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D90B0" w14:textId="77777777" w:rsidR="000A304B" w:rsidRPr="00DF05C5" w:rsidRDefault="000A304B" w:rsidP="00DF05C5"/>
    <w:p w14:paraId="60548641" w14:textId="77777777" w:rsidR="001901FF" w:rsidRPr="00F46EB4" w:rsidRDefault="001901FF" w:rsidP="001901FF">
      <w:bookmarkStart w:id="0" w:name="_Toc247606929"/>
      <w:bookmarkStart w:id="1" w:name="_Toc247606947"/>
    </w:p>
    <w:tbl>
      <w:tblPr>
        <w:tblW w:w="0" w:type="auto"/>
        <w:jc w:val="center"/>
        <w:tblLook w:val="04A0" w:firstRow="1" w:lastRow="0" w:firstColumn="1" w:lastColumn="0" w:noHBand="0" w:noVBand="1"/>
      </w:tblPr>
      <w:tblGrid>
        <w:gridCol w:w="9072"/>
      </w:tblGrid>
      <w:tr w:rsidR="00DF05C5" w:rsidRPr="00DF05C5" w14:paraId="51783442" w14:textId="77777777" w:rsidTr="00D405A3">
        <w:trPr>
          <w:jc w:val="center"/>
        </w:trPr>
        <w:tc>
          <w:tcPr>
            <w:tcW w:w="9072" w:type="dxa"/>
            <w:shd w:val="clear" w:color="auto" w:fill="auto"/>
            <w:vAlign w:val="center"/>
          </w:tcPr>
          <w:p w14:paraId="25AF4F0C" w14:textId="77777777" w:rsidR="006E0936" w:rsidRPr="00DF05C5" w:rsidRDefault="006E0936" w:rsidP="00DF05C5">
            <w:pPr>
              <w:pStyle w:val="FPReportHead"/>
              <w:shd w:val="clear" w:color="auto" w:fill="D6D6D6" w:themeFill="text1" w:themeFillTint="33"/>
              <w:jc w:val="center"/>
              <w:rPr>
                <w:color w:val="7FA841"/>
              </w:rPr>
            </w:pPr>
            <w:r w:rsidRPr="00DF05C5">
              <w:rPr>
                <w:color w:val="7FA841"/>
              </w:rPr>
              <w:t>INVENTORY MAKE AND CHECK</w:t>
            </w:r>
            <w:r w:rsidR="000D3D27">
              <w:rPr>
                <w:color w:val="7FA841"/>
              </w:rPr>
              <w:t>-</w:t>
            </w:r>
            <w:r w:rsidRPr="00DF05C5">
              <w:rPr>
                <w:color w:val="7FA841"/>
              </w:rPr>
              <w:t>IN REPORT</w:t>
            </w:r>
          </w:p>
        </w:tc>
      </w:tr>
    </w:tbl>
    <w:p w14:paraId="0B79AAF6" w14:textId="77777777" w:rsidR="001901FF" w:rsidRPr="00DF05C5" w:rsidRDefault="001901FF" w:rsidP="00D405A3">
      <w:pPr>
        <w:rPr>
          <w:color w:val="7FA841"/>
        </w:rPr>
      </w:pPr>
    </w:p>
    <w:p w14:paraId="55A050D2" w14:textId="77777777" w:rsidR="001901FF" w:rsidRPr="00F46EB4" w:rsidRDefault="001901FF" w:rsidP="001901FF"/>
    <w:tbl>
      <w:tblPr>
        <w:tblW w:w="0" w:type="auto"/>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0A0" w:firstRow="1" w:lastRow="0" w:firstColumn="1" w:lastColumn="0" w:noHBand="0" w:noVBand="0"/>
      </w:tblPr>
      <w:tblGrid>
        <w:gridCol w:w="2038"/>
        <w:gridCol w:w="2039"/>
        <w:gridCol w:w="2038"/>
        <w:gridCol w:w="2039"/>
      </w:tblGrid>
      <w:tr w:rsidR="001901FF" w:rsidRPr="00F46EB4" w14:paraId="5399E56B" w14:textId="77777777" w:rsidTr="00565828">
        <w:trPr>
          <w:trHeight w:hRule="exact" w:val="4783"/>
          <w:jc w:val="center"/>
        </w:trPr>
        <w:tc>
          <w:tcPr>
            <w:tcW w:w="8154" w:type="dxa"/>
            <w:gridSpan w:val="4"/>
            <w:tcBorders>
              <w:bottom w:val="single" w:sz="6" w:space="0" w:color="595959"/>
            </w:tcBorders>
            <w:vAlign w:val="center"/>
          </w:tcPr>
          <w:p w14:paraId="02495DA3" w14:textId="77777777" w:rsidR="001901FF" w:rsidRPr="00D405A3" w:rsidRDefault="00495CD8" w:rsidP="00565828">
            <w:pPr>
              <w:pStyle w:val="PhotoText"/>
              <w:rPr>
                <w:color w:val="7FA841"/>
              </w:rPr>
            </w:pPr>
            <w:r w:rsidRPr="00D43291">
              <w:rPr>
                <w:noProof/>
                <w:szCs w:val="21"/>
                <w:lang w:eastAsia="en-GB"/>
              </w:rPr>
              <w:drawing>
                <wp:inline distT="0" distB="0" distL="0" distR="0" wp14:anchorId="7F82CBF0" wp14:editId="57D6A4EE">
                  <wp:extent cx="3754928" cy="2819400"/>
                  <wp:effectExtent l="0" t="0" r="0" b="0"/>
                  <wp:docPr id="2" name="Picture 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0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917" cy="2835160"/>
                          </a:xfrm>
                          <a:prstGeom prst="rect">
                            <a:avLst/>
                          </a:prstGeom>
                          <a:noFill/>
                          <a:ln>
                            <a:noFill/>
                          </a:ln>
                        </pic:spPr>
                      </pic:pic>
                    </a:graphicData>
                  </a:graphic>
                </wp:inline>
              </w:drawing>
            </w:r>
          </w:p>
        </w:tc>
      </w:tr>
      <w:tr w:rsidR="001901FF" w:rsidRPr="00F46EB4" w14:paraId="5D963915" w14:textId="77777777" w:rsidTr="00DF05C5">
        <w:trPr>
          <w:trHeight w:val="286"/>
          <w:jc w:val="center"/>
        </w:trPr>
        <w:tc>
          <w:tcPr>
            <w:tcW w:w="8154" w:type="dxa"/>
            <w:gridSpan w:val="4"/>
            <w:tcBorders>
              <w:bottom w:val="single" w:sz="6" w:space="0" w:color="595959"/>
            </w:tcBorders>
            <w:shd w:val="clear" w:color="auto" w:fill="D6D6D6" w:themeFill="text1" w:themeFillTint="33"/>
            <w:vAlign w:val="center"/>
          </w:tcPr>
          <w:p w14:paraId="52032459" w14:textId="6CC482EA" w:rsidR="001901FF" w:rsidRPr="00611EAD" w:rsidRDefault="00E24F7D" w:rsidP="00F90811">
            <w:pPr>
              <w:pStyle w:val="FPTableHeadCentreWhite"/>
              <w:rPr>
                <w:b/>
              </w:rPr>
            </w:pPr>
            <w:r>
              <w:rPr>
                <w:b/>
                <w:color w:val="7FA841"/>
              </w:rPr>
              <w:t>SAMPLE</w:t>
            </w:r>
          </w:p>
        </w:tc>
      </w:tr>
      <w:tr w:rsidR="001901FF" w:rsidRPr="00F46EB4" w14:paraId="67849273" w14:textId="77777777" w:rsidTr="00565828">
        <w:trPr>
          <w:trHeight w:val="286"/>
          <w:jc w:val="center"/>
        </w:trPr>
        <w:tc>
          <w:tcPr>
            <w:tcW w:w="4077" w:type="dxa"/>
            <w:gridSpan w:val="2"/>
            <w:tcBorders>
              <w:left w:val="nil"/>
              <w:bottom w:val="single" w:sz="6" w:space="0" w:color="595959"/>
              <w:right w:val="nil"/>
            </w:tcBorders>
            <w:vAlign w:val="center"/>
          </w:tcPr>
          <w:p w14:paraId="6718B0CB" w14:textId="77777777" w:rsidR="001901FF" w:rsidRPr="00F46EB4" w:rsidRDefault="00CE64A2" w:rsidP="001901FF">
            <w:r w:rsidRPr="00611EAD">
              <w:rPr>
                <w:rStyle w:val="FPTableLeft12pt"/>
                <w:color w:val="333333" w:themeColor="text1"/>
              </w:rPr>
              <w:t>Instructing Party:</w:t>
            </w:r>
            <w:r w:rsidR="00663BAB">
              <w:rPr>
                <w:rStyle w:val="FPTableLeft12pt"/>
                <w:color w:val="333333" w:themeColor="text1"/>
              </w:rPr>
              <w:t xml:space="preserve"> LCP</w:t>
            </w:r>
          </w:p>
        </w:tc>
        <w:tc>
          <w:tcPr>
            <w:tcW w:w="4077" w:type="dxa"/>
            <w:gridSpan w:val="2"/>
            <w:tcBorders>
              <w:left w:val="nil"/>
              <w:bottom w:val="single" w:sz="6" w:space="0" w:color="595959"/>
              <w:right w:val="nil"/>
            </w:tcBorders>
            <w:vAlign w:val="center"/>
          </w:tcPr>
          <w:p w14:paraId="3943579A" w14:textId="77777777" w:rsidR="001901FF" w:rsidRPr="00F46EB4" w:rsidRDefault="00CE64A2" w:rsidP="001901FF">
            <w:r>
              <w:rPr>
                <w:rStyle w:val="FPTableLeft12pt"/>
                <w:color w:val="333333" w:themeColor="text1"/>
              </w:rPr>
              <w:t>Conducted by</w:t>
            </w:r>
            <w:r w:rsidRPr="00611EAD">
              <w:rPr>
                <w:rStyle w:val="FPTableLeft12pt"/>
                <w:color w:val="333333" w:themeColor="text1"/>
              </w:rPr>
              <w:t xml:space="preserve">: </w:t>
            </w:r>
            <w:r>
              <w:rPr>
                <w:rStyle w:val="FPTableLeft12pt"/>
                <w:color w:val="333333" w:themeColor="text1"/>
              </w:rPr>
              <w:t>Perfect Inventories</w:t>
            </w:r>
          </w:p>
        </w:tc>
      </w:tr>
      <w:tr w:rsidR="003B3DAF" w:rsidRPr="00F46EB4" w14:paraId="233D6066" w14:textId="77777777" w:rsidTr="003B3DAF">
        <w:trPr>
          <w:trHeight w:val="286"/>
          <w:jc w:val="center"/>
        </w:trPr>
        <w:tc>
          <w:tcPr>
            <w:tcW w:w="8154" w:type="dxa"/>
            <w:gridSpan w:val="4"/>
            <w:tcBorders>
              <w:bottom w:val="single" w:sz="6" w:space="0" w:color="595959"/>
            </w:tcBorders>
            <w:vAlign w:val="center"/>
          </w:tcPr>
          <w:p w14:paraId="63F32802" w14:textId="77777777" w:rsidR="00E06944" w:rsidRPr="00E06944" w:rsidRDefault="00E06944" w:rsidP="00E06944">
            <w:pPr>
              <w:jc w:val="center"/>
              <w:rPr>
                <w:rFonts w:ascii="Calibri" w:hAnsi="Calibri"/>
                <w:color w:val="7FA841"/>
                <w:sz w:val="24"/>
              </w:rPr>
            </w:pPr>
            <w:r w:rsidRPr="00E06944">
              <w:rPr>
                <w:rFonts w:ascii="Calibri" w:hAnsi="Calibri"/>
                <w:color w:val="7FA841"/>
                <w:sz w:val="24"/>
              </w:rPr>
              <w:t xml:space="preserve">Perfect Inventories </w:t>
            </w:r>
          </w:p>
          <w:p w14:paraId="0252B397" w14:textId="77777777" w:rsidR="003716AF" w:rsidRPr="003716AF" w:rsidRDefault="003716AF" w:rsidP="003716AF">
            <w:pPr>
              <w:jc w:val="center"/>
              <w:rPr>
                <w:rFonts w:ascii="Calibri" w:hAnsi="Calibri"/>
                <w:color w:val="333333"/>
                <w:sz w:val="24"/>
              </w:rPr>
            </w:pPr>
            <w:r w:rsidRPr="003716AF">
              <w:rPr>
                <w:rFonts w:ascii="Calibri" w:hAnsi="Calibri"/>
                <w:color w:val="333333"/>
                <w:sz w:val="24"/>
              </w:rPr>
              <w:t>perfectinventories@gmail.com</w:t>
            </w:r>
          </w:p>
          <w:p w14:paraId="39C059AF" w14:textId="77777777" w:rsidR="003B3DAF" w:rsidRPr="00611EAD" w:rsidRDefault="003716AF" w:rsidP="003716AF">
            <w:pPr>
              <w:jc w:val="center"/>
              <w:rPr>
                <w:rStyle w:val="FPTableLeft12pt"/>
                <w:color w:val="333333" w:themeColor="text1"/>
              </w:rPr>
            </w:pPr>
            <w:r w:rsidRPr="003716AF">
              <w:rPr>
                <w:rFonts w:ascii="Calibri" w:hAnsi="Calibri"/>
                <w:color w:val="333333"/>
                <w:sz w:val="24"/>
              </w:rPr>
              <w:t>Tel: 07464709201</w:t>
            </w:r>
          </w:p>
        </w:tc>
      </w:tr>
      <w:tr w:rsidR="001901FF" w:rsidRPr="00F46EB4" w14:paraId="2813C66F" w14:textId="77777777" w:rsidTr="003B3DAF">
        <w:trPr>
          <w:trHeight w:val="286"/>
          <w:jc w:val="center"/>
        </w:trPr>
        <w:tc>
          <w:tcPr>
            <w:tcW w:w="2038"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04A80106" w14:textId="77777777" w:rsidR="001901FF" w:rsidRPr="00DF05C5" w:rsidRDefault="001901FF" w:rsidP="001901FF">
            <w:pPr>
              <w:pStyle w:val="FPTableHeadCentreWhite"/>
              <w:rPr>
                <w:color w:val="7FA841"/>
              </w:rPr>
            </w:pPr>
            <w:r w:rsidRPr="00DF05C5">
              <w:rPr>
                <w:color w:val="7FA841"/>
              </w:rPr>
              <w:t>Date</w:t>
            </w:r>
          </w:p>
        </w:tc>
        <w:tc>
          <w:tcPr>
            <w:tcW w:w="2039"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3C3C0019" w14:textId="77777777" w:rsidR="001901FF" w:rsidRPr="00DF05C5" w:rsidRDefault="001901FF" w:rsidP="001901FF">
            <w:pPr>
              <w:pStyle w:val="FPTableHeadCentreWhite"/>
              <w:rPr>
                <w:color w:val="7FA841"/>
              </w:rPr>
            </w:pPr>
            <w:r w:rsidRPr="00DF05C5">
              <w:rPr>
                <w:color w:val="7FA841"/>
              </w:rPr>
              <w:t>Time</w:t>
            </w:r>
          </w:p>
        </w:tc>
        <w:tc>
          <w:tcPr>
            <w:tcW w:w="2038"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64DC8C68" w14:textId="77777777" w:rsidR="001901FF" w:rsidRPr="00DF05C5" w:rsidRDefault="001901FF" w:rsidP="001901FF">
            <w:pPr>
              <w:pStyle w:val="FPTableHeadCentreWhite"/>
              <w:rPr>
                <w:color w:val="7FA841"/>
              </w:rPr>
            </w:pPr>
            <w:r w:rsidRPr="00DF05C5">
              <w:rPr>
                <w:color w:val="7FA841"/>
              </w:rPr>
              <w:t>Bedrooms</w:t>
            </w:r>
          </w:p>
        </w:tc>
        <w:tc>
          <w:tcPr>
            <w:tcW w:w="2039" w:type="dxa"/>
            <w:tcBorders>
              <w:left w:val="single" w:sz="6" w:space="0" w:color="FFFFFF" w:themeColor="background1"/>
              <w:bottom w:val="single" w:sz="6" w:space="0" w:color="595959"/>
              <w:right w:val="single" w:sz="6" w:space="0" w:color="595959"/>
            </w:tcBorders>
            <w:shd w:val="clear" w:color="auto" w:fill="D6D6D6" w:themeFill="text1" w:themeFillTint="33"/>
            <w:vAlign w:val="center"/>
          </w:tcPr>
          <w:p w14:paraId="7C035D00" w14:textId="77777777" w:rsidR="001901FF" w:rsidRPr="00DF05C5" w:rsidRDefault="001901FF" w:rsidP="001901FF">
            <w:pPr>
              <w:pStyle w:val="FPTableHeadCentreWhite"/>
              <w:rPr>
                <w:color w:val="7FA841"/>
              </w:rPr>
            </w:pPr>
            <w:r w:rsidRPr="00DF05C5">
              <w:rPr>
                <w:color w:val="7FA841"/>
              </w:rPr>
              <w:t>Extra Areas</w:t>
            </w:r>
          </w:p>
        </w:tc>
      </w:tr>
      <w:tr w:rsidR="001901FF" w:rsidRPr="00611EAD" w14:paraId="0B416D59" w14:textId="77777777" w:rsidTr="003B3DAF">
        <w:trPr>
          <w:trHeight w:val="286"/>
          <w:jc w:val="center"/>
        </w:trPr>
        <w:tc>
          <w:tcPr>
            <w:tcW w:w="2038" w:type="dxa"/>
            <w:tcBorders>
              <w:left w:val="single" w:sz="6" w:space="0" w:color="595959"/>
              <w:bottom w:val="single" w:sz="6" w:space="0" w:color="595959"/>
              <w:right w:val="single" w:sz="6" w:space="0" w:color="595959"/>
            </w:tcBorders>
            <w:vAlign w:val="center"/>
          </w:tcPr>
          <w:p w14:paraId="19B04680" w14:textId="06FEB7BD" w:rsidR="001901FF" w:rsidRPr="00611EAD" w:rsidRDefault="00E24F7D" w:rsidP="001901FF">
            <w:pPr>
              <w:pStyle w:val="FPTableTextGrey"/>
            </w:pPr>
            <w:r>
              <w:t>SAMPLE</w:t>
            </w:r>
          </w:p>
        </w:tc>
        <w:tc>
          <w:tcPr>
            <w:tcW w:w="2039" w:type="dxa"/>
            <w:tcBorders>
              <w:left w:val="single" w:sz="6" w:space="0" w:color="595959"/>
              <w:bottom w:val="single" w:sz="6" w:space="0" w:color="595959"/>
              <w:right w:val="single" w:sz="6" w:space="0" w:color="595959"/>
            </w:tcBorders>
            <w:vAlign w:val="center"/>
          </w:tcPr>
          <w:p w14:paraId="1A8D5C7E" w14:textId="77777777" w:rsidR="001901FF" w:rsidRPr="00611EAD" w:rsidRDefault="00AF4C27" w:rsidP="001901FF">
            <w:pPr>
              <w:pStyle w:val="FPTableTextGrey"/>
            </w:pPr>
            <w:r>
              <w:t>10.30</w:t>
            </w:r>
            <w:r w:rsidR="00D405A3">
              <w:t>am</w:t>
            </w:r>
          </w:p>
        </w:tc>
        <w:tc>
          <w:tcPr>
            <w:tcW w:w="2038" w:type="dxa"/>
            <w:tcBorders>
              <w:left w:val="single" w:sz="6" w:space="0" w:color="595959"/>
              <w:bottom w:val="single" w:sz="6" w:space="0" w:color="595959"/>
              <w:right w:val="single" w:sz="6" w:space="0" w:color="595959"/>
            </w:tcBorders>
            <w:vAlign w:val="center"/>
          </w:tcPr>
          <w:p w14:paraId="3C2205E5" w14:textId="77777777" w:rsidR="001901FF" w:rsidRPr="00611EAD" w:rsidRDefault="00663BAB" w:rsidP="001901FF">
            <w:pPr>
              <w:pStyle w:val="FPTableTextGrey"/>
            </w:pPr>
            <w:r>
              <w:t>1</w:t>
            </w:r>
          </w:p>
        </w:tc>
        <w:tc>
          <w:tcPr>
            <w:tcW w:w="2039" w:type="dxa"/>
            <w:tcBorders>
              <w:left w:val="single" w:sz="6" w:space="0" w:color="595959"/>
              <w:bottom w:val="single" w:sz="6" w:space="0" w:color="595959"/>
              <w:right w:val="single" w:sz="6" w:space="0" w:color="595959"/>
            </w:tcBorders>
            <w:vAlign w:val="center"/>
          </w:tcPr>
          <w:p w14:paraId="0048FDE8" w14:textId="77777777" w:rsidR="001901FF" w:rsidRPr="00611EAD" w:rsidRDefault="00663BAB" w:rsidP="001901FF">
            <w:pPr>
              <w:pStyle w:val="FPTableTextGrey"/>
            </w:pPr>
            <w:r>
              <w:t>None</w:t>
            </w:r>
          </w:p>
        </w:tc>
      </w:tr>
    </w:tbl>
    <w:p w14:paraId="680CAE6C" w14:textId="77777777" w:rsidR="000C580F" w:rsidRPr="000C580F" w:rsidRDefault="000C580F" w:rsidP="000C580F">
      <w:pPr>
        <w:tabs>
          <w:tab w:val="left" w:pos="6863"/>
        </w:tabs>
      </w:pPr>
    </w:p>
    <w:p w14:paraId="498C4B34" w14:textId="77777777" w:rsidR="00565828" w:rsidRDefault="00565828" w:rsidP="001901FF"/>
    <w:p w14:paraId="262DDC9D" w14:textId="77777777" w:rsidR="00565828" w:rsidRPr="00F46EB4" w:rsidRDefault="00565828" w:rsidP="001901FF"/>
    <w:p w14:paraId="48753AE4" w14:textId="77777777" w:rsidR="00952C58" w:rsidRDefault="008F012B" w:rsidP="001901FF">
      <w:pPr>
        <w:pStyle w:val="BodyTextItalic"/>
        <w:rPr>
          <w:rFonts w:ascii="Calibri" w:hAnsi="Calibri"/>
          <w:b/>
          <w:i w:val="0"/>
          <w:sz w:val="24"/>
          <w:szCs w:val="24"/>
        </w:rPr>
      </w:pPr>
      <w:r>
        <w:rPr>
          <w:noProof/>
          <w:lang w:eastAsia="en-GB"/>
        </w:rPr>
        <w:drawing>
          <wp:anchor distT="0" distB="0" distL="114300" distR="114300" simplePos="0" relativeHeight="251659264" behindDoc="0" locked="0" layoutInCell="1" allowOverlap="1" wp14:anchorId="60822A48" wp14:editId="7C9CF49A">
            <wp:simplePos x="0" y="0"/>
            <wp:positionH relativeFrom="margin">
              <wp:posOffset>107576</wp:posOffset>
            </wp:positionH>
            <wp:positionV relativeFrom="margin">
              <wp:posOffset>6102072</wp:posOffset>
            </wp:positionV>
            <wp:extent cx="652780" cy="6591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2-02 at 11.56.34.png"/>
                    <pic:cNvPicPr/>
                  </pic:nvPicPr>
                  <pic:blipFill>
                    <a:blip r:embed="rId9" cstate="print"/>
                    <a:stretch>
                      <a:fillRect/>
                    </a:stretch>
                  </pic:blipFill>
                  <pic:spPr>
                    <a:xfrm>
                      <a:off x="0" y="0"/>
                      <a:ext cx="652780" cy="659130"/>
                    </a:xfrm>
                    <a:prstGeom prst="rect">
                      <a:avLst/>
                    </a:prstGeom>
                  </pic:spPr>
                </pic:pic>
              </a:graphicData>
            </a:graphic>
          </wp:anchor>
        </w:drawing>
      </w:r>
    </w:p>
    <w:p w14:paraId="54611E16" w14:textId="77777777" w:rsidR="00EF667A" w:rsidRDefault="00EF667A">
      <w:pPr>
        <w:rPr>
          <w:rFonts w:ascii="Calibri" w:hAnsi="Calibri"/>
          <w:b/>
          <w:iCs/>
          <w:sz w:val="24"/>
          <w:szCs w:val="24"/>
        </w:rPr>
      </w:pPr>
      <w:r>
        <w:rPr>
          <w:rFonts w:ascii="Calibri" w:hAnsi="Calibri"/>
          <w:b/>
          <w:i/>
          <w:sz w:val="24"/>
          <w:szCs w:val="24"/>
        </w:rPr>
        <w:br w:type="page"/>
      </w:r>
    </w:p>
    <w:p w14:paraId="2CCC02FE" w14:textId="77777777" w:rsidR="00952C58" w:rsidRDefault="00952C58" w:rsidP="001901FF">
      <w:pPr>
        <w:pStyle w:val="BodyTextItalic"/>
        <w:rPr>
          <w:rFonts w:ascii="Calibri" w:hAnsi="Calibri"/>
          <w:b/>
          <w:i w:val="0"/>
          <w:sz w:val="24"/>
          <w:szCs w:val="24"/>
        </w:rPr>
      </w:pPr>
    </w:p>
    <w:p w14:paraId="299B8B50" w14:textId="77777777" w:rsidR="00952C58" w:rsidRDefault="00952C58" w:rsidP="001901FF">
      <w:pPr>
        <w:pStyle w:val="BodyTextItalic"/>
        <w:rPr>
          <w:rFonts w:ascii="Calibri" w:hAnsi="Calibri"/>
          <w:b/>
          <w:i w:val="0"/>
          <w:sz w:val="24"/>
          <w:szCs w:val="24"/>
        </w:rPr>
      </w:pPr>
    </w:p>
    <w:p w14:paraId="4F3C4903" w14:textId="77777777" w:rsidR="001901FF" w:rsidRPr="00952C58" w:rsidRDefault="001901FF" w:rsidP="001901FF">
      <w:pPr>
        <w:pStyle w:val="BodyTextItalic"/>
        <w:rPr>
          <w:rFonts w:ascii="Calibri" w:hAnsi="Calibri"/>
          <w:b/>
          <w:i w:val="0"/>
          <w:sz w:val="24"/>
          <w:szCs w:val="24"/>
        </w:rPr>
      </w:pPr>
      <w:r w:rsidRPr="00952C58">
        <w:rPr>
          <w:rFonts w:ascii="Calibri" w:hAnsi="Calibri"/>
          <w:b/>
          <w:i w:val="0"/>
          <w:sz w:val="24"/>
          <w:szCs w:val="24"/>
        </w:rPr>
        <w:t xml:space="preserve">Whilst every care is taken to ensure the accuracy of this inventory, it is strongly advised that the accuracy of this report lies with the Landlord, Tenant and/or any other involved party or instructing principle and that any queries or discrepancies relating to the description or content be addressed </w:t>
      </w:r>
      <w:r w:rsidR="00DF05C5">
        <w:rPr>
          <w:rFonts w:ascii="Calibri" w:hAnsi="Calibri"/>
          <w:b/>
          <w:i w:val="0"/>
          <w:sz w:val="24"/>
          <w:szCs w:val="24"/>
        </w:rPr>
        <w:t>to Perfect Inventories</w:t>
      </w:r>
      <w:r w:rsidR="00D405A3">
        <w:rPr>
          <w:rFonts w:ascii="Calibri" w:hAnsi="Calibri"/>
          <w:b/>
          <w:i w:val="0"/>
          <w:sz w:val="24"/>
          <w:szCs w:val="24"/>
        </w:rPr>
        <w:t xml:space="preserve"> – </w:t>
      </w:r>
      <w:hyperlink r:id="rId10" w:history="1">
        <w:r w:rsidR="00D405A3" w:rsidRPr="00C85F9F">
          <w:rPr>
            <w:rStyle w:val="Hyperlink"/>
            <w:rFonts w:ascii="Calibri" w:hAnsi="Calibri"/>
            <w:b/>
            <w:i w:val="0"/>
            <w:sz w:val="24"/>
            <w:szCs w:val="24"/>
          </w:rPr>
          <w:t>perfectinven@gmail.com</w:t>
        </w:r>
      </w:hyperlink>
      <w:r w:rsidR="00ED73E9" w:rsidRPr="00952C58">
        <w:rPr>
          <w:rFonts w:ascii="Calibri" w:hAnsi="Calibri"/>
          <w:b/>
          <w:i w:val="0"/>
          <w:sz w:val="24"/>
          <w:szCs w:val="24"/>
        </w:rPr>
        <w:t xml:space="preserve">within 7 days of an </w:t>
      </w:r>
      <w:r w:rsidRPr="00952C58">
        <w:rPr>
          <w:rFonts w:ascii="Calibri" w:hAnsi="Calibri"/>
          <w:b/>
          <w:i w:val="0"/>
          <w:sz w:val="24"/>
          <w:szCs w:val="24"/>
        </w:rPr>
        <w:t xml:space="preserve">receipt. This report should be thoroughly checked. If we do not hear from you within this period in writing, we can assume that this report is an accurate representation of the condition of the property. Please note </w:t>
      </w:r>
      <w:r w:rsidR="00ED73E9" w:rsidRPr="00952C58">
        <w:rPr>
          <w:rFonts w:ascii="Calibri" w:hAnsi="Calibri"/>
          <w:b/>
          <w:i w:val="0"/>
          <w:sz w:val="24"/>
          <w:szCs w:val="24"/>
        </w:rPr>
        <w:t>clerk</w:t>
      </w:r>
      <w:r w:rsidRPr="00952C58">
        <w:rPr>
          <w:rFonts w:ascii="Calibri" w:hAnsi="Calibri"/>
          <w:b/>
          <w:i w:val="0"/>
          <w:sz w:val="24"/>
          <w:szCs w:val="24"/>
        </w:rPr>
        <w:t xml:space="preserve"> cannot be held responsible for any errors, omissions, differences in opinions or issues you may feel are contained within our reports. </w:t>
      </w:r>
    </w:p>
    <w:p w14:paraId="56C9E6D5" w14:textId="77777777" w:rsidR="00465970" w:rsidRPr="00952C58" w:rsidRDefault="001901FF" w:rsidP="001901FF">
      <w:pPr>
        <w:pStyle w:val="BodyTextItalic"/>
        <w:rPr>
          <w:rFonts w:ascii="Calibri" w:hAnsi="Calibri"/>
          <w:b/>
          <w:i w:val="0"/>
          <w:sz w:val="24"/>
          <w:szCs w:val="24"/>
        </w:rPr>
      </w:pPr>
      <w:r w:rsidRPr="00952C58">
        <w:rPr>
          <w:rFonts w:ascii="Calibri" w:hAnsi="Calibri"/>
          <w:b/>
          <w:i w:val="0"/>
          <w:sz w:val="24"/>
          <w:szCs w:val="24"/>
        </w:rPr>
        <w:t>This Inventory has been prepared on the accepted principle that in the absence of comments an item is free from obvious damage or soiling.</w:t>
      </w:r>
    </w:p>
    <w:p w14:paraId="1AA9650E" w14:textId="77777777" w:rsidR="00465970" w:rsidRDefault="00465970" w:rsidP="001901FF">
      <w:pPr>
        <w:pStyle w:val="BodyTextItalic"/>
        <w:rPr>
          <w:b/>
        </w:rPr>
      </w:pPr>
    </w:p>
    <w:p w14:paraId="6F967E3C" w14:textId="77777777" w:rsidR="00465970" w:rsidRPr="00CE64A2" w:rsidRDefault="000C580F" w:rsidP="001901FF">
      <w:pPr>
        <w:pStyle w:val="BodyTextItalic"/>
        <w:rPr>
          <w:b/>
          <w:sz w:val="24"/>
          <w:szCs w:val="24"/>
          <w:u w:val="single"/>
        </w:rPr>
      </w:pPr>
      <w:r w:rsidRPr="00CE64A2">
        <w:rPr>
          <w:b/>
          <w:sz w:val="24"/>
          <w:szCs w:val="24"/>
          <w:u w:val="single"/>
        </w:rPr>
        <w:t>Tenants are strongly advised to read the End of Tenancy advisory Information to ensure that unnecessary charges are not applied at the end of tenancy.</w:t>
      </w:r>
    </w:p>
    <w:p w14:paraId="7B75ADD1" w14:textId="77777777" w:rsidR="001901FF" w:rsidRDefault="001901FF" w:rsidP="00465970">
      <w:pPr>
        <w:pStyle w:val="BodyTextItalic"/>
      </w:pPr>
    </w:p>
    <w:p w14:paraId="6C9A2C06" w14:textId="77777777" w:rsidR="00CE64A2" w:rsidRDefault="00CE64A2" w:rsidP="00465970">
      <w:pPr>
        <w:pStyle w:val="BodyTextItalic"/>
      </w:pPr>
    </w:p>
    <w:p w14:paraId="7197E12E" w14:textId="77777777" w:rsidR="00CE64A2" w:rsidRDefault="00CE64A2" w:rsidP="00465970">
      <w:pPr>
        <w:pStyle w:val="BodyTextItalic"/>
      </w:pPr>
    </w:p>
    <w:p w14:paraId="6AA69D6A" w14:textId="77777777" w:rsidR="002E518E" w:rsidRDefault="002E518E" w:rsidP="00465970">
      <w:pPr>
        <w:pStyle w:val="BodyTextItalic"/>
      </w:pPr>
    </w:p>
    <w:p w14:paraId="14F1E784" w14:textId="77777777" w:rsidR="002E518E" w:rsidRDefault="002E518E" w:rsidP="00465970">
      <w:pPr>
        <w:pStyle w:val="BodyTextItalic"/>
      </w:pPr>
    </w:p>
    <w:p w14:paraId="1F4B7E09" w14:textId="77777777" w:rsidR="001901FF" w:rsidRDefault="001901FF" w:rsidP="001901FF">
      <w:pPr>
        <w:tabs>
          <w:tab w:val="left" w:pos="1980"/>
        </w:tabs>
      </w:pPr>
    </w:p>
    <w:p w14:paraId="2E2ED2E6" w14:textId="77777777" w:rsidR="001901FF" w:rsidRPr="00863DAF" w:rsidRDefault="001901FF" w:rsidP="001901FF">
      <w:pPr>
        <w:tabs>
          <w:tab w:val="left" w:pos="1980"/>
        </w:tabs>
      </w:pPr>
    </w:p>
    <w:p w14:paraId="555D7ACD" w14:textId="77777777" w:rsidR="001901FF" w:rsidRPr="00F46EB4" w:rsidRDefault="001901FF" w:rsidP="001901FF">
      <w:pPr>
        <w:sectPr w:rsidR="001901FF" w:rsidRPr="00F46EB4" w:rsidSect="00565828">
          <w:headerReference w:type="even" r:id="rId11"/>
          <w:headerReference w:type="default" r:id="rId12"/>
          <w:footerReference w:type="even" r:id="rId13"/>
          <w:footerReference w:type="default" r:id="rId14"/>
          <w:headerReference w:type="first" r:id="rId15"/>
          <w:footerReference w:type="first" r:id="rId16"/>
          <w:type w:val="continuous"/>
          <w:pgSz w:w="16840" w:h="11907" w:orient="landscape" w:code="9"/>
          <w:pgMar w:top="567" w:right="567" w:bottom="567" w:left="567" w:header="675" w:footer="516" w:gutter="0"/>
          <w:pgBorders w:display="firstPage" w:offsetFrom="page">
            <w:top w:val="single" w:sz="18" w:space="24" w:color="5D5C66"/>
            <w:left w:val="single" w:sz="18" w:space="24" w:color="5D5C66"/>
            <w:bottom w:val="single" w:sz="18" w:space="24" w:color="5D5C66"/>
            <w:right w:val="single" w:sz="18" w:space="24" w:color="5D5C66"/>
          </w:pgBorders>
          <w:pgNumType w:start="1"/>
          <w:cols w:space="720"/>
          <w:docGrid w:linePitch="272"/>
        </w:sectPr>
      </w:pPr>
    </w:p>
    <w:p w14:paraId="7E3CDB9E" w14:textId="77777777" w:rsidR="005956F7" w:rsidRPr="00F46EB4" w:rsidRDefault="005956F7" w:rsidP="00F46EB4">
      <w:pPr>
        <w:sectPr w:rsidR="005956F7" w:rsidRPr="00F46EB4" w:rsidSect="00565828">
          <w:headerReference w:type="even" r:id="rId17"/>
          <w:headerReference w:type="default" r:id="rId18"/>
          <w:footerReference w:type="default" r:id="rId19"/>
          <w:headerReference w:type="first" r:id="rId20"/>
          <w:footerReference w:type="first" r:id="rId21"/>
          <w:type w:val="continuous"/>
          <w:pgSz w:w="16840" w:h="11907" w:orient="landscape" w:code="9"/>
          <w:pgMar w:top="567" w:right="567" w:bottom="567" w:left="567" w:header="675" w:footer="516" w:gutter="0"/>
          <w:pgBorders w:display="firstPage" w:offsetFrom="page">
            <w:top w:val="single" w:sz="18" w:space="24" w:color="5D5C66"/>
            <w:left w:val="single" w:sz="18" w:space="24" w:color="5D5C66"/>
            <w:bottom w:val="single" w:sz="18" w:space="24" w:color="5D5C66"/>
            <w:right w:val="single" w:sz="18" w:space="24" w:color="5D5C66"/>
          </w:pgBorders>
          <w:pgNumType w:start="1"/>
          <w:cols w:space="720"/>
          <w:titlePg/>
          <w:docGrid w:linePitch="272"/>
        </w:sectPr>
      </w:pPr>
    </w:p>
    <w:bookmarkEnd w:id="1" w:displacedByCustomXml="next"/>
    <w:bookmarkEnd w:id="0" w:displacedByCustomXml="next"/>
    <w:bookmarkStart w:id="2" w:name="_Toc285668128" w:displacedByCustomXml="next"/>
    <w:bookmarkStart w:id="3" w:name="_Toc282989540" w:displacedByCustomXml="next"/>
    <w:bookmarkStart w:id="4" w:name="_Toc282989526" w:displacedByCustomXml="next"/>
    <w:bookmarkStart w:id="5" w:name="_Toc282984428" w:displacedByCustomXml="next"/>
    <w:bookmarkStart w:id="6" w:name="_Toc282984010" w:displacedByCustomXml="next"/>
    <w:bookmarkStart w:id="7" w:name="_Toc270867877" w:displacedByCustomXml="next"/>
    <w:bookmarkStart w:id="8" w:name="_Toc270867530" w:displacedByCustomXml="next"/>
    <w:bookmarkStart w:id="9" w:name="_Toc251784059" w:displacedByCustomXml="next"/>
    <w:bookmarkStart w:id="10" w:name="_Toc249932078" w:displacedByCustomXml="next"/>
    <w:bookmarkStart w:id="11" w:name="_Toc249932018" w:displacedByCustomXml="next"/>
    <w:bookmarkStart w:id="12" w:name="_Toc248651485" w:displacedByCustomXml="next"/>
    <w:sdt>
      <w:sdtPr>
        <w:rPr>
          <w:rFonts w:ascii="Times New Roman" w:hAnsi="Times New Roman"/>
          <w:color w:val="auto"/>
          <w:sz w:val="20"/>
          <w:szCs w:val="20"/>
        </w:rPr>
        <w:id w:val="1677004624"/>
        <w:docPartObj>
          <w:docPartGallery w:val="Table of Contents"/>
          <w:docPartUnique/>
        </w:docPartObj>
      </w:sdtPr>
      <w:sdtContent>
        <w:p w14:paraId="7FC231BC" w14:textId="77777777" w:rsidR="008C3890" w:rsidRPr="00DF05C5" w:rsidRDefault="008C3890" w:rsidP="00ED73E9">
          <w:pPr>
            <w:pStyle w:val="ContentsnoPB"/>
            <w:jc w:val="center"/>
            <w:rPr>
              <w:color w:val="7FA841"/>
            </w:rPr>
          </w:pPr>
          <w:r w:rsidRPr="00DF05C5">
            <w:rPr>
              <w:color w:val="7FA841"/>
            </w:rPr>
            <w:t>Contents</w:t>
          </w:r>
        </w:p>
        <w:p w14:paraId="57FAE485" w14:textId="77777777" w:rsidR="00AF0C3E" w:rsidRDefault="00AB3963">
          <w:pPr>
            <w:pStyle w:val="TOC1"/>
            <w:rPr>
              <w:rFonts w:asciiTheme="minorHAnsi" w:eastAsiaTheme="minorEastAsia" w:hAnsiTheme="minorHAnsi" w:cstheme="minorBidi"/>
              <w:noProof/>
              <w:color w:val="auto"/>
              <w:lang w:val="en-IN" w:eastAsia="en-IN"/>
            </w:rPr>
          </w:pPr>
          <w:r>
            <w:fldChar w:fldCharType="begin"/>
          </w:r>
          <w:r w:rsidR="00F972BC">
            <w:instrText xml:space="preserve"> TOC \h \z \t "Head1Red12ptLeft,1" </w:instrText>
          </w:r>
          <w:r>
            <w:fldChar w:fldCharType="separate"/>
          </w:r>
          <w:hyperlink w:anchor="_Toc197221823" w:history="1">
            <w:r w:rsidR="00AF0C3E" w:rsidRPr="00FD1219">
              <w:rPr>
                <w:rStyle w:val="Hyperlink"/>
                <w:noProof/>
              </w:rPr>
              <w:t>Overview</w:t>
            </w:r>
            <w:r w:rsidR="00AF0C3E">
              <w:rPr>
                <w:noProof/>
                <w:webHidden/>
              </w:rPr>
              <w:tab/>
            </w:r>
            <w:r w:rsidR="00AF0C3E">
              <w:rPr>
                <w:noProof/>
                <w:webHidden/>
              </w:rPr>
              <w:fldChar w:fldCharType="begin"/>
            </w:r>
            <w:r w:rsidR="00AF0C3E">
              <w:rPr>
                <w:noProof/>
                <w:webHidden/>
              </w:rPr>
              <w:instrText xml:space="preserve"> PAGEREF _Toc197221823 \h </w:instrText>
            </w:r>
            <w:r w:rsidR="00AF0C3E">
              <w:rPr>
                <w:noProof/>
                <w:webHidden/>
              </w:rPr>
            </w:r>
            <w:r w:rsidR="00AF0C3E">
              <w:rPr>
                <w:noProof/>
                <w:webHidden/>
              </w:rPr>
              <w:fldChar w:fldCharType="separate"/>
            </w:r>
            <w:r w:rsidR="003B112B">
              <w:rPr>
                <w:noProof/>
                <w:webHidden/>
              </w:rPr>
              <w:t>3</w:t>
            </w:r>
            <w:r w:rsidR="00AF0C3E">
              <w:rPr>
                <w:noProof/>
                <w:webHidden/>
              </w:rPr>
              <w:fldChar w:fldCharType="end"/>
            </w:r>
          </w:hyperlink>
        </w:p>
        <w:p w14:paraId="4F1D9975" w14:textId="77777777" w:rsidR="00AF0C3E" w:rsidRDefault="00AF0C3E">
          <w:pPr>
            <w:pStyle w:val="TOC1"/>
            <w:rPr>
              <w:rFonts w:asciiTheme="minorHAnsi" w:eastAsiaTheme="minorEastAsia" w:hAnsiTheme="minorHAnsi" w:cstheme="minorBidi"/>
              <w:noProof/>
              <w:color w:val="auto"/>
              <w:lang w:val="en-IN" w:eastAsia="en-IN"/>
            </w:rPr>
          </w:pPr>
          <w:hyperlink w:anchor="_Toc197221824" w:history="1">
            <w:r w:rsidRPr="00FD1219">
              <w:rPr>
                <w:rStyle w:val="Hyperlink"/>
                <w:noProof/>
              </w:rPr>
              <w:t>General Comments</w:t>
            </w:r>
            <w:r>
              <w:rPr>
                <w:noProof/>
                <w:webHidden/>
              </w:rPr>
              <w:tab/>
            </w:r>
            <w:r>
              <w:rPr>
                <w:noProof/>
                <w:webHidden/>
              </w:rPr>
              <w:fldChar w:fldCharType="begin"/>
            </w:r>
            <w:r>
              <w:rPr>
                <w:noProof/>
                <w:webHidden/>
              </w:rPr>
              <w:instrText xml:space="preserve"> PAGEREF _Toc197221824 \h </w:instrText>
            </w:r>
            <w:r>
              <w:rPr>
                <w:noProof/>
                <w:webHidden/>
              </w:rPr>
            </w:r>
            <w:r>
              <w:rPr>
                <w:noProof/>
                <w:webHidden/>
              </w:rPr>
              <w:fldChar w:fldCharType="separate"/>
            </w:r>
            <w:r w:rsidR="003B112B">
              <w:rPr>
                <w:noProof/>
                <w:webHidden/>
              </w:rPr>
              <w:t>5</w:t>
            </w:r>
            <w:r>
              <w:rPr>
                <w:noProof/>
                <w:webHidden/>
              </w:rPr>
              <w:fldChar w:fldCharType="end"/>
            </w:r>
          </w:hyperlink>
        </w:p>
        <w:p w14:paraId="3D9500DC" w14:textId="77777777" w:rsidR="00AF0C3E" w:rsidRDefault="00AF0C3E">
          <w:pPr>
            <w:pStyle w:val="TOC1"/>
            <w:rPr>
              <w:rFonts w:asciiTheme="minorHAnsi" w:eastAsiaTheme="minorEastAsia" w:hAnsiTheme="minorHAnsi" w:cstheme="minorBidi"/>
              <w:noProof/>
              <w:color w:val="auto"/>
              <w:lang w:val="en-IN" w:eastAsia="en-IN"/>
            </w:rPr>
          </w:pPr>
          <w:hyperlink w:anchor="_Toc197221825" w:history="1">
            <w:r w:rsidRPr="00FD1219">
              <w:rPr>
                <w:rStyle w:val="Hyperlink"/>
                <w:noProof/>
              </w:rPr>
              <w:t>Front Door and Hallway</w:t>
            </w:r>
            <w:r>
              <w:rPr>
                <w:noProof/>
                <w:webHidden/>
              </w:rPr>
              <w:tab/>
            </w:r>
            <w:r>
              <w:rPr>
                <w:noProof/>
                <w:webHidden/>
              </w:rPr>
              <w:fldChar w:fldCharType="begin"/>
            </w:r>
            <w:r>
              <w:rPr>
                <w:noProof/>
                <w:webHidden/>
              </w:rPr>
              <w:instrText xml:space="preserve"> PAGEREF _Toc197221825 \h </w:instrText>
            </w:r>
            <w:r>
              <w:rPr>
                <w:noProof/>
                <w:webHidden/>
              </w:rPr>
            </w:r>
            <w:r>
              <w:rPr>
                <w:noProof/>
                <w:webHidden/>
              </w:rPr>
              <w:fldChar w:fldCharType="separate"/>
            </w:r>
            <w:r w:rsidR="003B112B">
              <w:rPr>
                <w:noProof/>
                <w:webHidden/>
              </w:rPr>
              <w:t>6</w:t>
            </w:r>
            <w:r>
              <w:rPr>
                <w:noProof/>
                <w:webHidden/>
              </w:rPr>
              <w:fldChar w:fldCharType="end"/>
            </w:r>
          </w:hyperlink>
        </w:p>
        <w:p w14:paraId="184ECC38" w14:textId="77777777" w:rsidR="00AF0C3E" w:rsidRDefault="00AF0C3E">
          <w:pPr>
            <w:pStyle w:val="TOC1"/>
            <w:rPr>
              <w:rFonts w:asciiTheme="minorHAnsi" w:eastAsiaTheme="minorEastAsia" w:hAnsiTheme="minorHAnsi" w:cstheme="minorBidi"/>
              <w:noProof/>
              <w:color w:val="auto"/>
              <w:lang w:val="en-IN" w:eastAsia="en-IN"/>
            </w:rPr>
          </w:pPr>
          <w:hyperlink w:anchor="_Toc197221826" w:history="1">
            <w:r w:rsidRPr="00FD1219">
              <w:rPr>
                <w:rStyle w:val="Hyperlink"/>
                <w:noProof/>
              </w:rPr>
              <w:t>Front Door and Hallway Photos</w:t>
            </w:r>
            <w:r>
              <w:rPr>
                <w:noProof/>
                <w:webHidden/>
              </w:rPr>
              <w:tab/>
            </w:r>
            <w:r>
              <w:rPr>
                <w:noProof/>
                <w:webHidden/>
              </w:rPr>
              <w:fldChar w:fldCharType="begin"/>
            </w:r>
            <w:r>
              <w:rPr>
                <w:noProof/>
                <w:webHidden/>
              </w:rPr>
              <w:instrText xml:space="preserve"> PAGEREF _Toc197221826 \h </w:instrText>
            </w:r>
            <w:r>
              <w:rPr>
                <w:noProof/>
                <w:webHidden/>
              </w:rPr>
            </w:r>
            <w:r>
              <w:rPr>
                <w:noProof/>
                <w:webHidden/>
              </w:rPr>
              <w:fldChar w:fldCharType="separate"/>
            </w:r>
            <w:r w:rsidR="003B112B">
              <w:rPr>
                <w:noProof/>
                <w:webHidden/>
              </w:rPr>
              <w:t>9</w:t>
            </w:r>
            <w:r>
              <w:rPr>
                <w:noProof/>
                <w:webHidden/>
              </w:rPr>
              <w:fldChar w:fldCharType="end"/>
            </w:r>
          </w:hyperlink>
        </w:p>
        <w:p w14:paraId="21FD4115" w14:textId="77777777" w:rsidR="00AF0C3E" w:rsidRDefault="00AF0C3E">
          <w:pPr>
            <w:pStyle w:val="TOC1"/>
            <w:rPr>
              <w:rFonts w:asciiTheme="minorHAnsi" w:eastAsiaTheme="minorEastAsia" w:hAnsiTheme="minorHAnsi" w:cstheme="minorBidi"/>
              <w:noProof/>
              <w:color w:val="auto"/>
              <w:lang w:val="en-IN" w:eastAsia="en-IN"/>
            </w:rPr>
          </w:pPr>
          <w:hyperlink w:anchor="_Toc197221827" w:history="1">
            <w:r w:rsidRPr="00FD1219">
              <w:rPr>
                <w:rStyle w:val="Hyperlink"/>
                <w:noProof/>
              </w:rPr>
              <w:t>Bedroom</w:t>
            </w:r>
            <w:r>
              <w:rPr>
                <w:noProof/>
                <w:webHidden/>
              </w:rPr>
              <w:tab/>
            </w:r>
            <w:r>
              <w:rPr>
                <w:noProof/>
                <w:webHidden/>
              </w:rPr>
              <w:fldChar w:fldCharType="begin"/>
            </w:r>
            <w:r>
              <w:rPr>
                <w:noProof/>
                <w:webHidden/>
              </w:rPr>
              <w:instrText xml:space="preserve"> PAGEREF _Toc197221827 \h </w:instrText>
            </w:r>
            <w:r>
              <w:rPr>
                <w:noProof/>
                <w:webHidden/>
              </w:rPr>
            </w:r>
            <w:r>
              <w:rPr>
                <w:noProof/>
                <w:webHidden/>
              </w:rPr>
              <w:fldChar w:fldCharType="separate"/>
            </w:r>
            <w:r w:rsidR="003B112B">
              <w:rPr>
                <w:noProof/>
                <w:webHidden/>
              </w:rPr>
              <w:t>12</w:t>
            </w:r>
            <w:r>
              <w:rPr>
                <w:noProof/>
                <w:webHidden/>
              </w:rPr>
              <w:fldChar w:fldCharType="end"/>
            </w:r>
          </w:hyperlink>
        </w:p>
        <w:p w14:paraId="0BB69A13" w14:textId="77777777" w:rsidR="00AF0C3E" w:rsidRDefault="00AF0C3E">
          <w:pPr>
            <w:pStyle w:val="TOC1"/>
            <w:rPr>
              <w:rFonts w:asciiTheme="minorHAnsi" w:eastAsiaTheme="minorEastAsia" w:hAnsiTheme="minorHAnsi" w:cstheme="minorBidi"/>
              <w:noProof/>
              <w:color w:val="auto"/>
              <w:lang w:val="en-IN" w:eastAsia="en-IN"/>
            </w:rPr>
          </w:pPr>
          <w:hyperlink w:anchor="_Toc197221828" w:history="1">
            <w:r w:rsidRPr="00FD1219">
              <w:rPr>
                <w:rStyle w:val="Hyperlink"/>
                <w:noProof/>
              </w:rPr>
              <w:t>Bedroom Photos</w:t>
            </w:r>
            <w:r>
              <w:rPr>
                <w:noProof/>
                <w:webHidden/>
              </w:rPr>
              <w:tab/>
            </w:r>
            <w:r>
              <w:rPr>
                <w:noProof/>
                <w:webHidden/>
              </w:rPr>
              <w:fldChar w:fldCharType="begin"/>
            </w:r>
            <w:r>
              <w:rPr>
                <w:noProof/>
                <w:webHidden/>
              </w:rPr>
              <w:instrText xml:space="preserve"> PAGEREF _Toc197221828 \h </w:instrText>
            </w:r>
            <w:r>
              <w:rPr>
                <w:noProof/>
                <w:webHidden/>
              </w:rPr>
            </w:r>
            <w:r>
              <w:rPr>
                <w:noProof/>
                <w:webHidden/>
              </w:rPr>
              <w:fldChar w:fldCharType="separate"/>
            </w:r>
            <w:r w:rsidR="003B112B">
              <w:rPr>
                <w:noProof/>
                <w:webHidden/>
              </w:rPr>
              <w:t>15</w:t>
            </w:r>
            <w:r>
              <w:rPr>
                <w:noProof/>
                <w:webHidden/>
              </w:rPr>
              <w:fldChar w:fldCharType="end"/>
            </w:r>
          </w:hyperlink>
        </w:p>
        <w:p w14:paraId="77417D67" w14:textId="77777777" w:rsidR="00AF0C3E" w:rsidRDefault="00AF0C3E">
          <w:pPr>
            <w:pStyle w:val="TOC1"/>
            <w:rPr>
              <w:rFonts w:asciiTheme="minorHAnsi" w:eastAsiaTheme="minorEastAsia" w:hAnsiTheme="minorHAnsi" w:cstheme="minorBidi"/>
              <w:noProof/>
              <w:color w:val="auto"/>
              <w:lang w:val="en-IN" w:eastAsia="en-IN"/>
            </w:rPr>
          </w:pPr>
          <w:hyperlink w:anchor="_Toc197221829" w:history="1">
            <w:r w:rsidRPr="00FD1219">
              <w:rPr>
                <w:rStyle w:val="Hyperlink"/>
                <w:noProof/>
              </w:rPr>
              <w:t>Bathroom</w:t>
            </w:r>
            <w:r>
              <w:rPr>
                <w:noProof/>
                <w:webHidden/>
              </w:rPr>
              <w:tab/>
            </w:r>
            <w:r>
              <w:rPr>
                <w:noProof/>
                <w:webHidden/>
              </w:rPr>
              <w:fldChar w:fldCharType="begin"/>
            </w:r>
            <w:r>
              <w:rPr>
                <w:noProof/>
                <w:webHidden/>
              </w:rPr>
              <w:instrText xml:space="preserve"> PAGEREF _Toc197221829 \h </w:instrText>
            </w:r>
            <w:r>
              <w:rPr>
                <w:noProof/>
                <w:webHidden/>
              </w:rPr>
            </w:r>
            <w:r>
              <w:rPr>
                <w:noProof/>
                <w:webHidden/>
              </w:rPr>
              <w:fldChar w:fldCharType="separate"/>
            </w:r>
            <w:r w:rsidR="003B112B">
              <w:rPr>
                <w:noProof/>
                <w:webHidden/>
              </w:rPr>
              <w:t>19</w:t>
            </w:r>
            <w:r>
              <w:rPr>
                <w:noProof/>
                <w:webHidden/>
              </w:rPr>
              <w:fldChar w:fldCharType="end"/>
            </w:r>
          </w:hyperlink>
        </w:p>
        <w:p w14:paraId="2674C298" w14:textId="77777777" w:rsidR="00AF0C3E" w:rsidRDefault="00AF0C3E">
          <w:pPr>
            <w:pStyle w:val="TOC1"/>
            <w:rPr>
              <w:rFonts w:asciiTheme="minorHAnsi" w:eastAsiaTheme="minorEastAsia" w:hAnsiTheme="minorHAnsi" w:cstheme="minorBidi"/>
              <w:noProof/>
              <w:color w:val="auto"/>
              <w:lang w:val="en-IN" w:eastAsia="en-IN"/>
            </w:rPr>
          </w:pPr>
          <w:hyperlink w:anchor="_Toc197221830" w:history="1">
            <w:r w:rsidRPr="00FD1219">
              <w:rPr>
                <w:rStyle w:val="Hyperlink"/>
                <w:noProof/>
              </w:rPr>
              <w:t>Bathroom Photos</w:t>
            </w:r>
            <w:r>
              <w:rPr>
                <w:noProof/>
                <w:webHidden/>
              </w:rPr>
              <w:tab/>
            </w:r>
            <w:r>
              <w:rPr>
                <w:noProof/>
                <w:webHidden/>
              </w:rPr>
              <w:fldChar w:fldCharType="begin"/>
            </w:r>
            <w:r>
              <w:rPr>
                <w:noProof/>
                <w:webHidden/>
              </w:rPr>
              <w:instrText xml:space="preserve"> PAGEREF _Toc197221830 \h </w:instrText>
            </w:r>
            <w:r>
              <w:rPr>
                <w:noProof/>
                <w:webHidden/>
              </w:rPr>
            </w:r>
            <w:r>
              <w:rPr>
                <w:noProof/>
                <w:webHidden/>
              </w:rPr>
              <w:fldChar w:fldCharType="separate"/>
            </w:r>
            <w:r w:rsidR="003B112B">
              <w:rPr>
                <w:noProof/>
                <w:webHidden/>
              </w:rPr>
              <w:t>22</w:t>
            </w:r>
            <w:r>
              <w:rPr>
                <w:noProof/>
                <w:webHidden/>
              </w:rPr>
              <w:fldChar w:fldCharType="end"/>
            </w:r>
          </w:hyperlink>
        </w:p>
        <w:p w14:paraId="685A0387" w14:textId="77777777" w:rsidR="00AF0C3E" w:rsidRDefault="00AF0C3E">
          <w:pPr>
            <w:pStyle w:val="TOC1"/>
            <w:rPr>
              <w:rFonts w:asciiTheme="minorHAnsi" w:eastAsiaTheme="minorEastAsia" w:hAnsiTheme="minorHAnsi" w:cstheme="minorBidi"/>
              <w:noProof/>
              <w:color w:val="auto"/>
              <w:lang w:val="en-IN" w:eastAsia="en-IN"/>
            </w:rPr>
          </w:pPr>
          <w:hyperlink w:anchor="_Toc197221831" w:history="1">
            <w:r w:rsidRPr="00FD1219">
              <w:rPr>
                <w:rStyle w:val="Hyperlink"/>
                <w:noProof/>
              </w:rPr>
              <w:t>Reception</w:t>
            </w:r>
            <w:r>
              <w:rPr>
                <w:noProof/>
                <w:webHidden/>
              </w:rPr>
              <w:tab/>
            </w:r>
            <w:r>
              <w:rPr>
                <w:noProof/>
                <w:webHidden/>
              </w:rPr>
              <w:fldChar w:fldCharType="begin"/>
            </w:r>
            <w:r>
              <w:rPr>
                <w:noProof/>
                <w:webHidden/>
              </w:rPr>
              <w:instrText xml:space="preserve"> PAGEREF _Toc197221831 \h </w:instrText>
            </w:r>
            <w:r>
              <w:rPr>
                <w:noProof/>
                <w:webHidden/>
              </w:rPr>
            </w:r>
            <w:r>
              <w:rPr>
                <w:noProof/>
                <w:webHidden/>
              </w:rPr>
              <w:fldChar w:fldCharType="separate"/>
            </w:r>
            <w:r w:rsidR="003B112B">
              <w:rPr>
                <w:noProof/>
                <w:webHidden/>
              </w:rPr>
              <w:t>28</w:t>
            </w:r>
            <w:r>
              <w:rPr>
                <w:noProof/>
                <w:webHidden/>
              </w:rPr>
              <w:fldChar w:fldCharType="end"/>
            </w:r>
          </w:hyperlink>
        </w:p>
        <w:p w14:paraId="604648BA" w14:textId="77777777" w:rsidR="00AF0C3E" w:rsidRDefault="00AF0C3E">
          <w:pPr>
            <w:pStyle w:val="TOC1"/>
            <w:rPr>
              <w:rFonts w:asciiTheme="minorHAnsi" w:eastAsiaTheme="minorEastAsia" w:hAnsiTheme="minorHAnsi" w:cstheme="minorBidi"/>
              <w:noProof/>
              <w:color w:val="auto"/>
              <w:lang w:val="en-IN" w:eastAsia="en-IN"/>
            </w:rPr>
          </w:pPr>
          <w:hyperlink w:anchor="_Toc197221832" w:history="1">
            <w:r w:rsidRPr="00FD1219">
              <w:rPr>
                <w:rStyle w:val="Hyperlink"/>
                <w:noProof/>
              </w:rPr>
              <w:t>Reception Photos</w:t>
            </w:r>
            <w:r>
              <w:rPr>
                <w:noProof/>
                <w:webHidden/>
              </w:rPr>
              <w:tab/>
            </w:r>
            <w:r>
              <w:rPr>
                <w:noProof/>
                <w:webHidden/>
              </w:rPr>
              <w:fldChar w:fldCharType="begin"/>
            </w:r>
            <w:r>
              <w:rPr>
                <w:noProof/>
                <w:webHidden/>
              </w:rPr>
              <w:instrText xml:space="preserve"> PAGEREF _Toc197221832 \h </w:instrText>
            </w:r>
            <w:r>
              <w:rPr>
                <w:noProof/>
                <w:webHidden/>
              </w:rPr>
            </w:r>
            <w:r>
              <w:rPr>
                <w:noProof/>
                <w:webHidden/>
              </w:rPr>
              <w:fldChar w:fldCharType="separate"/>
            </w:r>
            <w:r w:rsidR="003B112B">
              <w:rPr>
                <w:noProof/>
                <w:webHidden/>
              </w:rPr>
              <w:t>32</w:t>
            </w:r>
            <w:r>
              <w:rPr>
                <w:noProof/>
                <w:webHidden/>
              </w:rPr>
              <w:fldChar w:fldCharType="end"/>
            </w:r>
          </w:hyperlink>
        </w:p>
        <w:p w14:paraId="0360FCFD" w14:textId="77777777" w:rsidR="00AF0C3E" w:rsidRDefault="00AF0C3E">
          <w:pPr>
            <w:pStyle w:val="TOC1"/>
            <w:rPr>
              <w:rFonts w:asciiTheme="minorHAnsi" w:eastAsiaTheme="minorEastAsia" w:hAnsiTheme="minorHAnsi" w:cstheme="minorBidi"/>
              <w:noProof/>
              <w:color w:val="auto"/>
              <w:lang w:val="en-IN" w:eastAsia="en-IN"/>
            </w:rPr>
          </w:pPr>
          <w:hyperlink w:anchor="_Toc197221833" w:history="1">
            <w:r w:rsidRPr="00FD1219">
              <w:rPr>
                <w:rStyle w:val="Hyperlink"/>
                <w:noProof/>
              </w:rPr>
              <w:t>Open Plan Kitchen</w:t>
            </w:r>
            <w:r>
              <w:rPr>
                <w:noProof/>
                <w:webHidden/>
              </w:rPr>
              <w:tab/>
            </w:r>
            <w:r>
              <w:rPr>
                <w:noProof/>
                <w:webHidden/>
              </w:rPr>
              <w:fldChar w:fldCharType="begin"/>
            </w:r>
            <w:r>
              <w:rPr>
                <w:noProof/>
                <w:webHidden/>
              </w:rPr>
              <w:instrText xml:space="preserve"> PAGEREF _Toc197221833 \h </w:instrText>
            </w:r>
            <w:r>
              <w:rPr>
                <w:noProof/>
                <w:webHidden/>
              </w:rPr>
            </w:r>
            <w:r>
              <w:rPr>
                <w:noProof/>
                <w:webHidden/>
              </w:rPr>
              <w:fldChar w:fldCharType="separate"/>
            </w:r>
            <w:r w:rsidR="003B112B">
              <w:rPr>
                <w:noProof/>
                <w:webHidden/>
              </w:rPr>
              <w:t>38</w:t>
            </w:r>
            <w:r>
              <w:rPr>
                <w:noProof/>
                <w:webHidden/>
              </w:rPr>
              <w:fldChar w:fldCharType="end"/>
            </w:r>
          </w:hyperlink>
        </w:p>
        <w:p w14:paraId="3AD61B3A" w14:textId="77777777" w:rsidR="00AF0C3E" w:rsidRDefault="00AF0C3E">
          <w:pPr>
            <w:pStyle w:val="TOC1"/>
            <w:rPr>
              <w:rFonts w:asciiTheme="minorHAnsi" w:eastAsiaTheme="minorEastAsia" w:hAnsiTheme="minorHAnsi" w:cstheme="minorBidi"/>
              <w:noProof/>
              <w:color w:val="auto"/>
              <w:lang w:val="en-IN" w:eastAsia="en-IN"/>
            </w:rPr>
          </w:pPr>
          <w:hyperlink w:anchor="_Toc197221834" w:history="1">
            <w:r w:rsidRPr="00FD1219">
              <w:rPr>
                <w:rStyle w:val="Hyperlink"/>
                <w:noProof/>
              </w:rPr>
              <w:t>Open Plan Kitchen Photos</w:t>
            </w:r>
            <w:r>
              <w:rPr>
                <w:noProof/>
                <w:webHidden/>
              </w:rPr>
              <w:tab/>
            </w:r>
            <w:r>
              <w:rPr>
                <w:noProof/>
                <w:webHidden/>
              </w:rPr>
              <w:fldChar w:fldCharType="begin"/>
            </w:r>
            <w:r>
              <w:rPr>
                <w:noProof/>
                <w:webHidden/>
              </w:rPr>
              <w:instrText xml:space="preserve"> PAGEREF _Toc197221834 \h </w:instrText>
            </w:r>
            <w:r>
              <w:rPr>
                <w:noProof/>
                <w:webHidden/>
              </w:rPr>
            </w:r>
            <w:r>
              <w:rPr>
                <w:noProof/>
                <w:webHidden/>
              </w:rPr>
              <w:fldChar w:fldCharType="separate"/>
            </w:r>
            <w:r w:rsidR="003B112B">
              <w:rPr>
                <w:noProof/>
                <w:webHidden/>
              </w:rPr>
              <w:t>43</w:t>
            </w:r>
            <w:r>
              <w:rPr>
                <w:noProof/>
                <w:webHidden/>
              </w:rPr>
              <w:fldChar w:fldCharType="end"/>
            </w:r>
          </w:hyperlink>
        </w:p>
        <w:p w14:paraId="42DF4514" w14:textId="77777777" w:rsidR="00AF0C3E" w:rsidRDefault="00AF0C3E">
          <w:pPr>
            <w:pStyle w:val="TOC1"/>
            <w:rPr>
              <w:rFonts w:asciiTheme="minorHAnsi" w:eastAsiaTheme="minorEastAsia" w:hAnsiTheme="minorHAnsi" w:cstheme="minorBidi"/>
              <w:noProof/>
              <w:color w:val="auto"/>
              <w:lang w:val="en-IN" w:eastAsia="en-IN"/>
            </w:rPr>
          </w:pPr>
          <w:hyperlink w:anchor="_Toc197221835" w:history="1">
            <w:r w:rsidRPr="00FD1219">
              <w:rPr>
                <w:rStyle w:val="Hyperlink"/>
                <w:noProof/>
              </w:rPr>
              <w:t>Disclaimer</w:t>
            </w:r>
            <w:r>
              <w:rPr>
                <w:noProof/>
                <w:webHidden/>
              </w:rPr>
              <w:tab/>
            </w:r>
            <w:r>
              <w:rPr>
                <w:noProof/>
                <w:webHidden/>
              </w:rPr>
              <w:fldChar w:fldCharType="begin"/>
            </w:r>
            <w:r>
              <w:rPr>
                <w:noProof/>
                <w:webHidden/>
              </w:rPr>
              <w:instrText xml:space="preserve"> PAGEREF _Toc197221835 \h </w:instrText>
            </w:r>
            <w:r>
              <w:rPr>
                <w:noProof/>
                <w:webHidden/>
              </w:rPr>
            </w:r>
            <w:r>
              <w:rPr>
                <w:noProof/>
                <w:webHidden/>
              </w:rPr>
              <w:fldChar w:fldCharType="separate"/>
            </w:r>
            <w:r w:rsidR="003B112B">
              <w:rPr>
                <w:noProof/>
                <w:webHidden/>
              </w:rPr>
              <w:t>51</w:t>
            </w:r>
            <w:r>
              <w:rPr>
                <w:noProof/>
                <w:webHidden/>
              </w:rPr>
              <w:fldChar w:fldCharType="end"/>
            </w:r>
          </w:hyperlink>
        </w:p>
        <w:p w14:paraId="0A69F546" w14:textId="77777777" w:rsidR="00AF0C3E" w:rsidRDefault="00AF0C3E">
          <w:pPr>
            <w:pStyle w:val="TOC1"/>
            <w:rPr>
              <w:rFonts w:asciiTheme="minorHAnsi" w:eastAsiaTheme="minorEastAsia" w:hAnsiTheme="minorHAnsi" w:cstheme="minorBidi"/>
              <w:noProof/>
              <w:color w:val="auto"/>
              <w:lang w:val="en-IN" w:eastAsia="en-IN"/>
            </w:rPr>
          </w:pPr>
          <w:hyperlink w:anchor="_Toc197221836" w:history="1">
            <w:r w:rsidRPr="00FD1219">
              <w:rPr>
                <w:rStyle w:val="Hyperlink"/>
                <w:noProof/>
              </w:rPr>
              <w:t>END OF TENANCY INFORMATION</w:t>
            </w:r>
            <w:r>
              <w:rPr>
                <w:noProof/>
                <w:webHidden/>
              </w:rPr>
              <w:tab/>
            </w:r>
            <w:r>
              <w:rPr>
                <w:noProof/>
                <w:webHidden/>
              </w:rPr>
              <w:fldChar w:fldCharType="begin"/>
            </w:r>
            <w:r>
              <w:rPr>
                <w:noProof/>
                <w:webHidden/>
              </w:rPr>
              <w:instrText xml:space="preserve"> PAGEREF _Toc197221836 \h </w:instrText>
            </w:r>
            <w:r>
              <w:rPr>
                <w:noProof/>
                <w:webHidden/>
              </w:rPr>
            </w:r>
            <w:r>
              <w:rPr>
                <w:noProof/>
                <w:webHidden/>
              </w:rPr>
              <w:fldChar w:fldCharType="separate"/>
            </w:r>
            <w:r w:rsidR="003B112B">
              <w:rPr>
                <w:noProof/>
                <w:webHidden/>
              </w:rPr>
              <w:t>53</w:t>
            </w:r>
            <w:r>
              <w:rPr>
                <w:noProof/>
                <w:webHidden/>
              </w:rPr>
              <w:fldChar w:fldCharType="end"/>
            </w:r>
          </w:hyperlink>
        </w:p>
        <w:p w14:paraId="1DF32C37" w14:textId="77777777" w:rsidR="00AF0C3E" w:rsidRDefault="00AF0C3E">
          <w:pPr>
            <w:pStyle w:val="TOC1"/>
            <w:rPr>
              <w:rFonts w:asciiTheme="minorHAnsi" w:eastAsiaTheme="minorEastAsia" w:hAnsiTheme="minorHAnsi" w:cstheme="minorBidi"/>
              <w:noProof/>
              <w:color w:val="auto"/>
              <w:lang w:val="en-IN" w:eastAsia="en-IN"/>
            </w:rPr>
          </w:pPr>
          <w:hyperlink w:anchor="_Toc197221837" w:history="1">
            <w:r w:rsidRPr="00FD1219">
              <w:rPr>
                <w:rStyle w:val="Hyperlink"/>
                <w:noProof/>
              </w:rPr>
              <w:t>Signatures</w:t>
            </w:r>
            <w:r>
              <w:rPr>
                <w:noProof/>
                <w:webHidden/>
              </w:rPr>
              <w:tab/>
            </w:r>
            <w:r>
              <w:rPr>
                <w:noProof/>
                <w:webHidden/>
              </w:rPr>
              <w:fldChar w:fldCharType="begin"/>
            </w:r>
            <w:r>
              <w:rPr>
                <w:noProof/>
                <w:webHidden/>
              </w:rPr>
              <w:instrText xml:space="preserve"> PAGEREF _Toc197221837 \h </w:instrText>
            </w:r>
            <w:r>
              <w:rPr>
                <w:noProof/>
                <w:webHidden/>
              </w:rPr>
            </w:r>
            <w:r>
              <w:rPr>
                <w:noProof/>
                <w:webHidden/>
              </w:rPr>
              <w:fldChar w:fldCharType="separate"/>
            </w:r>
            <w:r w:rsidR="003B112B">
              <w:rPr>
                <w:noProof/>
                <w:webHidden/>
              </w:rPr>
              <w:t>54</w:t>
            </w:r>
            <w:r>
              <w:rPr>
                <w:noProof/>
                <w:webHidden/>
              </w:rPr>
              <w:fldChar w:fldCharType="end"/>
            </w:r>
          </w:hyperlink>
        </w:p>
        <w:p w14:paraId="14F3ECC9" w14:textId="77777777" w:rsidR="008C3890" w:rsidRPr="00CD4D01" w:rsidRDefault="00AB3963" w:rsidP="00565828">
          <w:pPr>
            <w:jc w:val="center"/>
          </w:pPr>
          <w:r>
            <w:fldChar w:fldCharType="end"/>
          </w:r>
        </w:p>
      </w:sdtContent>
    </w:sdt>
    <w:p w14:paraId="6CCF9456" w14:textId="77777777" w:rsidR="00746637" w:rsidRPr="00F46EB4" w:rsidRDefault="00746637" w:rsidP="00F46EB4"/>
    <w:p w14:paraId="727AA5B8" w14:textId="77777777" w:rsidR="00746637" w:rsidRPr="00F46EB4" w:rsidRDefault="00746637" w:rsidP="00F46EB4"/>
    <w:p w14:paraId="6634750F" w14:textId="77777777" w:rsidR="00746637" w:rsidRPr="00F46EB4" w:rsidRDefault="00746637" w:rsidP="00F46EB4"/>
    <w:p w14:paraId="057BABFA" w14:textId="77777777" w:rsidR="00BB6829" w:rsidRPr="00DF05C5" w:rsidRDefault="004418AB" w:rsidP="00217957">
      <w:pPr>
        <w:pStyle w:val="Head1Red12ptLeft"/>
        <w:rPr>
          <w:color w:val="7FA841"/>
        </w:rPr>
      </w:pPr>
      <w:bookmarkStart w:id="13" w:name="_Toc384637801"/>
      <w:bookmarkStart w:id="14" w:name="_Toc197221823"/>
      <w:r w:rsidRPr="00DF05C5">
        <w:rPr>
          <w:color w:val="7FA841"/>
        </w:rPr>
        <w:lastRenderedPageBreak/>
        <w:t>Over</w:t>
      </w:r>
      <w:bookmarkEnd w:id="13"/>
      <w:r w:rsidR="006A680C" w:rsidRPr="00DF05C5">
        <w:rPr>
          <w:color w:val="7FA841"/>
        </w:rPr>
        <w:t>view</w:t>
      </w:r>
      <w:bookmarkEnd w:id="14"/>
    </w:p>
    <w:p w14:paraId="74813C08" w14:textId="77777777" w:rsidR="004418AB" w:rsidRPr="00217957" w:rsidRDefault="004418AB" w:rsidP="004418AB">
      <w:pPr>
        <w:pStyle w:val="SubHead1"/>
      </w:pPr>
      <w:r w:rsidRPr="00F46EB4">
        <w:t xml:space="preserve">Property </w:t>
      </w:r>
      <w:r w:rsidRPr="00217957">
        <w:t>Details</w:t>
      </w:r>
    </w:p>
    <w:tbl>
      <w:tblPr>
        <w:tblW w:w="10535" w:type="dxa"/>
        <w:jc w:val="center"/>
        <w:tblBorders>
          <w:top w:val="single" w:sz="6" w:space="0" w:color="3B3B3B"/>
          <w:left w:val="single" w:sz="6" w:space="0" w:color="3B3B3B"/>
          <w:bottom w:val="single" w:sz="6" w:space="0" w:color="3B3B3B"/>
          <w:right w:val="single" w:sz="6" w:space="0" w:color="3B3B3B"/>
          <w:insideH w:val="single" w:sz="6" w:space="0" w:color="3B3B3B"/>
          <w:insideV w:val="single" w:sz="6" w:space="0" w:color="3B3B3B"/>
        </w:tblBorders>
        <w:shd w:val="clear" w:color="auto" w:fill="FFFFFF"/>
        <w:tblLayout w:type="fixed"/>
        <w:tblLook w:val="0000" w:firstRow="0" w:lastRow="0" w:firstColumn="0" w:lastColumn="0" w:noHBand="0" w:noVBand="0"/>
      </w:tblPr>
      <w:tblGrid>
        <w:gridCol w:w="2633"/>
        <w:gridCol w:w="2634"/>
        <w:gridCol w:w="2634"/>
        <w:gridCol w:w="2634"/>
      </w:tblGrid>
      <w:tr w:rsidR="000A304B" w:rsidRPr="00F46EB4" w14:paraId="3D20AE21" w14:textId="77777777" w:rsidTr="00475D27">
        <w:trPr>
          <w:trHeight w:val="397"/>
          <w:jc w:val="center"/>
        </w:trPr>
        <w:tc>
          <w:tcPr>
            <w:tcW w:w="2633" w:type="dxa"/>
            <w:tcBorders>
              <w:top w:val="single" w:sz="6" w:space="0" w:color="5D5C66"/>
              <w:left w:val="single" w:sz="6" w:space="0" w:color="5D5C66"/>
              <w:bottom w:val="single" w:sz="6" w:space="0" w:color="FFFFFF" w:themeColor="background1"/>
              <w:right w:val="single" w:sz="6" w:space="0" w:color="FFFFFF" w:themeColor="background1"/>
            </w:tcBorders>
            <w:shd w:val="clear" w:color="auto" w:fill="D6D6D6" w:themeFill="text1" w:themeFillTint="33"/>
            <w:vAlign w:val="center"/>
          </w:tcPr>
          <w:p w14:paraId="1CE8F12D" w14:textId="77777777" w:rsidR="000A304B" w:rsidRPr="00DF05C5" w:rsidRDefault="000A304B" w:rsidP="00217957">
            <w:pPr>
              <w:pStyle w:val="TableTextWhiteLeft10pt"/>
              <w:rPr>
                <w:color w:val="7FA841"/>
              </w:rPr>
            </w:pPr>
            <w:r w:rsidRPr="00DF05C5">
              <w:rPr>
                <w:color w:val="7FA841"/>
              </w:rPr>
              <w:t>Is the property occupied?</w:t>
            </w:r>
          </w:p>
        </w:tc>
        <w:tc>
          <w:tcPr>
            <w:tcW w:w="2634" w:type="dxa"/>
            <w:tcBorders>
              <w:top w:val="single" w:sz="6" w:space="0" w:color="5D5C66"/>
              <w:left w:val="single" w:sz="6" w:space="0" w:color="FFFFFF" w:themeColor="background1"/>
              <w:right w:val="single" w:sz="6" w:space="0" w:color="FFFFFF" w:themeColor="background1"/>
            </w:tcBorders>
            <w:shd w:val="clear" w:color="auto" w:fill="FFFFFF"/>
          </w:tcPr>
          <w:p w14:paraId="2F78FEF9" w14:textId="77777777" w:rsidR="000A304B" w:rsidRPr="00B021B6" w:rsidRDefault="00B021B6" w:rsidP="00475D27">
            <w:pPr>
              <w:pStyle w:val="TableTextLeft10pt"/>
              <w:rPr>
                <w:lang w:val="en-IN"/>
              </w:rPr>
            </w:pPr>
            <w:r>
              <w:rPr>
                <w:lang w:val="en-IN"/>
              </w:rPr>
              <w:t>No</w:t>
            </w:r>
          </w:p>
        </w:tc>
        <w:tc>
          <w:tcPr>
            <w:tcW w:w="2634" w:type="dxa"/>
            <w:tcBorders>
              <w:top w:val="single" w:sz="6" w:space="0" w:color="5D5C66"/>
              <w:left w:val="single" w:sz="6" w:space="0" w:color="FFFFFF" w:themeColor="background1"/>
              <w:bottom w:val="single" w:sz="6" w:space="0" w:color="FFFFFF" w:themeColor="background1"/>
              <w:right w:val="single" w:sz="6" w:space="0" w:color="FFFFFF" w:themeColor="background1"/>
            </w:tcBorders>
            <w:shd w:val="clear" w:color="auto" w:fill="D6D6D6" w:themeFill="text1" w:themeFillTint="33"/>
            <w:vAlign w:val="center"/>
          </w:tcPr>
          <w:p w14:paraId="4FDA7611" w14:textId="77777777" w:rsidR="000A304B" w:rsidRPr="00DF05C5" w:rsidRDefault="000A304B" w:rsidP="00217957">
            <w:pPr>
              <w:pStyle w:val="TableTextWhiteLeft10pt"/>
              <w:rPr>
                <w:color w:val="7FA841"/>
              </w:rPr>
            </w:pPr>
            <w:r w:rsidRPr="00DF05C5">
              <w:rPr>
                <w:color w:val="7FA841"/>
              </w:rPr>
              <w:t>Is the property furnished?</w:t>
            </w:r>
          </w:p>
        </w:tc>
        <w:tc>
          <w:tcPr>
            <w:tcW w:w="2634" w:type="dxa"/>
            <w:tcBorders>
              <w:top w:val="single" w:sz="6" w:space="0" w:color="5D5C66"/>
              <w:left w:val="single" w:sz="6" w:space="0" w:color="FFFFFF" w:themeColor="background1"/>
            </w:tcBorders>
            <w:shd w:val="clear" w:color="auto" w:fill="FFFFFF"/>
          </w:tcPr>
          <w:p w14:paraId="0AF03B54" w14:textId="77777777" w:rsidR="000A304B" w:rsidRPr="003C75B7" w:rsidRDefault="00B021B6" w:rsidP="00475D27">
            <w:pPr>
              <w:pStyle w:val="TableTextLeft10pt"/>
            </w:pPr>
            <w:r>
              <w:t>Yes</w:t>
            </w:r>
          </w:p>
        </w:tc>
      </w:tr>
      <w:tr w:rsidR="000A304B" w:rsidRPr="00F46EB4" w14:paraId="3539F1B9" w14:textId="77777777" w:rsidTr="00475D27">
        <w:trPr>
          <w:trHeight w:val="397"/>
          <w:jc w:val="center"/>
        </w:trPr>
        <w:tc>
          <w:tcPr>
            <w:tcW w:w="2633" w:type="dxa"/>
            <w:tcBorders>
              <w:top w:val="single" w:sz="6" w:space="0" w:color="FFFFFF" w:themeColor="background1"/>
              <w:left w:val="single" w:sz="6" w:space="0" w:color="5D5C66"/>
              <w:bottom w:val="single" w:sz="6" w:space="0" w:color="5D5C66"/>
              <w:right w:val="single" w:sz="6" w:space="0" w:color="FFFFFF" w:themeColor="background1"/>
            </w:tcBorders>
            <w:shd w:val="clear" w:color="auto" w:fill="D6D6D6" w:themeFill="text1" w:themeFillTint="33"/>
            <w:vAlign w:val="center"/>
          </w:tcPr>
          <w:p w14:paraId="29C4ECB3" w14:textId="77777777" w:rsidR="000A304B" w:rsidRPr="00DF05C5" w:rsidRDefault="000A304B" w:rsidP="00217957">
            <w:pPr>
              <w:pStyle w:val="TableTextWhiteLeft10pt"/>
              <w:rPr>
                <w:color w:val="7FA841"/>
              </w:rPr>
            </w:pPr>
            <w:r w:rsidRPr="00DF05C5">
              <w:rPr>
                <w:color w:val="7FA841"/>
              </w:rPr>
              <w:t>Type of property</w:t>
            </w:r>
          </w:p>
        </w:tc>
        <w:tc>
          <w:tcPr>
            <w:tcW w:w="2634" w:type="dxa"/>
            <w:tcBorders>
              <w:left w:val="single" w:sz="6" w:space="0" w:color="FFFFFF" w:themeColor="background1"/>
              <w:bottom w:val="single" w:sz="6" w:space="0" w:color="5D5C66"/>
              <w:right w:val="single" w:sz="6" w:space="0" w:color="FFFFFF" w:themeColor="background1"/>
            </w:tcBorders>
            <w:shd w:val="clear" w:color="auto" w:fill="FFFFFF"/>
          </w:tcPr>
          <w:p w14:paraId="02B95829" w14:textId="77777777" w:rsidR="000A304B" w:rsidRPr="00F46EB4" w:rsidRDefault="00B021B6" w:rsidP="00475D27">
            <w:pPr>
              <w:pStyle w:val="TableTextLeft10pt"/>
            </w:pPr>
            <w:r>
              <w:t>1 bedroom 1 bathroom furnished flat</w:t>
            </w:r>
          </w:p>
        </w:tc>
        <w:tc>
          <w:tcPr>
            <w:tcW w:w="2634" w:type="dxa"/>
            <w:tcBorders>
              <w:top w:val="single" w:sz="6" w:space="0" w:color="FFFFFF" w:themeColor="background1"/>
              <w:left w:val="single" w:sz="6" w:space="0" w:color="FFFFFF" w:themeColor="background1"/>
              <w:bottom w:val="single" w:sz="6" w:space="0" w:color="5D5C66"/>
              <w:right w:val="single" w:sz="6" w:space="0" w:color="FFFFFF" w:themeColor="background1"/>
            </w:tcBorders>
            <w:shd w:val="clear" w:color="auto" w:fill="D6D6D6" w:themeFill="text1" w:themeFillTint="33"/>
            <w:vAlign w:val="center"/>
          </w:tcPr>
          <w:p w14:paraId="1B77DB2A" w14:textId="77777777" w:rsidR="000A304B" w:rsidRPr="00DF05C5" w:rsidRDefault="00E06944" w:rsidP="00217957">
            <w:pPr>
              <w:pStyle w:val="TableTextWhiteLeft10pt"/>
              <w:rPr>
                <w:color w:val="7FA841"/>
              </w:rPr>
            </w:pPr>
            <w:r>
              <w:rPr>
                <w:color w:val="7FA841"/>
              </w:rPr>
              <w:t xml:space="preserve">Supporting document </w:t>
            </w:r>
          </w:p>
        </w:tc>
        <w:tc>
          <w:tcPr>
            <w:tcW w:w="2634" w:type="dxa"/>
            <w:tcBorders>
              <w:left w:val="single" w:sz="6" w:space="0" w:color="FFFFFF" w:themeColor="background1"/>
              <w:bottom w:val="single" w:sz="6" w:space="0" w:color="5D5C66"/>
            </w:tcBorders>
            <w:shd w:val="clear" w:color="auto" w:fill="FFFFFF"/>
          </w:tcPr>
          <w:p w14:paraId="601F8B90" w14:textId="77777777" w:rsidR="000A304B" w:rsidRPr="003C75B7" w:rsidRDefault="00B021B6" w:rsidP="00475D27">
            <w:pPr>
              <w:pStyle w:val="TableTextLeft10pt"/>
            </w:pPr>
            <w:r>
              <w:t>N/A</w:t>
            </w:r>
          </w:p>
        </w:tc>
      </w:tr>
    </w:tbl>
    <w:p w14:paraId="0AFB1AF4" w14:textId="77777777" w:rsidR="004418AB" w:rsidRDefault="004418AB" w:rsidP="004418AB">
      <w:pPr>
        <w:pStyle w:val="SubHead1"/>
      </w:pPr>
      <w:r w:rsidRPr="00F46EB4">
        <w:t>Key Details</w:t>
      </w:r>
    </w:p>
    <w:tbl>
      <w:tblPr>
        <w:tblW w:w="10535" w:type="dxa"/>
        <w:jc w:val="center"/>
        <w:tblBorders>
          <w:top w:val="single" w:sz="6" w:space="0" w:color="3B3B3B"/>
          <w:left w:val="single" w:sz="6" w:space="0" w:color="3B3B3B"/>
          <w:bottom w:val="single" w:sz="6" w:space="0" w:color="3B3B3B"/>
          <w:right w:val="single" w:sz="6" w:space="0" w:color="3B3B3B"/>
          <w:insideH w:val="single" w:sz="6" w:space="0" w:color="3B3B3B"/>
          <w:insideV w:val="single" w:sz="6" w:space="0" w:color="3B3B3B"/>
        </w:tblBorders>
        <w:shd w:val="clear" w:color="auto" w:fill="FFFFFF"/>
        <w:tblLayout w:type="fixed"/>
        <w:tblLook w:val="0000" w:firstRow="0" w:lastRow="0" w:firstColumn="0" w:lastColumn="0" w:noHBand="0" w:noVBand="0"/>
      </w:tblPr>
      <w:tblGrid>
        <w:gridCol w:w="2633"/>
        <w:gridCol w:w="2634"/>
        <w:gridCol w:w="5268"/>
      </w:tblGrid>
      <w:tr w:rsidR="00F86249" w:rsidRPr="00F46EB4" w14:paraId="4D1BDEEA" w14:textId="77777777" w:rsidTr="00475D27">
        <w:trPr>
          <w:trHeight w:val="397"/>
          <w:jc w:val="center"/>
        </w:trPr>
        <w:tc>
          <w:tcPr>
            <w:tcW w:w="2633" w:type="dxa"/>
            <w:tcBorders>
              <w:top w:val="single" w:sz="6" w:space="0" w:color="5D5C66"/>
              <w:left w:val="single" w:sz="6" w:space="0" w:color="5D5C66"/>
              <w:bottom w:val="single" w:sz="6" w:space="0" w:color="FFFFFF" w:themeColor="background1"/>
              <w:right w:val="single" w:sz="6" w:space="0" w:color="FFFFFF" w:themeColor="background1"/>
            </w:tcBorders>
            <w:shd w:val="clear" w:color="auto" w:fill="D6D6D6" w:themeFill="text1" w:themeFillTint="33"/>
            <w:vAlign w:val="center"/>
          </w:tcPr>
          <w:p w14:paraId="5E45C6D3" w14:textId="77777777" w:rsidR="00F86249" w:rsidRPr="00DF05C5" w:rsidRDefault="00F86249" w:rsidP="009E2674">
            <w:pPr>
              <w:pStyle w:val="TableTextWhiteLeft10pt"/>
              <w:rPr>
                <w:color w:val="7FA841"/>
              </w:rPr>
            </w:pPr>
            <w:r w:rsidRPr="00DF05C5">
              <w:rPr>
                <w:color w:val="7FA841"/>
              </w:rPr>
              <w:t>Number of keys</w:t>
            </w:r>
          </w:p>
        </w:tc>
        <w:tc>
          <w:tcPr>
            <w:tcW w:w="2634" w:type="dxa"/>
            <w:tcBorders>
              <w:top w:val="single" w:sz="6" w:space="0" w:color="5D5C66"/>
              <w:left w:val="single" w:sz="6" w:space="0" w:color="FFFFFF" w:themeColor="background1"/>
              <w:right w:val="single" w:sz="6" w:space="0" w:color="5D5C66"/>
            </w:tcBorders>
            <w:shd w:val="clear" w:color="auto" w:fill="FFFFFF"/>
          </w:tcPr>
          <w:p w14:paraId="35E971BB" w14:textId="77777777" w:rsidR="00F86249" w:rsidRPr="00F46EB4" w:rsidRDefault="00B021B6" w:rsidP="00475D27">
            <w:pPr>
              <w:pStyle w:val="TableTextLeft10pt"/>
            </w:pPr>
            <w:r>
              <w:t>1 x set</w:t>
            </w:r>
          </w:p>
        </w:tc>
        <w:tc>
          <w:tcPr>
            <w:tcW w:w="5268" w:type="dxa"/>
            <w:vMerge w:val="restart"/>
            <w:tcBorders>
              <w:top w:val="single" w:sz="6" w:space="0" w:color="5D5C66"/>
              <w:left w:val="single" w:sz="6" w:space="0" w:color="5D5C66"/>
            </w:tcBorders>
            <w:shd w:val="clear" w:color="auto" w:fill="auto"/>
            <w:vAlign w:val="center"/>
          </w:tcPr>
          <w:p w14:paraId="57BCEE0C" w14:textId="77777777" w:rsidR="00F86249" w:rsidRDefault="00F86249" w:rsidP="009E2674">
            <w:pPr>
              <w:pStyle w:val="PhotoText"/>
            </w:pPr>
          </w:p>
          <w:p w14:paraId="06051768" w14:textId="77777777" w:rsidR="00495CD8" w:rsidRDefault="00495CD8" w:rsidP="009E2674">
            <w:pPr>
              <w:pStyle w:val="PhotoText"/>
            </w:pPr>
            <w:r w:rsidRPr="00D43291">
              <w:rPr>
                <w:noProof/>
                <w:szCs w:val="21"/>
                <w:lang w:eastAsia="en-GB"/>
              </w:rPr>
              <w:drawing>
                <wp:inline distT="0" distB="0" distL="0" distR="0" wp14:anchorId="2C60C017" wp14:editId="16B60DD9">
                  <wp:extent cx="2790825" cy="2095500"/>
                  <wp:effectExtent l="0" t="0" r="9525" b="0"/>
                  <wp:docPr id="3" name="Picture 3"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0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p w14:paraId="0C5FAA7B" w14:textId="77777777" w:rsidR="00495CD8" w:rsidRPr="00F46EB4" w:rsidRDefault="00495CD8" w:rsidP="009E2674">
            <w:pPr>
              <w:pStyle w:val="PhotoText"/>
            </w:pPr>
          </w:p>
        </w:tc>
      </w:tr>
      <w:tr w:rsidR="00F86249" w:rsidRPr="00F46EB4" w14:paraId="6E8B2F57" w14:textId="77777777" w:rsidTr="00475D27">
        <w:trPr>
          <w:trHeight w:val="397"/>
          <w:jc w:val="center"/>
        </w:trPr>
        <w:tc>
          <w:tcPr>
            <w:tcW w:w="2633" w:type="dxa"/>
            <w:tcBorders>
              <w:top w:val="single" w:sz="6" w:space="0" w:color="FFFFFF" w:themeColor="background1"/>
              <w:left w:val="single" w:sz="6" w:space="0" w:color="5D5C66"/>
              <w:bottom w:val="single" w:sz="6" w:space="0" w:color="FFFFFF" w:themeColor="background1"/>
              <w:right w:val="single" w:sz="6" w:space="0" w:color="FFFFFF" w:themeColor="background1"/>
            </w:tcBorders>
            <w:shd w:val="clear" w:color="auto" w:fill="D6D6D6" w:themeFill="text1" w:themeFillTint="33"/>
            <w:vAlign w:val="center"/>
          </w:tcPr>
          <w:p w14:paraId="4143939F" w14:textId="77777777" w:rsidR="00F86249" w:rsidRPr="00DF05C5" w:rsidRDefault="00F86249" w:rsidP="009E2674">
            <w:pPr>
              <w:pStyle w:val="TableTextWhiteLeft10pt"/>
              <w:rPr>
                <w:color w:val="7FA841"/>
              </w:rPr>
            </w:pPr>
            <w:r w:rsidRPr="00DF05C5">
              <w:rPr>
                <w:color w:val="7FA841"/>
              </w:rPr>
              <w:t>Type of keys</w:t>
            </w:r>
          </w:p>
        </w:tc>
        <w:tc>
          <w:tcPr>
            <w:tcW w:w="2634" w:type="dxa"/>
            <w:tcBorders>
              <w:left w:val="single" w:sz="6" w:space="0" w:color="FFFFFF" w:themeColor="background1"/>
              <w:right w:val="single" w:sz="6" w:space="0" w:color="5D5C66"/>
            </w:tcBorders>
            <w:shd w:val="clear" w:color="auto" w:fill="FFFFFF"/>
          </w:tcPr>
          <w:p w14:paraId="588301B8" w14:textId="77777777" w:rsidR="00F86249" w:rsidRPr="00F46EB4" w:rsidRDefault="00B021B6" w:rsidP="00475D27">
            <w:pPr>
              <w:pStyle w:val="TableTextLeft10pt"/>
            </w:pPr>
            <w:r>
              <w:t xml:space="preserve">1 x </w:t>
            </w:r>
            <w:r w:rsidRPr="00B021B6">
              <w:rPr>
                <w:i/>
              </w:rPr>
              <w:t>Bramah</w:t>
            </w:r>
            <w:r>
              <w:t xml:space="preserve"> 85D6586</w:t>
            </w:r>
          </w:p>
        </w:tc>
        <w:tc>
          <w:tcPr>
            <w:tcW w:w="5268" w:type="dxa"/>
            <w:vMerge/>
            <w:tcBorders>
              <w:left w:val="single" w:sz="6" w:space="0" w:color="5D5C66"/>
            </w:tcBorders>
            <w:shd w:val="clear" w:color="auto" w:fill="auto"/>
            <w:vAlign w:val="center"/>
          </w:tcPr>
          <w:p w14:paraId="34E5CA35" w14:textId="77777777" w:rsidR="00F86249" w:rsidRPr="00F46EB4" w:rsidRDefault="00F86249" w:rsidP="009E2674"/>
        </w:tc>
      </w:tr>
      <w:tr w:rsidR="00F86249" w:rsidRPr="00F46EB4" w14:paraId="14F4E43C" w14:textId="77777777" w:rsidTr="00475D27">
        <w:trPr>
          <w:trHeight w:val="397"/>
          <w:jc w:val="center"/>
        </w:trPr>
        <w:tc>
          <w:tcPr>
            <w:tcW w:w="2633" w:type="dxa"/>
            <w:tcBorders>
              <w:top w:val="single" w:sz="6" w:space="0" w:color="FFFFFF" w:themeColor="background1"/>
              <w:left w:val="single" w:sz="6" w:space="0" w:color="5D5C66"/>
              <w:bottom w:val="single" w:sz="6" w:space="0" w:color="FFFFFF" w:themeColor="background1"/>
              <w:right w:val="single" w:sz="6" w:space="0" w:color="FFFFFF" w:themeColor="background1"/>
            </w:tcBorders>
            <w:shd w:val="clear" w:color="auto" w:fill="D6D6D6" w:themeFill="text1" w:themeFillTint="33"/>
            <w:vAlign w:val="center"/>
          </w:tcPr>
          <w:p w14:paraId="6CA3FF82" w14:textId="77777777" w:rsidR="00F86249" w:rsidRPr="00DF05C5" w:rsidRDefault="00F86249" w:rsidP="009E2674">
            <w:pPr>
              <w:pStyle w:val="TableTextWhiteLeft10pt"/>
              <w:rPr>
                <w:color w:val="7FA841"/>
              </w:rPr>
            </w:pPr>
            <w:r w:rsidRPr="00DF05C5">
              <w:rPr>
                <w:color w:val="7FA841"/>
              </w:rPr>
              <w:t>Location of keys</w:t>
            </w:r>
          </w:p>
        </w:tc>
        <w:tc>
          <w:tcPr>
            <w:tcW w:w="2634" w:type="dxa"/>
            <w:tcBorders>
              <w:left w:val="single" w:sz="6" w:space="0" w:color="FFFFFF" w:themeColor="background1"/>
              <w:right w:val="single" w:sz="6" w:space="0" w:color="5D5C66"/>
            </w:tcBorders>
            <w:shd w:val="clear" w:color="auto" w:fill="FFFFFF"/>
          </w:tcPr>
          <w:p w14:paraId="6A8E156F" w14:textId="77777777" w:rsidR="00F86249" w:rsidRPr="00F46EB4" w:rsidRDefault="00AF4C27" w:rsidP="00475D27">
            <w:pPr>
              <w:pStyle w:val="TableTextLeft10pt"/>
            </w:pPr>
            <w:r>
              <w:t>Handed to tenant</w:t>
            </w:r>
          </w:p>
        </w:tc>
        <w:tc>
          <w:tcPr>
            <w:tcW w:w="5268" w:type="dxa"/>
            <w:vMerge/>
            <w:tcBorders>
              <w:left w:val="single" w:sz="6" w:space="0" w:color="5D5C66"/>
            </w:tcBorders>
            <w:shd w:val="clear" w:color="auto" w:fill="auto"/>
            <w:vAlign w:val="center"/>
          </w:tcPr>
          <w:p w14:paraId="67D9433A" w14:textId="77777777" w:rsidR="00F86249" w:rsidRPr="00F46EB4" w:rsidRDefault="00F86249" w:rsidP="009E2674"/>
        </w:tc>
      </w:tr>
      <w:tr w:rsidR="00F86249" w:rsidRPr="00F46EB4" w14:paraId="1A3F915D" w14:textId="77777777" w:rsidTr="00E86AC5">
        <w:trPr>
          <w:trHeight w:val="397"/>
          <w:jc w:val="center"/>
        </w:trPr>
        <w:tc>
          <w:tcPr>
            <w:tcW w:w="2633" w:type="dxa"/>
            <w:tcBorders>
              <w:top w:val="single" w:sz="6" w:space="0" w:color="FFFFFF" w:themeColor="background1"/>
              <w:left w:val="single" w:sz="6" w:space="0" w:color="5D5C66"/>
              <w:bottom w:val="single" w:sz="6" w:space="0" w:color="FFFFFF" w:themeColor="background1"/>
              <w:right w:val="single" w:sz="6" w:space="0" w:color="FFFFFF" w:themeColor="background1"/>
            </w:tcBorders>
            <w:shd w:val="clear" w:color="auto" w:fill="D6D6D6" w:themeFill="text1" w:themeFillTint="33"/>
            <w:vAlign w:val="center"/>
          </w:tcPr>
          <w:p w14:paraId="11E4954F" w14:textId="77777777" w:rsidR="00F86249" w:rsidRPr="00DF05C5" w:rsidRDefault="00F86249" w:rsidP="009E2674">
            <w:pPr>
              <w:pStyle w:val="TableTextWhiteLeft10pt"/>
              <w:rPr>
                <w:color w:val="7FA841"/>
              </w:rPr>
            </w:pPr>
            <w:r w:rsidRPr="00DF05C5">
              <w:rPr>
                <w:color w:val="7FA841"/>
              </w:rPr>
              <w:t>Number / Location of fobs</w:t>
            </w:r>
          </w:p>
        </w:tc>
        <w:tc>
          <w:tcPr>
            <w:tcW w:w="2634" w:type="dxa"/>
            <w:tcBorders>
              <w:left w:val="single" w:sz="6" w:space="0" w:color="FFFFFF" w:themeColor="background1"/>
              <w:right w:val="single" w:sz="6" w:space="0" w:color="5D5C66"/>
            </w:tcBorders>
            <w:shd w:val="clear" w:color="auto" w:fill="FFFFFF"/>
          </w:tcPr>
          <w:p w14:paraId="0940C46E" w14:textId="77777777" w:rsidR="00F86249" w:rsidRPr="00F46EB4" w:rsidRDefault="00AF4C27" w:rsidP="00B021B6">
            <w:pPr>
              <w:pStyle w:val="TableTextLeft10pt"/>
            </w:pPr>
            <w:r>
              <w:t>1 fob</w:t>
            </w:r>
            <w:r w:rsidR="00B021B6">
              <w:t xml:space="preserve"> C1D15919</w:t>
            </w:r>
          </w:p>
        </w:tc>
        <w:tc>
          <w:tcPr>
            <w:tcW w:w="5268" w:type="dxa"/>
            <w:vMerge/>
            <w:tcBorders>
              <w:left w:val="single" w:sz="6" w:space="0" w:color="5D5C66"/>
            </w:tcBorders>
            <w:shd w:val="clear" w:color="auto" w:fill="auto"/>
            <w:vAlign w:val="center"/>
          </w:tcPr>
          <w:p w14:paraId="14BC6371" w14:textId="77777777" w:rsidR="00F86249" w:rsidRPr="00F46EB4" w:rsidRDefault="00F86249" w:rsidP="009E2674"/>
        </w:tc>
      </w:tr>
      <w:tr w:rsidR="00F86249" w:rsidRPr="00F46EB4" w14:paraId="6EEA43B1" w14:textId="77777777" w:rsidTr="00E86AC5">
        <w:trPr>
          <w:trHeight w:val="397"/>
          <w:jc w:val="center"/>
        </w:trPr>
        <w:tc>
          <w:tcPr>
            <w:tcW w:w="2633" w:type="dxa"/>
            <w:tcBorders>
              <w:top w:val="single" w:sz="6" w:space="0" w:color="FFFFFF" w:themeColor="background1"/>
              <w:left w:val="single" w:sz="6" w:space="0" w:color="5D5C66"/>
              <w:bottom w:val="single" w:sz="4" w:space="0" w:color="auto"/>
              <w:right w:val="single" w:sz="6" w:space="0" w:color="FFFFFF" w:themeColor="background1"/>
            </w:tcBorders>
            <w:shd w:val="clear" w:color="auto" w:fill="D6D6D6" w:themeFill="text1" w:themeFillTint="33"/>
            <w:vAlign w:val="center"/>
          </w:tcPr>
          <w:p w14:paraId="13B84FD0" w14:textId="77777777" w:rsidR="00F86249" w:rsidRPr="00DF05C5" w:rsidRDefault="00F86249" w:rsidP="009E2674">
            <w:pPr>
              <w:pStyle w:val="TableTextWhiteLeft10pt"/>
              <w:rPr>
                <w:color w:val="7FA841"/>
              </w:rPr>
            </w:pPr>
          </w:p>
        </w:tc>
        <w:tc>
          <w:tcPr>
            <w:tcW w:w="2634" w:type="dxa"/>
            <w:tcBorders>
              <w:left w:val="single" w:sz="6" w:space="0" w:color="FFFFFF" w:themeColor="background1"/>
              <w:right w:val="single" w:sz="6" w:space="0" w:color="5D5C66"/>
            </w:tcBorders>
            <w:shd w:val="clear" w:color="auto" w:fill="FFFFFF"/>
            <w:vAlign w:val="center"/>
          </w:tcPr>
          <w:p w14:paraId="20DAACCA" w14:textId="77777777" w:rsidR="00F86249" w:rsidRPr="00F46EB4" w:rsidRDefault="00F86249" w:rsidP="009E2674">
            <w:pPr>
              <w:pStyle w:val="TableTextLeft10pt"/>
            </w:pPr>
          </w:p>
        </w:tc>
        <w:tc>
          <w:tcPr>
            <w:tcW w:w="5268" w:type="dxa"/>
            <w:vMerge/>
            <w:tcBorders>
              <w:left w:val="single" w:sz="6" w:space="0" w:color="5D5C66"/>
              <w:bottom w:val="single" w:sz="6" w:space="0" w:color="5D5C66"/>
            </w:tcBorders>
            <w:shd w:val="clear" w:color="auto" w:fill="auto"/>
            <w:vAlign w:val="center"/>
          </w:tcPr>
          <w:p w14:paraId="00238D24" w14:textId="77777777" w:rsidR="00F86249" w:rsidRPr="00F46EB4" w:rsidRDefault="00F86249" w:rsidP="009E2674"/>
        </w:tc>
      </w:tr>
    </w:tbl>
    <w:p w14:paraId="2C33BE30" w14:textId="77777777" w:rsidR="002E518E" w:rsidRDefault="002E518E" w:rsidP="001901FF">
      <w:pPr>
        <w:pStyle w:val="SubHead1"/>
      </w:pPr>
    </w:p>
    <w:p w14:paraId="5813F40E" w14:textId="77777777" w:rsidR="001901FF" w:rsidRPr="00F46EB4" w:rsidRDefault="001901FF" w:rsidP="001901FF">
      <w:pPr>
        <w:pStyle w:val="SubHead1"/>
      </w:pPr>
      <w:r w:rsidRPr="00F46EB4">
        <w:t>Meter Readings</w:t>
      </w:r>
    </w:p>
    <w:tbl>
      <w:tblPr>
        <w:tblStyle w:val="TableGrid"/>
        <w:tblW w:w="10598" w:type="dxa"/>
        <w:jc w:val="center"/>
        <w:tblBorders>
          <w:top w:val="single" w:sz="6" w:space="0" w:color="5D5C66"/>
          <w:left w:val="single" w:sz="6" w:space="0" w:color="5D5C66"/>
          <w:bottom w:val="single" w:sz="6" w:space="0" w:color="5D5C66"/>
          <w:right w:val="single" w:sz="6" w:space="0" w:color="5D5C66"/>
          <w:insideH w:val="single" w:sz="6" w:space="0" w:color="5D5C66"/>
          <w:insideV w:val="single" w:sz="6" w:space="0" w:color="5D5C66"/>
        </w:tblBorders>
        <w:tblLayout w:type="fixed"/>
        <w:tblLook w:val="04A0" w:firstRow="1" w:lastRow="0" w:firstColumn="1" w:lastColumn="0" w:noHBand="0" w:noVBand="1"/>
      </w:tblPr>
      <w:tblGrid>
        <w:gridCol w:w="1410"/>
        <w:gridCol w:w="1804"/>
        <w:gridCol w:w="318"/>
        <w:gridCol w:w="2272"/>
        <w:gridCol w:w="1261"/>
        <w:gridCol w:w="827"/>
        <w:gridCol w:w="2706"/>
      </w:tblGrid>
      <w:tr w:rsidR="001901FF" w:rsidRPr="00F46EB4" w14:paraId="2018ABF1" w14:textId="77777777" w:rsidTr="00DF05C5">
        <w:trPr>
          <w:trHeight w:hRule="exact" w:val="497"/>
          <w:jc w:val="center"/>
        </w:trPr>
        <w:tc>
          <w:tcPr>
            <w:tcW w:w="1410" w:type="dxa"/>
            <w:tcBorders>
              <w:right w:val="single" w:sz="6" w:space="0" w:color="FFFFFF" w:themeColor="background1"/>
            </w:tcBorders>
            <w:shd w:val="clear" w:color="auto" w:fill="D6D6D6" w:themeFill="text1" w:themeFillTint="33"/>
            <w:vAlign w:val="center"/>
          </w:tcPr>
          <w:p w14:paraId="108694E8" w14:textId="77777777" w:rsidR="001901FF" w:rsidRPr="00DF05C5" w:rsidRDefault="001901FF" w:rsidP="001901FF">
            <w:pPr>
              <w:pStyle w:val="TableTextWhiteLeft10pt"/>
              <w:rPr>
                <w:color w:val="7FA841"/>
              </w:rPr>
            </w:pPr>
            <w:r w:rsidRPr="00DF05C5">
              <w:rPr>
                <w:color w:val="7FA841"/>
              </w:rPr>
              <w:t>Type</w:t>
            </w:r>
          </w:p>
        </w:tc>
        <w:tc>
          <w:tcPr>
            <w:tcW w:w="1804" w:type="dxa"/>
            <w:tcBorders>
              <w:left w:val="single" w:sz="6" w:space="0" w:color="FFFFFF" w:themeColor="background1"/>
              <w:right w:val="single" w:sz="6" w:space="0" w:color="FFFFFF" w:themeColor="background1"/>
            </w:tcBorders>
            <w:shd w:val="clear" w:color="auto" w:fill="D6D6D6" w:themeFill="text1" w:themeFillTint="33"/>
            <w:vAlign w:val="center"/>
          </w:tcPr>
          <w:p w14:paraId="160B3744" w14:textId="77777777" w:rsidR="001901FF" w:rsidRPr="00DF05C5" w:rsidRDefault="001901FF" w:rsidP="001901FF">
            <w:pPr>
              <w:pStyle w:val="TableTextWhiteLeft10pt"/>
              <w:rPr>
                <w:color w:val="7FA841"/>
              </w:rPr>
            </w:pPr>
            <w:r w:rsidRPr="00DF05C5">
              <w:rPr>
                <w:color w:val="7FA841"/>
              </w:rPr>
              <w:t>Reading</w:t>
            </w:r>
          </w:p>
        </w:tc>
        <w:tc>
          <w:tcPr>
            <w:tcW w:w="2590" w:type="dxa"/>
            <w:gridSpan w:val="2"/>
            <w:tcBorders>
              <w:left w:val="single" w:sz="6" w:space="0" w:color="FFFFFF" w:themeColor="background1"/>
              <w:right w:val="single" w:sz="6" w:space="0" w:color="FFFFFF" w:themeColor="background1"/>
            </w:tcBorders>
            <w:shd w:val="clear" w:color="auto" w:fill="D6D6D6" w:themeFill="text1" w:themeFillTint="33"/>
            <w:vAlign w:val="center"/>
          </w:tcPr>
          <w:p w14:paraId="4753DAE8" w14:textId="77777777" w:rsidR="001901FF" w:rsidRPr="00DF05C5" w:rsidRDefault="001901FF" w:rsidP="001901FF">
            <w:pPr>
              <w:pStyle w:val="TableTextWhiteLeft10pt"/>
              <w:rPr>
                <w:color w:val="7FA841"/>
              </w:rPr>
            </w:pPr>
            <w:r w:rsidRPr="00DF05C5">
              <w:rPr>
                <w:color w:val="7FA841"/>
              </w:rPr>
              <w:t>Serial Numbers/Notes</w:t>
            </w:r>
          </w:p>
        </w:tc>
        <w:tc>
          <w:tcPr>
            <w:tcW w:w="2088" w:type="dxa"/>
            <w:gridSpan w:val="2"/>
            <w:tcBorders>
              <w:left w:val="single" w:sz="6" w:space="0" w:color="FFFFFF" w:themeColor="background1"/>
            </w:tcBorders>
            <w:shd w:val="clear" w:color="auto" w:fill="D6D6D6" w:themeFill="text1" w:themeFillTint="33"/>
            <w:vAlign w:val="center"/>
          </w:tcPr>
          <w:p w14:paraId="7701E0C0" w14:textId="77777777" w:rsidR="001901FF" w:rsidRPr="00DF05C5" w:rsidRDefault="001901FF" w:rsidP="001901FF">
            <w:pPr>
              <w:pStyle w:val="TableTextWhiteLeft10pt"/>
              <w:rPr>
                <w:color w:val="7FA841"/>
              </w:rPr>
            </w:pPr>
            <w:r w:rsidRPr="00DF05C5">
              <w:rPr>
                <w:color w:val="7FA841"/>
              </w:rPr>
              <w:t>Meter Location</w:t>
            </w:r>
          </w:p>
        </w:tc>
        <w:tc>
          <w:tcPr>
            <w:tcW w:w="2706" w:type="dxa"/>
            <w:tcBorders>
              <w:left w:val="single" w:sz="6" w:space="0" w:color="FFFFFF" w:themeColor="background1"/>
            </w:tcBorders>
            <w:shd w:val="clear" w:color="auto" w:fill="D6D6D6" w:themeFill="text1" w:themeFillTint="33"/>
          </w:tcPr>
          <w:p w14:paraId="1E182A3A" w14:textId="77777777" w:rsidR="001901FF" w:rsidRPr="00DF05C5" w:rsidRDefault="001901FF" w:rsidP="001901FF">
            <w:pPr>
              <w:pStyle w:val="TableTextWhiteLeft10pt"/>
              <w:rPr>
                <w:color w:val="7FA841"/>
              </w:rPr>
            </w:pPr>
            <w:r w:rsidRPr="00DF05C5">
              <w:rPr>
                <w:color w:val="7FA841"/>
              </w:rPr>
              <w:t>Meter key used to access cupboard (if applicable)</w:t>
            </w:r>
          </w:p>
        </w:tc>
      </w:tr>
      <w:tr w:rsidR="001901FF" w:rsidRPr="00F46EB4" w14:paraId="0D6B673F" w14:textId="77777777" w:rsidTr="00475D27">
        <w:trPr>
          <w:trHeight w:hRule="exact" w:val="523"/>
          <w:jc w:val="center"/>
        </w:trPr>
        <w:tc>
          <w:tcPr>
            <w:tcW w:w="1410" w:type="dxa"/>
          </w:tcPr>
          <w:p w14:paraId="6D891138" w14:textId="77777777" w:rsidR="001901FF" w:rsidRPr="00F46EB4" w:rsidRDefault="001901FF" w:rsidP="00475D27">
            <w:pPr>
              <w:pStyle w:val="TableTextLeft10pt"/>
            </w:pPr>
            <w:r w:rsidRPr="00F46EB4">
              <w:t>Gas</w:t>
            </w:r>
          </w:p>
        </w:tc>
        <w:tc>
          <w:tcPr>
            <w:tcW w:w="1804" w:type="dxa"/>
          </w:tcPr>
          <w:p w14:paraId="3E6674ED" w14:textId="77777777" w:rsidR="001901FF" w:rsidRPr="00F46EB4" w:rsidRDefault="00B021B6" w:rsidP="00475D27">
            <w:pPr>
              <w:pStyle w:val="TableTextLeft10pt"/>
            </w:pPr>
            <w:r>
              <w:t>0179</w:t>
            </w:r>
          </w:p>
        </w:tc>
        <w:tc>
          <w:tcPr>
            <w:tcW w:w="2590" w:type="dxa"/>
            <w:gridSpan w:val="2"/>
          </w:tcPr>
          <w:p w14:paraId="7BA06B01" w14:textId="77777777" w:rsidR="001901FF" w:rsidRPr="00F46EB4" w:rsidRDefault="00B021B6" w:rsidP="00475D27">
            <w:pPr>
              <w:pStyle w:val="TableTextLeft10pt"/>
            </w:pPr>
            <w:r>
              <w:t>68285</w:t>
            </w:r>
          </w:p>
        </w:tc>
        <w:tc>
          <w:tcPr>
            <w:tcW w:w="2088" w:type="dxa"/>
            <w:gridSpan w:val="2"/>
          </w:tcPr>
          <w:p w14:paraId="54360D6F" w14:textId="77777777" w:rsidR="001901FF" w:rsidRPr="00F46EB4" w:rsidRDefault="00B021B6" w:rsidP="00475D27">
            <w:pPr>
              <w:pStyle w:val="TableTextLeft10pt"/>
            </w:pPr>
            <w:r>
              <w:t>Kitchen unit under sink</w:t>
            </w:r>
          </w:p>
        </w:tc>
        <w:tc>
          <w:tcPr>
            <w:tcW w:w="2706" w:type="dxa"/>
          </w:tcPr>
          <w:p w14:paraId="38AE2FC5" w14:textId="77777777" w:rsidR="001901FF" w:rsidRPr="00F46EB4" w:rsidRDefault="00B021B6" w:rsidP="00475D27">
            <w:pPr>
              <w:pStyle w:val="TableTextLeft10pt"/>
            </w:pPr>
            <w:r>
              <w:t>N/A</w:t>
            </w:r>
          </w:p>
        </w:tc>
      </w:tr>
      <w:tr w:rsidR="001901FF" w:rsidRPr="00F46EB4" w14:paraId="7539DD63" w14:textId="77777777" w:rsidTr="00475D27">
        <w:trPr>
          <w:trHeight w:hRule="exact" w:val="556"/>
          <w:jc w:val="center"/>
        </w:trPr>
        <w:tc>
          <w:tcPr>
            <w:tcW w:w="1410" w:type="dxa"/>
          </w:tcPr>
          <w:p w14:paraId="6C6484B8" w14:textId="77777777" w:rsidR="001901FF" w:rsidRPr="00F46EB4" w:rsidRDefault="001901FF" w:rsidP="00475D27">
            <w:pPr>
              <w:pStyle w:val="TableTextLeft10pt"/>
            </w:pPr>
            <w:r w:rsidRPr="00F46EB4">
              <w:t>Electric</w:t>
            </w:r>
          </w:p>
        </w:tc>
        <w:tc>
          <w:tcPr>
            <w:tcW w:w="1804" w:type="dxa"/>
          </w:tcPr>
          <w:p w14:paraId="674486D2" w14:textId="77777777" w:rsidR="001901FF" w:rsidRPr="00F46EB4" w:rsidRDefault="00B021B6" w:rsidP="00475D27">
            <w:pPr>
              <w:pStyle w:val="TableTextLeft10pt"/>
            </w:pPr>
            <w:r>
              <w:t>04545</w:t>
            </w:r>
          </w:p>
        </w:tc>
        <w:tc>
          <w:tcPr>
            <w:tcW w:w="2590" w:type="dxa"/>
            <w:gridSpan w:val="2"/>
          </w:tcPr>
          <w:p w14:paraId="4AF5096B" w14:textId="77777777" w:rsidR="001901FF" w:rsidRPr="00F46EB4" w:rsidRDefault="00B021B6" w:rsidP="00475D27">
            <w:pPr>
              <w:pStyle w:val="TableTextLeft10pt"/>
            </w:pPr>
            <w:r>
              <w:t>L86A31701</w:t>
            </w:r>
          </w:p>
        </w:tc>
        <w:tc>
          <w:tcPr>
            <w:tcW w:w="2088" w:type="dxa"/>
            <w:gridSpan w:val="2"/>
          </w:tcPr>
          <w:p w14:paraId="357733A0" w14:textId="77777777" w:rsidR="001901FF" w:rsidRPr="00F46EB4" w:rsidRDefault="00B021B6" w:rsidP="00475D27">
            <w:pPr>
              <w:pStyle w:val="TableTextLeft10pt"/>
            </w:pPr>
            <w:r w:rsidRPr="00B021B6">
              <w:t>Leisure centre</w:t>
            </w:r>
            <w:r>
              <w:t xml:space="preserve"> ground floor cupboard</w:t>
            </w:r>
          </w:p>
        </w:tc>
        <w:tc>
          <w:tcPr>
            <w:tcW w:w="2706" w:type="dxa"/>
          </w:tcPr>
          <w:p w14:paraId="39044E3A" w14:textId="77777777" w:rsidR="001901FF" w:rsidRPr="00F46EB4" w:rsidRDefault="00B021B6" w:rsidP="00475D27">
            <w:pPr>
              <w:pStyle w:val="TableTextLeft10pt"/>
            </w:pPr>
            <w:r>
              <w:t>FB2 key required</w:t>
            </w:r>
          </w:p>
        </w:tc>
      </w:tr>
      <w:tr w:rsidR="001901FF" w:rsidRPr="00F46EB4" w14:paraId="1815DF1D" w14:textId="77777777" w:rsidTr="00475D27">
        <w:trPr>
          <w:trHeight w:hRule="exact" w:val="397"/>
          <w:jc w:val="center"/>
        </w:trPr>
        <w:tc>
          <w:tcPr>
            <w:tcW w:w="1410" w:type="dxa"/>
          </w:tcPr>
          <w:p w14:paraId="47EF0265" w14:textId="77777777" w:rsidR="001901FF" w:rsidRPr="00F46EB4" w:rsidRDefault="001901FF" w:rsidP="00475D27">
            <w:pPr>
              <w:pStyle w:val="TableTextLeft10pt"/>
            </w:pPr>
            <w:r w:rsidRPr="00F46EB4">
              <w:t>Water</w:t>
            </w:r>
          </w:p>
        </w:tc>
        <w:tc>
          <w:tcPr>
            <w:tcW w:w="1804" w:type="dxa"/>
          </w:tcPr>
          <w:p w14:paraId="373BB808" w14:textId="77777777" w:rsidR="001901FF" w:rsidRPr="00F46EB4" w:rsidRDefault="00B021B6" w:rsidP="00475D27">
            <w:pPr>
              <w:pStyle w:val="TableTextLeft10pt"/>
            </w:pPr>
            <w:r>
              <w:t>N/A</w:t>
            </w:r>
          </w:p>
        </w:tc>
        <w:tc>
          <w:tcPr>
            <w:tcW w:w="2590" w:type="dxa"/>
            <w:gridSpan w:val="2"/>
          </w:tcPr>
          <w:p w14:paraId="090FCE7F" w14:textId="77777777" w:rsidR="001901FF" w:rsidRPr="00F46EB4" w:rsidRDefault="001901FF" w:rsidP="00475D27">
            <w:pPr>
              <w:pStyle w:val="TableTextLeft10pt"/>
            </w:pPr>
          </w:p>
        </w:tc>
        <w:tc>
          <w:tcPr>
            <w:tcW w:w="2088" w:type="dxa"/>
            <w:gridSpan w:val="2"/>
          </w:tcPr>
          <w:p w14:paraId="3E718B78" w14:textId="77777777" w:rsidR="001901FF" w:rsidRPr="00F46EB4" w:rsidRDefault="001901FF" w:rsidP="00475D27">
            <w:pPr>
              <w:pStyle w:val="TableTextLeft10pt"/>
            </w:pPr>
          </w:p>
        </w:tc>
        <w:tc>
          <w:tcPr>
            <w:tcW w:w="2706" w:type="dxa"/>
          </w:tcPr>
          <w:p w14:paraId="25005050" w14:textId="77777777" w:rsidR="001901FF" w:rsidRPr="00F46EB4" w:rsidRDefault="001901FF" w:rsidP="00475D27">
            <w:pPr>
              <w:pStyle w:val="TableTextLeft10pt"/>
            </w:pPr>
          </w:p>
        </w:tc>
      </w:tr>
      <w:tr w:rsidR="001901FF" w:rsidRPr="00F46EB4" w14:paraId="58646C25" w14:textId="77777777" w:rsidTr="00495CD8">
        <w:trPr>
          <w:trHeight w:hRule="exact" w:val="3016"/>
          <w:jc w:val="center"/>
        </w:trPr>
        <w:tc>
          <w:tcPr>
            <w:tcW w:w="3532" w:type="dxa"/>
            <w:gridSpan w:val="3"/>
            <w:vAlign w:val="center"/>
          </w:tcPr>
          <w:p w14:paraId="1A1D0B0B" w14:textId="77777777" w:rsidR="001901FF" w:rsidRDefault="001901FF" w:rsidP="001901FF">
            <w:pPr>
              <w:pStyle w:val="PhotoText"/>
            </w:pPr>
          </w:p>
          <w:p w14:paraId="673D5E9D" w14:textId="77777777" w:rsidR="00495CD8" w:rsidRDefault="00495CD8" w:rsidP="001901FF">
            <w:pPr>
              <w:pStyle w:val="PhotoText"/>
            </w:pPr>
            <w:r w:rsidRPr="00D43291">
              <w:rPr>
                <w:noProof/>
                <w:szCs w:val="21"/>
                <w:lang w:eastAsia="en-GB"/>
              </w:rPr>
              <w:drawing>
                <wp:inline distT="0" distB="0" distL="0" distR="0" wp14:anchorId="613DE8FD" wp14:editId="1F2023BB">
                  <wp:extent cx="2105025" cy="1581150"/>
                  <wp:effectExtent l="0" t="0" r="9525" b="0"/>
                  <wp:docPr id="8" name="Picture 8"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0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p w14:paraId="3863A106" w14:textId="77777777" w:rsidR="00495CD8" w:rsidRPr="00F46EB4" w:rsidRDefault="00495CD8" w:rsidP="001901FF">
            <w:pPr>
              <w:pStyle w:val="PhotoText"/>
            </w:pPr>
          </w:p>
        </w:tc>
        <w:tc>
          <w:tcPr>
            <w:tcW w:w="3533" w:type="dxa"/>
            <w:gridSpan w:val="2"/>
            <w:vAlign w:val="center"/>
          </w:tcPr>
          <w:p w14:paraId="612543E9" w14:textId="77777777" w:rsidR="001901FF" w:rsidRDefault="001901FF" w:rsidP="001901FF">
            <w:pPr>
              <w:pStyle w:val="PhotoText"/>
            </w:pPr>
          </w:p>
          <w:p w14:paraId="6DAB2E96" w14:textId="77777777" w:rsidR="00495CD8" w:rsidRDefault="00495CD8" w:rsidP="001901FF">
            <w:pPr>
              <w:pStyle w:val="PhotoText"/>
            </w:pPr>
            <w:r w:rsidRPr="00D43291">
              <w:rPr>
                <w:noProof/>
                <w:szCs w:val="21"/>
                <w:lang w:eastAsia="en-GB"/>
              </w:rPr>
              <w:drawing>
                <wp:inline distT="0" distB="0" distL="0" distR="0" wp14:anchorId="2F076D0A" wp14:editId="4AEEE3A3">
                  <wp:extent cx="2105025" cy="1581150"/>
                  <wp:effectExtent l="0" t="0" r="9525" b="0"/>
                  <wp:docPr id="11" name="Picture 11"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0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p w14:paraId="5B2734BD" w14:textId="77777777" w:rsidR="00495CD8" w:rsidRPr="00F46EB4" w:rsidRDefault="00495CD8" w:rsidP="001901FF">
            <w:pPr>
              <w:pStyle w:val="PhotoText"/>
            </w:pPr>
          </w:p>
        </w:tc>
        <w:tc>
          <w:tcPr>
            <w:tcW w:w="3533" w:type="dxa"/>
            <w:gridSpan w:val="2"/>
            <w:vAlign w:val="center"/>
          </w:tcPr>
          <w:p w14:paraId="0A1F276E" w14:textId="77777777" w:rsidR="001901FF" w:rsidRDefault="001901FF" w:rsidP="001901FF">
            <w:pPr>
              <w:pStyle w:val="PhotoText"/>
            </w:pPr>
          </w:p>
          <w:p w14:paraId="68386899" w14:textId="77777777" w:rsidR="00495CD8" w:rsidRDefault="00495CD8" w:rsidP="001901FF">
            <w:pPr>
              <w:pStyle w:val="PhotoText"/>
            </w:pPr>
          </w:p>
          <w:p w14:paraId="571193EA" w14:textId="77777777" w:rsidR="00495CD8" w:rsidRPr="00F46EB4" w:rsidRDefault="00495CD8" w:rsidP="001901FF">
            <w:pPr>
              <w:pStyle w:val="PhotoText"/>
            </w:pPr>
          </w:p>
        </w:tc>
      </w:tr>
    </w:tbl>
    <w:p w14:paraId="1F95B61D" w14:textId="77777777" w:rsidR="001901FF" w:rsidRDefault="001901FF" w:rsidP="001901FF">
      <w:pPr>
        <w:pStyle w:val="SubHead1"/>
      </w:pPr>
    </w:p>
    <w:p w14:paraId="4D7834E0" w14:textId="77777777" w:rsidR="00474201" w:rsidRDefault="00A84C2C" w:rsidP="00474201">
      <w:pPr>
        <w:pStyle w:val="SubHead1"/>
      </w:pPr>
      <w:r>
        <w:t>Alarms</w:t>
      </w:r>
      <w:r w:rsidR="00425088">
        <w:t xml:space="preserve"> and or Detectors</w:t>
      </w:r>
    </w:p>
    <w:tbl>
      <w:tblPr>
        <w:tblStyle w:val="TableGrid"/>
        <w:tblW w:w="10882" w:type="dxa"/>
        <w:jc w:val="center"/>
        <w:tblBorders>
          <w:top w:val="single" w:sz="6" w:space="0" w:color="5D5C66"/>
          <w:left w:val="single" w:sz="6" w:space="0" w:color="5D5C66"/>
          <w:bottom w:val="single" w:sz="6" w:space="0" w:color="5D5C66"/>
          <w:right w:val="single" w:sz="6" w:space="0" w:color="5D5C66"/>
          <w:insideH w:val="single" w:sz="6" w:space="0" w:color="5D5C66"/>
          <w:insideV w:val="single" w:sz="6" w:space="0" w:color="5D5C66"/>
        </w:tblBorders>
        <w:tblLayout w:type="fixed"/>
        <w:tblLook w:val="04A0" w:firstRow="1" w:lastRow="0" w:firstColumn="1" w:lastColumn="0" w:noHBand="0" w:noVBand="1"/>
      </w:tblPr>
      <w:tblGrid>
        <w:gridCol w:w="2161"/>
        <w:gridCol w:w="1466"/>
        <w:gridCol w:w="502"/>
        <w:gridCol w:w="2268"/>
        <w:gridCol w:w="857"/>
        <w:gridCol w:w="1411"/>
        <w:gridCol w:w="2217"/>
      </w:tblGrid>
      <w:tr w:rsidR="00474201" w:rsidRPr="00F46EB4" w14:paraId="4D0168F0" w14:textId="77777777" w:rsidTr="00495CD8">
        <w:trPr>
          <w:trHeight w:hRule="exact" w:val="786"/>
          <w:jc w:val="center"/>
        </w:trPr>
        <w:tc>
          <w:tcPr>
            <w:tcW w:w="2161" w:type="dxa"/>
            <w:tcBorders>
              <w:right w:val="single" w:sz="6" w:space="0" w:color="FFFFFF" w:themeColor="background1"/>
            </w:tcBorders>
            <w:shd w:val="clear" w:color="auto" w:fill="D6D6D6" w:themeFill="text1" w:themeFillTint="33"/>
            <w:vAlign w:val="center"/>
          </w:tcPr>
          <w:p w14:paraId="17915403" w14:textId="77777777" w:rsidR="00474201" w:rsidRPr="00DF05C5" w:rsidRDefault="00474201" w:rsidP="001901FF">
            <w:pPr>
              <w:pStyle w:val="TableTextWhiteLeft10pt"/>
              <w:rPr>
                <w:color w:val="7FA841"/>
              </w:rPr>
            </w:pPr>
            <w:r w:rsidRPr="00DF05C5">
              <w:rPr>
                <w:color w:val="7FA841"/>
              </w:rPr>
              <w:t>Type</w:t>
            </w:r>
          </w:p>
        </w:tc>
        <w:tc>
          <w:tcPr>
            <w:tcW w:w="1968" w:type="dxa"/>
            <w:gridSpan w:val="2"/>
            <w:tcBorders>
              <w:left w:val="single" w:sz="6" w:space="0" w:color="FFFFFF" w:themeColor="background1"/>
              <w:right w:val="single" w:sz="6" w:space="0" w:color="FFFFFF" w:themeColor="background1"/>
            </w:tcBorders>
            <w:shd w:val="clear" w:color="auto" w:fill="D6D6D6" w:themeFill="text1" w:themeFillTint="33"/>
            <w:vAlign w:val="center"/>
          </w:tcPr>
          <w:p w14:paraId="3D50BA60" w14:textId="77777777" w:rsidR="00474201" w:rsidRPr="00DF05C5" w:rsidRDefault="00474201" w:rsidP="001901FF">
            <w:pPr>
              <w:pStyle w:val="TableTextWhiteLeft10pt"/>
              <w:rPr>
                <w:color w:val="7FA841"/>
              </w:rPr>
            </w:pPr>
            <w:r w:rsidRPr="00DF05C5">
              <w:rPr>
                <w:color w:val="7FA841"/>
              </w:rPr>
              <w:t>Quantity</w:t>
            </w:r>
          </w:p>
        </w:tc>
        <w:tc>
          <w:tcPr>
            <w:tcW w:w="2268" w:type="dxa"/>
            <w:tcBorders>
              <w:left w:val="single" w:sz="6" w:space="0" w:color="FFFFFF" w:themeColor="background1"/>
              <w:right w:val="single" w:sz="6" w:space="0" w:color="FFFFFF" w:themeColor="background1"/>
            </w:tcBorders>
            <w:shd w:val="clear" w:color="auto" w:fill="D6D6D6" w:themeFill="text1" w:themeFillTint="33"/>
            <w:vAlign w:val="center"/>
          </w:tcPr>
          <w:p w14:paraId="5D0AD30F" w14:textId="77777777" w:rsidR="00474201" w:rsidRPr="00DF05C5" w:rsidRDefault="00474201" w:rsidP="001901FF">
            <w:pPr>
              <w:pStyle w:val="TableTextWhiteLeft10pt"/>
              <w:rPr>
                <w:color w:val="7FA841"/>
              </w:rPr>
            </w:pPr>
            <w:r w:rsidRPr="00DF05C5">
              <w:rPr>
                <w:color w:val="7FA841"/>
              </w:rPr>
              <w:t>Location</w:t>
            </w:r>
          </w:p>
        </w:tc>
        <w:tc>
          <w:tcPr>
            <w:tcW w:w="2268" w:type="dxa"/>
            <w:gridSpan w:val="2"/>
            <w:tcBorders>
              <w:left w:val="single" w:sz="6" w:space="0" w:color="FFFFFF" w:themeColor="background1"/>
            </w:tcBorders>
            <w:shd w:val="clear" w:color="auto" w:fill="D6D6D6" w:themeFill="text1" w:themeFillTint="33"/>
            <w:vAlign w:val="center"/>
          </w:tcPr>
          <w:p w14:paraId="034FCCA8" w14:textId="77777777" w:rsidR="00474201" w:rsidRPr="00DF05C5" w:rsidRDefault="00474201" w:rsidP="001901FF">
            <w:pPr>
              <w:pStyle w:val="TableTextWhiteLeft10pt"/>
              <w:rPr>
                <w:color w:val="7FA841"/>
              </w:rPr>
            </w:pPr>
            <w:r w:rsidRPr="00DF05C5">
              <w:rPr>
                <w:color w:val="7FA841"/>
              </w:rPr>
              <w:t>POWER Tested</w:t>
            </w:r>
          </w:p>
        </w:tc>
        <w:tc>
          <w:tcPr>
            <w:tcW w:w="2217" w:type="dxa"/>
            <w:tcBorders>
              <w:left w:val="single" w:sz="6" w:space="0" w:color="FFFFFF" w:themeColor="background1"/>
            </w:tcBorders>
            <w:shd w:val="clear" w:color="auto" w:fill="D6D6D6" w:themeFill="text1" w:themeFillTint="33"/>
          </w:tcPr>
          <w:p w14:paraId="276AF338" w14:textId="77777777" w:rsidR="00474201" w:rsidRPr="00DF05C5" w:rsidRDefault="00474201" w:rsidP="001901FF">
            <w:pPr>
              <w:pStyle w:val="TableTextWhiteLeft10pt"/>
              <w:ind w:right="-34"/>
              <w:rPr>
                <w:color w:val="7FA841"/>
                <w:sz w:val="16"/>
                <w:szCs w:val="16"/>
              </w:rPr>
            </w:pPr>
            <w:r w:rsidRPr="00DF05C5">
              <w:rPr>
                <w:color w:val="7FA841"/>
                <w:sz w:val="16"/>
                <w:szCs w:val="16"/>
              </w:rPr>
              <w:t>Smoke alarm- present on all floors / C0 alarm present where a solid fuel burning appliance is present</w:t>
            </w:r>
          </w:p>
        </w:tc>
      </w:tr>
      <w:tr w:rsidR="00474201" w:rsidRPr="00F46EB4" w14:paraId="517662AB" w14:textId="77777777" w:rsidTr="00495CD8">
        <w:trPr>
          <w:trHeight w:hRule="exact" w:val="715"/>
          <w:jc w:val="center"/>
        </w:trPr>
        <w:tc>
          <w:tcPr>
            <w:tcW w:w="2161" w:type="dxa"/>
            <w:vAlign w:val="center"/>
          </w:tcPr>
          <w:p w14:paraId="4A239581" w14:textId="77777777" w:rsidR="00474201" w:rsidRPr="00F46EB4" w:rsidRDefault="00474201" w:rsidP="001901FF">
            <w:pPr>
              <w:pStyle w:val="TableTextLeft10pt"/>
            </w:pPr>
            <w:r>
              <w:t xml:space="preserve">Smoke/fire </w:t>
            </w:r>
          </w:p>
        </w:tc>
        <w:tc>
          <w:tcPr>
            <w:tcW w:w="1968" w:type="dxa"/>
            <w:gridSpan w:val="2"/>
          </w:tcPr>
          <w:p w14:paraId="522B594B" w14:textId="77777777" w:rsidR="00474201" w:rsidRPr="00F46EB4" w:rsidRDefault="001C6715" w:rsidP="00475D27">
            <w:pPr>
              <w:pStyle w:val="TableTextLeft10pt"/>
            </w:pPr>
            <w:r>
              <w:t>2</w:t>
            </w:r>
          </w:p>
        </w:tc>
        <w:tc>
          <w:tcPr>
            <w:tcW w:w="2268" w:type="dxa"/>
          </w:tcPr>
          <w:p w14:paraId="640D6D82" w14:textId="77777777" w:rsidR="00ED73E9" w:rsidRDefault="001C6715" w:rsidP="00475D27">
            <w:pPr>
              <w:pStyle w:val="TableTextLeft10pt"/>
            </w:pPr>
            <w:r>
              <w:t>1 x hallway</w:t>
            </w:r>
          </w:p>
          <w:p w14:paraId="722EF734" w14:textId="77777777" w:rsidR="001C6715" w:rsidRPr="00F46EB4" w:rsidRDefault="001C6715" w:rsidP="00475D27">
            <w:pPr>
              <w:pStyle w:val="TableTextLeft10pt"/>
            </w:pPr>
            <w:r>
              <w:t>1 x reception</w:t>
            </w:r>
          </w:p>
        </w:tc>
        <w:tc>
          <w:tcPr>
            <w:tcW w:w="2268" w:type="dxa"/>
            <w:gridSpan w:val="2"/>
          </w:tcPr>
          <w:p w14:paraId="0ECE8413" w14:textId="77777777" w:rsidR="00474201" w:rsidRPr="00F46EB4" w:rsidRDefault="001C6715" w:rsidP="00475D27">
            <w:pPr>
              <w:pStyle w:val="TableTextLeft10pt"/>
            </w:pPr>
            <w:r>
              <w:t>Yes</w:t>
            </w:r>
          </w:p>
        </w:tc>
        <w:tc>
          <w:tcPr>
            <w:tcW w:w="2217" w:type="dxa"/>
          </w:tcPr>
          <w:p w14:paraId="23AD7BE2" w14:textId="77777777" w:rsidR="00474201" w:rsidRPr="00F46EB4" w:rsidRDefault="001C6715" w:rsidP="00475D27">
            <w:pPr>
              <w:pStyle w:val="TableTextLeft10pt"/>
              <w:ind w:right="829"/>
            </w:pPr>
            <w:r>
              <w:t>Yes</w:t>
            </w:r>
          </w:p>
        </w:tc>
      </w:tr>
      <w:tr w:rsidR="00474201" w:rsidRPr="00F46EB4" w14:paraId="739D1CF9" w14:textId="77777777" w:rsidTr="00495CD8">
        <w:trPr>
          <w:trHeight w:hRule="exact" w:val="397"/>
          <w:jc w:val="center"/>
        </w:trPr>
        <w:tc>
          <w:tcPr>
            <w:tcW w:w="2161" w:type="dxa"/>
            <w:vAlign w:val="center"/>
          </w:tcPr>
          <w:p w14:paraId="45B42498" w14:textId="77777777" w:rsidR="00474201" w:rsidRDefault="00474201" w:rsidP="001901FF">
            <w:pPr>
              <w:pStyle w:val="TableTextLeft10pt"/>
            </w:pPr>
            <w:r>
              <w:t>Carbon Monoxide (CO)</w:t>
            </w:r>
          </w:p>
        </w:tc>
        <w:tc>
          <w:tcPr>
            <w:tcW w:w="1968" w:type="dxa"/>
            <w:gridSpan w:val="2"/>
          </w:tcPr>
          <w:p w14:paraId="2AECB955" w14:textId="77777777" w:rsidR="00474201" w:rsidRPr="00F46EB4" w:rsidRDefault="001C6715" w:rsidP="00475D27">
            <w:pPr>
              <w:pStyle w:val="TableTextLeft10pt"/>
            </w:pPr>
            <w:r>
              <w:t>1</w:t>
            </w:r>
          </w:p>
        </w:tc>
        <w:tc>
          <w:tcPr>
            <w:tcW w:w="2268" w:type="dxa"/>
          </w:tcPr>
          <w:p w14:paraId="568EAAC0" w14:textId="77777777" w:rsidR="00474201" w:rsidRPr="00F46EB4" w:rsidRDefault="001C6715" w:rsidP="00475D27">
            <w:pPr>
              <w:pStyle w:val="TableTextLeft10pt"/>
            </w:pPr>
            <w:r>
              <w:t>1 x kitchen</w:t>
            </w:r>
          </w:p>
        </w:tc>
        <w:tc>
          <w:tcPr>
            <w:tcW w:w="2268" w:type="dxa"/>
            <w:gridSpan w:val="2"/>
          </w:tcPr>
          <w:p w14:paraId="3A395C6B" w14:textId="77777777" w:rsidR="00474201" w:rsidRPr="00F46EB4" w:rsidRDefault="001C6715" w:rsidP="00475D27">
            <w:pPr>
              <w:pStyle w:val="TableTextLeft10pt"/>
            </w:pPr>
            <w:r>
              <w:t>Yes</w:t>
            </w:r>
          </w:p>
        </w:tc>
        <w:tc>
          <w:tcPr>
            <w:tcW w:w="2217" w:type="dxa"/>
          </w:tcPr>
          <w:p w14:paraId="459B5873" w14:textId="77777777" w:rsidR="00474201" w:rsidRPr="00F46EB4" w:rsidRDefault="001C6715" w:rsidP="00475D27">
            <w:pPr>
              <w:pStyle w:val="TableTextLeft10pt"/>
              <w:ind w:right="829"/>
            </w:pPr>
            <w:r>
              <w:t>Yes</w:t>
            </w:r>
          </w:p>
        </w:tc>
      </w:tr>
      <w:tr w:rsidR="00474201" w:rsidRPr="00F46EB4" w14:paraId="25DAC3EA" w14:textId="77777777" w:rsidTr="00495CD8">
        <w:trPr>
          <w:trHeight w:hRule="exact" w:val="397"/>
          <w:jc w:val="center"/>
        </w:trPr>
        <w:tc>
          <w:tcPr>
            <w:tcW w:w="2161" w:type="dxa"/>
            <w:vAlign w:val="center"/>
          </w:tcPr>
          <w:p w14:paraId="6D6D7D8E" w14:textId="77777777" w:rsidR="00474201" w:rsidRDefault="00474201" w:rsidP="001901FF">
            <w:pPr>
              <w:pStyle w:val="TableTextLeft10pt"/>
            </w:pPr>
            <w:r>
              <w:t>Security Alarm</w:t>
            </w:r>
          </w:p>
        </w:tc>
        <w:tc>
          <w:tcPr>
            <w:tcW w:w="1968" w:type="dxa"/>
            <w:gridSpan w:val="2"/>
          </w:tcPr>
          <w:p w14:paraId="1C76AF98" w14:textId="77777777" w:rsidR="00474201" w:rsidRPr="00F46EB4" w:rsidRDefault="001C6715" w:rsidP="00475D27">
            <w:pPr>
              <w:pStyle w:val="TableTextLeft10pt"/>
            </w:pPr>
            <w:r>
              <w:t>None</w:t>
            </w:r>
          </w:p>
        </w:tc>
        <w:tc>
          <w:tcPr>
            <w:tcW w:w="2268" w:type="dxa"/>
          </w:tcPr>
          <w:p w14:paraId="103B0934" w14:textId="77777777" w:rsidR="00474201" w:rsidRPr="00F46EB4" w:rsidRDefault="00474201" w:rsidP="00475D27">
            <w:pPr>
              <w:pStyle w:val="TableTextLeft10pt"/>
            </w:pPr>
          </w:p>
        </w:tc>
        <w:tc>
          <w:tcPr>
            <w:tcW w:w="2268" w:type="dxa"/>
            <w:gridSpan w:val="2"/>
          </w:tcPr>
          <w:p w14:paraId="43DCBF18" w14:textId="77777777" w:rsidR="00474201" w:rsidRPr="00F46EB4" w:rsidRDefault="00474201" w:rsidP="00475D27">
            <w:pPr>
              <w:pStyle w:val="TableTextLeft10pt"/>
            </w:pPr>
          </w:p>
        </w:tc>
        <w:tc>
          <w:tcPr>
            <w:tcW w:w="2217" w:type="dxa"/>
          </w:tcPr>
          <w:p w14:paraId="069BE632" w14:textId="77777777" w:rsidR="00474201" w:rsidRPr="00F46EB4" w:rsidRDefault="00474201" w:rsidP="00475D27">
            <w:pPr>
              <w:pStyle w:val="TableTextLeft10pt"/>
              <w:ind w:right="829"/>
            </w:pPr>
          </w:p>
        </w:tc>
      </w:tr>
      <w:tr w:rsidR="00495CD8" w:rsidRPr="00F46EB4" w14:paraId="47136274" w14:textId="77777777" w:rsidTr="00495CD8">
        <w:trPr>
          <w:trHeight w:hRule="exact" w:val="3241"/>
          <w:jc w:val="center"/>
        </w:trPr>
        <w:tc>
          <w:tcPr>
            <w:tcW w:w="3627" w:type="dxa"/>
            <w:gridSpan w:val="2"/>
            <w:vAlign w:val="center"/>
          </w:tcPr>
          <w:p w14:paraId="549AA0E1" w14:textId="77777777" w:rsidR="00495CD8" w:rsidRDefault="00495CD8" w:rsidP="00AF4C27">
            <w:pPr>
              <w:pStyle w:val="PhotoText"/>
            </w:pPr>
          </w:p>
          <w:p w14:paraId="4B1AAC68" w14:textId="77777777" w:rsidR="00495CD8" w:rsidRDefault="00495CD8" w:rsidP="00AF4C27">
            <w:pPr>
              <w:pStyle w:val="PhotoText"/>
            </w:pPr>
            <w:r w:rsidRPr="00D43291">
              <w:rPr>
                <w:noProof/>
                <w:szCs w:val="21"/>
                <w:lang w:eastAsia="en-GB"/>
              </w:rPr>
              <w:drawing>
                <wp:inline distT="0" distB="0" distL="0" distR="0" wp14:anchorId="499FB73C" wp14:editId="0F455C88">
                  <wp:extent cx="2162175" cy="1619250"/>
                  <wp:effectExtent l="0" t="0" r="9525" b="0"/>
                  <wp:docPr id="5" name="Picture 5"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0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14:paraId="5954F55C" w14:textId="77777777" w:rsidR="00495CD8" w:rsidRDefault="00495CD8" w:rsidP="00AF4C27">
            <w:pPr>
              <w:pStyle w:val="PhotoText"/>
            </w:pPr>
          </w:p>
        </w:tc>
        <w:tc>
          <w:tcPr>
            <w:tcW w:w="3627" w:type="dxa"/>
            <w:gridSpan w:val="3"/>
            <w:vAlign w:val="center"/>
          </w:tcPr>
          <w:p w14:paraId="2B55B39F" w14:textId="77777777" w:rsidR="00495CD8" w:rsidRDefault="00495CD8" w:rsidP="00AF4C27">
            <w:pPr>
              <w:pStyle w:val="PhotoText"/>
            </w:pPr>
          </w:p>
          <w:p w14:paraId="11D8B581" w14:textId="77777777" w:rsidR="00495CD8" w:rsidRDefault="00495CD8" w:rsidP="00AF4C27">
            <w:pPr>
              <w:pStyle w:val="PhotoText"/>
            </w:pPr>
            <w:r w:rsidRPr="00D43291">
              <w:rPr>
                <w:noProof/>
                <w:szCs w:val="21"/>
                <w:lang w:eastAsia="en-GB"/>
              </w:rPr>
              <w:drawing>
                <wp:inline distT="0" distB="0" distL="0" distR="0" wp14:anchorId="72FB77D0" wp14:editId="34305F6C">
                  <wp:extent cx="2162175" cy="1619250"/>
                  <wp:effectExtent l="0" t="0" r="9525" b="0"/>
                  <wp:docPr id="6" name="Picture 6"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0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14:paraId="41B7C811" w14:textId="77777777" w:rsidR="00495CD8" w:rsidRDefault="00495CD8" w:rsidP="00AF4C27">
            <w:pPr>
              <w:pStyle w:val="PhotoText"/>
            </w:pPr>
          </w:p>
        </w:tc>
        <w:tc>
          <w:tcPr>
            <w:tcW w:w="3628" w:type="dxa"/>
            <w:gridSpan w:val="2"/>
            <w:vAlign w:val="center"/>
          </w:tcPr>
          <w:p w14:paraId="4283027A" w14:textId="77777777" w:rsidR="00495CD8" w:rsidRDefault="00495CD8" w:rsidP="00AF4C27">
            <w:pPr>
              <w:pStyle w:val="PhotoText"/>
            </w:pPr>
          </w:p>
          <w:p w14:paraId="3702D50B" w14:textId="77777777" w:rsidR="00495CD8" w:rsidRDefault="00495CD8" w:rsidP="00AF4C27">
            <w:pPr>
              <w:pStyle w:val="PhotoText"/>
            </w:pPr>
            <w:r w:rsidRPr="00D43291">
              <w:rPr>
                <w:noProof/>
                <w:szCs w:val="21"/>
                <w:lang w:eastAsia="en-GB"/>
              </w:rPr>
              <w:drawing>
                <wp:inline distT="0" distB="0" distL="0" distR="0" wp14:anchorId="3EC98BA0" wp14:editId="54FE4759">
                  <wp:extent cx="2162175" cy="1619250"/>
                  <wp:effectExtent l="0" t="0" r="9525" b="0"/>
                  <wp:docPr id="7" name="Picture 7"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0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14:paraId="02B3CEDB" w14:textId="77777777" w:rsidR="00495CD8" w:rsidRPr="00F46EB4" w:rsidRDefault="00495CD8" w:rsidP="00AF4C27">
            <w:pPr>
              <w:pStyle w:val="PhotoText"/>
            </w:pPr>
          </w:p>
        </w:tc>
      </w:tr>
    </w:tbl>
    <w:p w14:paraId="4DB4CD24" w14:textId="77777777" w:rsidR="00320C6E" w:rsidRDefault="00320C6E" w:rsidP="007C1989"/>
    <w:p w14:paraId="2C2EB61F" w14:textId="77777777" w:rsidR="001901FF" w:rsidRPr="00DF05C5" w:rsidRDefault="00E06944" w:rsidP="001901FF">
      <w:pPr>
        <w:pStyle w:val="Head1Red12ptLeft"/>
        <w:rPr>
          <w:color w:val="7FA841"/>
        </w:rPr>
      </w:pPr>
      <w:bookmarkStart w:id="15" w:name="_Toc197221824"/>
      <w:bookmarkStart w:id="16" w:name="_Toc384805356"/>
      <w:bookmarkStart w:id="17" w:name="_Toc384637804"/>
      <w:bookmarkEnd w:id="6"/>
      <w:bookmarkEnd w:id="5"/>
      <w:bookmarkEnd w:id="4"/>
      <w:bookmarkEnd w:id="3"/>
      <w:bookmarkEnd w:id="2"/>
      <w:r>
        <w:rPr>
          <w:color w:val="7FA841"/>
        </w:rPr>
        <w:lastRenderedPageBreak/>
        <w:t>General Comments</w:t>
      </w:r>
      <w:bookmarkEnd w:id="15"/>
    </w:p>
    <w:tbl>
      <w:tblPr>
        <w:tblW w:w="13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1701"/>
        <w:gridCol w:w="5499"/>
        <w:gridCol w:w="5499"/>
      </w:tblGrid>
      <w:tr w:rsidR="002861FE" w:rsidRPr="00F46EB4" w14:paraId="76D087E1" w14:textId="77777777" w:rsidTr="00D405A3">
        <w:trPr>
          <w:trHeight w:hRule="exact" w:val="381"/>
          <w:jc w:val="center"/>
        </w:trPr>
        <w:tc>
          <w:tcPr>
            <w:tcW w:w="851" w:type="dxa"/>
            <w:tcBorders>
              <w:top w:val="nil"/>
              <w:left w:val="nil"/>
              <w:bottom w:val="single" w:sz="6" w:space="0" w:color="5D5C66"/>
              <w:right w:val="nil"/>
            </w:tcBorders>
            <w:shd w:val="clear" w:color="auto" w:fill="D6D6D6" w:themeFill="text1" w:themeFillTint="33"/>
            <w:vAlign w:val="center"/>
          </w:tcPr>
          <w:p w14:paraId="170D8726" w14:textId="77777777" w:rsidR="002861FE" w:rsidRPr="00DF05C5" w:rsidRDefault="002861FE" w:rsidP="001901FF">
            <w:pPr>
              <w:rPr>
                <w:color w:val="7FA841"/>
              </w:rPr>
            </w:pPr>
          </w:p>
        </w:tc>
        <w:tc>
          <w:tcPr>
            <w:tcW w:w="1701" w:type="dxa"/>
            <w:tcBorders>
              <w:top w:val="nil"/>
              <w:left w:val="nil"/>
              <w:bottom w:val="single" w:sz="6" w:space="0" w:color="5D5C66"/>
              <w:right w:val="nil"/>
            </w:tcBorders>
            <w:shd w:val="clear" w:color="auto" w:fill="D6D6D6" w:themeFill="text1" w:themeFillTint="33"/>
            <w:vAlign w:val="center"/>
          </w:tcPr>
          <w:p w14:paraId="7D068602" w14:textId="77777777" w:rsidR="002861FE" w:rsidRPr="00DF05C5" w:rsidRDefault="002861FE" w:rsidP="001901FF">
            <w:pPr>
              <w:pStyle w:val="TableTextLeftBold"/>
              <w:rPr>
                <w:color w:val="7FA841"/>
              </w:rPr>
            </w:pPr>
          </w:p>
        </w:tc>
        <w:tc>
          <w:tcPr>
            <w:tcW w:w="5499" w:type="dxa"/>
            <w:tcBorders>
              <w:top w:val="nil"/>
              <w:left w:val="nil"/>
              <w:bottom w:val="single" w:sz="6" w:space="0" w:color="5D5C66"/>
              <w:right w:val="single" w:sz="6" w:space="0" w:color="5D5C66"/>
            </w:tcBorders>
            <w:shd w:val="clear" w:color="auto" w:fill="D6D6D6" w:themeFill="text1" w:themeFillTint="33"/>
            <w:vAlign w:val="center"/>
          </w:tcPr>
          <w:p w14:paraId="7E4FE652" w14:textId="77777777" w:rsidR="002861FE" w:rsidRPr="00DF05C5" w:rsidRDefault="002861FE" w:rsidP="001901FF">
            <w:pPr>
              <w:pStyle w:val="TableTextLeft10pt"/>
              <w:rPr>
                <w:color w:val="7FA841"/>
              </w:rPr>
            </w:pPr>
            <w:r w:rsidRPr="00DF05C5">
              <w:rPr>
                <w:color w:val="7FA841"/>
              </w:rPr>
              <w:t>C</w:t>
            </w:r>
            <w:r>
              <w:rPr>
                <w:color w:val="7FA841"/>
              </w:rPr>
              <w:t>heck-in C</w:t>
            </w:r>
            <w:r w:rsidRPr="00DF05C5">
              <w:rPr>
                <w:color w:val="7FA841"/>
              </w:rPr>
              <w:t>omments</w:t>
            </w:r>
          </w:p>
        </w:tc>
        <w:tc>
          <w:tcPr>
            <w:tcW w:w="5499" w:type="dxa"/>
            <w:tcBorders>
              <w:top w:val="single" w:sz="6" w:space="0" w:color="5D5C66"/>
              <w:left w:val="single" w:sz="6" w:space="0" w:color="FFFFFF" w:themeColor="background1"/>
              <w:bottom w:val="single" w:sz="6" w:space="0" w:color="5D5C66"/>
              <w:right w:val="single" w:sz="6" w:space="0" w:color="5D5C66"/>
            </w:tcBorders>
            <w:shd w:val="clear" w:color="auto" w:fill="D6D6D6" w:themeFill="text1" w:themeFillTint="33"/>
            <w:vAlign w:val="center"/>
          </w:tcPr>
          <w:p w14:paraId="5A43D1B2" w14:textId="77777777" w:rsidR="002861FE" w:rsidRPr="00DF05C5" w:rsidRDefault="002861FE" w:rsidP="001901FF">
            <w:pPr>
              <w:pStyle w:val="TableTextWhiteLeft10pt"/>
              <w:rPr>
                <w:color w:val="7FA841"/>
              </w:rPr>
            </w:pPr>
            <w:r w:rsidRPr="00DF05C5">
              <w:rPr>
                <w:color w:val="7FA841"/>
              </w:rPr>
              <w:t>C</w:t>
            </w:r>
            <w:r>
              <w:rPr>
                <w:color w:val="7FA841"/>
              </w:rPr>
              <w:t>heck-out C</w:t>
            </w:r>
            <w:r w:rsidRPr="00DF05C5">
              <w:rPr>
                <w:color w:val="7FA841"/>
              </w:rPr>
              <w:t>omments</w:t>
            </w:r>
          </w:p>
        </w:tc>
      </w:tr>
      <w:tr w:rsidR="002861FE" w:rsidRPr="00F46EB4" w14:paraId="27175664" w14:textId="77777777" w:rsidTr="00AF4C27">
        <w:trPr>
          <w:trHeight w:hRule="exact" w:val="1254"/>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38F9CA5C" w14:textId="77777777" w:rsidR="002861FE" w:rsidRPr="00127D65" w:rsidRDefault="002861FE" w:rsidP="001901FF">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61D4FC91" w14:textId="77777777" w:rsidR="002861FE" w:rsidRPr="001E5A54" w:rsidRDefault="002861FE" w:rsidP="001901FF">
            <w:pPr>
              <w:pStyle w:val="TableTextLeftBold"/>
            </w:pPr>
            <w:r>
              <w:t>Overall</w:t>
            </w:r>
            <w:r w:rsidR="0002506A">
              <w:t xml:space="preserve"> </w:t>
            </w:r>
            <w:r>
              <w:t>General Condition</w:t>
            </w:r>
          </w:p>
        </w:tc>
        <w:tc>
          <w:tcPr>
            <w:tcW w:w="5499" w:type="dxa"/>
            <w:tcBorders>
              <w:top w:val="single" w:sz="6" w:space="0" w:color="5D5C66"/>
              <w:left w:val="single" w:sz="6" w:space="0" w:color="5D5C66"/>
              <w:bottom w:val="single" w:sz="6" w:space="0" w:color="5D5C66"/>
              <w:right w:val="single" w:sz="6" w:space="0" w:color="5D5C66"/>
            </w:tcBorders>
            <w:shd w:val="clear" w:color="auto" w:fill="auto"/>
            <w:vAlign w:val="center"/>
          </w:tcPr>
          <w:p w14:paraId="42EA3C03" w14:textId="77777777" w:rsidR="002861FE" w:rsidRPr="00475D27" w:rsidRDefault="008B7D09" w:rsidP="001901FF">
            <w:pPr>
              <w:pStyle w:val="TableTextLeft10pt"/>
              <w:rPr>
                <w:rFonts w:cstheme="minorHAnsi"/>
                <w:highlight w:val="lightGray"/>
              </w:rPr>
            </w:pPr>
            <w:r>
              <w:rPr>
                <w:rFonts w:cstheme="minorHAnsi"/>
              </w:rPr>
              <w:t>Property found in good order. Usage marks to décor as noted. Chemical marks to bathroom</w:t>
            </w:r>
            <w:r w:rsidR="00AF4C27">
              <w:rPr>
                <w:rFonts w:cstheme="minorHAnsi"/>
              </w:rPr>
              <w:t xml:space="preserve"> chrome</w:t>
            </w:r>
            <w:r>
              <w:rPr>
                <w:rFonts w:cstheme="minorHAnsi"/>
              </w:rPr>
              <w:t xml:space="preserve"> fittings, particularly bath</w:t>
            </w:r>
            <w:r w:rsidR="00AF4C27">
              <w:rPr>
                <w:rFonts w:cstheme="minorHAnsi"/>
              </w:rPr>
              <w:t xml:space="preserve"> fittings</w:t>
            </w:r>
            <w:r>
              <w:rPr>
                <w:rFonts w:cstheme="minorHAnsi"/>
              </w:rPr>
              <w:t>. Heavy chips within bath. 1 x dining chair heavily torn.</w:t>
            </w:r>
            <w:r w:rsidR="00AF4C27">
              <w:rPr>
                <w:rFonts w:cstheme="minorHAnsi"/>
              </w:rPr>
              <w:t xml:space="preserve"> Other dining chairs also starting to tear. </w:t>
            </w:r>
          </w:p>
        </w:tc>
        <w:tc>
          <w:tcPr>
            <w:tcW w:w="5499" w:type="dxa"/>
            <w:tcBorders>
              <w:top w:val="single" w:sz="6" w:space="0" w:color="5D5C66"/>
              <w:left w:val="single" w:sz="6" w:space="0" w:color="5D5C66"/>
              <w:bottom w:val="single" w:sz="6" w:space="0" w:color="5D5C66"/>
              <w:right w:val="single" w:sz="6" w:space="0" w:color="5D5C66"/>
            </w:tcBorders>
            <w:shd w:val="clear" w:color="auto" w:fill="auto"/>
            <w:vAlign w:val="center"/>
          </w:tcPr>
          <w:p w14:paraId="2F0D2A2A" w14:textId="77777777" w:rsidR="002861FE" w:rsidRPr="00475D27" w:rsidRDefault="002861FE" w:rsidP="001901FF">
            <w:pPr>
              <w:pStyle w:val="TableTextLeft10pt"/>
              <w:rPr>
                <w:rFonts w:cstheme="minorHAnsi"/>
              </w:rPr>
            </w:pPr>
          </w:p>
        </w:tc>
      </w:tr>
      <w:tr w:rsidR="002861FE" w:rsidRPr="00F46EB4" w14:paraId="18A67B04"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4559F898" w14:textId="77777777" w:rsidR="002861FE" w:rsidRPr="00127D65" w:rsidRDefault="002861FE" w:rsidP="001901FF">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27A2B6E3" w14:textId="77777777" w:rsidR="002861FE" w:rsidRDefault="002861FE" w:rsidP="001901FF">
            <w:pPr>
              <w:pStyle w:val="TableTextLeftBold"/>
            </w:pPr>
            <w:r>
              <w:t>Overall</w:t>
            </w:r>
            <w:r w:rsidRPr="001E5A54">
              <w:t xml:space="preserve"> Cleanliness</w:t>
            </w:r>
          </w:p>
        </w:tc>
        <w:tc>
          <w:tcPr>
            <w:tcW w:w="5499" w:type="dxa"/>
            <w:tcBorders>
              <w:top w:val="single" w:sz="6" w:space="0" w:color="5D5C66"/>
              <w:left w:val="single" w:sz="6" w:space="0" w:color="5D5C66"/>
              <w:bottom w:val="single" w:sz="6" w:space="0" w:color="5D5C66"/>
              <w:right w:val="single" w:sz="6" w:space="0" w:color="5D5C66"/>
            </w:tcBorders>
            <w:vAlign w:val="center"/>
          </w:tcPr>
          <w:p w14:paraId="284EE9E0" w14:textId="77777777" w:rsidR="002861FE" w:rsidRPr="00475D27" w:rsidRDefault="008B7D09" w:rsidP="008B7D09">
            <w:pPr>
              <w:pStyle w:val="TableTextLeft10pt"/>
              <w:rPr>
                <w:rFonts w:cstheme="minorHAnsi"/>
              </w:rPr>
            </w:pPr>
            <w:r>
              <w:rPr>
                <w:rFonts w:cstheme="minorHAnsi"/>
              </w:rPr>
              <w:t>Property found cleaned to a professional level.</w:t>
            </w:r>
          </w:p>
        </w:tc>
        <w:tc>
          <w:tcPr>
            <w:tcW w:w="5499" w:type="dxa"/>
            <w:tcBorders>
              <w:top w:val="single" w:sz="6" w:space="0" w:color="5D5C66"/>
              <w:left w:val="single" w:sz="6" w:space="0" w:color="5D5C66"/>
              <w:bottom w:val="single" w:sz="6" w:space="0" w:color="5D5C66"/>
              <w:right w:val="single" w:sz="6" w:space="0" w:color="5D5C66"/>
            </w:tcBorders>
            <w:vAlign w:val="center"/>
          </w:tcPr>
          <w:p w14:paraId="766EEDD2" w14:textId="77777777" w:rsidR="002861FE" w:rsidRPr="00475D27" w:rsidRDefault="002861FE" w:rsidP="001901FF">
            <w:pPr>
              <w:pStyle w:val="TableTextLeft10pt"/>
              <w:rPr>
                <w:rFonts w:cstheme="minorHAnsi"/>
              </w:rPr>
            </w:pPr>
          </w:p>
        </w:tc>
      </w:tr>
      <w:tr w:rsidR="002861FE" w:rsidRPr="00F46EB4" w14:paraId="12DA7DF7"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45CA0751" w14:textId="77777777" w:rsidR="002861FE" w:rsidRPr="00F46EB4" w:rsidRDefault="002861FE" w:rsidP="001901FF">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72879779" w14:textId="77777777" w:rsidR="002861FE" w:rsidRPr="00F46EB4" w:rsidRDefault="002861FE" w:rsidP="001901FF">
            <w:pPr>
              <w:pStyle w:val="TableTextLeftBold"/>
            </w:pPr>
            <w:r w:rsidRPr="00F46EB4">
              <w:t>Appliances</w:t>
            </w:r>
          </w:p>
        </w:tc>
        <w:tc>
          <w:tcPr>
            <w:tcW w:w="5499" w:type="dxa"/>
            <w:tcBorders>
              <w:top w:val="single" w:sz="6" w:space="0" w:color="5D5C66"/>
              <w:left w:val="single" w:sz="6" w:space="0" w:color="5D5C66"/>
              <w:bottom w:val="single" w:sz="6" w:space="0" w:color="5D5C66"/>
              <w:right w:val="single" w:sz="6" w:space="0" w:color="5D5C66"/>
            </w:tcBorders>
            <w:vAlign w:val="center"/>
          </w:tcPr>
          <w:p w14:paraId="56CAF01F" w14:textId="77777777" w:rsidR="002861FE" w:rsidRPr="00475D27" w:rsidRDefault="008B7D09" w:rsidP="001901FF">
            <w:pPr>
              <w:pStyle w:val="TableTextLeft10pt"/>
              <w:rPr>
                <w:rFonts w:cstheme="minorHAnsi"/>
              </w:rPr>
            </w:pPr>
            <w:r>
              <w:rPr>
                <w:rFonts w:cstheme="minorHAnsi"/>
              </w:rPr>
              <w:t>Power tested. Clean.</w:t>
            </w:r>
          </w:p>
        </w:tc>
        <w:tc>
          <w:tcPr>
            <w:tcW w:w="5499" w:type="dxa"/>
            <w:tcBorders>
              <w:top w:val="single" w:sz="6" w:space="0" w:color="5D5C66"/>
              <w:left w:val="single" w:sz="6" w:space="0" w:color="5D5C66"/>
              <w:bottom w:val="single" w:sz="6" w:space="0" w:color="5D5C66"/>
              <w:right w:val="single" w:sz="6" w:space="0" w:color="5D5C66"/>
            </w:tcBorders>
            <w:vAlign w:val="center"/>
          </w:tcPr>
          <w:p w14:paraId="426AB625" w14:textId="77777777" w:rsidR="002861FE" w:rsidRPr="00475D27" w:rsidRDefault="002861FE" w:rsidP="001901FF">
            <w:pPr>
              <w:pStyle w:val="TableTextLeft10pt"/>
              <w:rPr>
                <w:rFonts w:cstheme="minorHAnsi"/>
              </w:rPr>
            </w:pPr>
          </w:p>
        </w:tc>
      </w:tr>
      <w:tr w:rsidR="002861FE" w:rsidRPr="00F46EB4" w14:paraId="38A3D04E"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631F1C02" w14:textId="77777777" w:rsidR="002861FE" w:rsidRPr="00F46EB4" w:rsidRDefault="002861FE" w:rsidP="001901FF">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3B826A2B" w14:textId="77777777" w:rsidR="002861FE" w:rsidRPr="00F46EB4" w:rsidRDefault="002861FE" w:rsidP="001901FF">
            <w:pPr>
              <w:pStyle w:val="TableTextLeftBold"/>
            </w:pPr>
            <w:r w:rsidRPr="00F46EB4">
              <w:t>Windows</w:t>
            </w:r>
          </w:p>
        </w:tc>
        <w:tc>
          <w:tcPr>
            <w:tcW w:w="5499" w:type="dxa"/>
            <w:tcBorders>
              <w:top w:val="single" w:sz="6" w:space="0" w:color="5D5C66"/>
              <w:left w:val="single" w:sz="6" w:space="0" w:color="5D5C66"/>
              <w:bottom w:val="single" w:sz="6" w:space="0" w:color="5D5C66"/>
              <w:right w:val="single" w:sz="6" w:space="0" w:color="5D5C66"/>
            </w:tcBorders>
            <w:vAlign w:val="center"/>
          </w:tcPr>
          <w:p w14:paraId="152FCD9D" w14:textId="77777777" w:rsidR="002861FE" w:rsidRPr="00475D27" w:rsidRDefault="008B7D09" w:rsidP="001901FF">
            <w:pPr>
              <w:pStyle w:val="TableTextLeft10pt"/>
              <w:rPr>
                <w:rFonts w:cstheme="minorHAnsi"/>
              </w:rPr>
            </w:pPr>
            <w:r>
              <w:rPr>
                <w:rFonts w:cstheme="minorHAnsi"/>
              </w:rPr>
              <w:t>Clean to interior.</w:t>
            </w:r>
          </w:p>
        </w:tc>
        <w:tc>
          <w:tcPr>
            <w:tcW w:w="5499" w:type="dxa"/>
            <w:tcBorders>
              <w:top w:val="single" w:sz="6" w:space="0" w:color="5D5C66"/>
              <w:left w:val="single" w:sz="6" w:space="0" w:color="5D5C66"/>
              <w:bottom w:val="single" w:sz="6" w:space="0" w:color="5D5C66"/>
              <w:right w:val="single" w:sz="6" w:space="0" w:color="5D5C66"/>
            </w:tcBorders>
            <w:vAlign w:val="center"/>
          </w:tcPr>
          <w:p w14:paraId="65EFB947" w14:textId="77777777" w:rsidR="002861FE" w:rsidRPr="00475D27" w:rsidRDefault="002861FE" w:rsidP="001901FF">
            <w:pPr>
              <w:pStyle w:val="TableTextLeft10pt"/>
              <w:rPr>
                <w:rFonts w:cstheme="minorHAnsi"/>
              </w:rPr>
            </w:pPr>
          </w:p>
        </w:tc>
      </w:tr>
      <w:tr w:rsidR="002861FE" w:rsidRPr="00F46EB4" w14:paraId="7CA935D2" w14:textId="77777777" w:rsidTr="00AF4C27">
        <w:trPr>
          <w:trHeight w:hRule="exact" w:val="719"/>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7F7B0F4F" w14:textId="77777777" w:rsidR="002861FE" w:rsidRPr="00F46EB4" w:rsidRDefault="002861FE" w:rsidP="001901FF">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2F0734C6" w14:textId="77777777" w:rsidR="002861FE" w:rsidRPr="00F46EB4" w:rsidRDefault="002861FE" w:rsidP="001901FF">
            <w:pPr>
              <w:pStyle w:val="TableTextLeftBold"/>
            </w:pPr>
            <w:r w:rsidRPr="00F46EB4">
              <w:t>Flooring</w:t>
            </w:r>
          </w:p>
        </w:tc>
        <w:tc>
          <w:tcPr>
            <w:tcW w:w="5499" w:type="dxa"/>
            <w:tcBorders>
              <w:top w:val="single" w:sz="6" w:space="0" w:color="5D5C66"/>
              <w:left w:val="single" w:sz="6" w:space="0" w:color="5D5C66"/>
              <w:bottom w:val="single" w:sz="6" w:space="0" w:color="5D5C66"/>
              <w:right w:val="single" w:sz="6" w:space="0" w:color="5D5C66"/>
            </w:tcBorders>
            <w:vAlign w:val="center"/>
          </w:tcPr>
          <w:p w14:paraId="42805923" w14:textId="77777777" w:rsidR="002861FE" w:rsidRPr="00475D27" w:rsidRDefault="008B7D09" w:rsidP="001901FF">
            <w:pPr>
              <w:pStyle w:val="TableTextLeft10pt"/>
              <w:rPr>
                <w:rFonts w:cstheme="minorHAnsi"/>
              </w:rPr>
            </w:pPr>
            <w:r>
              <w:rPr>
                <w:rFonts w:cstheme="minorHAnsi"/>
              </w:rPr>
              <w:t>Good used order. Clean. Some chips to wood laminate as noted.</w:t>
            </w:r>
          </w:p>
        </w:tc>
        <w:tc>
          <w:tcPr>
            <w:tcW w:w="5499" w:type="dxa"/>
            <w:tcBorders>
              <w:top w:val="single" w:sz="6" w:space="0" w:color="5D5C66"/>
              <w:left w:val="single" w:sz="6" w:space="0" w:color="5D5C66"/>
              <w:bottom w:val="single" w:sz="6" w:space="0" w:color="5D5C66"/>
              <w:right w:val="single" w:sz="6" w:space="0" w:color="5D5C66"/>
            </w:tcBorders>
            <w:vAlign w:val="center"/>
          </w:tcPr>
          <w:p w14:paraId="50E858F3" w14:textId="77777777" w:rsidR="002861FE" w:rsidRPr="00475D27" w:rsidRDefault="002861FE" w:rsidP="001901FF">
            <w:pPr>
              <w:pStyle w:val="TableTextLeft10pt"/>
              <w:rPr>
                <w:rFonts w:cstheme="minorHAnsi"/>
              </w:rPr>
            </w:pPr>
          </w:p>
        </w:tc>
      </w:tr>
      <w:tr w:rsidR="002861FE" w:rsidRPr="00F46EB4" w14:paraId="510FC957"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0282A770" w14:textId="77777777" w:rsidR="002861FE" w:rsidRPr="00F46EB4" w:rsidRDefault="002861FE" w:rsidP="001901FF">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695E27C3" w14:textId="77777777" w:rsidR="002861FE" w:rsidRPr="00F46EB4" w:rsidRDefault="002861FE" w:rsidP="001901FF">
            <w:pPr>
              <w:pStyle w:val="TableTextLeftBold"/>
            </w:pPr>
            <w:r>
              <w:t>Curtains / Blinds</w:t>
            </w:r>
          </w:p>
        </w:tc>
        <w:tc>
          <w:tcPr>
            <w:tcW w:w="5499" w:type="dxa"/>
            <w:tcBorders>
              <w:top w:val="single" w:sz="6" w:space="0" w:color="5D5C66"/>
              <w:left w:val="single" w:sz="6" w:space="0" w:color="5D5C66"/>
              <w:bottom w:val="single" w:sz="6" w:space="0" w:color="5D5C66"/>
              <w:right w:val="single" w:sz="6" w:space="0" w:color="5D5C66"/>
            </w:tcBorders>
            <w:vAlign w:val="center"/>
          </w:tcPr>
          <w:p w14:paraId="5C2846E5" w14:textId="77777777" w:rsidR="002861FE" w:rsidRPr="00475D27" w:rsidRDefault="008B7D09" w:rsidP="001901FF">
            <w:pPr>
              <w:pStyle w:val="TableTextLeft10pt"/>
              <w:rPr>
                <w:rFonts w:cstheme="minorHAnsi"/>
              </w:rPr>
            </w:pPr>
            <w:r>
              <w:rPr>
                <w:rFonts w:cstheme="minorHAnsi"/>
              </w:rPr>
              <w:t>Venetian</w:t>
            </w:r>
            <w:r w:rsidR="00AF4C27">
              <w:rPr>
                <w:rFonts w:cstheme="minorHAnsi"/>
              </w:rPr>
              <w:t xml:space="preserve"> blind</w:t>
            </w:r>
            <w:r>
              <w:rPr>
                <w:rFonts w:cstheme="minorHAnsi"/>
              </w:rPr>
              <w:t xml:space="preserve"> slats clean.</w:t>
            </w:r>
          </w:p>
        </w:tc>
        <w:tc>
          <w:tcPr>
            <w:tcW w:w="5499" w:type="dxa"/>
            <w:tcBorders>
              <w:top w:val="single" w:sz="6" w:space="0" w:color="5D5C66"/>
              <w:left w:val="single" w:sz="6" w:space="0" w:color="5D5C66"/>
              <w:bottom w:val="single" w:sz="6" w:space="0" w:color="5D5C66"/>
              <w:right w:val="single" w:sz="6" w:space="0" w:color="5D5C66"/>
            </w:tcBorders>
            <w:vAlign w:val="center"/>
          </w:tcPr>
          <w:p w14:paraId="1034B4FB" w14:textId="77777777" w:rsidR="002861FE" w:rsidRPr="00475D27" w:rsidRDefault="002861FE" w:rsidP="001901FF">
            <w:pPr>
              <w:pStyle w:val="TableTextLeft10pt"/>
              <w:rPr>
                <w:rFonts w:cstheme="minorHAnsi"/>
              </w:rPr>
            </w:pPr>
          </w:p>
        </w:tc>
      </w:tr>
      <w:tr w:rsidR="002861FE" w:rsidRPr="00F46EB4" w14:paraId="33B073A4"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65ABE55F" w14:textId="77777777" w:rsidR="002861FE" w:rsidRPr="00F46EB4" w:rsidRDefault="002861FE" w:rsidP="001901FF">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0E8B5464" w14:textId="77777777" w:rsidR="002861FE" w:rsidRPr="00F46EB4" w:rsidRDefault="002861FE" w:rsidP="001901FF">
            <w:pPr>
              <w:pStyle w:val="TableTextLeftBold"/>
            </w:pPr>
            <w:r w:rsidRPr="00F46EB4">
              <w:t>Lighting</w:t>
            </w:r>
          </w:p>
        </w:tc>
        <w:tc>
          <w:tcPr>
            <w:tcW w:w="5499" w:type="dxa"/>
            <w:tcBorders>
              <w:top w:val="single" w:sz="6" w:space="0" w:color="5D5C66"/>
              <w:left w:val="single" w:sz="6" w:space="0" w:color="5D5C66"/>
              <w:bottom w:val="single" w:sz="6" w:space="0" w:color="5D5C66"/>
              <w:right w:val="single" w:sz="6" w:space="0" w:color="5D5C66"/>
            </w:tcBorders>
            <w:vAlign w:val="center"/>
          </w:tcPr>
          <w:p w14:paraId="123142DE" w14:textId="77777777" w:rsidR="002861FE" w:rsidRPr="00475D27" w:rsidRDefault="008B7D09" w:rsidP="001901FF">
            <w:pPr>
              <w:pStyle w:val="TableTextLeft10pt"/>
              <w:rPr>
                <w:rFonts w:cstheme="minorHAnsi"/>
              </w:rPr>
            </w:pPr>
            <w:r>
              <w:rPr>
                <w:rFonts w:cstheme="minorHAnsi"/>
              </w:rPr>
              <w:t>All bulbs in working order unless noted.</w:t>
            </w:r>
          </w:p>
        </w:tc>
        <w:tc>
          <w:tcPr>
            <w:tcW w:w="5499" w:type="dxa"/>
            <w:tcBorders>
              <w:top w:val="single" w:sz="6" w:space="0" w:color="5D5C66"/>
              <w:left w:val="single" w:sz="6" w:space="0" w:color="5D5C66"/>
              <w:bottom w:val="single" w:sz="6" w:space="0" w:color="5D5C66"/>
              <w:right w:val="single" w:sz="6" w:space="0" w:color="5D5C66"/>
            </w:tcBorders>
            <w:vAlign w:val="center"/>
          </w:tcPr>
          <w:p w14:paraId="06DEFD84" w14:textId="77777777" w:rsidR="002861FE" w:rsidRPr="00475D27" w:rsidRDefault="002861FE" w:rsidP="001901FF">
            <w:pPr>
              <w:pStyle w:val="TableTextLeft10pt"/>
              <w:rPr>
                <w:rFonts w:cstheme="minorHAnsi"/>
              </w:rPr>
            </w:pPr>
          </w:p>
        </w:tc>
      </w:tr>
      <w:tr w:rsidR="002861FE" w:rsidRPr="00F46EB4" w14:paraId="5B44C4D9"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13512762" w14:textId="77777777" w:rsidR="002861FE" w:rsidRPr="00F46EB4" w:rsidRDefault="002861FE" w:rsidP="001901FF">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2B60950C" w14:textId="77777777" w:rsidR="002861FE" w:rsidRPr="00F46EB4" w:rsidRDefault="002861FE" w:rsidP="001901FF">
            <w:pPr>
              <w:pStyle w:val="TableTextLeftBold"/>
            </w:pPr>
            <w:r w:rsidRPr="00F46EB4">
              <w:t>Soft Furnishings</w:t>
            </w:r>
          </w:p>
        </w:tc>
        <w:tc>
          <w:tcPr>
            <w:tcW w:w="5499" w:type="dxa"/>
            <w:tcBorders>
              <w:top w:val="single" w:sz="6" w:space="0" w:color="5D5C66"/>
              <w:left w:val="single" w:sz="6" w:space="0" w:color="5D5C66"/>
              <w:bottom w:val="single" w:sz="6" w:space="0" w:color="5D5C66"/>
              <w:right w:val="single" w:sz="6" w:space="0" w:color="5D5C66"/>
            </w:tcBorders>
            <w:vAlign w:val="center"/>
          </w:tcPr>
          <w:p w14:paraId="3342BAE9" w14:textId="77777777" w:rsidR="002861FE" w:rsidRPr="00475D27" w:rsidRDefault="008B7D09" w:rsidP="001901FF">
            <w:pPr>
              <w:pStyle w:val="TableTextLeft10pt"/>
              <w:rPr>
                <w:rFonts w:cstheme="minorHAnsi"/>
              </w:rPr>
            </w:pPr>
            <w:r>
              <w:rPr>
                <w:rFonts w:cstheme="minorHAnsi"/>
              </w:rPr>
              <w:t>Good used order. Mattress visible side only inspected</w:t>
            </w:r>
          </w:p>
        </w:tc>
        <w:tc>
          <w:tcPr>
            <w:tcW w:w="5499" w:type="dxa"/>
            <w:tcBorders>
              <w:top w:val="single" w:sz="6" w:space="0" w:color="5D5C66"/>
              <w:left w:val="single" w:sz="6" w:space="0" w:color="5D5C66"/>
              <w:bottom w:val="single" w:sz="6" w:space="0" w:color="5D5C66"/>
              <w:right w:val="single" w:sz="6" w:space="0" w:color="5D5C66"/>
            </w:tcBorders>
            <w:vAlign w:val="center"/>
          </w:tcPr>
          <w:p w14:paraId="22095669" w14:textId="77777777" w:rsidR="002861FE" w:rsidRPr="00475D27" w:rsidRDefault="002861FE" w:rsidP="001901FF">
            <w:pPr>
              <w:pStyle w:val="TableTextLeft10pt"/>
              <w:rPr>
                <w:rFonts w:cstheme="minorHAnsi"/>
              </w:rPr>
            </w:pPr>
          </w:p>
        </w:tc>
      </w:tr>
      <w:tr w:rsidR="002861FE" w:rsidRPr="00F46EB4" w14:paraId="469EE417"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78409657" w14:textId="77777777" w:rsidR="002861FE" w:rsidRPr="00F46EB4" w:rsidRDefault="002861FE" w:rsidP="001901FF">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60D47BD1" w14:textId="77777777" w:rsidR="002861FE" w:rsidRPr="00F46EB4" w:rsidRDefault="002861FE" w:rsidP="001901FF">
            <w:pPr>
              <w:pStyle w:val="TableTextLeftBold"/>
            </w:pPr>
            <w:r>
              <w:t>Linen</w:t>
            </w:r>
          </w:p>
        </w:tc>
        <w:tc>
          <w:tcPr>
            <w:tcW w:w="5499" w:type="dxa"/>
            <w:tcBorders>
              <w:top w:val="single" w:sz="6" w:space="0" w:color="5D5C66"/>
              <w:left w:val="single" w:sz="6" w:space="0" w:color="5D5C66"/>
              <w:bottom w:val="single" w:sz="6" w:space="0" w:color="5D5C66"/>
              <w:right w:val="single" w:sz="6" w:space="0" w:color="5D5C66"/>
            </w:tcBorders>
            <w:vAlign w:val="center"/>
          </w:tcPr>
          <w:p w14:paraId="529EF6A3" w14:textId="77777777" w:rsidR="002861FE" w:rsidRPr="00475D27" w:rsidRDefault="008B7D09" w:rsidP="001901FF">
            <w:pPr>
              <w:pStyle w:val="TableTextLeft10pt"/>
              <w:rPr>
                <w:rFonts w:cstheme="minorHAnsi"/>
              </w:rPr>
            </w:pPr>
            <w:r>
              <w:rPr>
                <w:rFonts w:cstheme="minorHAnsi"/>
              </w:rPr>
              <w:t>Good used order.</w:t>
            </w:r>
          </w:p>
        </w:tc>
        <w:tc>
          <w:tcPr>
            <w:tcW w:w="5499" w:type="dxa"/>
            <w:tcBorders>
              <w:top w:val="single" w:sz="6" w:space="0" w:color="5D5C66"/>
              <w:left w:val="single" w:sz="6" w:space="0" w:color="5D5C66"/>
              <w:bottom w:val="single" w:sz="6" w:space="0" w:color="5D5C66"/>
              <w:right w:val="single" w:sz="6" w:space="0" w:color="5D5C66"/>
            </w:tcBorders>
            <w:vAlign w:val="center"/>
          </w:tcPr>
          <w:p w14:paraId="3768B2C4" w14:textId="77777777" w:rsidR="002861FE" w:rsidRPr="00475D27" w:rsidRDefault="002861FE" w:rsidP="001901FF">
            <w:pPr>
              <w:pStyle w:val="TableTextLeft10pt"/>
              <w:rPr>
                <w:rFonts w:cstheme="minorHAnsi"/>
              </w:rPr>
            </w:pPr>
          </w:p>
        </w:tc>
      </w:tr>
      <w:tr w:rsidR="002861FE" w:rsidRPr="00F46EB4" w14:paraId="7F41E2E0"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58A12CDB" w14:textId="77777777" w:rsidR="002861FE" w:rsidRPr="00F46EB4" w:rsidRDefault="002861FE" w:rsidP="001901FF">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3A42B9FB" w14:textId="77777777" w:rsidR="002861FE" w:rsidRPr="00F46EB4" w:rsidRDefault="00D405A3" w:rsidP="001901FF">
            <w:pPr>
              <w:pStyle w:val="TableTextLeftBold"/>
            </w:pPr>
            <w:r>
              <w:t xml:space="preserve">Garden/Balcony </w:t>
            </w:r>
          </w:p>
        </w:tc>
        <w:tc>
          <w:tcPr>
            <w:tcW w:w="5499" w:type="dxa"/>
            <w:tcBorders>
              <w:top w:val="single" w:sz="6" w:space="0" w:color="5D5C66"/>
              <w:left w:val="single" w:sz="6" w:space="0" w:color="5D5C66"/>
              <w:bottom w:val="single" w:sz="6" w:space="0" w:color="5D5C66"/>
              <w:right w:val="single" w:sz="6" w:space="0" w:color="5D5C66"/>
            </w:tcBorders>
            <w:vAlign w:val="center"/>
          </w:tcPr>
          <w:p w14:paraId="2CE5A5A8" w14:textId="77777777" w:rsidR="002861FE" w:rsidRPr="00475D27" w:rsidRDefault="008B7D09" w:rsidP="001901FF">
            <w:pPr>
              <w:pStyle w:val="TableTextLeft10pt"/>
              <w:rPr>
                <w:rFonts w:cstheme="minorHAnsi"/>
              </w:rPr>
            </w:pPr>
            <w:r>
              <w:rPr>
                <w:rFonts w:cstheme="minorHAnsi"/>
              </w:rPr>
              <w:t>N/A.</w:t>
            </w:r>
          </w:p>
        </w:tc>
        <w:tc>
          <w:tcPr>
            <w:tcW w:w="5499" w:type="dxa"/>
            <w:tcBorders>
              <w:top w:val="single" w:sz="6" w:space="0" w:color="5D5C66"/>
              <w:left w:val="single" w:sz="6" w:space="0" w:color="5D5C66"/>
              <w:bottom w:val="single" w:sz="6" w:space="0" w:color="5D5C66"/>
              <w:right w:val="single" w:sz="6" w:space="0" w:color="5D5C66"/>
            </w:tcBorders>
            <w:vAlign w:val="center"/>
          </w:tcPr>
          <w:p w14:paraId="0110DED9" w14:textId="77777777" w:rsidR="002861FE" w:rsidRPr="00475D27" w:rsidRDefault="002861FE" w:rsidP="001901FF">
            <w:pPr>
              <w:pStyle w:val="TableTextLeft10pt"/>
              <w:rPr>
                <w:rFonts w:cstheme="minorHAnsi"/>
              </w:rPr>
            </w:pPr>
          </w:p>
        </w:tc>
      </w:tr>
      <w:tr w:rsidR="002861FE" w:rsidRPr="00F46EB4" w14:paraId="74DD48DD"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1DA9A67C" w14:textId="77777777" w:rsidR="002861FE" w:rsidRPr="00F46EB4" w:rsidRDefault="002861FE" w:rsidP="00465970">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1064B2D9" w14:textId="77777777" w:rsidR="002861FE" w:rsidRPr="00F46EB4" w:rsidRDefault="002861FE" w:rsidP="00465970">
            <w:pPr>
              <w:pStyle w:val="TableTextLeftBold"/>
            </w:pPr>
            <w:r w:rsidRPr="00F46EB4">
              <w:t xml:space="preserve">Front of Property </w:t>
            </w:r>
          </w:p>
        </w:tc>
        <w:tc>
          <w:tcPr>
            <w:tcW w:w="5499" w:type="dxa"/>
            <w:tcBorders>
              <w:top w:val="single" w:sz="6" w:space="0" w:color="5D5C66"/>
              <w:left w:val="single" w:sz="6" w:space="0" w:color="5D5C66"/>
              <w:bottom w:val="single" w:sz="6" w:space="0" w:color="5D5C66"/>
              <w:right w:val="single" w:sz="6" w:space="0" w:color="5D5C66"/>
            </w:tcBorders>
            <w:vAlign w:val="center"/>
          </w:tcPr>
          <w:p w14:paraId="022DF378" w14:textId="77777777" w:rsidR="002861FE" w:rsidRPr="00475D27" w:rsidRDefault="008B7D09" w:rsidP="00465970">
            <w:pPr>
              <w:pStyle w:val="TableTextLeft10pt"/>
              <w:rPr>
                <w:rFonts w:cstheme="minorHAnsi"/>
              </w:rPr>
            </w:pPr>
            <w:r>
              <w:rPr>
                <w:rFonts w:cstheme="minorHAnsi"/>
              </w:rPr>
              <w:t>Communal.</w:t>
            </w:r>
          </w:p>
        </w:tc>
        <w:tc>
          <w:tcPr>
            <w:tcW w:w="5499" w:type="dxa"/>
            <w:tcBorders>
              <w:top w:val="single" w:sz="6" w:space="0" w:color="5D5C66"/>
              <w:left w:val="single" w:sz="6" w:space="0" w:color="5D5C66"/>
              <w:bottom w:val="single" w:sz="6" w:space="0" w:color="5D5C66"/>
              <w:right w:val="single" w:sz="6" w:space="0" w:color="5D5C66"/>
            </w:tcBorders>
            <w:vAlign w:val="center"/>
          </w:tcPr>
          <w:p w14:paraId="37E204C2" w14:textId="77777777" w:rsidR="002861FE" w:rsidRPr="00475D27" w:rsidRDefault="002861FE" w:rsidP="00465970">
            <w:pPr>
              <w:pStyle w:val="TableTextLeft10pt"/>
              <w:rPr>
                <w:rFonts w:cstheme="minorHAnsi"/>
              </w:rPr>
            </w:pPr>
          </w:p>
        </w:tc>
      </w:tr>
      <w:tr w:rsidR="002B4058" w:rsidRPr="00F46EB4" w14:paraId="16F214A3" w14:textId="77777777" w:rsidTr="00D405A3">
        <w:trPr>
          <w:trHeight w:hRule="exact" w:val="653"/>
          <w:jc w:val="center"/>
        </w:trPr>
        <w:tc>
          <w:tcPr>
            <w:tcW w:w="851" w:type="dxa"/>
            <w:tcBorders>
              <w:top w:val="single" w:sz="6" w:space="0" w:color="5D5C66"/>
              <w:left w:val="single" w:sz="6" w:space="0" w:color="5D5C66"/>
              <w:bottom w:val="single" w:sz="6" w:space="0" w:color="5D5C66"/>
              <w:right w:val="single" w:sz="6" w:space="0" w:color="5D5C66"/>
            </w:tcBorders>
            <w:vAlign w:val="center"/>
          </w:tcPr>
          <w:p w14:paraId="68413494" w14:textId="77777777" w:rsidR="002B4058" w:rsidRPr="00F46EB4" w:rsidRDefault="002B4058" w:rsidP="00465970">
            <w:pPr>
              <w:pStyle w:val="ListParagraph"/>
            </w:pPr>
          </w:p>
        </w:tc>
        <w:tc>
          <w:tcPr>
            <w:tcW w:w="1701" w:type="dxa"/>
            <w:tcBorders>
              <w:top w:val="single" w:sz="6" w:space="0" w:color="5D5C66"/>
              <w:left w:val="single" w:sz="6" w:space="0" w:color="5D5C66"/>
              <w:bottom w:val="single" w:sz="6" w:space="0" w:color="5D5C66"/>
              <w:right w:val="single" w:sz="6" w:space="0" w:color="5D5C66"/>
            </w:tcBorders>
            <w:vAlign w:val="center"/>
          </w:tcPr>
          <w:p w14:paraId="288AF9FE" w14:textId="77777777" w:rsidR="002B4058" w:rsidRPr="00F46EB4" w:rsidRDefault="002B4058" w:rsidP="00465970">
            <w:pPr>
              <w:pStyle w:val="TableTextLeftBold"/>
            </w:pPr>
            <w:r>
              <w:t xml:space="preserve">General </w:t>
            </w:r>
          </w:p>
        </w:tc>
        <w:tc>
          <w:tcPr>
            <w:tcW w:w="5499" w:type="dxa"/>
            <w:tcBorders>
              <w:top w:val="single" w:sz="6" w:space="0" w:color="5D5C66"/>
              <w:left w:val="single" w:sz="6" w:space="0" w:color="5D5C66"/>
              <w:bottom w:val="single" w:sz="6" w:space="0" w:color="5D5C66"/>
              <w:right w:val="single" w:sz="6" w:space="0" w:color="5D5C66"/>
            </w:tcBorders>
            <w:vAlign w:val="center"/>
          </w:tcPr>
          <w:p w14:paraId="76A55226" w14:textId="77777777" w:rsidR="002B4058" w:rsidRPr="00475D27" w:rsidRDefault="008B7D09" w:rsidP="00AF4C27">
            <w:pPr>
              <w:pStyle w:val="TableTextLeft10pt"/>
              <w:rPr>
                <w:rFonts w:cstheme="minorHAnsi"/>
              </w:rPr>
            </w:pPr>
            <w:r>
              <w:rPr>
                <w:rFonts w:cstheme="minorHAnsi"/>
              </w:rPr>
              <w:t xml:space="preserve">Tenant </w:t>
            </w:r>
            <w:r w:rsidR="00AF4C27">
              <w:rPr>
                <w:rFonts w:cstheme="minorHAnsi"/>
              </w:rPr>
              <w:t xml:space="preserve">present for key hand over and walkthrough. </w:t>
            </w:r>
          </w:p>
        </w:tc>
        <w:tc>
          <w:tcPr>
            <w:tcW w:w="5499" w:type="dxa"/>
            <w:tcBorders>
              <w:top w:val="single" w:sz="6" w:space="0" w:color="5D5C66"/>
              <w:left w:val="single" w:sz="6" w:space="0" w:color="5D5C66"/>
              <w:bottom w:val="single" w:sz="6" w:space="0" w:color="5D5C66"/>
              <w:right w:val="single" w:sz="6" w:space="0" w:color="5D5C66"/>
            </w:tcBorders>
            <w:vAlign w:val="center"/>
          </w:tcPr>
          <w:p w14:paraId="3F4D6395" w14:textId="77777777" w:rsidR="002B4058" w:rsidRPr="00475D27" w:rsidRDefault="002B4058" w:rsidP="00465970">
            <w:pPr>
              <w:pStyle w:val="TableTextLeft10pt"/>
              <w:rPr>
                <w:rFonts w:cstheme="minorHAnsi"/>
              </w:rPr>
            </w:pPr>
          </w:p>
        </w:tc>
      </w:tr>
      <w:bookmarkEnd w:id="16"/>
    </w:tbl>
    <w:p w14:paraId="600E6BF5" w14:textId="77777777" w:rsidR="006337A8" w:rsidRPr="006337A8" w:rsidRDefault="006337A8" w:rsidP="006337A8"/>
    <w:bookmarkEnd w:id="12"/>
    <w:bookmarkEnd w:id="11"/>
    <w:bookmarkEnd w:id="10"/>
    <w:bookmarkEnd w:id="9"/>
    <w:bookmarkEnd w:id="8"/>
    <w:bookmarkEnd w:id="7"/>
    <w:bookmarkEnd w:id="17"/>
    <w:p w14:paraId="24507F6E" w14:textId="77777777" w:rsidR="00E15D5C" w:rsidRPr="00F46EB4" w:rsidRDefault="00E15D5C" w:rsidP="00F46EB4"/>
    <w:p w14:paraId="3F35683E" w14:textId="77777777" w:rsidR="008C78C5" w:rsidRPr="00DF05C5" w:rsidRDefault="00AB2B40" w:rsidP="003F2161">
      <w:pPr>
        <w:pStyle w:val="Head1Red12ptLeft"/>
        <w:rPr>
          <w:color w:val="7FA841"/>
        </w:rPr>
      </w:pPr>
      <w:bookmarkStart w:id="18" w:name="_Toc384637807"/>
      <w:bookmarkStart w:id="19" w:name="_Toc197221825"/>
      <w:r w:rsidRPr="00DF05C5">
        <w:rPr>
          <w:color w:val="7FA841"/>
        </w:rPr>
        <w:lastRenderedPageBreak/>
        <w:t xml:space="preserve">Front Door and </w:t>
      </w:r>
      <w:r w:rsidR="00B841E0" w:rsidRPr="00DF05C5">
        <w:rPr>
          <w:color w:val="7FA841"/>
        </w:rPr>
        <w:t>Hallway</w:t>
      </w:r>
      <w:bookmarkEnd w:id="18"/>
      <w:bookmarkEnd w:id="19"/>
    </w:p>
    <w:tbl>
      <w:tblPr>
        <w:tblW w:w="13458"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43"/>
        <w:gridCol w:w="1701"/>
        <w:gridCol w:w="3544"/>
        <w:gridCol w:w="3685"/>
        <w:gridCol w:w="3685"/>
      </w:tblGrid>
      <w:tr w:rsidR="008D1BB7" w:rsidRPr="00F46EB4" w14:paraId="27C98222" w14:textId="77777777" w:rsidTr="00DF05C5">
        <w:trPr>
          <w:trHeight w:val="397"/>
          <w:tblHeader/>
          <w:jc w:val="center"/>
        </w:trPr>
        <w:tc>
          <w:tcPr>
            <w:tcW w:w="843" w:type="dxa"/>
            <w:tcBorders>
              <w:top w:val="nil"/>
              <w:left w:val="nil"/>
              <w:bottom w:val="single" w:sz="6" w:space="0" w:color="595959"/>
              <w:right w:val="single" w:sz="6" w:space="0" w:color="595959"/>
            </w:tcBorders>
            <w:shd w:val="clear" w:color="auto" w:fill="D6D6D6" w:themeFill="text1" w:themeFillTint="33"/>
            <w:vAlign w:val="center"/>
          </w:tcPr>
          <w:p w14:paraId="7EECDEB9" w14:textId="77777777" w:rsidR="008D1BB7" w:rsidRPr="00DF05C5" w:rsidRDefault="008D1BB7" w:rsidP="003F2161">
            <w:pPr>
              <w:pStyle w:val="TableTextWhiteLeft10pt"/>
              <w:rPr>
                <w:color w:val="7FA841"/>
              </w:rPr>
            </w:pPr>
          </w:p>
        </w:tc>
        <w:tc>
          <w:tcPr>
            <w:tcW w:w="1701"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602954FE" w14:textId="77777777" w:rsidR="008D1BB7" w:rsidRPr="00DF05C5" w:rsidRDefault="008D1BB7" w:rsidP="003F2161">
            <w:pPr>
              <w:pStyle w:val="TableTextWhiteLeft10pt"/>
              <w:rPr>
                <w:color w:val="7FA841"/>
              </w:rPr>
            </w:pPr>
            <w:r w:rsidRPr="00DF05C5">
              <w:rPr>
                <w:color w:val="7FA841"/>
              </w:rPr>
              <w:t>Item</w:t>
            </w:r>
          </w:p>
        </w:tc>
        <w:tc>
          <w:tcPr>
            <w:tcW w:w="3544"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2CAE82CB" w14:textId="77777777" w:rsidR="008D1BB7" w:rsidRPr="00DF05C5" w:rsidRDefault="00AB2B40" w:rsidP="003F2161">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3DDC7C83" w14:textId="77777777" w:rsidR="008D1BB7" w:rsidRPr="00DF05C5" w:rsidRDefault="008D1BB7" w:rsidP="003F2161">
            <w:pPr>
              <w:pStyle w:val="TableTextWhiteLeft10pt"/>
              <w:rPr>
                <w:color w:val="7FA841"/>
              </w:rPr>
            </w:pPr>
            <w:r w:rsidRPr="00DF05C5">
              <w:rPr>
                <w:color w:val="7FA841"/>
              </w:rPr>
              <w:t>C</w:t>
            </w:r>
            <w:r w:rsidR="00AB2B40" w:rsidRPr="00DF05C5">
              <w:rPr>
                <w:color w:val="7FA841"/>
              </w:rPr>
              <w:t>heck-in</w:t>
            </w:r>
          </w:p>
        </w:tc>
        <w:tc>
          <w:tcPr>
            <w:tcW w:w="3685" w:type="dxa"/>
            <w:tcBorders>
              <w:left w:val="single" w:sz="4" w:space="0" w:color="000000"/>
              <w:bottom w:val="single" w:sz="6" w:space="0" w:color="595959"/>
            </w:tcBorders>
            <w:shd w:val="clear" w:color="auto" w:fill="D6D6D6" w:themeFill="text1" w:themeFillTint="33"/>
            <w:vAlign w:val="center"/>
          </w:tcPr>
          <w:p w14:paraId="4EA19477" w14:textId="77777777" w:rsidR="008D1BB7" w:rsidRPr="00DF05C5" w:rsidRDefault="00AB2B40" w:rsidP="008D1BB7">
            <w:pPr>
              <w:pStyle w:val="TableTextWhiteLeft10pt"/>
              <w:rPr>
                <w:color w:val="7FA841"/>
              </w:rPr>
            </w:pPr>
            <w:r w:rsidRPr="00DF05C5">
              <w:rPr>
                <w:color w:val="7FA841"/>
              </w:rPr>
              <w:t>Check-out</w:t>
            </w:r>
          </w:p>
        </w:tc>
      </w:tr>
      <w:tr w:rsidR="008D1BB7" w:rsidRPr="00F46EB4" w14:paraId="063B6489" w14:textId="77777777" w:rsidTr="00AB188F">
        <w:trPr>
          <w:trHeight w:val="397"/>
          <w:jc w:val="center"/>
        </w:trPr>
        <w:tc>
          <w:tcPr>
            <w:tcW w:w="843" w:type="dxa"/>
            <w:tcBorders>
              <w:right w:val="nil"/>
            </w:tcBorders>
            <w:shd w:val="clear" w:color="auto" w:fill="EAEAEA"/>
            <w:vAlign w:val="center"/>
          </w:tcPr>
          <w:p w14:paraId="78921137" w14:textId="77777777" w:rsidR="008D1BB7" w:rsidRPr="00F46EB4" w:rsidRDefault="008D1BB7" w:rsidP="00F46EB4"/>
        </w:tc>
        <w:tc>
          <w:tcPr>
            <w:tcW w:w="1701" w:type="dxa"/>
            <w:tcBorders>
              <w:left w:val="nil"/>
              <w:right w:val="nil"/>
            </w:tcBorders>
            <w:shd w:val="clear" w:color="auto" w:fill="EAEAEA"/>
            <w:vAlign w:val="center"/>
          </w:tcPr>
          <w:p w14:paraId="16AB5408" w14:textId="77777777" w:rsidR="008D1BB7" w:rsidRPr="003F2161" w:rsidRDefault="008D1BB7" w:rsidP="003F2161">
            <w:pPr>
              <w:pStyle w:val="TableTextLeft10pt"/>
            </w:pPr>
            <w:r w:rsidRPr="00D405A3">
              <w:rPr>
                <w:color w:val="7FA841"/>
              </w:rPr>
              <w:t>Doors/Windows</w:t>
            </w:r>
          </w:p>
        </w:tc>
        <w:tc>
          <w:tcPr>
            <w:tcW w:w="3544" w:type="dxa"/>
            <w:tcBorders>
              <w:left w:val="nil"/>
              <w:right w:val="nil"/>
            </w:tcBorders>
            <w:shd w:val="clear" w:color="auto" w:fill="EAEAEA"/>
            <w:vAlign w:val="center"/>
          </w:tcPr>
          <w:p w14:paraId="45C383DC" w14:textId="77777777" w:rsidR="008D1BB7" w:rsidRPr="003F2161" w:rsidRDefault="008D1BB7" w:rsidP="003F2161">
            <w:pPr>
              <w:pStyle w:val="TableTextLeft10pt"/>
            </w:pPr>
          </w:p>
        </w:tc>
        <w:tc>
          <w:tcPr>
            <w:tcW w:w="3685" w:type="dxa"/>
            <w:tcBorders>
              <w:left w:val="nil"/>
              <w:right w:val="single" w:sz="4" w:space="0" w:color="000000"/>
            </w:tcBorders>
            <w:shd w:val="clear" w:color="auto" w:fill="EAEAEA"/>
            <w:vAlign w:val="center"/>
          </w:tcPr>
          <w:p w14:paraId="78A6574D" w14:textId="77777777" w:rsidR="008D1BB7" w:rsidRPr="00F46EB4" w:rsidRDefault="008D1BB7" w:rsidP="003F2161">
            <w:pPr>
              <w:pStyle w:val="TableTextLeft10pt"/>
            </w:pPr>
          </w:p>
        </w:tc>
        <w:tc>
          <w:tcPr>
            <w:tcW w:w="3685" w:type="dxa"/>
            <w:tcBorders>
              <w:left w:val="single" w:sz="4" w:space="0" w:color="000000"/>
            </w:tcBorders>
            <w:shd w:val="clear" w:color="auto" w:fill="EAEAEA"/>
            <w:vAlign w:val="center"/>
          </w:tcPr>
          <w:p w14:paraId="207010A6" w14:textId="77777777" w:rsidR="008D1BB7" w:rsidRPr="00F46EB4" w:rsidRDefault="008D1BB7" w:rsidP="003F2161">
            <w:pPr>
              <w:pStyle w:val="TableTextLeft10pt"/>
            </w:pPr>
          </w:p>
        </w:tc>
      </w:tr>
      <w:tr w:rsidR="00AB2B40" w:rsidRPr="00F46EB4" w14:paraId="04E6DAA2" w14:textId="77777777" w:rsidTr="00AB188F">
        <w:trPr>
          <w:trHeight w:val="397"/>
          <w:jc w:val="center"/>
        </w:trPr>
        <w:tc>
          <w:tcPr>
            <w:tcW w:w="843" w:type="dxa"/>
            <w:vAlign w:val="center"/>
          </w:tcPr>
          <w:p w14:paraId="2F8C8009" w14:textId="77777777" w:rsidR="00AB2B40" w:rsidRPr="003C75B7" w:rsidRDefault="00AB2B40" w:rsidP="00AB2B40">
            <w:pPr>
              <w:pStyle w:val="ReportListNumbers"/>
            </w:pPr>
          </w:p>
        </w:tc>
        <w:tc>
          <w:tcPr>
            <w:tcW w:w="1701" w:type="dxa"/>
          </w:tcPr>
          <w:p w14:paraId="3C18AFD0" w14:textId="77777777" w:rsidR="00A624ED" w:rsidRPr="003F2161" w:rsidRDefault="00AB2B40" w:rsidP="008B7D09">
            <w:pPr>
              <w:pStyle w:val="TableTextLeft10pt"/>
            </w:pPr>
            <w:r>
              <w:t>Front Door</w:t>
            </w:r>
          </w:p>
        </w:tc>
        <w:tc>
          <w:tcPr>
            <w:tcW w:w="3544" w:type="dxa"/>
          </w:tcPr>
          <w:p w14:paraId="1A1D9089" w14:textId="77777777" w:rsidR="00B47162" w:rsidRDefault="008B7D09" w:rsidP="00B47162">
            <w:pPr>
              <w:rPr>
                <w:rFonts w:asciiTheme="minorHAnsi" w:hAnsiTheme="minorHAnsi" w:cstheme="minorHAnsi"/>
              </w:rPr>
            </w:pPr>
            <w:r>
              <w:rPr>
                <w:rFonts w:asciiTheme="minorHAnsi" w:hAnsiTheme="minorHAnsi" w:cstheme="minorHAnsi"/>
              </w:rPr>
              <w:t>Grey painted beaded door</w:t>
            </w:r>
          </w:p>
          <w:p w14:paraId="7B3EA6AA" w14:textId="77777777" w:rsidR="00D33245" w:rsidRDefault="00D33245" w:rsidP="00B47162">
            <w:pPr>
              <w:rPr>
                <w:rFonts w:asciiTheme="minorHAnsi" w:hAnsiTheme="minorHAnsi" w:cstheme="minorHAnsi"/>
              </w:rPr>
            </w:pPr>
          </w:p>
          <w:p w14:paraId="2D8CD23A" w14:textId="77777777" w:rsidR="00D33245" w:rsidRDefault="00D33245" w:rsidP="00B47162">
            <w:pPr>
              <w:rPr>
                <w:rFonts w:asciiTheme="minorHAnsi" w:hAnsiTheme="minorHAnsi" w:cstheme="minorHAnsi"/>
              </w:rPr>
            </w:pPr>
          </w:p>
          <w:p w14:paraId="0E69C853" w14:textId="77777777" w:rsidR="00D33245" w:rsidRDefault="00D33245" w:rsidP="00B47162">
            <w:pPr>
              <w:rPr>
                <w:rFonts w:asciiTheme="minorHAnsi" w:hAnsiTheme="minorHAnsi" w:cstheme="minorHAnsi"/>
              </w:rPr>
            </w:pPr>
          </w:p>
          <w:p w14:paraId="0B36D60C" w14:textId="77777777" w:rsidR="00D33245" w:rsidRDefault="00D33245" w:rsidP="00B47162">
            <w:pPr>
              <w:rPr>
                <w:rFonts w:asciiTheme="minorHAnsi" w:hAnsiTheme="minorHAnsi" w:cstheme="minorHAnsi"/>
              </w:rPr>
            </w:pPr>
          </w:p>
          <w:p w14:paraId="51BE3F2F" w14:textId="77777777" w:rsidR="00D33245" w:rsidRDefault="00D33245" w:rsidP="00B47162">
            <w:pPr>
              <w:rPr>
                <w:rFonts w:asciiTheme="minorHAnsi" w:hAnsiTheme="minorHAnsi" w:cstheme="minorHAnsi"/>
              </w:rPr>
            </w:pPr>
          </w:p>
          <w:p w14:paraId="0A8ACA17" w14:textId="77777777" w:rsidR="008B7D09" w:rsidRDefault="008B7D09" w:rsidP="00B47162">
            <w:pPr>
              <w:rPr>
                <w:rFonts w:asciiTheme="minorHAnsi" w:hAnsiTheme="minorHAnsi" w:cstheme="minorHAnsi"/>
              </w:rPr>
            </w:pPr>
            <w:r>
              <w:rPr>
                <w:rFonts w:asciiTheme="minorHAnsi" w:hAnsiTheme="minorHAnsi" w:cstheme="minorHAnsi"/>
              </w:rPr>
              <w:t>1 x brushed chrome ‘15’</w:t>
            </w:r>
          </w:p>
          <w:p w14:paraId="097789EF" w14:textId="77777777" w:rsidR="00D33245" w:rsidRDefault="00D33245" w:rsidP="00D33245">
            <w:pPr>
              <w:rPr>
                <w:rFonts w:asciiTheme="minorHAnsi" w:hAnsiTheme="minorHAnsi" w:cstheme="minorHAnsi"/>
              </w:rPr>
            </w:pPr>
            <w:r>
              <w:rPr>
                <w:rFonts w:asciiTheme="minorHAnsi" w:hAnsiTheme="minorHAnsi" w:cstheme="minorHAnsi"/>
              </w:rPr>
              <w:t>1 x brushed chrome knob handle/backing</w:t>
            </w:r>
          </w:p>
          <w:p w14:paraId="49F3446E" w14:textId="77777777" w:rsidR="00D33245" w:rsidRDefault="00D33245" w:rsidP="00D33245">
            <w:pPr>
              <w:rPr>
                <w:rFonts w:asciiTheme="minorHAnsi" w:hAnsiTheme="minorHAnsi" w:cstheme="minorHAnsi"/>
              </w:rPr>
            </w:pPr>
            <w:r>
              <w:rPr>
                <w:rFonts w:asciiTheme="minorHAnsi" w:hAnsiTheme="minorHAnsi" w:cstheme="minorHAnsi"/>
              </w:rPr>
              <w:t>1 x brushed chrome letterbox</w:t>
            </w:r>
          </w:p>
          <w:p w14:paraId="1495090E" w14:textId="77777777" w:rsidR="00D33245" w:rsidRDefault="00D33245" w:rsidP="00D33245">
            <w:pPr>
              <w:rPr>
                <w:rFonts w:asciiTheme="minorHAnsi" w:hAnsiTheme="minorHAnsi" w:cstheme="minorHAnsi"/>
              </w:rPr>
            </w:pPr>
            <w:r>
              <w:rPr>
                <w:rFonts w:asciiTheme="minorHAnsi" w:hAnsiTheme="minorHAnsi" w:cstheme="minorHAnsi"/>
              </w:rPr>
              <w:t xml:space="preserve">1 x metal and brass </w:t>
            </w:r>
            <w:r w:rsidRPr="004A2995">
              <w:rPr>
                <w:rFonts w:asciiTheme="minorHAnsi" w:hAnsiTheme="minorHAnsi" w:cstheme="minorHAnsi"/>
                <w:i/>
              </w:rPr>
              <w:t>Evva</w:t>
            </w:r>
            <w:r>
              <w:rPr>
                <w:rFonts w:asciiTheme="minorHAnsi" w:hAnsiTheme="minorHAnsi" w:cstheme="minorHAnsi"/>
              </w:rPr>
              <w:t xml:space="preserve"> lock</w:t>
            </w:r>
          </w:p>
          <w:p w14:paraId="34891070" w14:textId="77777777" w:rsidR="00D33245" w:rsidRDefault="00D33245" w:rsidP="00D33245">
            <w:pPr>
              <w:rPr>
                <w:rFonts w:asciiTheme="minorHAnsi" w:hAnsiTheme="minorHAnsi" w:cstheme="minorHAnsi"/>
              </w:rPr>
            </w:pPr>
            <w:r>
              <w:rPr>
                <w:rFonts w:asciiTheme="minorHAnsi" w:hAnsiTheme="minorHAnsi" w:cstheme="minorHAnsi"/>
              </w:rPr>
              <w:t xml:space="preserve">1 x </w:t>
            </w:r>
            <w:r w:rsidRPr="004A2995">
              <w:rPr>
                <w:rFonts w:asciiTheme="minorHAnsi" w:hAnsiTheme="minorHAnsi" w:cstheme="minorHAnsi"/>
                <w:i/>
              </w:rPr>
              <w:t>Yale</w:t>
            </w:r>
            <w:r>
              <w:rPr>
                <w:rFonts w:asciiTheme="minorHAnsi" w:hAnsiTheme="minorHAnsi" w:cstheme="minorHAnsi"/>
              </w:rPr>
              <w:t xml:space="preserve"> style lock, brass surround</w:t>
            </w:r>
          </w:p>
          <w:p w14:paraId="094874EE" w14:textId="77777777" w:rsidR="00D33245" w:rsidRPr="00B47162" w:rsidRDefault="00D33245" w:rsidP="00D33245">
            <w:pPr>
              <w:rPr>
                <w:rFonts w:asciiTheme="minorHAnsi" w:hAnsiTheme="minorHAnsi" w:cstheme="minorHAnsi"/>
              </w:rPr>
            </w:pPr>
            <w:r>
              <w:rPr>
                <w:rFonts w:asciiTheme="minorHAnsi" w:hAnsiTheme="minorHAnsi" w:cstheme="minorHAnsi"/>
              </w:rPr>
              <w:t>1 x fire closer chain</w:t>
            </w:r>
          </w:p>
        </w:tc>
        <w:tc>
          <w:tcPr>
            <w:tcW w:w="3685" w:type="dxa"/>
            <w:tcBorders>
              <w:right w:val="single" w:sz="4" w:space="0" w:color="000000"/>
            </w:tcBorders>
          </w:tcPr>
          <w:p w14:paraId="3BBA7294" w14:textId="77777777" w:rsidR="00B47162" w:rsidRDefault="00D33245" w:rsidP="00D33245">
            <w:pPr>
              <w:rPr>
                <w:rFonts w:asciiTheme="minorHAnsi" w:hAnsiTheme="minorHAnsi" w:cstheme="minorHAnsi"/>
              </w:rPr>
            </w:pPr>
            <w:r>
              <w:rPr>
                <w:rFonts w:asciiTheme="minorHAnsi" w:hAnsiTheme="minorHAnsi" w:cstheme="minorHAnsi"/>
              </w:rPr>
              <w:t>Small hole defect under number ‘5’</w:t>
            </w:r>
          </w:p>
          <w:p w14:paraId="7ACA605E" w14:textId="77777777" w:rsidR="00D33245" w:rsidRDefault="00D33245" w:rsidP="00D33245">
            <w:pPr>
              <w:rPr>
                <w:rFonts w:asciiTheme="minorHAnsi" w:hAnsiTheme="minorHAnsi" w:cstheme="minorHAnsi"/>
              </w:rPr>
            </w:pPr>
            <w:r>
              <w:rPr>
                <w:rFonts w:asciiTheme="minorHAnsi" w:hAnsiTheme="minorHAnsi" w:cstheme="minorHAnsi"/>
              </w:rPr>
              <w:t>Black dust marks to top</w:t>
            </w:r>
          </w:p>
          <w:p w14:paraId="40DFF6BA" w14:textId="77777777" w:rsidR="00D33245" w:rsidRDefault="00D33245" w:rsidP="00D33245">
            <w:pPr>
              <w:rPr>
                <w:rFonts w:asciiTheme="minorHAnsi" w:hAnsiTheme="minorHAnsi" w:cstheme="minorHAnsi"/>
              </w:rPr>
            </w:pPr>
            <w:r>
              <w:rPr>
                <w:rFonts w:asciiTheme="minorHAnsi" w:hAnsiTheme="minorHAnsi" w:cstheme="minorHAnsi"/>
              </w:rPr>
              <w:t>Numerous small chips and shading underneath locks</w:t>
            </w:r>
          </w:p>
          <w:p w14:paraId="6B090BB8" w14:textId="77777777" w:rsidR="00D33245" w:rsidRDefault="00D33245" w:rsidP="00D33245">
            <w:pPr>
              <w:rPr>
                <w:rFonts w:asciiTheme="minorHAnsi" w:hAnsiTheme="minorHAnsi" w:cstheme="minorHAnsi"/>
              </w:rPr>
            </w:pPr>
            <w:r>
              <w:rPr>
                <w:rFonts w:asciiTheme="minorHAnsi" w:hAnsiTheme="minorHAnsi" w:cstheme="minorHAnsi"/>
              </w:rPr>
              <w:t>Scattered small low level chips</w:t>
            </w:r>
          </w:p>
          <w:p w14:paraId="55137CFE" w14:textId="77777777" w:rsidR="00D33245" w:rsidRDefault="00D33245" w:rsidP="00D33245">
            <w:pPr>
              <w:rPr>
                <w:rFonts w:asciiTheme="minorHAnsi" w:hAnsiTheme="minorHAnsi" w:cstheme="minorHAnsi"/>
              </w:rPr>
            </w:pPr>
            <w:r>
              <w:rPr>
                <w:rFonts w:asciiTheme="minorHAnsi" w:hAnsiTheme="minorHAnsi" w:cstheme="minorHAnsi"/>
              </w:rPr>
              <w:t>Low level black scuffs and drip marks</w:t>
            </w:r>
          </w:p>
          <w:p w14:paraId="67AEEC85" w14:textId="77777777" w:rsidR="00D33245" w:rsidRDefault="00D33245" w:rsidP="00D33245">
            <w:pPr>
              <w:rPr>
                <w:rFonts w:asciiTheme="minorHAnsi" w:hAnsiTheme="minorHAnsi" w:cstheme="minorHAnsi"/>
              </w:rPr>
            </w:pPr>
          </w:p>
          <w:p w14:paraId="3CB498C3" w14:textId="77777777" w:rsidR="00D33245" w:rsidRDefault="00D33245" w:rsidP="00D33245">
            <w:pPr>
              <w:rPr>
                <w:rFonts w:asciiTheme="minorHAnsi" w:hAnsiTheme="minorHAnsi" w:cstheme="minorHAnsi"/>
              </w:rPr>
            </w:pPr>
          </w:p>
          <w:p w14:paraId="775540A3" w14:textId="77777777" w:rsidR="00D33245" w:rsidRDefault="00D33245" w:rsidP="00D33245">
            <w:pPr>
              <w:rPr>
                <w:rFonts w:asciiTheme="minorHAnsi" w:hAnsiTheme="minorHAnsi" w:cstheme="minorHAnsi"/>
              </w:rPr>
            </w:pPr>
          </w:p>
          <w:p w14:paraId="1C9D9837" w14:textId="77777777" w:rsidR="00D33245" w:rsidRDefault="00D33245" w:rsidP="00D33245">
            <w:pPr>
              <w:rPr>
                <w:rFonts w:asciiTheme="minorHAnsi" w:hAnsiTheme="minorHAnsi" w:cstheme="minorHAnsi"/>
              </w:rPr>
            </w:pPr>
            <w:r>
              <w:rPr>
                <w:rFonts w:asciiTheme="minorHAnsi" w:hAnsiTheme="minorHAnsi" w:cstheme="minorHAnsi"/>
              </w:rPr>
              <w:t>Patchy</w:t>
            </w:r>
          </w:p>
          <w:p w14:paraId="64E53824" w14:textId="77777777" w:rsidR="00D33245" w:rsidRDefault="00D33245" w:rsidP="00D33245">
            <w:pPr>
              <w:rPr>
                <w:rFonts w:asciiTheme="minorHAnsi" w:hAnsiTheme="minorHAnsi" w:cstheme="minorHAnsi"/>
              </w:rPr>
            </w:pPr>
            <w:r>
              <w:rPr>
                <w:rFonts w:asciiTheme="minorHAnsi" w:hAnsiTheme="minorHAnsi" w:cstheme="minorHAnsi"/>
              </w:rPr>
              <w:t>Scratched</w:t>
            </w:r>
          </w:p>
          <w:p w14:paraId="48A7A5D4" w14:textId="77777777" w:rsidR="00D33245" w:rsidRPr="00475D27" w:rsidRDefault="00D33245" w:rsidP="00D33245">
            <w:pPr>
              <w:rPr>
                <w:rFonts w:asciiTheme="minorHAnsi" w:hAnsiTheme="minorHAnsi" w:cstheme="minorHAnsi"/>
              </w:rPr>
            </w:pPr>
            <w:r>
              <w:rPr>
                <w:rFonts w:asciiTheme="minorHAnsi" w:hAnsiTheme="minorHAnsi" w:cstheme="minorHAnsi"/>
              </w:rPr>
              <w:t>Brass scratched</w:t>
            </w:r>
          </w:p>
        </w:tc>
        <w:tc>
          <w:tcPr>
            <w:tcW w:w="3685" w:type="dxa"/>
            <w:tcBorders>
              <w:left w:val="single" w:sz="4" w:space="0" w:color="000000"/>
            </w:tcBorders>
          </w:tcPr>
          <w:p w14:paraId="62918D4E" w14:textId="77777777" w:rsidR="00AB2B40" w:rsidRPr="00B47162" w:rsidRDefault="00AB2B40" w:rsidP="00B47162">
            <w:pPr>
              <w:rPr>
                <w:rFonts w:asciiTheme="minorHAnsi" w:hAnsiTheme="minorHAnsi" w:cstheme="minorHAnsi"/>
              </w:rPr>
            </w:pPr>
          </w:p>
        </w:tc>
      </w:tr>
      <w:tr w:rsidR="00AB2B40" w:rsidRPr="00F46EB4" w14:paraId="6CA5829E" w14:textId="77777777" w:rsidTr="00AB188F">
        <w:trPr>
          <w:trHeight w:val="397"/>
          <w:jc w:val="center"/>
        </w:trPr>
        <w:tc>
          <w:tcPr>
            <w:tcW w:w="843" w:type="dxa"/>
            <w:vAlign w:val="center"/>
          </w:tcPr>
          <w:p w14:paraId="275E1E8B" w14:textId="77777777" w:rsidR="00AB2B40" w:rsidRPr="003C75B7" w:rsidRDefault="00AB2B40" w:rsidP="00AB2B40">
            <w:pPr>
              <w:pStyle w:val="ReportListNumbers"/>
            </w:pPr>
          </w:p>
        </w:tc>
        <w:tc>
          <w:tcPr>
            <w:tcW w:w="1701" w:type="dxa"/>
          </w:tcPr>
          <w:p w14:paraId="60C67BFB" w14:textId="77777777" w:rsidR="00AB2B40" w:rsidRPr="003F2161" w:rsidRDefault="00AB2B40" w:rsidP="00AB2B40">
            <w:pPr>
              <w:pStyle w:val="TableTextLeft10pt"/>
            </w:pPr>
            <w:r w:rsidRPr="003F2161">
              <w:t>Door Frame</w:t>
            </w:r>
          </w:p>
        </w:tc>
        <w:tc>
          <w:tcPr>
            <w:tcW w:w="3544" w:type="dxa"/>
          </w:tcPr>
          <w:p w14:paraId="398F42F2" w14:textId="77777777" w:rsidR="00AB2B40" w:rsidRDefault="00D33245" w:rsidP="00B47162">
            <w:pPr>
              <w:rPr>
                <w:rFonts w:asciiTheme="minorHAnsi" w:hAnsiTheme="minorHAnsi" w:cstheme="minorHAnsi"/>
              </w:rPr>
            </w:pPr>
            <w:r>
              <w:rPr>
                <w:rFonts w:asciiTheme="minorHAnsi" w:hAnsiTheme="minorHAnsi" w:cstheme="minorHAnsi"/>
              </w:rPr>
              <w:t>White painted</w:t>
            </w:r>
          </w:p>
          <w:p w14:paraId="480813EE" w14:textId="77777777" w:rsidR="00D33245" w:rsidRDefault="00D33245" w:rsidP="00B47162">
            <w:pPr>
              <w:rPr>
                <w:rFonts w:asciiTheme="minorHAnsi" w:hAnsiTheme="minorHAnsi" w:cstheme="minorHAnsi"/>
              </w:rPr>
            </w:pPr>
          </w:p>
          <w:p w14:paraId="78F17F61" w14:textId="77777777" w:rsidR="00D33245" w:rsidRPr="00B47162" w:rsidRDefault="00D33245" w:rsidP="00B47162">
            <w:pPr>
              <w:rPr>
                <w:rFonts w:asciiTheme="minorHAnsi" w:hAnsiTheme="minorHAnsi" w:cstheme="minorHAnsi"/>
              </w:rPr>
            </w:pPr>
            <w:r>
              <w:rPr>
                <w:rFonts w:asciiTheme="minorHAnsi" w:hAnsiTheme="minorHAnsi" w:cstheme="minorHAnsi"/>
              </w:rPr>
              <w:t>2 x exterior wall mounted doorbells</w:t>
            </w:r>
          </w:p>
        </w:tc>
        <w:tc>
          <w:tcPr>
            <w:tcW w:w="3685" w:type="dxa"/>
            <w:tcBorders>
              <w:right w:val="single" w:sz="4" w:space="0" w:color="000000"/>
            </w:tcBorders>
          </w:tcPr>
          <w:p w14:paraId="63B097FC" w14:textId="77777777" w:rsidR="00AB2B40" w:rsidRDefault="00D33245" w:rsidP="00B47162">
            <w:pPr>
              <w:rPr>
                <w:rFonts w:asciiTheme="minorHAnsi" w:hAnsiTheme="minorHAnsi" w:cstheme="minorHAnsi"/>
              </w:rPr>
            </w:pPr>
            <w:r>
              <w:rPr>
                <w:rFonts w:asciiTheme="minorHAnsi" w:hAnsiTheme="minorHAnsi" w:cstheme="minorHAnsi"/>
              </w:rPr>
              <w:t>POD</w:t>
            </w:r>
          </w:p>
          <w:p w14:paraId="08C3802F" w14:textId="77777777" w:rsidR="00D33245" w:rsidRDefault="00D33245" w:rsidP="00B47162">
            <w:pPr>
              <w:rPr>
                <w:rFonts w:asciiTheme="minorHAnsi" w:hAnsiTheme="minorHAnsi" w:cstheme="minorHAnsi"/>
              </w:rPr>
            </w:pPr>
            <w:r>
              <w:rPr>
                <w:rFonts w:asciiTheme="minorHAnsi" w:hAnsiTheme="minorHAnsi" w:cstheme="minorHAnsi"/>
              </w:rPr>
              <w:t>Edge rubs</w:t>
            </w:r>
          </w:p>
          <w:p w14:paraId="4F193230" w14:textId="77777777" w:rsidR="00D33245" w:rsidRPr="00475D27" w:rsidRDefault="00D33245" w:rsidP="00B47162">
            <w:pPr>
              <w:rPr>
                <w:rFonts w:asciiTheme="minorHAnsi" w:hAnsiTheme="minorHAnsi" w:cstheme="minorHAnsi"/>
              </w:rPr>
            </w:pPr>
            <w:r>
              <w:rPr>
                <w:rFonts w:asciiTheme="minorHAnsi" w:hAnsiTheme="minorHAnsi" w:cstheme="minorHAnsi"/>
              </w:rPr>
              <w:t>Not working</w:t>
            </w:r>
          </w:p>
        </w:tc>
        <w:tc>
          <w:tcPr>
            <w:tcW w:w="3685" w:type="dxa"/>
            <w:tcBorders>
              <w:left w:val="single" w:sz="4" w:space="0" w:color="000000"/>
            </w:tcBorders>
          </w:tcPr>
          <w:p w14:paraId="14A72E3C" w14:textId="77777777" w:rsidR="00AB2B40" w:rsidRPr="00B47162" w:rsidRDefault="00AB2B40" w:rsidP="00B47162">
            <w:pPr>
              <w:rPr>
                <w:rFonts w:asciiTheme="minorHAnsi" w:hAnsiTheme="minorHAnsi" w:cstheme="minorHAnsi"/>
              </w:rPr>
            </w:pPr>
          </w:p>
        </w:tc>
      </w:tr>
      <w:tr w:rsidR="00AB2B40" w:rsidRPr="00F46EB4" w14:paraId="241214FB" w14:textId="77777777" w:rsidTr="00AB188F">
        <w:trPr>
          <w:trHeight w:val="397"/>
          <w:jc w:val="center"/>
        </w:trPr>
        <w:tc>
          <w:tcPr>
            <w:tcW w:w="843" w:type="dxa"/>
            <w:vAlign w:val="center"/>
          </w:tcPr>
          <w:p w14:paraId="2490EAE6" w14:textId="77777777" w:rsidR="00AB2B40" w:rsidRPr="003C75B7" w:rsidRDefault="00AB2B40" w:rsidP="00AB2B40">
            <w:pPr>
              <w:pStyle w:val="ReportListNumbers"/>
            </w:pPr>
          </w:p>
        </w:tc>
        <w:tc>
          <w:tcPr>
            <w:tcW w:w="1701" w:type="dxa"/>
          </w:tcPr>
          <w:p w14:paraId="66904B00" w14:textId="77777777" w:rsidR="00A624ED" w:rsidRPr="003F2161" w:rsidRDefault="00AB2B40" w:rsidP="008B7D09">
            <w:pPr>
              <w:pStyle w:val="TableTextLeft10pt"/>
            </w:pPr>
            <w:r w:rsidRPr="003F2161">
              <w:t>Reverse of Door</w:t>
            </w:r>
          </w:p>
        </w:tc>
        <w:tc>
          <w:tcPr>
            <w:tcW w:w="3544" w:type="dxa"/>
          </w:tcPr>
          <w:p w14:paraId="489A29D9" w14:textId="77777777" w:rsidR="00AB2B40" w:rsidRDefault="002520A1" w:rsidP="00B47162">
            <w:pPr>
              <w:rPr>
                <w:rFonts w:asciiTheme="minorHAnsi" w:hAnsiTheme="minorHAnsi" w:cstheme="minorHAnsi"/>
              </w:rPr>
            </w:pPr>
            <w:r>
              <w:rPr>
                <w:rFonts w:asciiTheme="minorHAnsi" w:hAnsiTheme="minorHAnsi" w:cstheme="minorHAnsi"/>
              </w:rPr>
              <w:t>White painted plain wood door</w:t>
            </w:r>
          </w:p>
          <w:p w14:paraId="5D44446B" w14:textId="77777777" w:rsidR="002520A1" w:rsidRDefault="002520A1" w:rsidP="00B47162">
            <w:pPr>
              <w:rPr>
                <w:rFonts w:asciiTheme="minorHAnsi" w:hAnsiTheme="minorHAnsi" w:cstheme="minorHAnsi"/>
              </w:rPr>
            </w:pPr>
            <w:r>
              <w:rPr>
                <w:rFonts w:asciiTheme="minorHAnsi" w:hAnsiTheme="minorHAnsi" w:cstheme="minorHAnsi"/>
              </w:rPr>
              <w:t>1 x dark metal double hook</w:t>
            </w:r>
          </w:p>
          <w:p w14:paraId="1F01ADDE" w14:textId="77777777" w:rsidR="002520A1" w:rsidRDefault="002520A1" w:rsidP="00B47162">
            <w:pPr>
              <w:rPr>
                <w:rFonts w:asciiTheme="minorHAnsi" w:hAnsiTheme="minorHAnsi" w:cstheme="minorHAnsi"/>
              </w:rPr>
            </w:pPr>
            <w:r>
              <w:rPr>
                <w:rFonts w:asciiTheme="minorHAnsi" w:hAnsiTheme="minorHAnsi" w:cstheme="minorHAnsi"/>
              </w:rPr>
              <w:t>1 x chrome spyhole and cover</w:t>
            </w:r>
          </w:p>
          <w:p w14:paraId="1E77CDD4" w14:textId="77777777" w:rsidR="002520A1" w:rsidRDefault="002520A1" w:rsidP="00B47162">
            <w:pPr>
              <w:rPr>
                <w:rFonts w:asciiTheme="minorHAnsi" w:hAnsiTheme="minorHAnsi" w:cstheme="minorHAnsi"/>
              </w:rPr>
            </w:pPr>
            <w:r>
              <w:rPr>
                <w:rFonts w:asciiTheme="minorHAnsi" w:hAnsiTheme="minorHAnsi" w:cstheme="minorHAnsi"/>
              </w:rPr>
              <w:t>1 x brushed chrome letterbox</w:t>
            </w:r>
          </w:p>
          <w:p w14:paraId="75200FFC" w14:textId="77777777" w:rsidR="002520A1" w:rsidRDefault="002520A1" w:rsidP="00B47162">
            <w:pPr>
              <w:rPr>
                <w:rFonts w:asciiTheme="minorHAnsi" w:hAnsiTheme="minorHAnsi" w:cstheme="minorHAnsi"/>
              </w:rPr>
            </w:pPr>
            <w:r>
              <w:rPr>
                <w:rFonts w:asciiTheme="minorHAnsi" w:hAnsiTheme="minorHAnsi" w:cstheme="minorHAnsi"/>
              </w:rPr>
              <w:t>1 x brass upper lock</w:t>
            </w:r>
          </w:p>
          <w:p w14:paraId="6A122BCF" w14:textId="77777777" w:rsidR="002520A1" w:rsidRDefault="002520A1" w:rsidP="00B47162">
            <w:pPr>
              <w:rPr>
                <w:rFonts w:asciiTheme="minorHAnsi" w:hAnsiTheme="minorHAnsi" w:cstheme="minorHAnsi"/>
              </w:rPr>
            </w:pPr>
          </w:p>
          <w:p w14:paraId="56278861" w14:textId="77777777" w:rsidR="002520A1" w:rsidRPr="00B47162" w:rsidRDefault="002520A1" w:rsidP="00B47162">
            <w:pPr>
              <w:rPr>
                <w:rFonts w:asciiTheme="minorHAnsi" w:hAnsiTheme="minorHAnsi" w:cstheme="minorHAnsi"/>
              </w:rPr>
            </w:pPr>
            <w:r>
              <w:rPr>
                <w:rFonts w:asciiTheme="minorHAnsi" w:hAnsiTheme="minorHAnsi" w:cstheme="minorHAnsi"/>
              </w:rPr>
              <w:t>1 x brass twist lock / backing</w:t>
            </w:r>
          </w:p>
        </w:tc>
        <w:tc>
          <w:tcPr>
            <w:tcW w:w="3685" w:type="dxa"/>
            <w:tcBorders>
              <w:right w:val="single" w:sz="4" w:space="0" w:color="000000"/>
            </w:tcBorders>
          </w:tcPr>
          <w:p w14:paraId="45A7C575" w14:textId="77777777" w:rsidR="00AB2B40" w:rsidRDefault="002520A1" w:rsidP="00B47162">
            <w:pPr>
              <w:rPr>
                <w:rFonts w:asciiTheme="minorHAnsi" w:hAnsiTheme="minorHAnsi" w:cstheme="minorHAnsi"/>
              </w:rPr>
            </w:pPr>
            <w:r>
              <w:rPr>
                <w:rFonts w:asciiTheme="minorHAnsi" w:hAnsiTheme="minorHAnsi" w:cstheme="minorHAnsi"/>
              </w:rPr>
              <w:t>Slightly patchy at low level</w:t>
            </w:r>
          </w:p>
          <w:p w14:paraId="504EF9A3" w14:textId="77777777" w:rsidR="002520A1" w:rsidRDefault="002520A1" w:rsidP="00B47162">
            <w:pPr>
              <w:rPr>
                <w:rFonts w:asciiTheme="minorHAnsi" w:hAnsiTheme="minorHAnsi" w:cstheme="minorHAnsi"/>
              </w:rPr>
            </w:pPr>
            <w:r>
              <w:rPr>
                <w:rFonts w:asciiTheme="minorHAnsi" w:hAnsiTheme="minorHAnsi" w:cstheme="minorHAnsi"/>
              </w:rPr>
              <w:t>Paint marked</w:t>
            </w:r>
          </w:p>
          <w:p w14:paraId="00CBBDC8" w14:textId="77777777" w:rsidR="002520A1" w:rsidRDefault="002520A1" w:rsidP="00B47162">
            <w:pPr>
              <w:rPr>
                <w:rFonts w:asciiTheme="minorHAnsi" w:hAnsiTheme="minorHAnsi" w:cstheme="minorHAnsi"/>
              </w:rPr>
            </w:pPr>
          </w:p>
          <w:p w14:paraId="233C53C9" w14:textId="77777777" w:rsidR="002520A1" w:rsidRDefault="002520A1" w:rsidP="00B47162">
            <w:pPr>
              <w:rPr>
                <w:rFonts w:asciiTheme="minorHAnsi" w:hAnsiTheme="minorHAnsi" w:cstheme="minorHAnsi"/>
              </w:rPr>
            </w:pPr>
            <w:r>
              <w:rPr>
                <w:rFonts w:asciiTheme="minorHAnsi" w:hAnsiTheme="minorHAnsi" w:cstheme="minorHAnsi"/>
              </w:rPr>
              <w:t>Patchy</w:t>
            </w:r>
          </w:p>
          <w:p w14:paraId="5C670D5A" w14:textId="77777777" w:rsidR="002520A1" w:rsidRDefault="002520A1" w:rsidP="00B47162">
            <w:pPr>
              <w:rPr>
                <w:rFonts w:asciiTheme="minorHAnsi" w:hAnsiTheme="minorHAnsi" w:cstheme="minorHAnsi"/>
              </w:rPr>
            </w:pPr>
            <w:r>
              <w:rPr>
                <w:rFonts w:asciiTheme="minorHAnsi" w:hAnsiTheme="minorHAnsi" w:cstheme="minorHAnsi"/>
              </w:rPr>
              <w:t>Coating worn</w:t>
            </w:r>
          </w:p>
          <w:p w14:paraId="78781809" w14:textId="77777777" w:rsidR="002520A1" w:rsidRDefault="002520A1" w:rsidP="00B47162">
            <w:pPr>
              <w:rPr>
                <w:rFonts w:asciiTheme="minorHAnsi" w:hAnsiTheme="minorHAnsi" w:cstheme="minorHAnsi"/>
              </w:rPr>
            </w:pPr>
            <w:r>
              <w:rPr>
                <w:rFonts w:asciiTheme="minorHAnsi" w:hAnsiTheme="minorHAnsi" w:cstheme="minorHAnsi"/>
              </w:rPr>
              <w:t>Paint marked</w:t>
            </w:r>
          </w:p>
          <w:p w14:paraId="323F0DCD" w14:textId="77777777" w:rsidR="002520A1" w:rsidRPr="00475D27" w:rsidRDefault="002520A1" w:rsidP="002520A1">
            <w:pPr>
              <w:rPr>
                <w:rFonts w:asciiTheme="minorHAnsi" w:hAnsiTheme="minorHAnsi" w:cstheme="minorHAnsi"/>
              </w:rPr>
            </w:pPr>
            <w:r>
              <w:rPr>
                <w:rFonts w:asciiTheme="minorHAnsi" w:hAnsiTheme="minorHAnsi" w:cstheme="minorHAnsi"/>
              </w:rPr>
              <w:t>Backing scratched</w:t>
            </w:r>
          </w:p>
        </w:tc>
        <w:tc>
          <w:tcPr>
            <w:tcW w:w="3685" w:type="dxa"/>
            <w:tcBorders>
              <w:left w:val="single" w:sz="4" w:space="0" w:color="000000"/>
            </w:tcBorders>
          </w:tcPr>
          <w:p w14:paraId="3801471E" w14:textId="77777777" w:rsidR="00AB2B40" w:rsidRPr="00B47162" w:rsidRDefault="00AB2B40" w:rsidP="00B47162">
            <w:pPr>
              <w:rPr>
                <w:rFonts w:asciiTheme="minorHAnsi" w:hAnsiTheme="minorHAnsi" w:cstheme="minorHAnsi"/>
              </w:rPr>
            </w:pPr>
          </w:p>
        </w:tc>
      </w:tr>
      <w:tr w:rsidR="00AB2B40" w:rsidRPr="00F46EB4" w14:paraId="64E0F704" w14:textId="77777777" w:rsidTr="00AB188F">
        <w:trPr>
          <w:trHeight w:val="397"/>
          <w:jc w:val="center"/>
        </w:trPr>
        <w:tc>
          <w:tcPr>
            <w:tcW w:w="843" w:type="dxa"/>
            <w:vAlign w:val="center"/>
          </w:tcPr>
          <w:p w14:paraId="64BB94CF" w14:textId="77777777" w:rsidR="00AB2B40" w:rsidRPr="003C75B7" w:rsidRDefault="00AB2B40" w:rsidP="00AB2B40">
            <w:pPr>
              <w:pStyle w:val="ReportListNumbers"/>
            </w:pPr>
          </w:p>
        </w:tc>
        <w:tc>
          <w:tcPr>
            <w:tcW w:w="1701" w:type="dxa"/>
          </w:tcPr>
          <w:p w14:paraId="0B48A8D0" w14:textId="77777777" w:rsidR="00AB2B40" w:rsidRPr="003F2161" w:rsidRDefault="00AB2B40" w:rsidP="00AB2B40">
            <w:pPr>
              <w:pStyle w:val="TableTextLeft10pt"/>
            </w:pPr>
            <w:r w:rsidRPr="003F2161">
              <w:t xml:space="preserve">Door Frame </w:t>
            </w:r>
          </w:p>
        </w:tc>
        <w:tc>
          <w:tcPr>
            <w:tcW w:w="3544" w:type="dxa"/>
          </w:tcPr>
          <w:p w14:paraId="7D80DE58" w14:textId="77777777" w:rsidR="00AB2B40" w:rsidRPr="00B47162" w:rsidRDefault="002520A1" w:rsidP="00B47162">
            <w:pPr>
              <w:rPr>
                <w:rFonts w:asciiTheme="minorHAnsi" w:hAnsiTheme="minorHAnsi" w:cstheme="minorHAnsi"/>
              </w:rPr>
            </w:pPr>
            <w:r>
              <w:rPr>
                <w:rFonts w:asciiTheme="minorHAnsi" w:hAnsiTheme="minorHAnsi" w:cstheme="minorHAnsi"/>
              </w:rPr>
              <w:t>White painted</w:t>
            </w:r>
          </w:p>
        </w:tc>
        <w:tc>
          <w:tcPr>
            <w:tcW w:w="3685" w:type="dxa"/>
            <w:tcBorders>
              <w:right w:val="single" w:sz="4" w:space="0" w:color="000000"/>
            </w:tcBorders>
          </w:tcPr>
          <w:p w14:paraId="53DECB4E" w14:textId="77777777" w:rsidR="00AB2B40" w:rsidRPr="00475D27" w:rsidRDefault="002520A1" w:rsidP="00B47162">
            <w:pPr>
              <w:rPr>
                <w:rFonts w:asciiTheme="minorHAnsi" w:hAnsiTheme="minorHAnsi" w:cstheme="minorHAnsi"/>
              </w:rPr>
            </w:pPr>
            <w:r>
              <w:rPr>
                <w:rFonts w:asciiTheme="minorHAnsi" w:hAnsiTheme="minorHAnsi" w:cstheme="minorHAnsi"/>
              </w:rPr>
              <w:t>Cables tacked</w:t>
            </w:r>
          </w:p>
        </w:tc>
        <w:tc>
          <w:tcPr>
            <w:tcW w:w="3685" w:type="dxa"/>
            <w:tcBorders>
              <w:left w:val="single" w:sz="4" w:space="0" w:color="000000"/>
            </w:tcBorders>
          </w:tcPr>
          <w:p w14:paraId="252A5A8F" w14:textId="77777777" w:rsidR="00AB2B40" w:rsidRPr="00B47162" w:rsidRDefault="00AB2B40" w:rsidP="00B47162">
            <w:pPr>
              <w:rPr>
                <w:rFonts w:asciiTheme="minorHAnsi" w:hAnsiTheme="minorHAnsi" w:cstheme="minorHAnsi"/>
              </w:rPr>
            </w:pPr>
          </w:p>
        </w:tc>
      </w:tr>
      <w:tr w:rsidR="008D1BB7" w:rsidRPr="00F46EB4" w14:paraId="70911EB8" w14:textId="77777777" w:rsidTr="00AB188F">
        <w:trPr>
          <w:trHeight w:val="397"/>
          <w:jc w:val="center"/>
        </w:trPr>
        <w:tc>
          <w:tcPr>
            <w:tcW w:w="843" w:type="dxa"/>
            <w:vAlign w:val="center"/>
          </w:tcPr>
          <w:p w14:paraId="257130D7" w14:textId="77777777" w:rsidR="008D1BB7" w:rsidRPr="003C75B7" w:rsidRDefault="008D1BB7" w:rsidP="006A2467">
            <w:pPr>
              <w:pStyle w:val="ReportListNumbers"/>
            </w:pPr>
          </w:p>
        </w:tc>
        <w:tc>
          <w:tcPr>
            <w:tcW w:w="1701" w:type="dxa"/>
          </w:tcPr>
          <w:p w14:paraId="026B8086" w14:textId="77777777" w:rsidR="008D1BB7" w:rsidRPr="003F2161" w:rsidRDefault="008D1BB7" w:rsidP="003F2161">
            <w:pPr>
              <w:pStyle w:val="TableTextLeft10pt"/>
            </w:pPr>
            <w:r w:rsidRPr="003F2161">
              <w:t>Threshold</w:t>
            </w:r>
          </w:p>
        </w:tc>
        <w:tc>
          <w:tcPr>
            <w:tcW w:w="3544" w:type="dxa"/>
          </w:tcPr>
          <w:p w14:paraId="712E550A" w14:textId="77777777" w:rsidR="008D1BB7" w:rsidRDefault="00AF4C27" w:rsidP="00B47162">
            <w:pPr>
              <w:rPr>
                <w:rFonts w:asciiTheme="minorHAnsi" w:hAnsiTheme="minorHAnsi" w:cstheme="minorHAnsi"/>
              </w:rPr>
            </w:pPr>
            <w:r>
              <w:rPr>
                <w:rFonts w:asciiTheme="minorHAnsi" w:hAnsiTheme="minorHAnsi" w:cstheme="minorHAnsi"/>
              </w:rPr>
              <w:t>Part black painted wood</w:t>
            </w:r>
          </w:p>
          <w:p w14:paraId="198161F7" w14:textId="77777777" w:rsidR="00122AC6" w:rsidRDefault="00122AC6" w:rsidP="00B47162">
            <w:pPr>
              <w:rPr>
                <w:rFonts w:asciiTheme="minorHAnsi" w:hAnsiTheme="minorHAnsi" w:cstheme="minorHAnsi"/>
              </w:rPr>
            </w:pPr>
          </w:p>
          <w:p w14:paraId="1397F88E" w14:textId="77777777" w:rsidR="00122AC6" w:rsidRPr="00B47162" w:rsidRDefault="00122AC6" w:rsidP="00B47162">
            <w:pPr>
              <w:rPr>
                <w:rFonts w:asciiTheme="minorHAnsi" w:hAnsiTheme="minorHAnsi" w:cstheme="minorHAnsi"/>
              </w:rPr>
            </w:pPr>
            <w:r>
              <w:rPr>
                <w:rFonts w:asciiTheme="minorHAnsi" w:hAnsiTheme="minorHAnsi" w:cstheme="minorHAnsi"/>
              </w:rPr>
              <w:t>Part aluminium strip</w:t>
            </w:r>
          </w:p>
        </w:tc>
        <w:tc>
          <w:tcPr>
            <w:tcW w:w="3685" w:type="dxa"/>
            <w:tcBorders>
              <w:right w:val="single" w:sz="4" w:space="0" w:color="000000"/>
            </w:tcBorders>
          </w:tcPr>
          <w:p w14:paraId="48271F6D" w14:textId="77777777" w:rsidR="008D1BB7" w:rsidRDefault="00122AC6" w:rsidP="00122AC6">
            <w:pPr>
              <w:rPr>
                <w:rFonts w:asciiTheme="minorHAnsi" w:hAnsiTheme="minorHAnsi" w:cstheme="minorHAnsi"/>
              </w:rPr>
            </w:pPr>
            <w:r>
              <w:rPr>
                <w:rFonts w:asciiTheme="minorHAnsi" w:hAnsiTheme="minorHAnsi" w:cstheme="minorHAnsi"/>
              </w:rPr>
              <w:t>Old edge chips</w:t>
            </w:r>
          </w:p>
          <w:p w14:paraId="1FED6926" w14:textId="77777777" w:rsidR="00122AC6" w:rsidRDefault="00122AC6" w:rsidP="00122AC6">
            <w:pPr>
              <w:rPr>
                <w:rFonts w:asciiTheme="minorHAnsi" w:hAnsiTheme="minorHAnsi" w:cstheme="minorHAnsi"/>
              </w:rPr>
            </w:pPr>
            <w:r>
              <w:rPr>
                <w:rFonts w:asciiTheme="minorHAnsi" w:hAnsiTheme="minorHAnsi" w:cstheme="minorHAnsi"/>
              </w:rPr>
              <w:t>Patchy white marks</w:t>
            </w:r>
          </w:p>
          <w:p w14:paraId="71E79465" w14:textId="77777777" w:rsidR="00122AC6" w:rsidRPr="00B47162" w:rsidRDefault="00122AC6" w:rsidP="00122AC6">
            <w:pPr>
              <w:rPr>
                <w:rFonts w:asciiTheme="minorHAnsi" w:hAnsiTheme="minorHAnsi" w:cstheme="minorHAnsi"/>
              </w:rPr>
            </w:pPr>
            <w:r>
              <w:rPr>
                <w:rFonts w:asciiTheme="minorHAnsi" w:hAnsiTheme="minorHAnsi" w:cstheme="minorHAnsi"/>
              </w:rPr>
              <w:t>Light scratches</w:t>
            </w:r>
          </w:p>
        </w:tc>
        <w:tc>
          <w:tcPr>
            <w:tcW w:w="3685" w:type="dxa"/>
            <w:tcBorders>
              <w:left w:val="single" w:sz="4" w:space="0" w:color="000000"/>
            </w:tcBorders>
          </w:tcPr>
          <w:p w14:paraId="5C34CC5E" w14:textId="77777777" w:rsidR="008D1BB7" w:rsidRPr="00B47162" w:rsidRDefault="008D1BB7" w:rsidP="00B47162">
            <w:pPr>
              <w:rPr>
                <w:rFonts w:asciiTheme="minorHAnsi" w:hAnsiTheme="minorHAnsi" w:cstheme="minorHAnsi"/>
              </w:rPr>
            </w:pPr>
          </w:p>
        </w:tc>
      </w:tr>
      <w:tr w:rsidR="008D1BB7" w:rsidRPr="00F46EB4" w14:paraId="3555E3EB" w14:textId="77777777" w:rsidTr="00AB188F">
        <w:trPr>
          <w:trHeight w:val="397"/>
          <w:jc w:val="center"/>
        </w:trPr>
        <w:tc>
          <w:tcPr>
            <w:tcW w:w="843" w:type="dxa"/>
            <w:tcBorders>
              <w:bottom w:val="single" w:sz="6" w:space="0" w:color="595959"/>
            </w:tcBorders>
            <w:vAlign w:val="center"/>
          </w:tcPr>
          <w:p w14:paraId="0A545A41" w14:textId="77777777" w:rsidR="008D1BB7" w:rsidRPr="003C75B7" w:rsidRDefault="008D1BB7" w:rsidP="006A2467">
            <w:pPr>
              <w:pStyle w:val="ReportListNumbers"/>
            </w:pPr>
          </w:p>
        </w:tc>
        <w:tc>
          <w:tcPr>
            <w:tcW w:w="1701" w:type="dxa"/>
            <w:tcBorders>
              <w:bottom w:val="single" w:sz="6" w:space="0" w:color="595959"/>
            </w:tcBorders>
          </w:tcPr>
          <w:p w14:paraId="6117282F" w14:textId="77777777" w:rsidR="008D1BB7" w:rsidRPr="003F2161" w:rsidRDefault="008D1BB7" w:rsidP="003F2161">
            <w:pPr>
              <w:pStyle w:val="TableTextLeft10pt"/>
            </w:pPr>
            <w:r w:rsidRPr="003F2161">
              <w:t>Windows</w:t>
            </w:r>
          </w:p>
        </w:tc>
        <w:tc>
          <w:tcPr>
            <w:tcW w:w="3544" w:type="dxa"/>
            <w:tcBorders>
              <w:bottom w:val="single" w:sz="6" w:space="0" w:color="595959"/>
            </w:tcBorders>
          </w:tcPr>
          <w:p w14:paraId="506D723C" w14:textId="77777777" w:rsidR="008D1BB7" w:rsidRDefault="00F56B46" w:rsidP="00B47162">
            <w:pPr>
              <w:rPr>
                <w:rFonts w:asciiTheme="minorHAnsi" w:hAnsiTheme="minorHAnsi" w:cstheme="minorHAnsi"/>
              </w:rPr>
            </w:pPr>
            <w:r>
              <w:rPr>
                <w:rFonts w:asciiTheme="minorHAnsi" w:hAnsiTheme="minorHAnsi" w:cstheme="minorHAnsi"/>
              </w:rPr>
              <w:t>Frosted double glazed window</w:t>
            </w:r>
          </w:p>
          <w:p w14:paraId="11C43580" w14:textId="77777777" w:rsidR="00F56B46" w:rsidRDefault="00F56B46" w:rsidP="00B47162">
            <w:pPr>
              <w:rPr>
                <w:rFonts w:asciiTheme="minorHAnsi" w:hAnsiTheme="minorHAnsi" w:cstheme="minorHAnsi"/>
              </w:rPr>
            </w:pPr>
            <w:r>
              <w:rPr>
                <w:rFonts w:asciiTheme="minorHAnsi" w:hAnsiTheme="minorHAnsi" w:cstheme="minorHAnsi"/>
              </w:rPr>
              <w:t>White UPVC frame</w:t>
            </w:r>
          </w:p>
          <w:p w14:paraId="2F4530D7" w14:textId="77777777" w:rsidR="00F56B46" w:rsidRDefault="00F56B46" w:rsidP="00B47162">
            <w:pPr>
              <w:rPr>
                <w:rFonts w:asciiTheme="minorHAnsi" w:hAnsiTheme="minorHAnsi" w:cstheme="minorHAnsi"/>
              </w:rPr>
            </w:pPr>
            <w:r>
              <w:rPr>
                <w:rFonts w:asciiTheme="minorHAnsi" w:hAnsiTheme="minorHAnsi" w:cstheme="minorHAnsi"/>
              </w:rPr>
              <w:t>1 x brushed metal handle</w:t>
            </w:r>
          </w:p>
          <w:p w14:paraId="0C6F6A92" w14:textId="77777777" w:rsidR="00F56B46" w:rsidRDefault="00F56B46" w:rsidP="00B47162">
            <w:pPr>
              <w:rPr>
                <w:rFonts w:asciiTheme="minorHAnsi" w:hAnsiTheme="minorHAnsi" w:cstheme="minorHAnsi"/>
              </w:rPr>
            </w:pPr>
          </w:p>
          <w:p w14:paraId="29581AF0" w14:textId="77777777" w:rsidR="00F56B46" w:rsidRDefault="00F56B46" w:rsidP="00B47162">
            <w:pPr>
              <w:rPr>
                <w:rFonts w:asciiTheme="minorHAnsi" w:hAnsiTheme="minorHAnsi" w:cstheme="minorHAnsi"/>
              </w:rPr>
            </w:pPr>
          </w:p>
          <w:p w14:paraId="340E2FFF" w14:textId="77777777" w:rsidR="00F56B46" w:rsidRPr="00B47162" w:rsidRDefault="00F56B46" w:rsidP="00B47162">
            <w:pPr>
              <w:rPr>
                <w:rFonts w:asciiTheme="minorHAnsi" w:hAnsiTheme="minorHAnsi" w:cstheme="minorHAnsi"/>
              </w:rPr>
            </w:pPr>
            <w:r>
              <w:rPr>
                <w:rFonts w:asciiTheme="minorHAnsi" w:hAnsiTheme="minorHAnsi" w:cstheme="minorHAnsi"/>
              </w:rPr>
              <w:t>White painted sill</w:t>
            </w:r>
          </w:p>
        </w:tc>
        <w:tc>
          <w:tcPr>
            <w:tcW w:w="3685" w:type="dxa"/>
            <w:tcBorders>
              <w:bottom w:val="single" w:sz="6" w:space="0" w:color="595959"/>
              <w:right w:val="single" w:sz="4" w:space="0" w:color="000000"/>
            </w:tcBorders>
          </w:tcPr>
          <w:p w14:paraId="1F541611" w14:textId="77777777" w:rsidR="008D1BB7" w:rsidRDefault="00F56B46" w:rsidP="00B47162">
            <w:pPr>
              <w:rPr>
                <w:rFonts w:asciiTheme="minorHAnsi" w:hAnsiTheme="minorHAnsi" w:cstheme="minorHAnsi"/>
              </w:rPr>
            </w:pPr>
            <w:r>
              <w:rPr>
                <w:rFonts w:asciiTheme="minorHAnsi" w:hAnsiTheme="minorHAnsi" w:cstheme="minorHAnsi"/>
              </w:rPr>
              <w:t>Frosting edges chipped and worn</w:t>
            </w:r>
          </w:p>
          <w:p w14:paraId="77DF4823" w14:textId="77777777" w:rsidR="00F56B46" w:rsidRDefault="00F56B46" w:rsidP="00B47162">
            <w:pPr>
              <w:rPr>
                <w:rFonts w:asciiTheme="minorHAnsi" w:hAnsiTheme="minorHAnsi" w:cstheme="minorHAnsi"/>
              </w:rPr>
            </w:pPr>
            <w:r>
              <w:rPr>
                <w:rFonts w:asciiTheme="minorHAnsi" w:hAnsiTheme="minorHAnsi" w:cstheme="minorHAnsi"/>
              </w:rPr>
              <w:t>Tiny brown drip marks to upper glass</w:t>
            </w:r>
          </w:p>
          <w:p w14:paraId="4BDF6F3C" w14:textId="77777777" w:rsidR="00F56B46" w:rsidRDefault="00F56B46" w:rsidP="00B47162">
            <w:pPr>
              <w:rPr>
                <w:rFonts w:asciiTheme="minorHAnsi" w:hAnsiTheme="minorHAnsi" w:cstheme="minorHAnsi"/>
              </w:rPr>
            </w:pPr>
            <w:r>
              <w:rPr>
                <w:rFonts w:asciiTheme="minorHAnsi" w:hAnsiTheme="minorHAnsi" w:cstheme="minorHAnsi"/>
              </w:rPr>
              <w:t>Heavy painted over areas throughout frame</w:t>
            </w:r>
          </w:p>
          <w:p w14:paraId="55BB28D6" w14:textId="77777777" w:rsidR="00F56B46" w:rsidRDefault="00F56B46" w:rsidP="00B47162">
            <w:pPr>
              <w:rPr>
                <w:rFonts w:asciiTheme="minorHAnsi" w:hAnsiTheme="minorHAnsi" w:cstheme="minorHAnsi"/>
              </w:rPr>
            </w:pPr>
            <w:r>
              <w:rPr>
                <w:rFonts w:asciiTheme="minorHAnsi" w:hAnsiTheme="minorHAnsi" w:cstheme="minorHAnsi"/>
              </w:rPr>
              <w:t>Fittings paint marked</w:t>
            </w:r>
          </w:p>
          <w:p w14:paraId="081A83FF" w14:textId="77777777" w:rsidR="00F56B46" w:rsidRPr="00B47162" w:rsidRDefault="00F56B46" w:rsidP="00B47162">
            <w:pPr>
              <w:rPr>
                <w:rFonts w:asciiTheme="minorHAnsi" w:hAnsiTheme="minorHAnsi" w:cstheme="minorHAnsi"/>
              </w:rPr>
            </w:pPr>
            <w:r>
              <w:rPr>
                <w:rFonts w:asciiTheme="minorHAnsi" w:hAnsiTheme="minorHAnsi" w:cstheme="minorHAnsi"/>
              </w:rPr>
              <w:t>POD</w:t>
            </w:r>
          </w:p>
        </w:tc>
        <w:tc>
          <w:tcPr>
            <w:tcW w:w="3685" w:type="dxa"/>
            <w:tcBorders>
              <w:left w:val="single" w:sz="4" w:space="0" w:color="000000"/>
              <w:bottom w:val="single" w:sz="6" w:space="0" w:color="595959"/>
            </w:tcBorders>
          </w:tcPr>
          <w:p w14:paraId="7C46707A" w14:textId="77777777" w:rsidR="008D1BB7" w:rsidRPr="00B47162" w:rsidRDefault="008D1BB7" w:rsidP="00B47162">
            <w:pPr>
              <w:rPr>
                <w:rFonts w:asciiTheme="minorHAnsi" w:hAnsiTheme="minorHAnsi" w:cstheme="minorHAnsi"/>
              </w:rPr>
            </w:pPr>
          </w:p>
        </w:tc>
      </w:tr>
    </w:tbl>
    <w:p w14:paraId="3B1581EB" w14:textId="77777777" w:rsidR="0058538E" w:rsidRDefault="0058538E">
      <w:r>
        <w:br w:type="page"/>
      </w:r>
    </w:p>
    <w:p w14:paraId="4325DC27" w14:textId="77777777" w:rsidR="0058538E" w:rsidRPr="0058538E" w:rsidRDefault="0058538E" w:rsidP="0058538E">
      <w:pPr>
        <w:pStyle w:val="TableTextWhiteLeft10pt"/>
        <w:rPr>
          <w:color w:val="7FA841"/>
          <w:sz w:val="24"/>
          <w:szCs w:val="24"/>
        </w:rPr>
      </w:pPr>
      <w:r w:rsidRPr="0058538E">
        <w:rPr>
          <w:color w:val="7FA841"/>
          <w:sz w:val="24"/>
          <w:szCs w:val="24"/>
        </w:rPr>
        <w:lastRenderedPageBreak/>
        <w:t>Front Door and Hallway</w:t>
      </w:r>
    </w:p>
    <w:tbl>
      <w:tblPr>
        <w:tblW w:w="13466"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835"/>
        <w:gridCol w:w="8"/>
        <w:gridCol w:w="1693"/>
        <w:gridCol w:w="8"/>
        <w:gridCol w:w="3536"/>
        <w:gridCol w:w="8"/>
        <w:gridCol w:w="3677"/>
        <w:gridCol w:w="8"/>
        <w:gridCol w:w="3677"/>
        <w:gridCol w:w="8"/>
      </w:tblGrid>
      <w:tr w:rsidR="0058538E" w:rsidRPr="00F46EB4" w14:paraId="7798464B" w14:textId="77777777" w:rsidTr="0058538E">
        <w:trPr>
          <w:gridAfter w:val="1"/>
          <w:wAfter w:w="8" w:type="dxa"/>
          <w:trHeight w:val="397"/>
          <w:tblHeader/>
          <w:jc w:val="center"/>
        </w:trPr>
        <w:tc>
          <w:tcPr>
            <w:tcW w:w="843" w:type="dxa"/>
            <w:gridSpan w:val="2"/>
            <w:tcBorders>
              <w:top w:val="nil"/>
              <w:left w:val="nil"/>
              <w:bottom w:val="single" w:sz="6" w:space="0" w:color="595959"/>
              <w:right w:val="single" w:sz="6" w:space="0" w:color="595959"/>
            </w:tcBorders>
            <w:shd w:val="clear" w:color="auto" w:fill="D6D6D6" w:themeFill="text1" w:themeFillTint="33"/>
            <w:vAlign w:val="center"/>
          </w:tcPr>
          <w:p w14:paraId="1E7B9E75" w14:textId="77777777" w:rsidR="0058538E" w:rsidRPr="00DF05C5" w:rsidRDefault="0058538E" w:rsidP="0058538E">
            <w:pPr>
              <w:pStyle w:val="TableTextWhiteLeft10pt"/>
              <w:rPr>
                <w:color w:val="7FA841"/>
              </w:rPr>
            </w:pPr>
          </w:p>
        </w:tc>
        <w:tc>
          <w:tcPr>
            <w:tcW w:w="1701"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077AC3A0" w14:textId="77777777" w:rsidR="0058538E" w:rsidRPr="00DF05C5" w:rsidRDefault="0058538E" w:rsidP="0058538E">
            <w:pPr>
              <w:pStyle w:val="TableTextWhiteLeft10pt"/>
              <w:rPr>
                <w:color w:val="7FA841"/>
              </w:rPr>
            </w:pPr>
            <w:r w:rsidRPr="00DF05C5">
              <w:rPr>
                <w:color w:val="7FA841"/>
              </w:rPr>
              <w:t>Item</w:t>
            </w:r>
          </w:p>
        </w:tc>
        <w:tc>
          <w:tcPr>
            <w:tcW w:w="3544" w:type="dxa"/>
            <w:gridSpan w:val="2"/>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0BAF91CB" w14:textId="77777777" w:rsidR="0058538E" w:rsidRPr="00DF05C5" w:rsidRDefault="0058538E" w:rsidP="0058538E">
            <w:pPr>
              <w:pStyle w:val="TableTextWhiteLeft10pt"/>
              <w:rPr>
                <w:color w:val="7FA841"/>
              </w:rPr>
            </w:pPr>
            <w:r w:rsidRPr="00DF05C5">
              <w:rPr>
                <w:color w:val="7FA841"/>
              </w:rPr>
              <w:t xml:space="preserve">Description </w:t>
            </w:r>
          </w:p>
        </w:tc>
        <w:tc>
          <w:tcPr>
            <w:tcW w:w="3685" w:type="dxa"/>
            <w:gridSpan w:val="2"/>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6978C2DB" w14:textId="77777777" w:rsidR="0058538E" w:rsidRPr="00DF05C5" w:rsidRDefault="0058538E" w:rsidP="0058538E">
            <w:pPr>
              <w:pStyle w:val="TableTextWhiteLeft10pt"/>
              <w:rPr>
                <w:color w:val="7FA841"/>
              </w:rPr>
            </w:pPr>
            <w:r w:rsidRPr="00DF05C5">
              <w:rPr>
                <w:color w:val="7FA841"/>
              </w:rPr>
              <w:t>Check-in</w:t>
            </w:r>
          </w:p>
        </w:tc>
        <w:tc>
          <w:tcPr>
            <w:tcW w:w="3685" w:type="dxa"/>
            <w:gridSpan w:val="2"/>
            <w:tcBorders>
              <w:left w:val="single" w:sz="4" w:space="0" w:color="000000"/>
              <w:bottom w:val="single" w:sz="6" w:space="0" w:color="595959"/>
            </w:tcBorders>
            <w:shd w:val="clear" w:color="auto" w:fill="D6D6D6" w:themeFill="text1" w:themeFillTint="33"/>
            <w:vAlign w:val="center"/>
          </w:tcPr>
          <w:p w14:paraId="58D8288B" w14:textId="77777777" w:rsidR="0058538E" w:rsidRPr="00DF05C5" w:rsidRDefault="0058538E" w:rsidP="0058538E">
            <w:pPr>
              <w:pStyle w:val="TableTextWhiteLeft10pt"/>
              <w:rPr>
                <w:color w:val="7FA841"/>
              </w:rPr>
            </w:pPr>
            <w:r w:rsidRPr="00DF05C5">
              <w:rPr>
                <w:color w:val="7FA841"/>
              </w:rPr>
              <w:t>Check-out</w:t>
            </w:r>
          </w:p>
        </w:tc>
      </w:tr>
      <w:tr w:rsidR="00F56B46" w:rsidRPr="00F46EB4" w14:paraId="58CB2A37" w14:textId="77777777" w:rsidTr="0058538E">
        <w:trPr>
          <w:gridBefore w:val="1"/>
          <w:wBefore w:w="8" w:type="dxa"/>
          <w:trHeight w:val="397"/>
          <w:jc w:val="center"/>
        </w:trPr>
        <w:tc>
          <w:tcPr>
            <w:tcW w:w="843" w:type="dxa"/>
            <w:gridSpan w:val="2"/>
            <w:tcBorders>
              <w:bottom w:val="single" w:sz="6" w:space="0" w:color="595959"/>
            </w:tcBorders>
            <w:vAlign w:val="center"/>
          </w:tcPr>
          <w:p w14:paraId="27CD975F" w14:textId="77777777" w:rsidR="00F56B46" w:rsidRPr="003C75B7" w:rsidRDefault="00F56B46" w:rsidP="006A2467">
            <w:pPr>
              <w:pStyle w:val="ReportListNumbers"/>
            </w:pPr>
          </w:p>
        </w:tc>
        <w:tc>
          <w:tcPr>
            <w:tcW w:w="1701" w:type="dxa"/>
            <w:gridSpan w:val="2"/>
            <w:tcBorders>
              <w:bottom w:val="single" w:sz="6" w:space="0" w:color="595959"/>
            </w:tcBorders>
          </w:tcPr>
          <w:p w14:paraId="1534CF30" w14:textId="77777777" w:rsidR="00F56B46" w:rsidRPr="003F2161" w:rsidRDefault="00F56B46" w:rsidP="003F2161">
            <w:pPr>
              <w:pStyle w:val="TableTextLeft10pt"/>
            </w:pPr>
            <w:r>
              <w:t>Curtains / blinds</w:t>
            </w:r>
          </w:p>
        </w:tc>
        <w:tc>
          <w:tcPr>
            <w:tcW w:w="3544" w:type="dxa"/>
            <w:gridSpan w:val="2"/>
            <w:tcBorders>
              <w:bottom w:val="single" w:sz="6" w:space="0" w:color="595959"/>
            </w:tcBorders>
          </w:tcPr>
          <w:p w14:paraId="25FD1657" w14:textId="77777777" w:rsidR="00F56B46" w:rsidRDefault="00F56B46" w:rsidP="00B47162">
            <w:pPr>
              <w:rPr>
                <w:rFonts w:asciiTheme="minorHAnsi" w:hAnsiTheme="minorHAnsi" w:cstheme="minorHAnsi"/>
              </w:rPr>
            </w:pPr>
            <w:r>
              <w:rPr>
                <w:rFonts w:asciiTheme="minorHAnsi" w:hAnsiTheme="minorHAnsi" w:cstheme="minorHAnsi"/>
              </w:rPr>
              <w:t>White wood Venetian blind</w:t>
            </w:r>
          </w:p>
          <w:p w14:paraId="794EE064" w14:textId="77777777" w:rsidR="00F56B46" w:rsidRDefault="00F56B46" w:rsidP="00B47162">
            <w:pPr>
              <w:rPr>
                <w:rFonts w:asciiTheme="minorHAnsi" w:hAnsiTheme="minorHAnsi" w:cstheme="minorHAnsi"/>
              </w:rPr>
            </w:pPr>
            <w:r>
              <w:rPr>
                <w:rFonts w:asciiTheme="minorHAnsi" w:hAnsiTheme="minorHAnsi" w:cstheme="minorHAnsi"/>
              </w:rPr>
              <w:t>Cords and white acorns</w:t>
            </w:r>
          </w:p>
          <w:p w14:paraId="620365E5" w14:textId="77777777" w:rsidR="00F56B46" w:rsidRDefault="00F56B46" w:rsidP="00B47162">
            <w:pPr>
              <w:rPr>
                <w:rFonts w:asciiTheme="minorHAnsi" w:hAnsiTheme="minorHAnsi" w:cstheme="minorHAnsi"/>
              </w:rPr>
            </w:pPr>
            <w:r>
              <w:rPr>
                <w:rFonts w:asciiTheme="minorHAnsi" w:hAnsiTheme="minorHAnsi" w:cstheme="minorHAnsi"/>
              </w:rPr>
              <w:t>1 x brushed metal cleat</w:t>
            </w:r>
          </w:p>
          <w:p w14:paraId="3768EEEA" w14:textId="77777777" w:rsidR="00F42244" w:rsidRDefault="00F42244" w:rsidP="00F42244">
            <w:pPr>
              <w:rPr>
                <w:rFonts w:asciiTheme="minorHAnsi" w:hAnsiTheme="minorHAnsi" w:cstheme="minorHAnsi"/>
              </w:rPr>
            </w:pPr>
            <w:r>
              <w:rPr>
                <w:rFonts w:asciiTheme="minorHAnsi" w:hAnsiTheme="minorHAnsi" w:cstheme="minorHAnsi"/>
              </w:rPr>
              <w:t>1 x metal cup hook within red rawlplug</w:t>
            </w:r>
          </w:p>
        </w:tc>
        <w:tc>
          <w:tcPr>
            <w:tcW w:w="3685" w:type="dxa"/>
            <w:gridSpan w:val="2"/>
            <w:tcBorders>
              <w:bottom w:val="single" w:sz="6" w:space="0" w:color="595959"/>
              <w:right w:val="single" w:sz="4" w:space="0" w:color="000000"/>
            </w:tcBorders>
          </w:tcPr>
          <w:p w14:paraId="4FA24FFD" w14:textId="77777777" w:rsidR="00F56B46" w:rsidRDefault="00F42244" w:rsidP="00B47162">
            <w:pPr>
              <w:rPr>
                <w:rFonts w:asciiTheme="minorHAnsi" w:hAnsiTheme="minorHAnsi" w:cstheme="minorHAnsi"/>
              </w:rPr>
            </w:pPr>
            <w:r>
              <w:rPr>
                <w:rFonts w:asciiTheme="minorHAnsi" w:hAnsiTheme="minorHAnsi" w:cstheme="minorHAnsi"/>
              </w:rPr>
              <w:t>Pelmet cover slightly askew</w:t>
            </w:r>
          </w:p>
          <w:p w14:paraId="20E3739B" w14:textId="77777777" w:rsidR="00F42244" w:rsidRDefault="00F42244" w:rsidP="00B47162">
            <w:pPr>
              <w:rPr>
                <w:rFonts w:asciiTheme="minorHAnsi" w:hAnsiTheme="minorHAnsi" w:cstheme="minorHAnsi"/>
              </w:rPr>
            </w:pPr>
            <w:r>
              <w:rPr>
                <w:rFonts w:asciiTheme="minorHAnsi" w:hAnsiTheme="minorHAnsi" w:cstheme="minorHAnsi"/>
              </w:rPr>
              <w:t>Slats clean</w:t>
            </w:r>
          </w:p>
        </w:tc>
        <w:tc>
          <w:tcPr>
            <w:tcW w:w="3685" w:type="dxa"/>
            <w:gridSpan w:val="2"/>
            <w:tcBorders>
              <w:left w:val="single" w:sz="4" w:space="0" w:color="000000"/>
              <w:bottom w:val="single" w:sz="6" w:space="0" w:color="595959"/>
            </w:tcBorders>
          </w:tcPr>
          <w:p w14:paraId="50D6BADA" w14:textId="77777777" w:rsidR="00F56B46" w:rsidRPr="00B47162" w:rsidRDefault="00F56B46" w:rsidP="00B47162">
            <w:pPr>
              <w:rPr>
                <w:rFonts w:asciiTheme="minorHAnsi" w:hAnsiTheme="minorHAnsi" w:cstheme="minorHAnsi"/>
              </w:rPr>
            </w:pPr>
          </w:p>
        </w:tc>
      </w:tr>
      <w:tr w:rsidR="008D1BB7" w:rsidRPr="00F46EB4" w14:paraId="12CF9F8A" w14:textId="77777777" w:rsidTr="0058538E">
        <w:trPr>
          <w:gridBefore w:val="1"/>
          <w:wBefore w:w="8" w:type="dxa"/>
          <w:trHeight w:val="397"/>
          <w:jc w:val="center"/>
        </w:trPr>
        <w:tc>
          <w:tcPr>
            <w:tcW w:w="843" w:type="dxa"/>
            <w:gridSpan w:val="2"/>
            <w:tcBorders>
              <w:right w:val="nil"/>
            </w:tcBorders>
            <w:shd w:val="clear" w:color="auto" w:fill="EAEAEA"/>
            <w:vAlign w:val="center"/>
          </w:tcPr>
          <w:p w14:paraId="051F64D6" w14:textId="77777777" w:rsidR="008D1BB7" w:rsidRPr="00F46EB4" w:rsidRDefault="008D1BB7" w:rsidP="00F46EB4"/>
        </w:tc>
        <w:tc>
          <w:tcPr>
            <w:tcW w:w="1701" w:type="dxa"/>
            <w:gridSpan w:val="2"/>
            <w:tcBorders>
              <w:left w:val="nil"/>
              <w:right w:val="nil"/>
            </w:tcBorders>
            <w:shd w:val="clear" w:color="auto" w:fill="EAEAEA"/>
            <w:vAlign w:val="center"/>
          </w:tcPr>
          <w:p w14:paraId="206C2BF4" w14:textId="77777777" w:rsidR="008D1BB7" w:rsidRPr="003F2161" w:rsidRDefault="008D1BB7" w:rsidP="003F2161">
            <w:pPr>
              <w:pStyle w:val="TableTextLeft10pt"/>
            </w:pPr>
            <w:r w:rsidRPr="00D405A3">
              <w:rPr>
                <w:color w:val="7FA841"/>
              </w:rPr>
              <w:t>Décor</w:t>
            </w:r>
          </w:p>
        </w:tc>
        <w:tc>
          <w:tcPr>
            <w:tcW w:w="3544" w:type="dxa"/>
            <w:gridSpan w:val="2"/>
            <w:tcBorders>
              <w:left w:val="nil"/>
              <w:right w:val="nil"/>
            </w:tcBorders>
            <w:shd w:val="clear" w:color="auto" w:fill="EAEAEA"/>
            <w:vAlign w:val="center"/>
          </w:tcPr>
          <w:p w14:paraId="70DEEAAE" w14:textId="77777777" w:rsidR="008D1BB7" w:rsidRPr="00475D27" w:rsidRDefault="008D1BB7" w:rsidP="003F2161">
            <w:pPr>
              <w:pStyle w:val="TableTextLeft10pt"/>
              <w:rPr>
                <w:rFonts w:cstheme="minorHAnsi"/>
              </w:rPr>
            </w:pPr>
          </w:p>
        </w:tc>
        <w:tc>
          <w:tcPr>
            <w:tcW w:w="3685" w:type="dxa"/>
            <w:gridSpan w:val="2"/>
            <w:tcBorders>
              <w:left w:val="nil"/>
              <w:right w:val="single" w:sz="4" w:space="0" w:color="000000"/>
            </w:tcBorders>
            <w:shd w:val="clear" w:color="auto" w:fill="EAEAEA"/>
            <w:vAlign w:val="center"/>
          </w:tcPr>
          <w:p w14:paraId="32DE1A82" w14:textId="77777777" w:rsidR="008D1BB7" w:rsidRPr="00475D27" w:rsidRDefault="008D1BB7" w:rsidP="003F2161">
            <w:pPr>
              <w:pStyle w:val="TableTextLeft10pt"/>
              <w:rPr>
                <w:rFonts w:cstheme="minorHAnsi"/>
              </w:rPr>
            </w:pPr>
          </w:p>
        </w:tc>
        <w:tc>
          <w:tcPr>
            <w:tcW w:w="3685" w:type="dxa"/>
            <w:gridSpan w:val="2"/>
            <w:tcBorders>
              <w:left w:val="single" w:sz="4" w:space="0" w:color="000000"/>
            </w:tcBorders>
            <w:shd w:val="clear" w:color="auto" w:fill="EAEAEA"/>
            <w:vAlign w:val="center"/>
          </w:tcPr>
          <w:p w14:paraId="0DABCC77" w14:textId="77777777" w:rsidR="008D1BB7" w:rsidRPr="00475D27" w:rsidRDefault="008D1BB7" w:rsidP="003F2161">
            <w:pPr>
              <w:pStyle w:val="TableTextLeft10pt"/>
              <w:rPr>
                <w:rFonts w:cstheme="minorHAnsi"/>
              </w:rPr>
            </w:pPr>
          </w:p>
        </w:tc>
      </w:tr>
      <w:tr w:rsidR="008D1BB7" w:rsidRPr="00F46EB4" w14:paraId="65961C40" w14:textId="77777777" w:rsidTr="0058538E">
        <w:trPr>
          <w:gridBefore w:val="1"/>
          <w:wBefore w:w="8" w:type="dxa"/>
          <w:trHeight w:val="397"/>
          <w:jc w:val="center"/>
        </w:trPr>
        <w:tc>
          <w:tcPr>
            <w:tcW w:w="843" w:type="dxa"/>
            <w:gridSpan w:val="2"/>
            <w:vAlign w:val="center"/>
          </w:tcPr>
          <w:p w14:paraId="42282E59" w14:textId="77777777" w:rsidR="008D1BB7" w:rsidRPr="00F46EB4" w:rsidRDefault="008D1BB7" w:rsidP="006A2467">
            <w:pPr>
              <w:pStyle w:val="ReportListNumbers"/>
            </w:pPr>
          </w:p>
        </w:tc>
        <w:tc>
          <w:tcPr>
            <w:tcW w:w="1701" w:type="dxa"/>
            <w:gridSpan w:val="2"/>
          </w:tcPr>
          <w:p w14:paraId="1A86F589" w14:textId="77777777" w:rsidR="008D1BB7" w:rsidRPr="003F2161" w:rsidRDefault="008D1BB7" w:rsidP="003F2161">
            <w:pPr>
              <w:pStyle w:val="TableTextLeft10pt"/>
            </w:pPr>
            <w:r w:rsidRPr="003F2161">
              <w:t>Flooring</w:t>
            </w:r>
          </w:p>
        </w:tc>
        <w:tc>
          <w:tcPr>
            <w:tcW w:w="3544" w:type="dxa"/>
            <w:gridSpan w:val="2"/>
          </w:tcPr>
          <w:p w14:paraId="46863D25" w14:textId="77777777" w:rsidR="008D1BB7" w:rsidRDefault="00F42244" w:rsidP="00B47162">
            <w:pPr>
              <w:rPr>
                <w:rFonts w:asciiTheme="minorHAnsi" w:hAnsiTheme="minorHAnsi" w:cstheme="minorHAnsi"/>
              </w:rPr>
            </w:pPr>
            <w:r>
              <w:rPr>
                <w:rFonts w:asciiTheme="minorHAnsi" w:hAnsiTheme="minorHAnsi" w:cstheme="minorHAnsi"/>
              </w:rPr>
              <w:t>Light wood laminate</w:t>
            </w:r>
          </w:p>
          <w:p w14:paraId="26E48D02" w14:textId="77777777" w:rsidR="00F42244" w:rsidRPr="00B47162" w:rsidRDefault="00F42244" w:rsidP="00B47162">
            <w:pPr>
              <w:rPr>
                <w:rFonts w:asciiTheme="minorHAnsi" w:hAnsiTheme="minorHAnsi" w:cstheme="minorHAnsi"/>
              </w:rPr>
            </w:pPr>
            <w:r>
              <w:rPr>
                <w:rFonts w:asciiTheme="minorHAnsi" w:hAnsiTheme="minorHAnsi" w:cstheme="minorHAnsi"/>
              </w:rPr>
              <w:t>Light wood beading edge strips</w:t>
            </w:r>
          </w:p>
        </w:tc>
        <w:tc>
          <w:tcPr>
            <w:tcW w:w="3685" w:type="dxa"/>
            <w:gridSpan w:val="2"/>
            <w:tcBorders>
              <w:right w:val="single" w:sz="4" w:space="0" w:color="000000"/>
            </w:tcBorders>
          </w:tcPr>
          <w:p w14:paraId="29025407" w14:textId="77777777" w:rsidR="00AB2B40" w:rsidRDefault="00F42244" w:rsidP="00B47162">
            <w:pPr>
              <w:rPr>
                <w:rFonts w:asciiTheme="minorHAnsi" w:hAnsiTheme="minorHAnsi" w:cstheme="minorHAnsi"/>
              </w:rPr>
            </w:pPr>
            <w:r>
              <w:rPr>
                <w:rFonts w:asciiTheme="minorHAnsi" w:hAnsiTheme="minorHAnsi" w:cstheme="minorHAnsi"/>
              </w:rPr>
              <w:t>Good used order</w:t>
            </w:r>
          </w:p>
          <w:p w14:paraId="595E6343" w14:textId="77777777" w:rsidR="00F42244" w:rsidRDefault="00F42244" w:rsidP="00B47162">
            <w:pPr>
              <w:rPr>
                <w:rFonts w:asciiTheme="minorHAnsi" w:hAnsiTheme="minorHAnsi" w:cstheme="minorHAnsi"/>
              </w:rPr>
            </w:pPr>
            <w:r>
              <w:rPr>
                <w:rFonts w:asciiTheme="minorHAnsi" w:hAnsiTheme="minorHAnsi" w:cstheme="minorHAnsi"/>
              </w:rPr>
              <w:t>Small chip between bedroom and bathroom</w:t>
            </w:r>
          </w:p>
          <w:p w14:paraId="1512EF90" w14:textId="77777777" w:rsidR="00F42244" w:rsidRPr="00B47162" w:rsidRDefault="00F42244" w:rsidP="00B47162">
            <w:pPr>
              <w:rPr>
                <w:rFonts w:asciiTheme="minorHAnsi" w:hAnsiTheme="minorHAnsi" w:cstheme="minorHAnsi"/>
              </w:rPr>
            </w:pPr>
            <w:r>
              <w:rPr>
                <w:rFonts w:asciiTheme="minorHAnsi" w:hAnsiTheme="minorHAnsi" w:cstheme="minorHAnsi"/>
              </w:rPr>
              <w:t>Beading loose LHS bedroom</w:t>
            </w:r>
          </w:p>
        </w:tc>
        <w:tc>
          <w:tcPr>
            <w:tcW w:w="3685" w:type="dxa"/>
            <w:gridSpan w:val="2"/>
            <w:tcBorders>
              <w:left w:val="single" w:sz="4" w:space="0" w:color="000000"/>
            </w:tcBorders>
          </w:tcPr>
          <w:p w14:paraId="127D2236" w14:textId="77777777" w:rsidR="008D1BB7" w:rsidRPr="00B47162" w:rsidRDefault="008D1BB7" w:rsidP="00B47162">
            <w:pPr>
              <w:rPr>
                <w:rFonts w:asciiTheme="minorHAnsi" w:hAnsiTheme="minorHAnsi" w:cstheme="minorHAnsi"/>
              </w:rPr>
            </w:pPr>
          </w:p>
        </w:tc>
      </w:tr>
      <w:tr w:rsidR="008D1BB7" w:rsidRPr="00F46EB4" w14:paraId="3F87955D" w14:textId="77777777" w:rsidTr="0058538E">
        <w:trPr>
          <w:gridBefore w:val="1"/>
          <w:wBefore w:w="8" w:type="dxa"/>
          <w:trHeight w:val="397"/>
          <w:jc w:val="center"/>
        </w:trPr>
        <w:tc>
          <w:tcPr>
            <w:tcW w:w="843" w:type="dxa"/>
            <w:gridSpan w:val="2"/>
            <w:vAlign w:val="center"/>
          </w:tcPr>
          <w:p w14:paraId="4AC6AAA7" w14:textId="77777777" w:rsidR="008D1BB7" w:rsidRPr="00F46EB4" w:rsidRDefault="008D1BB7" w:rsidP="006A2467">
            <w:pPr>
              <w:pStyle w:val="ReportListNumbers"/>
            </w:pPr>
          </w:p>
        </w:tc>
        <w:tc>
          <w:tcPr>
            <w:tcW w:w="1701" w:type="dxa"/>
            <w:gridSpan w:val="2"/>
          </w:tcPr>
          <w:p w14:paraId="428D959F" w14:textId="77777777" w:rsidR="008D1BB7" w:rsidRPr="003F2161" w:rsidRDefault="008D1BB7" w:rsidP="003F2161">
            <w:pPr>
              <w:pStyle w:val="TableTextLeft10pt"/>
            </w:pPr>
            <w:r w:rsidRPr="003F2161">
              <w:t>Skirting Boards</w:t>
            </w:r>
          </w:p>
        </w:tc>
        <w:tc>
          <w:tcPr>
            <w:tcW w:w="3544" w:type="dxa"/>
            <w:gridSpan w:val="2"/>
          </w:tcPr>
          <w:p w14:paraId="4CB1BD24" w14:textId="77777777" w:rsidR="008D1BB7" w:rsidRPr="00B47162" w:rsidRDefault="00F42244" w:rsidP="00B47162">
            <w:pPr>
              <w:rPr>
                <w:rFonts w:asciiTheme="minorHAnsi" w:hAnsiTheme="minorHAnsi" w:cstheme="minorHAnsi"/>
              </w:rPr>
            </w:pPr>
            <w:r>
              <w:rPr>
                <w:rFonts w:asciiTheme="minorHAnsi" w:hAnsiTheme="minorHAnsi" w:cstheme="minorHAnsi"/>
              </w:rPr>
              <w:t>White painted</w:t>
            </w:r>
          </w:p>
        </w:tc>
        <w:tc>
          <w:tcPr>
            <w:tcW w:w="3685" w:type="dxa"/>
            <w:gridSpan w:val="2"/>
            <w:tcBorders>
              <w:right w:val="single" w:sz="4" w:space="0" w:color="000000"/>
            </w:tcBorders>
          </w:tcPr>
          <w:p w14:paraId="59B1F9C0" w14:textId="77777777" w:rsidR="00ED73E9" w:rsidRPr="00B47162" w:rsidRDefault="00F42244" w:rsidP="00B47162">
            <w:pPr>
              <w:rPr>
                <w:rFonts w:asciiTheme="minorHAnsi" w:hAnsiTheme="minorHAnsi" w:cstheme="minorHAnsi"/>
              </w:rPr>
            </w:pPr>
            <w:r>
              <w:rPr>
                <w:rFonts w:asciiTheme="minorHAnsi" w:hAnsiTheme="minorHAnsi" w:cstheme="minorHAnsi"/>
              </w:rPr>
              <w:t>Cable tacked</w:t>
            </w:r>
          </w:p>
        </w:tc>
        <w:tc>
          <w:tcPr>
            <w:tcW w:w="3685" w:type="dxa"/>
            <w:gridSpan w:val="2"/>
            <w:tcBorders>
              <w:left w:val="single" w:sz="4" w:space="0" w:color="000000"/>
            </w:tcBorders>
          </w:tcPr>
          <w:p w14:paraId="1BC71544" w14:textId="77777777" w:rsidR="008D1BB7" w:rsidRPr="00B47162" w:rsidRDefault="008D1BB7" w:rsidP="00B47162">
            <w:pPr>
              <w:rPr>
                <w:rFonts w:asciiTheme="minorHAnsi" w:hAnsiTheme="minorHAnsi" w:cstheme="minorHAnsi"/>
              </w:rPr>
            </w:pPr>
          </w:p>
        </w:tc>
      </w:tr>
      <w:tr w:rsidR="008D1BB7" w:rsidRPr="00F46EB4" w14:paraId="143010E7" w14:textId="77777777" w:rsidTr="0058538E">
        <w:trPr>
          <w:gridBefore w:val="1"/>
          <w:wBefore w:w="8" w:type="dxa"/>
          <w:trHeight w:val="397"/>
          <w:jc w:val="center"/>
        </w:trPr>
        <w:tc>
          <w:tcPr>
            <w:tcW w:w="843" w:type="dxa"/>
            <w:gridSpan w:val="2"/>
            <w:vAlign w:val="center"/>
          </w:tcPr>
          <w:p w14:paraId="4F79EB73" w14:textId="77777777" w:rsidR="008D1BB7" w:rsidRPr="00F46EB4" w:rsidRDefault="008D1BB7" w:rsidP="006A2467">
            <w:pPr>
              <w:pStyle w:val="ReportListNumbers"/>
            </w:pPr>
          </w:p>
        </w:tc>
        <w:tc>
          <w:tcPr>
            <w:tcW w:w="1701" w:type="dxa"/>
            <w:gridSpan w:val="2"/>
          </w:tcPr>
          <w:p w14:paraId="134A6C61" w14:textId="77777777" w:rsidR="008D1BB7" w:rsidRPr="003F2161" w:rsidRDefault="008D1BB7" w:rsidP="003F2161">
            <w:pPr>
              <w:pStyle w:val="TableTextLeft10pt"/>
            </w:pPr>
            <w:r w:rsidRPr="003F2161">
              <w:t>Walls</w:t>
            </w:r>
          </w:p>
        </w:tc>
        <w:tc>
          <w:tcPr>
            <w:tcW w:w="3544" w:type="dxa"/>
            <w:gridSpan w:val="2"/>
          </w:tcPr>
          <w:p w14:paraId="292C714C" w14:textId="77777777" w:rsidR="008D1BB7" w:rsidRPr="00B47162" w:rsidRDefault="00F42244" w:rsidP="00B47162">
            <w:pPr>
              <w:rPr>
                <w:rFonts w:asciiTheme="minorHAnsi" w:hAnsiTheme="minorHAnsi" w:cstheme="minorHAnsi"/>
              </w:rPr>
            </w:pPr>
            <w:r>
              <w:rPr>
                <w:rFonts w:asciiTheme="minorHAnsi" w:hAnsiTheme="minorHAnsi" w:cstheme="minorHAnsi"/>
              </w:rPr>
              <w:t>Light grey painted</w:t>
            </w:r>
          </w:p>
        </w:tc>
        <w:tc>
          <w:tcPr>
            <w:tcW w:w="3685" w:type="dxa"/>
            <w:gridSpan w:val="2"/>
            <w:tcBorders>
              <w:right w:val="single" w:sz="4" w:space="0" w:color="000000"/>
            </w:tcBorders>
          </w:tcPr>
          <w:p w14:paraId="290342F5" w14:textId="77777777" w:rsidR="00072AA0" w:rsidRDefault="00F42244" w:rsidP="00B47162">
            <w:pPr>
              <w:rPr>
                <w:rFonts w:asciiTheme="minorHAnsi" w:hAnsiTheme="minorHAnsi" w:cstheme="minorHAnsi"/>
              </w:rPr>
            </w:pPr>
            <w:r>
              <w:rPr>
                <w:rFonts w:asciiTheme="minorHAnsi" w:hAnsiTheme="minorHAnsi" w:cstheme="minorHAnsi"/>
              </w:rPr>
              <w:t>POD</w:t>
            </w:r>
          </w:p>
          <w:p w14:paraId="7D2C7C61" w14:textId="77777777" w:rsidR="00F42244" w:rsidRDefault="00F42244" w:rsidP="00B47162">
            <w:pPr>
              <w:rPr>
                <w:rFonts w:asciiTheme="minorHAnsi" w:hAnsiTheme="minorHAnsi" w:cstheme="minorHAnsi"/>
              </w:rPr>
            </w:pPr>
            <w:r>
              <w:rPr>
                <w:rFonts w:asciiTheme="minorHAnsi" w:hAnsiTheme="minorHAnsi" w:cstheme="minorHAnsi"/>
              </w:rPr>
              <w:t>Heat shading above radiator</w:t>
            </w:r>
          </w:p>
          <w:p w14:paraId="2EAC8B1A" w14:textId="77777777" w:rsidR="00F42244" w:rsidRDefault="00AF4C27" w:rsidP="00B47162">
            <w:pPr>
              <w:rPr>
                <w:rFonts w:asciiTheme="minorHAnsi" w:hAnsiTheme="minorHAnsi" w:cstheme="minorHAnsi"/>
              </w:rPr>
            </w:pPr>
            <w:r>
              <w:rPr>
                <w:rFonts w:asciiTheme="minorHAnsi" w:hAnsiTheme="minorHAnsi" w:cstheme="minorHAnsi"/>
              </w:rPr>
              <w:t>1 x s</w:t>
            </w:r>
            <w:r w:rsidR="00F42244">
              <w:rPr>
                <w:rFonts w:asciiTheme="minorHAnsi" w:hAnsiTheme="minorHAnsi" w:cstheme="minorHAnsi"/>
              </w:rPr>
              <w:t>crew RHS window</w:t>
            </w:r>
          </w:p>
          <w:p w14:paraId="2C6133A5" w14:textId="77777777" w:rsidR="00F42244" w:rsidRDefault="00F42244" w:rsidP="00B47162">
            <w:pPr>
              <w:rPr>
                <w:rFonts w:asciiTheme="minorHAnsi" w:hAnsiTheme="minorHAnsi" w:cstheme="minorHAnsi"/>
              </w:rPr>
            </w:pPr>
            <w:r>
              <w:rPr>
                <w:rFonts w:asciiTheme="minorHAnsi" w:hAnsiTheme="minorHAnsi" w:cstheme="minorHAnsi"/>
              </w:rPr>
              <w:t>Light scuffs under</w:t>
            </w:r>
            <w:r w:rsidR="00AF4C27">
              <w:rPr>
                <w:rFonts w:asciiTheme="minorHAnsi" w:hAnsiTheme="minorHAnsi" w:cstheme="minorHAnsi"/>
              </w:rPr>
              <w:t xml:space="preserve"> screw</w:t>
            </w:r>
          </w:p>
          <w:p w14:paraId="28071A8F" w14:textId="77777777" w:rsidR="00F42244" w:rsidRDefault="00F42244" w:rsidP="00B47162">
            <w:pPr>
              <w:rPr>
                <w:rFonts w:asciiTheme="minorHAnsi" w:hAnsiTheme="minorHAnsi" w:cstheme="minorHAnsi"/>
              </w:rPr>
            </w:pPr>
            <w:r>
              <w:rPr>
                <w:rFonts w:asciiTheme="minorHAnsi" w:hAnsiTheme="minorHAnsi" w:cstheme="minorHAnsi"/>
              </w:rPr>
              <w:t>High level grey spot marks RHS entry</w:t>
            </w:r>
          </w:p>
          <w:p w14:paraId="33929CB8" w14:textId="77777777" w:rsidR="00F42244" w:rsidRPr="00B47162" w:rsidRDefault="00F42244" w:rsidP="00B47162">
            <w:pPr>
              <w:rPr>
                <w:rFonts w:asciiTheme="minorHAnsi" w:hAnsiTheme="minorHAnsi" w:cstheme="minorHAnsi"/>
              </w:rPr>
            </w:pPr>
            <w:r>
              <w:rPr>
                <w:rFonts w:asciiTheme="minorHAnsi" w:hAnsiTheme="minorHAnsi" w:cstheme="minorHAnsi"/>
              </w:rPr>
              <w:t>Light mid low level shading RHS entry</w:t>
            </w:r>
          </w:p>
        </w:tc>
        <w:tc>
          <w:tcPr>
            <w:tcW w:w="3685" w:type="dxa"/>
            <w:gridSpan w:val="2"/>
            <w:tcBorders>
              <w:left w:val="single" w:sz="4" w:space="0" w:color="000000"/>
            </w:tcBorders>
          </w:tcPr>
          <w:p w14:paraId="1A92FE3C" w14:textId="77777777" w:rsidR="008D1BB7" w:rsidRPr="00B47162" w:rsidRDefault="008D1BB7" w:rsidP="00B47162">
            <w:pPr>
              <w:rPr>
                <w:rFonts w:asciiTheme="minorHAnsi" w:hAnsiTheme="minorHAnsi" w:cstheme="minorHAnsi"/>
              </w:rPr>
            </w:pPr>
          </w:p>
        </w:tc>
      </w:tr>
      <w:tr w:rsidR="008D1BB7" w:rsidRPr="00F46EB4" w14:paraId="6F1F13D9" w14:textId="77777777" w:rsidTr="0058538E">
        <w:trPr>
          <w:gridBefore w:val="1"/>
          <w:wBefore w:w="8" w:type="dxa"/>
          <w:trHeight w:val="397"/>
          <w:jc w:val="center"/>
        </w:trPr>
        <w:tc>
          <w:tcPr>
            <w:tcW w:w="843" w:type="dxa"/>
            <w:gridSpan w:val="2"/>
            <w:tcBorders>
              <w:bottom w:val="single" w:sz="6" w:space="0" w:color="595959"/>
            </w:tcBorders>
            <w:vAlign w:val="center"/>
          </w:tcPr>
          <w:p w14:paraId="13051DE0" w14:textId="77777777" w:rsidR="008D1BB7" w:rsidRPr="00F46EB4" w:rsidRDefault="008D1BB7" w:rsidP="006A2467">
            <w:pPr>
              <w:pStyle w:val="ReportListNumbers"/>
            </w:pPr>
          </w:p>
        </w:tc>
        <w:tc>
          <w:tcPr>
            <w:tcW w:w="1701" w:type="dxa"/>
            <w:gridSpan w:val="2"/>
            <w:tcBorders>
              <w:bottom w:val="single" w:sz="6" w:space="0" w:color="595959"/>
            </w:tcBorders>
          </w:tcPr>
          <w:p w14:paraId="4657D771" w14:textId="77777777" w:rsidR="008D1BB7" w:rsidRPr="003F2161" w:rsidRDefault="008D1BB7" w:rsidP="003F2161">
            <w:pPr>
              <w:pStyle w:val="TableTextLeft10pt"/>
            </w:pPr>
            <w:r w:rsidRPr="003F2161">
              <w:t>Ceiling</w:t>
            </w:r>
          </w:p>
        </w:tc>
        <w:tc>
          <w:tcPr>
            <w:tcW w:w="3544" w:type="dxa"/>
            <w:gridSpan w:val="2"/>
            <w:tcBorders>
              <w:bottom w:val="single" w:sz="6" w:space="0" w:color="595959"/>
            </w:tcBorders>
          </w:tcPr>
          <w:p w14:paraId="32F0E551" w14:textId="77777777" w:rsidR="008D1BB7" w:rsidRDefault="00F42244" w:rsidP="00B47162">
            <w:pPr>
              <w:rPr>
                <w:rFonts w:asciiTheme="minorHAnsi" w:hAnsiTheme="minorHAnsi" w:cstheme="minorHAnsi"/>
              </w:rPr>
            </w:pPr>
            <w:r>
              <w:rPr>
                <w:rFonts w:asciiTheme="minorHAnsi" w:hAnsiTheme="minorHAnsi" w:cstheme="minorHAnsi"/>
              </w:rPr>
              <w:t>White painted</w:t>
            </w:r>
          </w:p>
          <w:p w14:paraId="5E9A110B" w14:textId="77777777" w:rsidR="00F42244" w:rsidRPr="00B47162" w:rsidRDefault="00F42244" w:rsidP="00B47162">
            <w:pPr>
              <w:rPr>
                <w:rFonts w:asciiTheme="minorHAnsi" w:hAnsiTheme="minorHAnsi" w:cstheme="minorHAnsi"/>
              </w:rPr>
            </w:pPr>
            <w:r>
              <w:rPr>
                <w:rFonts w:asciiTheme="minorHAnsi" w:hAnsiTheme="minorHAnsi" w:cstheme="minorHAnsi"/>
              </w:rPr>
              <w:t>Part light grey painted forward of reception</w:t>
            </w:r>
          </w:p>
        </w:tc>
        <w:tc>
          <w:tcPr>
            <w:tcW w:w="3685" w:type="dxa"/>
            <w:gridSpan w:val="2"/>
            <w:tcBorders>
              <w:bottom w:val="single" w:sz="6" w:space="0" w:color="595959"/>
              <w:right w:val="single" w:sz="4" w:space="0" w:color="000000"/>
            </w:tcBorders>
          </w:tcPr>
          <w:p w14:paraId="578CAAD0" w14:textId="77777777" w:rsidR="008D1BB7" w:rsidRPr="00B47162" w:rsidRDefault="00F42244" w:rsidP="00B47162">
            <w:pPr>
              <w:rPr>
                <w:rFonts w:asciiTheme="minorHAnsi" w:hAnsiTheme="minorHAnsi" w:cstheme="minorHAnsi"/>
              </w:rPr>
            </w:pPr>
            <w:r>
              <w:rPr>
                <w:rFonts w:asciiTheme="minorHAnsi" w:hAnsiTheme="minorHAnsi" w:cstheme="minorHAnsi"/>
              </w:rPr>
              <w:t>Cable tacked to edge</w:t>
            </w:r>
          </w:p>
        </w:tc>
        <w:tc>
          <w:tcPr>
            <w:tcW w:w="3685" w:type="dxa"/>
            <w:gridSpan w:val="2"/>
            <w:tcBorders>
              <w:left w:val="single" w:sz="4" w:space="0" w:color="000000"/>
              <w:bottom w:val="single" w:sz="6" w:space="0" w:color="595959"/>
            </w:tcBorders>
          </w:tcPr>
          <w:p w14:paraId="4A81C2E8" w14:textId="77777777" w:rsidR="008D1BB7" w:rsidRPr="00B47162" w:rsidRDefault="008D1BB7" w:rsidP="00B47162">
            <w:pPr>
              <w:rPr>
                <w:rFonts w:asciiTheme="minorHAnsi" w:hAnsiTheme="minorHAnsi" w:cstheme="minorHAnsi"/>
              </w:rPr>
            </w:pPr>
          </w:p>
        </w:tc>
      </w:tr>
      <w:tr w:rsidR="008D1BB7" w:rsidRPr="00F46EB4" w14:paraId="2492A1D7" w14:textId="77777777" w:rsidTr="0058538E">
        <w:trPr>
          <w:gridBefore w:val="1"/>
          <w:wBefore w:w="8" w:type="dxa"/>
          <w:trHeight w:val="397"/>
          <w:jc w:val="center"/>
        </w:trPr>
        <w:tc>
          <w:tcPr>
            <w:tcW w:w="843" w:type="dxa"/>
            <w:gridSpan w:val="2"/>
            <w:tcBorders>
              <w:right w:val="nil"/>
            </w:tcBorders>
            <w:shd w:val="clear" w:color="auto" w:fill="EAEAEA"/>
            <w:vAlign w:val="center"/>
          </w:tcPr>
          <w:p w14:paraId="1649564F" w14:textId="77777777" w:rsidR="008D1BB7" w:rsidRPr="00F46EB4" w:rsidRDefault="008D1BB7" w:rsidP="00F46EB4"/>
        </w:tc>
        <w:tc>
          <w:tcPr>
            <w:tcW w:w="1701" w:type="dxa"/>
            <w:gridSpan w:val="2"/>
            <w:tcBorders>
              <w:left w:val="nil"/>
              <w:right w:val="nil"/>
            </w:tcBorders>
            <w:shd w:val="clear" w:color="auto" w:fill="EAEAEA"/>
            <w:vAlign w:val="center"/>
          </w:tcPr>
          <w:p w14:paraId="1680CC86" w14:textId="77777777" w:rsidR="008D1BB7" w:rsidRPr="003F2161" w:rsidRDefault="008D1BB7" w:rsidP="003F2161">
            <w:pPr>
              <w:pStyle w:val="TableTextLeft10pt"/>
            </w:pPr>
            <w:r w:rsidRPr="00D405A3">
              <w:rPr>
                <w:color w:val="7FA841"/>
              </w:rPr>
              <w:t>Fixtures &amp; Fittings</w:t>
            </w:r>
          </w:p>
        </w:tc>
        <w:tc>
          <w:tcPr>
            <w:tcW w:w="3544" w:type="dxa"/>
            <w:gridSpan w:val="2"/>
            <w:tcBorders>
              <w:left w:val="nil"/>
              <w:right w:val="nil"/>
            </w:tcBorders>
            <w:shd w:val="clear" w:color="auto" w:fill="EAEAEA"/>
            <w:vAlign w:val="center"/>
          </w:tcPr>
          <w:p w14:paraId="6632F084" w14:textId="77777777" w:rsidR="008D1BB7" w:rsidRPr="00475D27" w:rsidRDefault="008D1BB7" w:rsidP="003F2161">
            <w:pPr>
              <w:pStyle w:val="TableTextLeft10pt"/>
              <w:rPr>
                <w:rFonts w:cstheme="minorHAnsi"/>
              </w:rPr>
            </w:pPr>
          </w:p>
        </w:tc>
        <w:tc>
          <w:tcPr>
            <w:tcW w:w="3685" w:type="dxa"/>
            <w:gridSpan w:val="2"/>
            <w:tcBorders>
              <w:left w:val="nil"/>
              <w:right w:val="single" w:sz="4" w:space="0" w:color="000000"/>
            </w:tcBorders>
            <w:shd w:val="clear" w:color="auto" w:fill="EAEAEA"/>
            <w:vAlign w:val="center"/>
          </w:tcPr>
          <w:p w14:paraId="4B41EEDD" w14:textId="77777777" w:rsidR="008D1BB7" w:rsidRPr="00475D27" w:rsidRDefault="008D1BB7" w:rsidP="003F2161">
            <w:pPr>
              <w:pStyle w:val="TableTextLeft10pt"/>
              <w:rPr>
                <w:rFonts w:cstheme="minorHAnsi"/>
              </w:rPr>
            </w:pPr>
          </w:p>
        </w:tc>
        <w:tc>
          <w:tcPr>
            <w:tcW w:w="3685" w:type="dxa"/>
            <w:gridSpan w:val="2"/>
            <w:tcBorders>
              <w:left w:val="single" w:sz="4" w:space="0" w:color="000000"/>
            </w:tcBorders>
            <w:shd w:val="clear" w:color="auto" w:fill="EAEAEA"/>
            <w:vAlign w:val="center"/>
          </w:tcPr>
          <w:p w14:paraId="3B75783D" w14:textId="77777777" w:rsidR="008D1BB7" w:rsidRPr="00475D27" w:rsidRDefault="008D1BB7" w:rsidP="003F2161">
            <w:pPr>
              <w:pStyle w:val="TableTextLeft10pt"/>
              <w:rPr>
                <w:rFonts w:cstheme="minorHAnsi"/>
              </w:rPr>
            </w:pPr>
          </w:p>
        </w:tc>
      </w:tr>
      <w:tr w:rsidR="008D1BB7" w:rsidRPr="00F46EB4" w14:paraId="3CD246A6" w14:textId="77777777" w:rsidTr="0058538E">
        <w:trPr>
          <w:gridBefore w:val="1"/>
          <w:wBefore w:w="8" w:type="dxa"/>
          <w:trHeight w:val="397"/>
          <w:jc w:val="center"/>
        </w:trPr>
        <w:tc>
          <w:tcPr>
            <w:tcW w:w="843" w:type="dxa"/>
            <w:gridSpan w:val="2"/>
            <w:vAlign w:val="center"/>
          </w:tcPr>
          <w:p w14:paraId="28577B3D" w14:textId="77777777" w:rsidR="008D1BB7" w:rsidRPr="00F46EB4" w:rsidRDefault="008D1BB7" w:rsidP="006A2467">
            <w:pPr>
              <w:pStyle w:val="ReportListNumbers"/>
            </w:pPr>
          </w:p>
        </w:tc>
        <w:tc>
          <w:tcPr>
            <w:tcW w:w="1701" w:type="dxa"/>
            <w:gridSpan w:val="2"/>
          </w:tcPr>
          <w:p w14:paraId="3F1FAD99" w14:textId="77777777" w:rsidR="008D1BB7" w:rsidRPr="003F2161" w:rsidRDefault="008D1BB7" w:rsidP="003F2161">
            <w:pPr>
              <w:pStyle w:val="TableTextLeft10pt"/>
            </w:pPr>
            <w:r w:rsidRPr="003F2161">
              <w:t>Lighting</w:t>
            </w:r>
          </w:p>
        </w:tc>
        <w:tc>
          <w:tcPr>
            <w:tcW w:w="3544" w:type="dxa"/>
            <w:gridSpan w:val="2"/>
          </w:tcPr>
          <w:p w14:paraId="3D53A9A3" w14:textId="77777777" w:rsidR="008D1BB7" w:rsidRPr="00B47162" w:rsidRDefault="004A2995" w:rsidP="00B47162">
            <w:pPr>
              <w:rPr>
                <w:rFonts w:asciiTheme="minorHAnsi" w:hAnsiTheme="minorHAnsi" w:cstheme="minorHAnsi"/>
              </w:rPr>
            </w:pPr>
            <w:r>
              <w:rPr>
                <w:rFonts w:asciiTheme="minorHAnsi" w:hAnsiTheme="minorHAnsi" w:cstheme="minorHAnsi"/>
              </w:rPr>
              <w:t>3 x ceiling spotlights</w:t>
            </w:r>
          </w:p>
        </w:tc>
        <w:tc>
          <w:tcPr>
            <w:tcW w:w="3685" w:type="dxa"/>
            <w:gridSpan w:val="2"/>
            <w:tcBorders>
              <w:right w:val="single" w:sz="4" w:space="0" w:color="000000"/>
            </w:tcBorders>
          </w:tcPr>
          <w:p w14:paraId="4D9FB100" w14:textId="77777777" w:rsidR="008D1BB7" w:rsidRPr="00B47162" w:rsidRDefault="004A2995" w:rsidP="00B47162">
            <w:pPr>
              <w:rPr>
                <w:rFonts w:asciiTheme="minorHAnsi" w:hAnsiTheme="minorHAnsi" w:cstheme="minorHAnsi"/>
              </w:rPr>
            </w:pPr>
            <w:r>
              <w:rPr>
                <w:rFonts w:asciiTheme="minorHAnsi" w:hAnsiTheme="minorHAnsi" w:cstheme="minorHAnsi"/>
              </w:rPr>
              <w:t>Working order</w:t>
            </w:r>
          </w:p>
        </w:tc>
        <w:tc>
          <w:tcPr>
            <w:tcW w:w="3685" w:type="dxa"/>
            <w:gridSpan w:val="2"/>
            <w:tcBorders>
              <w:left w:val="single" w:sz="4" w:space="0" w:color="000000"/>
            </w:tcBorders>
          </w:tcPr>
          <w:p w14:paraId="02561E3A" w14:textId="77777777" w:rsidR="008D1BB7" w:rsidRPr="00B47162" w:rsidRDefault="008D1BB7" w:rsidP="00B47162">
            <w:pPr>
              <w:rPr>
                <w:rFonts w:asciiTheme="minorHAnsi" w:hAnsiTheme="minorHAnsi" w:cstheme="minorHAnsi"/>
              </w:rPr>
            </w:pPr>
          </w:p>
        </w:tc>
      </w:tr>
      <w:tr w:rsidR="008D1BB7" w:rsidRPr="00F46EB4" w14:paraId="249AC497" w14:textId="77777777" w:rsidTr="0058538E">
        <w:trPr>
          <w:gridBefore w:val="1"/>
          <w:wBefore w:w="8" w:type="dxa"/>
          <w:trHeight w:val="397"/>
          <w:jc w:val="center"/>
        </w:trPr>
        <w:tc>
          <w:tcPr>
            <w:tcW w:w="843" w:type="dxa"/>
            <w:gridSpan w:val="2"/>
            <w:vAlign w:val="center"/>
          </w:tcPr>
          <w:p w14:paraId="69ED3542" w14:textId="77777777" w:rsidR="008D1BB7" w:rsidRPr="00F46EB4" w:rsidRDefault="008D1BB7" w:rsidP="006A2467">
            <w:pPr>
              <w:pStyle w:val="ReportListNumbers"/>
            </w:pPr>
          </w:p>
        </w:tc>
        <w:tc>
          <w:tcPr>
            <w:tcW w:w="1701" w:type="dxa"/>
            <w:gridSpan w:val="2"/>
          </w:tcPr>
          <w:p w14:paraId="4C21057C" w14:textId="77777777" w:rsidR="008D1BB7" w:rsidRPr="003F2161" w:rsidRDefault="008D1BB7" w:rsidP="003F2161">
            <w:pPr>
              <w:pStyle w:val="TableTextLeft10pt"/>
            </w:pPr>
            <w:r w:rsidRPr="003F2161">
              <w:t>Heating</w:t>
            </w:r>
          </w:p>
        </w:tc>
        <w:tc>
          <w:tcPr>
            <w:tcW w:w="3544" w:type="dxa"/>
            <w:gridSpan w:val="2"/>
          </w:tcPr>
          <w:p w14:paraId="29DC3E17" w14:textId="77777777" w:rsidR="008D1BB7" w:rsidRPr="00B47162" w:rsidRDefault="004A2995" w:rsidP="00B47162">
            <w:pPr>
              <w:rPr>
                <w:rFonts w:asciiTheme="minorHAnsi" w:hAnsiTheme="minorHAnsi" w:cstheme="minorHAnsi"/>
              </w:rPr>
            </w:pPr>
            <w:r>
              <w:rPr>
                <w:rFonts w:asciiTheme="minorHAnsi" w:hAnsiTheme="minorHAnsi" w:cstheme="minorHAnsi"/>
              </w:rPr>
              <w:t>Radiator behind white painted lattice front cover</w:t>
            </w:r>
          </w:p>
        </w:tc>
        <w:tc>
          <w:tcPr>
            <w:tcW w:w="3685" w:type="dxa"/>
            <w:gridSpan w:val="2"/>
            <w:tcBorders>
              <w:right w:val="single" w:sz="4" w:space="0" w:color="000000"/>
            </w:tcBorders>
          </w:tcPr>
          <w:p w14:paraId="0146BC3F" w14:textId="77777777" w:rsidR="008D1BB7" w:rsidRDefault="004A2995" w:rsidP="00B47162">
            <w:pPr>
              <w:rPr>
                <w:rFonts w:asciiTheme="minorHAnsi" w:hAnsiTheme="minorHAnsi" w:cstheme="minorHAnsi"/>
              </w:rPr>
            </w:pPr>
            <w:r>
              <w:rPr>
                <w:rFonts w:asciiTheme="minorHAnsi" w:hAnsiTheme="minorHAnsi" w:cstheme="minorHAnsi"/>
              </w:rPr>
              <w:t>Not tested</w:t>
            </w:r>
          </w:p>
          <w:p w14:paraId="11B05FBB" w14:textId="77777777" w:rsidR="004A2995" w:rsidRDefault="004A2995" w:rsidP="00B47162">
            <w:pPr>
              <w:rPr>
                <w:rFonts w:asciiTheme="minorHAnsi" w:hAnsiTheme="minorHAnsi" w:cstheme="minorHAnsi"/>
              </w:rPr>
            </w:pPr>
            <w:r>
              <w:rPr>
                <w:rFonts w:asciiTheme="minorHAnsi" w:hAnsiTheme="minorHAnsi" w:cstheme="minorHAnsi"/>
              </w:rPr>
              <w:t>Tiny top edge chip</w:t>
            </w:r>
          </w:p>
          <w:p w14:paraId="36554E2B" w14:textId="77777777" w:rsidR="004A2995" w:rsidRPr="00B47162" w:rsidRDefault="004A2995" w:rsidP="00B47162">
            <w:pPr>
              <w:rPr>
                <w:rFonts w:asciiTheme="minorHAnsi" w:hAnsiTheme="minorHAnsi" w:cstheme="minorHAnsi"/>
              </w:rPr>
            </w:pPr>
            <w:r>
              <w:rPr>
                <w:rFonts w:asciiTheme="minorHAnsi" w:hAnsiTheme="minorHAnsi" w:cstheme="minorHAnsi"/>
              </w:rPr>
              <w:t>Paintwork slightly yellowed</w:t>
            </w:r>
          </w:p>
        </w:tc>
        <w:tc>
          <w:tcPr>
            <w:tcW w:w="3685" w:type="dxa"/>
            <w:gridSpan w:val="2"/>
            <w:tcBorders>
              <w:left w:val="single" w:sz="4" w:space="0" w:color="000000"/>
            </w:tcBorders>
          </w:tcPr>
          <w:p w14:paraId="01A4A6AC" w14:textId="77777777" w:rsidR="008D1BB7" w:rsidRPr="00B47162" w:rsidRDefault="008D1BB7" w:rsidP="00B47162">
            <w:pPr>
              <w:rPr>
                <w:rFonts w:asciiTheme="minorHAnsi" w:hAnsiTheme="minorHAnsi" w:cstheme="minorHAnsi"/>
              </w:rPr>
            </w:pPr>
          </w:p>
        </w:tc>
      </w:tr>
      <w:tr w:rsidR="00DD745A" w:rsidRPr="00F46EB4" w14:paraId="5DE87723" w14:textId="77777777" w:rsidTr="0058538E">
        <w:trPr>
          <w:gridBefore w:val="1"/>
          <w:wBefore w:w="8" w:type="dxa"/>
          <w:trHeight w:val="397"/>
          <w:jc w:val="center"/>
        </w:trPr>
        <w:tc>
          <w:tcPr>
            <w:tcW w:w="843" w:type="dxa"/>
            <w:gridSpan w:val="2"/>
            <w:vAlign w:val="center"/>
          </w:tcPr>
          <w:p w14:paraId="60749FDC" w14:textId="77777777" w:rsidR="00DD745A" w:rsidRPr="00F46EB4" w:rsidRDefault="00DD745A" w:rsidP="006A2467">
            <w:pPr>
              <w:pStyle w:val="ReportListNumbers"/>
            </w:pPr>
          </w:p>
        </w:tc>
        <w:tc>
          <w:tcPr>
            <w:tcW w:w="1701" w:type="dxa"/>
            <w:gridSpan w:val="2"/>
          </w:tcPr>
          <w:p w14:paraId="75259971" w14:textId="77777777" w:rsidR="00DD745A" w:rsidRPr="003F2161" w:rsidRDefault="00DD745A" w:rsidP="003F2161">
            <w:pPr>
              <w:pStyle w:val="TableTextLeft10pt"/>
            </w:pPr>
            <w:r>
              <w:t xml:space="preserve">Sockets and switches </w:t>
            </w:r>
          </w:p>
        </w:tc>
        <w:tc>
          <w:tcPr>
            <w:tcW w:w="3544" w:type="dxa"/>
            <w:gridSpan w:val="2"/>
          </w:tcPr>
          <w:p w14:paraId="3E7C7664" w14:textId="77777777" w:rsidR="00DD745A" w:rsidRPr="00B47162" w:rsidRDefault="004A2995" w:rsidP="00B47162">
            <w:pPr>
              <w:rPr>
                <w:rFonts w:asciiTheme="minorHAnsi" w:hAnsiTheme="minorHAnsi" w:cstheme="minorHAnsi"/>
              </w:rPr>
            </w:pPr>
            <w:r>
              <w:rPr>
                <w:rFonts w:asciiTheme="minorHAnsi" w:hAnsiTheme="minorHAnsi" w:cstheme="minorHAnsi"/>
              </w:rPr>
              <w:t>Brushed chrome as supplied</w:t>
            </w:r>
          </w:p>
        </w:tc>
        <w:tc>
          <w:tcPr>
            <w:tcW w:w="3685" w:type="dxa"/>
            <w:gridSpan w:val="2"/>
            <w:tcBorders>
              <w:right w:val="single" w:sz="4" w:space="0" w:color="000000"/>
            </w:tcBorders>
          </w:tcPr>
          <w:p w14:paraId="47D6BB5C" w14:textId="77777777" w:rsidR="00DD745A" w:rsidRPr="00B47162" w:rsidRDefault="004A2995" w:rsidP="00B47162">
            <w:pPr>
              <w:rPr>
                <w:rFonts w:asciiTheme="minorHAnsi" w:hAnsiTheme="minorHAnsi" w:cstheme="minorHAnsi"/>
              </w:rPr>
            </w:pPr>
            <w:r>
              <w:rPr>
                <w:rFonts w:asciiTheme="minorHAnsi" w:hAnsiTheme="minorHAnsi" w:cstheme="minorHAnsi"/>
              </w:rPr>
              <w:t>Light switch patchy</w:t>
            </w:r>
          </w:p>
        </w:tc>
        <w:tc>
          <w:tcPr>
            <w:tcW w:w="3685" w:type="dxa"/>
            <w:gridSpan w:val="2"/>
            <w:tcBorders>
              <w:left w:val="single" w:sz="4" w:space="0" w:color="000000"/>
            </w:tcBorders>
          </w:tcPr>
          <w:p w14:paraId="13DE9AE1" w14:textId="77777777" w:rsidR="00DD745A" w:rsidRPr="00B47162" w:rsidRDefault="00DD745A" w:rsidP="00B47162">
            <w:pPr>
              <w:rPr>
                <w:rFonts w:asciiTheme="minorHAnsi" w:hAnsiTheme="minorHAnsi" w:cstheme="minorHAnsi"/>
              </w:rPr>
            </w:pPr>
          </w:p>
        </w:tc>
      </w:tr>
      <w:tr w:rsidR="00C43B3C" w:rsidRPr="00F46EB4" w14:paraId="3EDF880F" w14:textId="77777777" w:rsidTr="0058538E">
        <w:trPr>
          <w:gridBefore w:val="1"/>
          <w:wBefore w:w="8" w:type="dxa"/>
          <w:trHeight w:val="397"/>
          <w:jc w:val="center"/>
        </w:trPr>
        <w:tc>
          <w:tcPr>
            <w:tcW w:w="843" w:type="dxa"/>
            <w:gridSpan w:val="2"/>
            <w:vAlign w:val="center"/>
          </w:tcPr>
          <w:p w14:paraId="3A2F6BE8" w14:textId="77777777" w:rsidR="00C43B3C" w:rsidRPr="00F46EB4" w:rsidRDefault="00C43B3C" w:rsidP="006A2467">
            <w:pPr>
              <w:pStyle w:val="ReportListNumbers"/>
            </w:pPr>
          </w:p>
        </w:tc>
        <w:tc>
          <w:tcPr>
            <w:tcW w:w="1701" w:type="dxa"/>
            <w:gridSpan w:val="2"/>
          </w:tcPr>
          <w:p w14:paraId="484B763A" w14:textId="77777777" w:rsidR="00C43B3C" w:rsidRPr="003F2161" w:rsidRDefault="004A2995" w:rsidP="003F2161">
            <w:pPr>
              <w:pStyle w:val="TableTextLeft10pt"/>
            </w:pPr>
            <w:r>
              <w:t>Smoke alarm</w:t>
            </w:r>
          </w:p>
        </w:tc>
        <w:tc>
          <w:tcPr>
            <w:tcW w:w="3544" w:type="dxa"/>
            <w:gridSpan w:val="2"/>
          </w:tcPr>
          <w:p w14:paraId="12036BD6" w14:textId="77777777" w:rsidR="00C43B3C" w:rsidRPr="00B47162" w:rsidRDefault="004A2995" w:rsidP="00B47162">
            <w:pPr>
              <w:rPr>
                <w:rFonts w:asciiTheme="minorHAnsi" w:hAnsiTheme="minorHAnsi" w:cstheme="minorHAnsi"/>
              </w:rPr>
            </w:pPr>
            <w:r>
              <w:rPr>
                <w:rFonts w:asciiTheme="minorHAnsi" w:hAnsiTheme="minorHAnsi" w:cstheme="minorHAnsi"/>
              </w:rPr>
              <w:t>Ceiling mounted smoke alarm</w:t>
            </w:r>
          </w:p>
        </w:tc>
        <w:tc>
          <w:tcPr>
            <w:tcW w:w="3685" w:type="dxa"/>
            <w:gridSpan w:val="2"/>
            <w:tcBorders>
              <w:right w:val="single" w:sz="4" w:space="0" w:color="000000"/>
            </w:tcBorders>
          </w:tcPr>
          <w:p w14:paraId="284C9F46" w14:textId="77777777" w:rsidR="00C43B3C" w:rsidRPr="00B47162" w:rsidRDefault="004A2995" w:rsidP="00B47162">
            <w:pPr>
              <w:rPr>
                <w:rFonts w:asciiTheme="minorHAnsi" w:hAnsiTheme="minorHAnsi" w:cstheme="minorHAnsi"/>
              </w:rPr>
            </w:pPr>
            <w:r>
              <w:rPr>
                <w:rFonts w:asciiTheme="minorHAnsi" w:hAnsiTheme="minorHAnsi" w:cstheme="minorHAnsi"/>
              </w:rPr>
              <w:t>Tested, sound emitted</w:t>
            </w:r>
          </w:p>
        </w:tc>
        <w:tc>
          <w:tcPr>
            <w:tcW w:w="3685" w:type="dxa"/>
            <w:gridSpan w:val="2"/>
            <w:tcBorders>
              <w:left w:val="single" w:sz="4" w:space="0" w:color="000000"/>
            </w:tcBorders>
          </w:tcPr>
          <w:p w14:paraId="1E87128E" w14:textId="77777777" w:rsidR="00C43B3C" w:rsidRPr="00B47162" w:rsidRDefault="00C43B3C" w:rsidP="00B47162">
            <w:pPr>
              <w:rPr>
                <w:rFonts w:asciiTheme="minorHAnsi" w:hAnsiTheme="minorHAnsi" w:cstheme="minorHAnsi"/>
              </w:rPr>
            </w:pPr>
          </w:p>
        </w:tc>
      </w:tr>
      <w:tr w:rsidR="004A2995" w:rsidRPr="00F46EB4" w14:paraId="1C16F35B" w14:textId="77777777" w:rsidTr="0058538E">
        <w:trPr>
          <w:gridBefore w:val="1"/>
          <w:wBefore w:w="8" w:type="dxa"/>
          <w:trHeight w:val="397"/>
          <w:jc w:val="center"/>
        </w:trPr>
        <w:tc>
          <w:tcPr>
            <w:tcW w:w="843" w:type="dxa"/>
            <w:gridSpan w:val="2"/>
            <w:vAlign w:val="center"/>
          </w:tcPr>
          <w:p w14:paraId="20738350" w14:textId="77777777" w:rsidR="004A2995" w:rsidRPr="00F46EB4" w:rsidRDefault="004A2995" w:rsidP="006A2467">
            <w:pPr>
              <w:pStyle w:val="ReportListNumbers"/>
            </w:pPr>
          </w:p>
        </w:tc>
        <w:tc>
          <w:tcPr>
            <w:tcW w:w="1701" w:type="dxa"/>
            <w:gridSpan w:val="2"/>
          </w:tcPr>
          <w:p w14:paraId="0A816211" w14:textId="77777777" w:rsidR="004A2995" w:rsidRDefault="004A2995" w:rsidP="003F2161">
            <w:pPr>
              <w:pStyle w:val="TableTextLeft10pt"/>
            </w:pPr>
            <w:r>
              <w:t>Built-in cupboard</w:t>
            </w:r>
          </w:p>
        </w:tc>
        <w:tc>
          <w:tcPr>
            <w:tcW w:w="3544" w:type="dxa"/>
            <w:gridSpan w:val="2"/>
          </w:tcPr>
          <w:p w14:paraId="209BDD07" w14:textId="77777777" w:rsidR="004A2995" w:rsidRDefault="004A2995" w:rsidP="00B47162">
            <w:pPr>
              <w:rPr>
                <w:rFonts w:asciiTheme="minorHAnsi" w:hAnsiTheme="minorHAnsi" w:cstheme="minorHAnsi"/>
              </w:rPr>
            </w:pPr>
            <w:r>
              <w:rPr>
                <w:rFonts w:asciiTheme="minorHAnsi" w:hAnsiTheme="minorHAnsi" w:cstheme="minorHAnsi"/>
              </w:rPr>
              <w:t>White painted plain wood door</w:t>
            </w:r>
          </w:p>
          <w:p w14:paraId="167B0786" w14:textId="77777777" w:rsidR="004A2995" w:rsidRDefault="004A2995" w:rsidP="004A2995">
            <w:pPr>
              <w:rPr>
                <w:rFonts w:asciiTheme="minorHAnsi" w:hAnsiTheme="minorHAnsi" w:cstheme="minorHAnsi"/>
              </w:rPr>
            </w:pPr>
            <w:r>
              <w:rPr>
                <w:rFonts w:asciiTheme="minorHAnsi" w:hAnsiTheme="minorHAnsi" w:cstheme="minorHAnsi"/>
              </w:rPr>
              <w:t>Brushed chrome lever handles / backing</w:t>
            </w:r>
          </w:p>
          <w:p w14:paraId="08DC5914" w14:textId="77777777" w:rsidR="004A2995" w:rsidRDefault="004A2995" w:rsidP="004A2995">
            <w:pPr>
              <w:rPr>
                <w:rFonts w:asciiTheme="minorHAnsi" w:hAnsiTheme="minorHAnsi" w:cstheme="minorHAnsi"/>
              </w:rPr>
            </w:pPr>
            <w:r>
              <w:rPr>
                <w:rFonts w:asciiTheme="minorHAnsi" w:hAnsiTheme="minorHAnsi" w:cstheme="minorHAnsi"/>
              </w:rPr>
              <w:t>Interior:</w:t>
            </w:r>
          </w:p>
          <w:p w14:paraId="08520CFD" w14:textId="77777777" w:rsidR="004A2995" w:rsidRDefault="004A2995" w:rsidP="004A2995">
            <w:pPr>
              <w:rPr>
                <w:rFonts w:asciiTheme="minorHAnsi" w:hAnsiTheme="minorHAnsi" w:cstheme="minorHAnsi"/>
              </w:rPr>
            </w:pPr>
            <w:r>
              <w:rPr>
                <w:rFonts w:asciiTheme="minorHAnsi" w:hAnsiTheme="minorHAnsi" w:cstheme="minorHAnsi"/>
              </w:rPr>
              <w:t>Off-white painted</w:t>
            </w:r>
          </w:p>
          <w:p w14:paraId="4EC90CA4" w14:textId="77777777" w:rsidR="004A2995" w:rsidRDefault="004A2995" w:rsidP="004A2995">
            <w:pPr>
              <w:rPr>
                <w:rFonts w:asciiTheme="minorHAnsi" w:hAnsiTheme="minorHAnsi" w:cstheme="minorHAnsi"/>
              </w:rPr>
            </w:pPr>
            <w:r>
              <w:rPr>
                <w:rFonts w:asciiTheme="minorHAnsi" w:hAnsiTheme="minorHAnsi" w:cstheme="minorHAnsi"/>
              </w:rPr>
              <w:t>White painted hat shelf</w:t>
            </w:r>
          </w:p>
          <w:p w14:paraId="11F6DB67" w14:textId="77777777" w:rsidR="004A2995" w:rsidRDefault="004A2995" w:rsidP="004A2995">
            <w:pPr>
              <w:rPr>
                <w:rFonts w:asciiTheme="minorHAnsi" w:hAnsiTheme="minorHAnsi" w:cstheme="minorHAnsi"/>
              </w:rPr>
            </w:pPr>
            <w:r>
              <w:rPr>
                <w:rFonts w:asciiTheme="minorHAnsi" w:hAnsiTheme="minorHAnsi" w:cstheme="minorHAnsi"/>
              </w:rPr>
              <w:t>Floor continuation</w:t>
            </w:r>
            <w:r w:rsidR="00AF4C27">
              <w:rPr>
                <w:rFonts w:asciiTheme="minorHAnsi" w:hAnsiTheme="minorHAnsi" w:cstheme="minorHAnsi"/>
              </w:rPr>
              <w:t xml:space="preserve"> wood laminate</w:t>
            </w:r>
          </w:p>
        </w:tc>
        <w:tc>
          <w:tcPr>
            <w:tcW w:w="3685" w:type="dxa"/>
            <w:gridSpan w:val="2"/>
            <w:tcBorders>
              <w:right w:val="single" w:sz="4" w:space="0" w:color="000000"/>
            </w:tcBorders>
          </w:tcPr>
          <w:p w14:paraId="464BC081" w14:textId="77777777" w:rsidR="004A2995" w:rsidRDefault="004A2995" w:rsidP="004A2995">
            <w:pPr>
              <w:rPr>
                <w:rFonts w:asciiTheme="minorHAnsi" w:hAnsiTheme="minorHAnsi" w:cstheme="minorHAnsi"/>
              </w:rPr>
            </w:pPr>
            <w:r>
              <w:rPr>
                <w:rFonts w:asciiTheme="minorHAnsi" w:hAnsiTheme="minorHAnsi" w:cstheme="minorHAnsi"/>
              </w:rPr>
              <w:t>Décor not closely inspected due to contents restricting viewing, however appears to be low level panel cut-out to rear wall</w:t>
            </w:r>
          </w:p>
        </w:tc>
        <w:tc>
          <w:tcPr>
            <w:tcW w:w="3685" w:type="dxa"/>
            <w:gridSpan w:val="2"/>
            <w:tcBorders>
              <w:left w:val="single" w:sz="4" w:space="0" w:color="000000"/>
            </w:tcBorders>
          </w:tcPr>
          <w:p w14:paraId="6324F6A5" w14:textId="77777777" w:rsidR="004A2995" w:rsidRPr="00B47162" w:rsidRDefault="004A2995" w:rsidP="00B47162">
            <w:pPr>
              <w:rPr>
                <w:rFonts w:asciiTheme="minorHAnsi" w:hAnsiTheme="minorHAnsi" w:cstheme="minorHAnsi"/>
              </w:rPr>
            </w:pPr>
          </w:p>
        </w:tc>
      </w:tr>
    </w:tbl>
    <w:p w14:paraId="3782B49D" w14:textId="77777777" w:rsidR="0058538E" w:rsidRDefault="0058538E">
      <w:r>
        <w:br w:type="page"/>
      </w:r>
    </w:p>
    <w:p w14:paraId="2C57BA9C" w14:textId="77777777" w:rsidR="0058538E" w:rsidRPr="0058538E" w:rsidRDefault="0058538E" w:rsidP="0058538E">
      <w:pPr>
        <w:pStyle w:val="TableTextWhiteLeft10pt"/>
        <w:rPr>
          <w:color w:val="7FA841"/>
          <w:sz w:val="24"/>
          <w:szCs w:val="24"/>
        </w:rPr>
      </w:pPr>
      <w:r w:rsidRPr="0058538E">
        <w:rPr>
          <w:color w:val="7FA841"/>
          <w:sz w:val="24"/>
          <w:szCs w:val="24"/>
        </w:rPr>
        <w:lastRenderedPageBreak/>
        <w:t>Front Door and Hallway</w:t>
      </w:r>
    </w:p>
    <w:tbl>
      <w:tblPr>
        <w:tblW w:w="13466"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835"/>
        <w:gridCol w:w="8"/>
        <w:gridCol w:w="1693"/>
        <w:gridCol w:w="8"/>
        <w:gridCol w:w="3536"/>
        <w:gridCol w:w="8"/>
        <w:gridCol w:w="3677"/>
        <w:gridCol w:w="8"/>
        <w:gridCol w:w="3677"/>
        <w:gridCol w:w="8"/>
      </w:tblGrid>
      <w:tr w:rsidR="0058538E" w:rsidRPr="00F46EB4" w14:paraId="3AA06CF6" w14:textId="77777777" w:rsidTr="0058538E">
        <w:trPr>
          <w:gridAfter w:val="1"/>
          <w:wAfter w:w="8" w:type="dxa"/>
          <w:trHeight w:val="397"/>
          <w:tblHeader/>
          <w:jc w:val="center"/>
        </w:trPr>
        <w:tc>
          <w:tcPr>
            <w:tcW w:w="843" w:type="dxa"/>
            <w:gridSpan w:val="2"/>
            <w:tcBorders>
              <w:top w:val="nil"/>
              <w:left w:val="nil"/>
              <w:bottom w:val="single" w:sz="6" w:space="0" w:color="595959"/>
              <w:right w:val="single" w:sz="6" w:space="0" w:color="595959"/>
            </w:tcBorders>
            <w:shd w:val="clear" w:color="auto" w:fill="D6D6D6" w:themeFill="text1" w:themeFillTint="33"/>
            <w:vAlign w:val="center"/>
          </w:tcPr>
          <w:p w14:paraId="3C9EC8C4" w14:textId="77777777" w:rsidR="0058538E" w:rsidRPr="00DF05C5" w:rsidRDefault="0058538E" w:rsidP="0058538E">
            <w:pPr>
              <w:pStyle w:val="TableTextWhiteLeft10pt"/>
              <w:rPr>
                <w:color w:val="7FA841"/>
              </w:rPr>
            </w:pPr>
          </w:p>
        </w:tc>
        <w:tc>
          <w:tcPr>
            <w:tcW w:w="1701"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3288D5BB" w14:textId="77777777" w:rsidR="0058538E" w:rsidRPr="00DF05C5" w:rsidRDefault="0058538E" w:rsidP="0058538E">
            <w:pPr>
              <w:pStyle w:val="TableTextWhiteLeft10pt"/>
              <w:rPr>
                <w:color w:val="7FA841"/>
              </w:rPr>
            </w:pPr>
            <w:r w:rsidRPr="00DF05C5">
              <w:rPr>
                <w:color w:val="7FA841"/>
              </w:rPr>
              <w:t>Item</w:t>
            </w:r>
          </w:p>
        </w:tc>
        <w:tc>
          <w:tcPr>
            <w:tcW w:w="3544" w:type="dxa"/>
            <w:gridSpan w:val="2"/>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467C2832" w14:textId="77777777" w:rsidR="0058538E" w:rsidRPr="00DF05C5" w:rsidRDefault="0058538E" w:rsidP="0058538E">
            <w:pPr>
              <w:pStyle w:val="TableTextWhiteLeft10pt"/>
              <w:rPr>
                <w:color w:val="7FA841"/>
              </w:rPr>
            </w:pPr>
            <w:r w:rsidRPr="00DF05C5">
              <w:rPr>
                <w:color w:val="7FA841"/>
              </w:rPr>
              <w:t xml:space="preserve">Description </w:t>
            </w:r>
          </w:p>
        </w:tc>
        <w:tc>
          <w:tcPr>
            <w:tcW w:w="3685" w:type="dxa"/>
            <w:gridSpan w:val="2"/>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241EE806" w14:textId="77777777" w:rsidR="0058538E" w:rsidRPr="00DF05C5" w:rsidRDefault="0058538E" w:rsidP="0058538E">
            <w:pPr>
              <w:pStyle w:val="TableTextWhiteLeft10pt"/>
              <w:rPr>
                <w:color w:val="7FA841"/>
              </w:rPr>
            </w:pPr>
            <w:r w:rsidRPr="00DF05C5">
              <w:rPr>
                <w:color w:val="7FA841"/>
              </w:rPr>
              <w:t>Check-in</w:t>
            </w:r>
          </w:p>
        </w:tc>
        <w:tc>
          <w:tcPr>
            <w:tcW w:w="3685" w:type="dxa"/>
            <w:gridSpan w:val="2"/>
            <w:tcBorders>
              <w:left w:val="single" w:sz="4" w:space="0" w:color="000000"/>
              <w:bottom w:val="single" w:sz="6" w:space="0" w:color="595959"/>
            </w:tcBorders>
            <w:shd w:val="clear" w:color="auto" w:fill="D6D6D6" w:themeFill="text1" w:themeFillTint="33"/>
            <w:vAlign w:val="center"/>
          </w:tcPr>
          <w:p w14:paraId="50B7EA32" w14:textId="77777777" w:rsidR="0058538E" w:rsidRPr="00DF05C5" w:rsidRDefault="0058538E" w:rsidP="0058538E">
            <w:pPr>
              <w:pStyle w:val="TableTextWhiteLeft10pt"/>
              <w:rPr>
                <w:color w:val="7FA841"/>
              </w:rPr>
            </w:pPr>
            <w:r w:rsidRPr="00DF05C5">
              <w:rPr>
                <w:color w:val="7FA841"/>
              </w:rPr>
              <w:t>Check-out</w:t>
            </w:r>
          </w:p>
        </w:tc>
      </w:tr>
      <w:tr w:rsidR="004A2995" w:rsidRPr="00F46EB4" w14:paraId="60A3896B" w14:textId="77777777" w:rsidTr="0058538E">
        <w:trPr>
          <w:gridBefore w:val="1"/>
          <w:wBefore w:w="8" w:type="dxa"/>
          <w:trHeight w:val="397"/>
          <w:jc w:val="center"/>
        </w:trPr>
        <w:tc>
          <w:tcPr>
            <w:tcW w:w="843" w:type="dxa"/>
            <w:gridSpan w:val="2"/>
            <w:vAlign w:val="center"/>
          </w:tcPr>
          <w:p w14:paraId="3780E951" w14:textId="77777777" w:rsidR="004A2995" w:rsidRPr="00F46EB4" w:rsidRDefault="004A2995" w:rsidP="006A2467">
            <w:pPr>
              <w:pStyle w:val="ReportListNumbers"/>
            </w:pPr>
          </w:p>
        </w:tc>
        <w:tc>
          <w:tcPr>
            <w:tcW w:w="1701" w:type="dxa"/>
            <w:gridSpan w:val="2"/>
          </w:tcPr>
          <w:p w14:paraId="67839AFF" w14:textId="77777777" w:rsidR="004A2995" w:rsidRDefault="004A2995" w:rsidP="003F2161">
            <w:pPr>
              <w:pStyle w:val="TableTextLeft10pt"/>
            </w:pPr>
            <w:r>
              <w:t>Iron 1</w:t>
            </w:r>
          </w:p>
        </w:tc>
        <w:tc>
          <w:tcPr>
            <w:tcW w:w="3544" w:type="dxa"/>
            <w:gridSpan w:val="2"/>
          </w:tcPr>
          <w:p w14:paraId="3EDE08EC" w14:textId="77777777" w:rsidR="004A2995" w:rsidRDefault="004A2995" w:rsidP="00B47162">
            <w:pPr>
              <w:rPr>
                <w:rFonts w:asciiTheme="minorHAnsi" w:hAnsiTheme="minorHAnsi" w:cstheme="minorHAnsi"/>
              </w:rPr>
            </w:pPr>
            <w:r w:rsidRPr="004A2995">
              <w:rPr>
                <w:rFonts w:asciiTheme="minorHAnsi" w:hAnsiTheme="minorHAnsi" w:cstheme="minorHAnsi"/>
                <w:i/>
              </w:rPr>
              <w:t>Philips</w:t>
            </w:r>
            <w:r>
              <w:rPr>
                <w:rFonts w:asciiTheme="minorHAnsi" w:hAnsiTheme="minorHAnsi" w:cstheme="minorHAnsi"/>
              </w:rPr>
              <w:t xml:space="preserve"> iron within box</w:t>
            </w:r>
          </w:p>
        </w:tc>
        <w:tc>
          <w:tcPr>
            <w:tcW w:w="3685" w:type="dxa"/>
            <w:gridSpan w:val="2"/>
            <w:tcBorders>
              <w:right w:val="single" w:sz="4" w:space="0" w:color="000000"/>
            </w:tcBorders>
          </w:tcPr>
          <w:p w14:paraId="670908DE" w14:textId="77777777" w:rsidR="004A2995" w:rsidRDefault="004A2995" w:rsidP="00B47162">
            <w:pPr>
              <w:rPr>
                <w:rFonts w:asciiTheme="minorHAnsi" w:hAnsiTheme="minorHAnsi" w:cstheme="minorHAnsi"/>
              </w:rPr>
            </w:pPr>
            <w:r>
              <w:rPr>
                <w:rFonts w:asciiTheme="minorHAnsi" w:hAnsiTheme="minorHAnsi" w:cstheme="minorHAnsi"/>
              </w:rPr>
              <w:t>Not inspected</w:t>
            </w:r>
          </w:p>
        </w:tc>
        <w:tc>
          <w:tcPr>
            <w:tcW w:w="3685" w:type="dxa"/>
            <w:gridSpan w:val="2"/>
            <w:tcBorders>
              <w:left w:val="single" w:sz="4" w:space="0" w:color="000000"/>
            </w:tcBorders>
          </w:tcPr>
          <w:p w14:paraId="60A62342" w14:textId="77777777" w:rsidR="004A2995" w:rsidRPr="00B47162" w:rsidRDefault="004A2995" w:rsidP="00B47162">
            <w:pPr>
              <w:rPr>
                <w:rFonts w:asciiTheme="minorHAnsi" w:hAnsiTheme="minorHAnsi" w:cstheme="minorHAnsi"/>
              </w:rPr>
            </w:pPr>
          </w:p>
        </w:tc>
      </w:tr>
      <w:tr w:rsidR="004A2995" w:rsidRPr="00F46EB4" w14:paraId="5E92AB22" w14:textId="77777777" w:rsidTr="0058538E">
        <w:trPr>
          <w:gridBefore w:val="1"/>
          <w:wBefore w:w="8" w:type="dxa"/>
          <w:trHeight w:val="397"/>
          <w:jc w:val="center"/>
        </w:trPr>
        <w:tc>
          <w:tcPr>
            <w:tcW w:w="843" w:type="dxa"/>
            <w:gridSpan w:val="2"/>
            <w:vAlign w:val="center"/>
          </w:tcPr>
          <w:p w14:paraId="7CDBC408" w14:textId="77777777" w:rsidR="004A2995" w:rsidRPr="00F46EB4" w:rsidRDefault="004A2995" w:rsidP="006A2467">
            <w:pPr>
              <w:pStyle w:val="ReportListNumbers"/>
            </w:pPr>
          </w:p>
        </w:tc>
        <w:tc>
          <w:tcPr>
            <w:tcW w:w="1701" w:type="dxa"/>
            <w:gridSpan w:val="2"/>
          </w:tcPr>
          <w:p w14:paraId="15FC51E8" w14:textId="77777777" w:rsidR="004A2995" w:rsidRDefault="004A2995" w:rsidP="003F2161">
            <w:pPr>
              <w:pStyle w:val="TableTextLeft10pt"/>
            </w:pPr>
            <w:r>
              <w:t>Iron 2</w:t>
            </w:r>
          </w:p>
        </w:tc>
        <w:tc>
          <w:tcPr>
            <w:tcW w:w="3544" w:type="dxa"/>
            <w:gridSpan w:val="2"/>
          </w:tcPr>
          <w:p w14:paraId="0BDEF372" w14:textId="77777777" w:rsidR="004A2995" w:rsidRDefault="004A2995" w:rsidP="00B47162">
            <w:pPr>
              <w:rPr>
                <w:rFonts w:asciiTheme="minorHAnsi" w:hAnsiTheme="minorHAnsi" w:cstheme="minorHAnsi"/>
              </w:rPr>
            </w:pPr>
            <w:r>
              <w:rPr>
                <w:rFonts w:asciiTheme="minorHAnsi" w:hAnsiTheme="minorHAnsi" w:cstheme="minorHAnsi"/>
              </w:rPr>
              <w:t xml:space="preserve">White and purple </w:t>
            </w:r>
            <w:r w:rsidRPr="004A2995">
              <w:rPr>
                <w:rFonts w:asciiTheme="minorHAnsi" w:hAnsiTheme="minorHAnsi" w:cstheme="minorHAnsi"/>
                <w:i/>
              </w:rPr>
              <w:t>Russell Hobbs</w:t>
            </w:r>
            <w:r>
              <w:rPr>
                <w:rFonts w:asciiTheme="minorHAnsi" w:hAnsiTheme="minorHAnsi" w:cstheme="minorHAnsi"/>
              </w:rPr>
              <w:t xml:space="preserve"> iron</w:t>
            </w:r>
          </w:p>
        </w:tc>
        <w:tc>
          <w:tcPr>
            <w:tcW w:w="3685" w:type="dxa"/>
            <w:gridSpan w:val="2"/>
            <w:tcBorders>
              <w:right w:val="single" w:sz="4" w:space="0" w:color="000000"/>
            </w:tcBorders>
          </w:tcPr>
          <w:p w14:paraId="032E1ECE" w14:textId="77777777" w:rsidR="004A2995" w:rsidRDefault="004A2995" w:rsidP="00B47162">
            <w:pPr>
              <w:rPr>
                <w:rFonts w:asciiTheme="minorHAnsi" w:hAnsiTheme="minorHAnsi" w:cstheme="minorHAnsi"/>
              </w:rPr>
            </w:pPr>
            <w:r>
              <w:rPr>
                <w:rFonts w:asciiTheme="minorHAnsi" w:hAnsiTheme="minorHAnsi" w:cstheme="minorHAnsi"/>
              </w:rPr>
              <w:t>Not tested</w:t>
            </w:r>
          </w:p>
        </w:tc>
        <w:tc>
          <w:tcPr>
            <w:tcW w:w="3685" w:type="dxa"/>
            <w:gridSpan w:val="2"/>
            <w:tcBorders>
              <w:left w:val="single" w:sz="4" w:space="0" w:color="000000"/>
            </w:tcBorders>
          </w:tcPr>
          <w:p w14:paraId="1B6075C4" w14:textId="77777777" w:rsidR="004A2995" w:rsidRPr="00B47162" w:rsidRDefault="004A2995" w:rsidP="00B47162">
            <w:pPr>
              <w:rPr>
                <w:rFonts w:asciiTheme="minorHAnsi" w:hAnsiTheme="minorHAnsi" w:cstheme="minorHAnsi"/>
              </w:rPr>
            </w:pPr>
          </w:p>
        </w:tc>
      </w:tr>
      <w:tr w:rsidR="004A2995" w:rsidRPr="00F46EB4" w14:paraId="30880103" w14:textId="77777777" w:rsidTr="0058538E">
        <w:trPr>
          <w:gridBefore w:val="1"/>
          <w:wBefore w:w="8" w:type="dxa"/>
          <w:trHeight w:val="397"/>
          <w:jc w:val="center"/>
        </w:trPr>
        <w:tc>
          <w:tcPr>
            <w:tcW w:w="843" w:type="dxa"/>
            <w:gridSpan w:val="2"/>
            <w:vAlign w:val="center"/>
          </w:tcPr>
          <w:p w14:paraId="3BBC1A68" w14:textId="77777777" w:rsidR="004A2995" w:rsidRPr="00F46EB4" w:rsidRDefault="004A2995" w:rsidP="006A2467">
            <w:pPr>
              <w:pStyle w:val="ReportListNumbers"/>
            </w:pPr>
          </w:p>
        </w:tc>
        <w:tc>
          <w:tcPr>
            <w:tcW w:w="1701" w:type="dxa"/>
            <w:gridSpan w:val="2"/>
          </w:tcPr>
          <w:p w14:paraId="3A4DE691" w14:textId="77777777" w:rsidR="004A2995" w:rsidRDefault="004A2995" w:rsidP="003F2161">
            <w:pPr>
              <w:pStyle w:val="TableTextLeft10pt"/>
            </w:pPr>
            <w:r>
              <w:t>Paint</w:t>
            </w:r>
          </w:p>
        </w:tc>
        <w:tc>
          <w:tcPr>
            <w:tcW w:w="3544" w:type="dxa"/>
            <w:gridSpan w:val="2"/>
          </w:tcPr>
          <w:p w14:paraId="599319E6" w14:textId="77777777" w:rsidR="004A2995" w:rsidRDefault="004A2995" w:rsidP="00B47162">
            <w:pPr>
              <w:rPr>
                <w:rFonts w:asciiTheme="minorHAnsi" w:hAnsiTheme="minorHAnsi" w:cstheme="minorHAnsi"/>
              </w:rPr>
            </w:pPr>
            <w:r>
              <w:rPr>
                <w:rFonts w:asciiTheme="minorHAnsi" w:hAnsiTheme="minorHAnsi" w:cstheme="minorHAnsi"/>
              </w:rPr>
              <w:t>Assorted tubs of paint</w:t>
            </w:r>
          </w:p>
        </w:tc>
        <w:tc>
          <w:tcPr>
            <w:tcW w:w="3685" w:type="dxa"/>
            <w:gridSpan w:val="2"/>
            <w:tcBorders>
              <w:right w:val="single" w:sz="4" w:space="0" w:color="000000"/>
            </w:tcBorders>
          </w:tcPr>
          <w:p w14:paraId="7B55627F" w14:textId="77777777" w:rsidR="004A2995" w:rsidRDefault="004A2995" w:rsidP="00B47162">
            <w:pPr>
              <w:rPr>
                <w:rFonts w:asciiTheme="minorHAnsi" w:hAnsiTheme="minorHAnsi" w:cstheme="minorHAnsi"/>
              </w:rPr>
            </w:pPr>
            <w:r>
              <w:rPr>
                <w:rFonts w:asciiTheme="minorHAnsi" w:hAnsiTheme="minorHAnsi" w:cstheme="minorHAnsi"/>
              </w:rPr>
              <w:t>Seen on cupboard top shelf</w:t>
            </w:r>
          </w:p>
        </w:tc>
        <w:tc>
          <w:tcPr>
            <w:tcW w:w="3685" w:type="dxa"/>
            <w:gridSpan w:val="2"/>
            <w:tcBorders>
              <w:left w:val="single" w:sz="4" w:space="0" w:color="000000"/>
            </w:tcBorders>
          </w:tcPr>
          <w:p w14:paraId="15B08917" w14:textId="77777777" w:rsidR="004A2995" w:rsidRPr="00B47162" w:rsidRDefault="004A2995" w:rsidP="00B47162">
            <w:pPr>
              <w:rPr>
                <w:rFonts w:asciiTheme="minorHAnsi" w:hAnsiTheme="minorHAnsi" w:cstheme="minorHAnsi"/>
              </w:rPr>
            </w:pPr>
          </w:p>
        </w:tc>
      </w:tr>
      <w:tr w:rsidR="004A2995" w:rsidRPr="00F46EB4" w14:paraId="1ECEF4A3" w14:textId="77777777" w:rsidTr="0058538E">
        <w:trPr>
          <w:gridBefore w:val="1"/>
          <w:wBefore w:w="8" w:type="dxa"/>
          <w:trHeight w:val="397"/>
          <w:jc w:val="center"/>
        </w:trPr>
        <w:tc>
          <w:tcPr>
            <w:tcW w:w="843" w:type="dxa"/>
            <w:gridSpan w:val="2"/>
            <w:vAlign w:val="center"/>
          </w:tcPr>
          <w:p w14:paraId="6C9B98C5" w14:textId="77777777" w:rsidR="004A2995" w:rsidRPr="00F46EB4" w:rsidRDefault="004A2995" w:rsidP="006A2467">
            <w:pPr>
              <w:pStyle w:val="ReportListNumbers"/>
            </w:pPr>
          </w:p>
        </w:tc>
        <w:tc>
          <w:tcPr>
            <w:tcW w:w="1701" w:type="dxa"/>
            <w:gridSpan w:val="2"/>
          </w:tcPr>
          <w:p w14:paraId="28409EC0" w14:textId="77777777" w:rsidR="004A2995" w:rsidRDefault="004A2995" w:rsidP="003F2161">
            <w:pPr>
              <w:pStyle w:val="TableTextLeft10pt"/>
            </w:pPr>
            <w:r>
              <w:t>Ironing board</w:t>
            </w:r>
          </w:p>
        </w:tc>
        <w:tc>
          <w:tcPr>
            <w:tcW w:w="3544" w:type="dxa"/>
            <w:gridSpan w:val="2"/>
          </w:tcPr>
          <w:p w14:paraId="5216F5DA" w14:textId="77777777" w:rsidR="00AF4C27" w:rsidRDefault="004A2995" w:rsidP="00B47162">
            <w:pPr>
              <w:rPr>
                <w:rFonts w:asciiTheme="minorHAnsi" w:hAnsiTheme="minorHAnsi" w:cstheme="minorHAnsi"/>
              </w:rPr>
            </w:pPr>
            <w:r>
              <w:rPr>
                <w:rFonts w:asciiTheme="minorHAnsi" w:hAnsiTheme="minorHAnsi" w:cstheme="minorHAnsi"/>
              </w:rPr>
              <w:t xml:space="preserve">1 x ironing board </w:t>
            </w:r>
          </w:p>
          <w:p w14:paraId="55E29EAF" w14:textId="77777777" w:rsidR="004A2995" w:rsidRDefault="00AF4C27" w:rsidP="00AF4C27">
            <w:pPr>
              <w:rPr>
                <w:rFonts w:asciiTheme="minorHAnsi" w:hAnsiTheme="minorHAnsi" w:cstheme="minorHAnsi"/>
              </w:rPr>
            </w:pPr>
            <w:r>
              <w:rPr>
                <w:rFonts w:asciiTheme="minorHAnsi" w:hAnsiTheme="minorHAnsi" w:cstheme="minorHAnsi"/>
              </w:rPr>
              <w:t>B</w:t>
            </w:r>
            <w:r w:rsidR="004A2995">
              <w:rPr>
                <w:rFonts w:asciiTheme="minorHAnsi" w:hAnsiTheme="minorHAnsi" w:cstheme="minorHAnsi"/>
              </w:rPr>
              <w:t>lack and white patterned cover</w:t>
            </w:r>
          </w:p>
        </w:tc>
        <w:tc>
          <w:tcPr>
            <w:tcW w:w="3685" w:type="dxa"/>
            <w:gridSpan w:val="2"/>
            <w:tcBorders>
              <w:right w:val="single" w:sz="4" w:space="0" w:color="000000"/>
            </w:tcBorders>
          </w:tcPr>
          <w:p w14:paraId="71EE8E64" w14:textId="77777777" w:rsidR="004A2995" w:rsidRDefault="00AF4C27" w:rsidP="00B47162">
            <w:pPr>
              <w:rPr>
                <w:rFonts w:asciiTheme="minorHAnsi" w:hAnsiTheme="minorHAnsi" w:cstheme="minorHAnsi"/>
              </w:rPr>
            </w:pPr>
            <w:r>
              <w:rPr>
                <w:rFonts w:asciiTheme="minorHAnsi" w:hAnsiTheme="minorHAnsi" w:cstheme="minorHAnsi"/>
              </w:rPr>
              <w:t xml:space="preserve">Cover not </w:t>
            </w:r>
            <w:r w:rsidR="004A2995">
              <w:rPr>
                <w:rFonts w:asciiTheme="minorHAnsi" w:hAnsiTheme="minorHAnsi" w:cstheme="minorHAnsi"/>
              </w:rPr>
              <w:t>closely inspected</w:t>
            </w:r>
          </w:p>
        </w:tc>
        <w:tc>
          <w:tcPr>
            <w:tcW w:w="3685" w:type="dxa"/>
            <w:gridSpan w:val="2"/>
            <w:tcBorders>
              <w:left w:val="single" w:sz="4" w:space="0" w:color="000000"/>
            </w:tcBorders>
          </w:tcPr>
          <w:p w14:paraId="67D984F7" w14:textId="77777777" w:rsidR="004A2995" w:rsidRPr="00B47162" w:rsidRDefault="004A2995" w:rsidP="00B47162">
            <w:pPr>
              <w:rPr>
                <w:rFonts w:asciiTheme="minorHAnsi" w:hAnsiTheme="minorHAnsi" w:cstheme="minorHAnsi"/>
              </w:rPr>
            </w:pPr>
          </w:p>
        </w:tc>
      </w:tr>
      <w:tr w:rsidR="004A2995" w:rsidRPr="00F46EB4" w14:paraId="731567C9" w14:textId="77777777" w:rsidTr="0058538E">
        <w:trPr>
          <w:gridBefore w:val="1"/>
          <w:wBefore w:w="8" w:type="dxa"/>
          <w:trHeight w:val="397"/>
          <w:jc w:val="center"/>
        </w:trPr>
        <w:tc>
          <w:tcPr>
            <w:tcW w:w="843" w:type="dxa"/>
            <w:gridSpan w:val="2"/>
            <w:vAlign w:val="center"/>
          </w:tcPr>
          <w:p w14:paraId="048BE331" w14:textId="77777777" w:rsidR="004A2995" w:rsidRPr="00F46EB4" w:rsidRDefault="004A2995" w:rsidP="006A2467">
            <w:pPr>
              <w:pStyle w:val="ReportListNumbers"/>
            </w:pPr>
          </w:p>
        </w:tc>
        <w:tc>
          <w:tcPr>
            <w:tcW w:w="1701" w:type="dxa"/>
            <w:gridSpan w:val="2"/>
          </w:tcPr>
          <w:p w14:paraId="05977757" w14:textId="77777777" w:rsidR="004A2995" w:rsidRDefault="004A2995" w:rsidP="003F2161">
            <w:pPr>
              <w:pStyle w:val="TableTextLeft10pt"/>
            </w:pPr>
            <w:r>
              <w:t>Mop bucket</w:t>
            </w:r>
          </w:p>
        </w:tc>
        <w:tc>
          <w:tcPr>
            <w:tcW w:w="3544" w:type="dxa"/>
            <w:gridSpan w:val="2"/>
          </w:tcPr>
          <w:p w14:paraId="1ECA0259" w14:textId="77777777" w:rsidR="004A2995" w:rsidRDefault="004A2995" w:rsidP="00B47162">
            <w:pPr>
              <w:rPr>
                <w:rFonts w:asciiTheme="minorHAnsi" w:hAnsiTheme="minorHAnsi" w:cstheme="minorHAnsi"/>
              </w:rPr>
            </w:pPr>
            <w:r>
              <w:rPr>
                <w:rFonts w:asciiTheme="minorHAnsi" w:hAnsiTheme="minorHAnsi" w:cstheme="minorHAnsi"/>
              </w:rPr>
              <w:t xml:space="preserve">Red </w:t>
            </w:r>
            <w:r w:rsidRPr="004A2995">
              <w:rPr>
                <w:rFonts w:asciiTheme="minorHAnsi" w:hAnsiTheme="minorHAnsi" w:cstheme="minorHAnsi"/>
                <w:i/>
              </w:rPr>
              <w:t>Vileda</w:t>
            </w:r>
            <w:r>
              <w:rPr>
                <w:rFonts w:asciiTheme="minorHAnsi" w:hAnsiTheme="minorHAnsi" w:cstheme="minorHAnsi"/>
              </w:rPr>
              <w:t xml:space="preserve"> mop bucket</w:t>
            </w:r>
          </w:p>
        </w:tc>
        <w:tc>
          <w:tcPr>
            <w:tcW w:w="3685" w:type="dxa"/>
            <w:gridSpan w:val="2"/>
            <w:tcBorders>
              <w:right w:val="single" w:sz="4" w:space="0" w:color="000000"/>
            </w:tcBorders>
          </w:tcPr>
          <w:p w14:paraId="46C8DD95" w14:textId="77777777" w:rsidR="004A2995" w:rsidRDefault="004A2995" w:rsidP="00B47162">
            <w:pPr>
              <w:rPr>
                <w:rFonts w:asciiTheme="minorHAnsi" w:hAnsiTheme="minorHAnsi" w:cstheme="minorHAnsi"/>
              </w:rPr>
            </w:pPr>
          </w:p>
        </w:tc>
        <w:tc>
          <w:tcPr>
            <w:tcW w:w="3685" w:type="dxa"/>
            <w:gridSpan w:val="2"/>
            <w:tcBorders>
              <w:left w:val="single" w:sz="4" w:space="0" w:color="000000"/>
            </w:tcBorders>
          </w:tcPr>
          <w:p w14:paraId="22E98163" w14:textId="77777777" w:rsidR="004A2995" w:rsidRPr="00B47162" w:rsidRDefault="004A2995" w:rsidP="00B47162">
            <w:pPr>
              <w:rPr>
                <w:rFonts w:asciiTheme="minorHAnsi" w:hAnsiTheme="minorHAnsi" w:cstheme="minorHAnsi"/>
              </w:rPr>
            </w:pPr>
          </w:p>
        </w:tc>
      </w:tr>
      <w:tr w:rsidR="004A2995" w:rsidRPr="00F46EB4" w14:paraId="38505C10" w14:textId="77777777" w:rsidTr="0058538E">
        <w:trPr>
          <w:gridBefore w:val="1"/>
          <w:wBefore w:w="8" w:type="dxa"/>
          <w:trHeight w:val="397"/>
          <w:jc w:val="center"/>
        </w:trPr>
        <w:tc>
          <w:tcPr>
            <w:tcW w:w="843" w:type="dxa"/>
            <w:gridSpan w:val="2"/>
            <w:vAlign w:val="center"/>
          </w:tcPr>
          <w:p w14:paraId="173B8C66" w14:textId="77777777" w:rsidR="004A2995" w:rsidRPr="00F46EB4" w:rsidRDefault="004A2995" w:rsidP="006A2467">
            <w:pPr>
              <w:pStyle w:val="ReportListNumbers"/>
            </w:pPr>
          </w:p>
        </w:tc>
        <w:tc>
          <w:tcPr>
            <w:tcW w:w="1701" w:type="dxa"/>
            <w:gridSpan w:val="2"/>
          </w:tcPr>
          <w:p w14:paraId="6285DAA0" w14:textId="77777777" w:rsidR="004A2995" w:rsidRDefault="004A2995" w:rsidP="003F2161">
            <w:pPr>
              <w:pStyle w:val="TableTextLeft10pt"/>
            </w:pPr>
            <w:r>
              <w:t>Vacuum cleaner</w:t>
            </w:r>
          </w:p>
        </w:tc>
        <w:tc>
          <w:tcPr>
            <w:tcW w:w="3544" w:type="dxa"/>
            <w:gridSpan w:val="2"/>
          </w:tcPr>
          <w:p w14:paraId="44212775" w14:textId="77777777" w:rsidR="004A2995" w:rsidRDefault="004A2995" w:rsidP="00B47162">
            <w:pPr>
              <w:rPr>
                <w:rFonts w:asciiTheme="minorHAnsi" w:hAnsiTheme="minorHAnsi" w:cstheme="minorHAnsi"/>
              </w:rPr>
            </w:pPr>
            <w:r>
              <w:rPr>
                <w:rFonts w:asciiTheme="minorHAnsi" w:hAnsiTheme="minorHAnsi" w:cstheme="minorHAnsi"/>
              </w:rPr>
              <w:t>Yellow vacuum cleaner and attachment</w:t>
            </w:r>
          </w:p>
        </w:tc>
        <w:tc>
          <w:tcPr>
            <w:tcW w:w="3685" w:type="dxa"/>
            <w:gridSpan w:val="2"/>
            <w:tcBorders>
              <w:right w:val="single" w:sz="4" w:space="0" w:color="000000"/>
            </w:tcBorders>
          </w:tcPr>
          <w:p w14:paraId="46F38C98" w14:textId="77777777" w:rsidR="004A2995" w:rsidRDefault="004A2995" w:rsidP="00B47162">
            <w:pPr>
              <w:rPr>
                <w:rFonts w:asciiTheme="minorHAnsi" w:hAnsiTheme="minorHAnsi" w:cstheme="minorHAnsi"/>
              </w:rPr>
            </w:pPr>
            <w:r>
              <w:rPr>
                <w:rFonts w:asciiTheme="minorHAnsi" w:hAnsiTheme="minorHAnsi" w:cstheme="minorHAnsi"/>
              </w:rPr>
              <w:t>Not tested</w:t>
            </w:r>
          </w:p>
        </w:tc>
        <w:tc>
          <w:tcPr>
            <w:tcW w:w="3685" w:type="dxa"/>
            <w:gridSpan w:val="2"/>
            <w:tcBorders>
              <w:left w:val="single" w:sz="4" w:space="0" w:color="000000"/>
            </w:tcBorders>
          </w:tcPr>
          <w:p w14:paraId="08657BF0" w14:textId="77777777" w:rsidR="004A2995" w:rsidRPr="00B47162" w:rsidRDefault="004A2995" w:rsidP="00B47162">
            <w:pPr>
              <w:rPr>
                <w:rFonts w:asciiTheme="minorHAnsi" w:hAnsiTheme="minorHAnsi" w:cstheme="minorHAnsi"/>
              </w:rPr>
            </w:pPr>
          </w:p>
        </w:tc>
      </w:tr>
      <w:tr w:rsidR="004A2995" w:rsidRPr="00F46EB4" w14:paraId="67BC3EFE" w14:textId="77777777" w:rsidTr="0058538E">
        <w:trPr>
          <w:gridBefore w:val="1"/>
          <w:wBefore w:w="8" w:type="dxa"/>
          <w:trHeight w:val="397"/>
          <w:jc w:val="center"/>
        </w:trPr>
        <w:tc>
          <w:tcPr>
            <w:tcW w:w="843" w:type="dxa"/>
            <w:gridSpan w:val="2"/>
            <w:vAlign w:val="center"/>
          </w:tcPr>
          <w:p w14:paraId="7DE89C4A" w14:textId="77777777" w:rsidR="004A2995" w:rsidRPr="00F46EB4" w:rsidRDefault="004A2995" w:rsidP="006A2467">
            <w:pPr>
              <w:pStyle w:val="ReportListNumbers"/>
            </w:pPr>
          </w:p>
        </w:tc>
        <w:tc>
          <w:tcPr>
            <w:tcW w:w="1701" w:type="dxa"/>
            <w:gridSpan w:val="2"/>
          </w:tcPr>
          <w:p w14:paraId="5FC0B1DA" w14:textId="77777777" w:rsidR="004A2995" w:rsidRDefault="004A2995" w:rsidP="003F2161">
            <w:pPr>
              <w:pStyle w:val="TableTextLeft10pt"/>
            </w:pPr>
            <w:r>
              <w:t>Mops</w:t>
            </w:r>
          </w:p>
        </w:tc>
        <w:tc>
          <w:tcPr>
            <w:tcW w:w="3544" w:type="dxa"/>
            <w:gridSpan w:val="2"/>
          </w:tcPr>
          <w:p w14:paraId="7E73D27B" w14:textId="77777777" w:rsidR="004A2995" w:rsidRDefault="004A2995" w:rsidP="00B47162">
            <w:pPr>
              <w:rPr>
                <w:rFonts w:asciiTheme="minorHAnsi" w:hAnsiTheme="minorHAnsi" w:cstheme="minorHAnsi"/>
              </w:rPr>
            </w:pPr>
            <w:r>
              <w:rPr>
                <w:rFonts w:asciiTheme="minorHAnsi" w:hAnsiTheme="minorHAnsi" w:cstheme="minorHAnsi"/>
              </w:rPr>
              <w:t>3 x red mop poles</w:t>
            </w:r>
          </w:p>
        </w:tc>
        <w:tc>
          <w:tcPr>
            <w:tcW w:w="3685" w:type="dxa"/>
            <w:gridSpan w:val="2"/>
            <w:tcBorders>
              <w:right w:val="single" w:sz="4" w:space="0" w:color="000000"/>
            </w:tcBorders>
          </w:tcPr>
          <w:p w14:paraId="3C5EB42A" w14:textId="77777777" w:rsidR="004A2995" w:rsidRDefault="004A2995" w:rsidP="00B47162">
            <w:pPr>
              <w:rPr>
                <w:rFonts w:asciiTheme="minorHAnsi" w:hAnsiTheme="minorHAnsi" w:cstheme="minorHAnsi"/>
              </w:rPr>
            </w:pPr>
            <w:r>
              <w:rPr>
                <w:rFonts w:asciiTheme="minorHAnsi" w:hAnsiTheme="minorHAnsi" w:cstheme="minorHAnsi"/>
              </w:rPr>
              <w:t>Not inspected</w:t>
            </w:r>
          </w:p>
        </w:tc>
        <w:tc>
          <w:tcPr>
            <w:tcW w:w="3685" w:type="dxa"/>
            <w:gridSpan w:val="2"/>
            <w:tcBorders>
              <w:left w:val="single" w:sz="4" w:space="0" w:color="000000"/>
            </w:tcBorders>
          </w:tcPr>
          <w:p w14:paraId="18329649" w14:textId="77777777" w:rsidR="004A2995" w:rsidRPr="00B47162" w:rsidRDefault="004A2995" w:rsidP="00B47162">
            <w:pPr>
              <w:rPr>
                <w:rFonts w:asciiTheme="minorHAnsi" w:hAnsiTheme="minorHAnsi" w:cstheme="minorHAnsi"/>
              </w:rPr>
            </w:pPr>
          </w:p>
        </w:tc>
      </w:tr>
      <w:tr w:rsidR="004A2995" w:rsidRPr="00F46EB4" w14:paraId="3A0F1191" w14:textId="77777777" w:rsidTr="0058538E">
        <w:trPr>
          <w:gridBefore w:val="1"/>
          <w:wBefore w:w="8" w:type="dxa"/>
          <w:trHeight w:val="397"/>
          <w:jc w:val="center"/>
        </w:trPr>
        <w:tc>
          <w:tcPr>
            <w:tcW w:w="843" w:type="dxa"/>
            <w:gridSpan w:val="2"/>
            <w:vAlign w:val="center"/>
          </w:tcPr>
          <w:p w14:paraId="3BC97343" w14:textId="77777777" w:rsidR="004A2995" w:rsidRPr="00F46EB4" w:rsidRDefault="004A2995" w:rsidP="006A2467">
            <w:pPr>
              <w:pStyle w:val="ReportListNumbers"/>
            </w:pPr>
          </w:p>
        </w:tc>
        <w:tc>
          <w:tcPr>
            <w:tcW w:w="1701" w:type="dxa"/>
            <w:gridSpan w:val="2"/>
          </w:tcPr>
          <w:p w14:paraId="3A5794C7" w14:textId="77777777" w:rsidR="004A2995" w:rsidRDefault="004A2995" w:rsidP="003F2161">
            <w:pPr>
              <w:pStyle w:val="TableTextLeft10pt"/>
            </w:pPr>
            <w:r>
              <w:t>Spare shelf</w:t>
            </w:r>
          </w:p>
        </w:tc>
        <w:tc>
          <w:tcPr>
            <w:tcW w:w="3544" w:type="dxa"/>
            <w:gridSpan w:val="2"/>
          </w:tcPr>
          <w:p w14:paraId="4CF35C0D" w14:textId="77777777" w:rsidR="004A2995" w:rsidRDefault="004A2995" w:rsidP="00B47162">
            <w:pPr>
              <w:rPr>
                <w:rFonts w:asciiTheme="minorHAnsi" w:hAnsiTheme="minorHAnsi" w:cstheme="minorHAnsi"/>
              </w:rPr>
            </w:pPr>
            <w:r>
              <w:rPr>
                <w:rFonts w:asciiTheme="minorHAnsi" w:hAnsiTheme="minorHAnsi" w:cstheme="minorHAnsi"/>
              </w:rPr>
              <w:t>White long rectangular shelf</w:t>
            </w:r>
          </w:p>
        </w:tc>
        <w:tc>
          <w:tcPr>
            <w:tcW w:w="3685" w:type="dxa"/>
            <w:gridSpan w:val="2"/>
            <w:tcBorders>
              <w:right w:val="single" w:sz="4" w:space="0" w:color="000000"/>
            </w:tcBorders>
          </w:tcPr>
          <w:p w14:paraId="2F1F3CAF" w14:textId="77777777" w:rsidR="004A2995" w:rsidRDefault="004A2995" w:rsidP="00B47162">
            <w:pPr>
              <w:rPr>
                <w:rFonts w:asciiTheme="minorHAnsi" w:hAnsiTheme="minorHAnsi" w:cstheme="minorHAnsi"/>
              </w:rPr>
            </w:pPr>
            <w:r>
              <w:rPr>
                <w:rFonts w:asciiTheme="minorHAnsi" w:hAnsiTheme="minorHAnsi" w:cstheme="minorHAnsi"/>
              </w:rPr>
              <w:t>Stored in cupboard</w:t>
            </w:r>
          </w:p>
          <w:p w14:paraId="5C67D6DF" w14:textId="77777777" w:rsidR="004A2995" w:rsidRDefault="004A2995" w:rsidP="00B47162">
            <w:pPr>
              <w:rPr>
                <w:rFonts w:asciiTheme="minorHAnsi" w:hAnsiTheme="minorHAnsi" w:cstheme="minorHAnsi"/>
              </w:rPr>
            </w:pPr>
            <w:r>
              <w:rPr>
                <w:rFonts w:asciiTheme="minorHAnsi" w:hAnsiTheme="minorHAnsi" w:cstheme="minorHAnsi"/>
              </w:rPr>
              <w:t>Appears heavily scuffed</w:t>
            </w:r>
          </w:p>
        </w:tc>
        <w:tc>
          <w:tcPr>
            <w:tcW w:w="3685" w:type="dxa"/>
            <w:gridSpan w:val="2"/>
            <w:tcBorders>
              <w:left w:val="single" w:sz="4" w:space="0" w:color="000000"/>
            </w:tcBorders>
          </w:tcPr>
          <w:p w14:paraId="16AB05ED" w14:textId="77777777" w:rsidR="004A2995" w:rsidRPr="00B47162" w:rsidRDefault="004A2995" w:rsidP="00B47162">
            <w:pPr>
              <w:rPr>
                <w:rFonts w:asciiTheme="minorHAnsi" w:hAnsiTheme="minorHAnsi" w:cstheme="minorHAnsi"/>
              </w:rPr>
            </w:pPr>
          </w:p>
        </w:tc>
      </w:tr>
      <w:tr w:rsidR="004A2995" w:rsidRPr="00F46EB4" w14:paraId="49EE1B3B" w14:textId="77777777" w:rsidTr="0058538E">
        <w:trPr>
          <w:gridBefore w:val="1"/>
          <w:wBefore w:w="8" w:type="dxa"/>
          <w:trHeight w:val="397"/>
          <w:jc w:val="center"/>
        </w:trPr>
        <w:tc>
          <w:tcPr>
            <w:tcW w:w="843" w:type="dxa"/>
            <w:gridSpan w:val="2"/>
            <w:vAlign w:val="center"/>
          </w:tcPr>
          <w:p w14:paraId="6F21B18D" w14:textId="77777777" w:rsidR="004A2995" w:rsidRPr="00F46EB4" w:rsidRDefault="004A2995" w:rsidP="006A2467">
            <w:pPr>
              <w:pStyle w:val="ReportListNumbers"/>
            </w:pPr>
          </w:p>
        </w:tc>
        <w:tc>
          <w:tcPr>
            <w:tcW w:w="1701" w:type="dxa"/>
            <w:gridSpan w:val="2"/>
          </w:tcPr>
          <w:p w14:paraId="7AA5722B" w14:textId="77777777" w:rsidR="004A2995" w:rsidRDefault="004A2995" w:rsidP="003F2161">
            <w:pPr>
              <w:pStyle w:val="TableTextLeft10pt"/>
            </w:pPr>
            <w:r>
              <w:t>Door wedge</w:t>
            </w:r>
          </w:p>
        </w:tc>
        <w:tc>
          <w:tcPr>
            <w:tcW w:w="3544" w:type="dxa"/>
            <w:gridSpan w:val="2"/>
          </w:tcPr>
          <w:p w14:paraId="3819D6E1" w14:textId="77777777" w:rsidR="004A2995" w:rsidRDefault="004A2995" w:rsidP="00B47162">
            <w:pPr>
              <w:rPr>
                <w:rFonts w:asciiTheme="minorHAnsi" w:hAnsiTheme="minorHAnsi" w:cstheme="minorHAnsi"/>
              </w:rPr>
            </w:pPr>
            <w:r>
              <w:rPr>
                <w:rFonts w:asciiTheme="minorHAnsi" w:hAnsiTheme="minorHAnsi" w:cstheme="minorHAnsi"/>
              </w:rPr>
              <w:t>Cream rubber door wedge</w:t>
            </w:r>
          </w:p>
        </w:tc>
        <w:tc>
          <w:tcPr>
            <w:tcW w:w="3685" w:type="dxa"/>
            <w:gridSpan w:val="2"/>
            <w:tcBorders>
              <w:right w:val="single" w:sz="4" w:space="0" w:color="000000"/>
            </w:tcBorders>
          </w:tcPr>
          <w:p w14:paraId="525547EF" w14:textId="77777777" w:rsidR="004A2995" w:rsidRDefault="004A2995" w:rsidP="00B47162">
            <w:pPr>
              <w:rPr>
                <w:rFonts w:asciiTheme="minorHAnsi" w:hAnsiTheme="minorHAnsi" w:cstheme="minorHAnsi"/>
              </w:rPr>
            </w:pPr>
          </w:p>
        </w:tc>
        <w:tc>
          <w:tcPr>
            <w:tcW w:w="3685" w:type="dxa"/>
            <w:gridSpan w:val="2"/>
            <w:tcBorders>
              <w:left w:val="single" w:sz="4" w:space="0" w:color="000000"/>
            </w:tcBorders>
          </w:tcPr>
          <w:p w14:paraId="2CB57FA1" w14:textId="77777777" w:rsidR="004A2995" w:rsidRPr="00B47162" w:rsidRDefault="004A2995" w:rsidP="00B47162">
            <w:pPr>
              <w:rPr>
                <w:rFonts w:asciiTheme="minorHAnsi" w:hAnsiTheme="minorHAnsi" w:cstheme="minorHAnsi"/>
              </w:rPr>
            </w:pPr>
          </w:p>
        </w:tc>
      </w:tr>
      <w:tr w:rsidR="004A2995" w:rsidRPr="00F46EB4" w14:paraId="12472121" w14:textId="77777777" w:rsidTr="0058538E">
        <w:trPr>
          <w:gridBefore w:val="1"/>
          <w:wBefore w:w="8" w:type="dxa"/>
          <w:trHeight w:val="397"/>
          <w:jc w:val="center"/>
        </w:trPr>
        <w:tc>
          <w:tcPr>
            <w:tcW w:w="843" w:type="dxa"/>
            <w:gridSpan w:val="2"/>
            <w:vAlign w:val="center"/>
          </w:tcPr>
          <w:p w14:paraId="4E9774CF" w14:textId="77777777" w:rsidR="004A2995" w:rsidRPr="00F46EB4" w:rsidRDefault="004A2995" w:rsidP="006A2467">
            <w:pPr>
              <w:pStyle w:val="ReportListNumbers"/>
            </w:pPr>
          </w:p>
        </w:tc>
        <w:tc>
          <w:tcPr>
            <w:tcW w:w="1701" w:type="dxa"/>
            <w:gridSpan w:val="2"/>
          </w:tcPr>
          <w:p w14:paraId="236902E4" w14:textId="77777777" w:rsidR="004A2995" w:rsidRDefault="004A2995" w:rsidP="003F2161">
            <w:pPr>
              <w:pStyle w:val="TableTextLeft10pt"/>
            </w:pPr>
            <w:r>
              <w:t>Mirror</w:t>
            </w:r>
          </w:p>
        </w:tc>
        <w:tc>
          <w:tcPr>
            <w:tcW w:w="3544" w:type="dxa"/>
            <w:gridSpan w:val="2"/>
          </w:tcPr>
          <w:p w14:paraId="0EA0A891" w14:textId="77777777" w:rsidR="004A2995" w:rsidRDefault="004A2995" w:rsidP="00B47162">
            <w:pPr>
              <w:rPr>
                <w:rFonts w:asciiTheme="minorHAnsi" w:hAnsiTheme="minorHAnsi" w:cstheme="minorHAnsi"/>
              </w:rPr>
            </w:pPr>
            <w:r>
              <w:rPr>
                <w:rFonts w:asciiTheme="minorHAnsi" w:hAnsiTheme="minorHAnsi" w:cstheme="minorHAnsi"/>
              </w:rPr>
              <w:t>Wall mounted silver colour plastic rectangular frame mirror</w:t>
            </w:r>
          </w:p>
        </w:tc>
        <w:tc>
          <w:tcPr>
            <w:tcW w:w="3685" w:type="dxa"/>
            <w:gridSpan w:val="2"/>
            <w:tcBorders>
              <w:right w:val="single" w:sz="4" w:space="0" w:color="000000"/>
            </w:tcBorders>
          </w:tcPr>
          <w:p w14:paraId="446F7DF2" w14:textId="77777777" w:rsidR="004A2995" w:rsidRDefault="004A2995" w:rsidP="00B47162">
            <w:pPr>
              <w:rPr>
                <w:rFonts w:asciiTheme="minorHAnsi" w:hAnsiTheme="minorHAnsi" w:cstheme="minorHAnsi"/>
              </w:rPr>
            </w:pPr>
          </w:p>
        </w:tc>
        <w:tc>
          <w:tcPr>
            <w:tcW w:w="3685" w:type="dxa"/>
            <w:gridSpan w:val="2"/>
            <w:tcBorders>
              <w:left w:val="single" w:sz="4" w:space="0" w:color="000000"/>
            </w:tcBorders>
          </w:tcPr>
          <w:p w14:paraId="043F7A65" w14:textId="77777777" w:rsidR="004A2995" w:rsidRPr="00B47162" w:rsidRDefault="004A2995" w:rsidP="00B47162">
            <w:pPr>
              <w:rPr>
                <w:rFonts w:asciiTheme="minorHAnsi" w:hAnsiTheme="minorHAnsi" w:cstheme="minorHAnsi"/>
              </w:rPr>
            </w:pPr>
          </w:p>
        </w:tc>
      </w:tr>
      <w:tr w:rsidR="004A2995" w:rsidRPr="00F46EB4" w14:paraId="362155ED" w14:textId="77777777" w:rsidTr="0058538E">
        <w:trPr>
          <w:gridBefore w:val="1"/>
          <w:wBefore w:w="8" w:type="dxa"/>
          <w:trHeight w:val="397"/>
          <w:jc w:val="center"/>
        </w:trPr>
        <w:tc>
          <w:tcPr>
            <w:tcW w:w="843" w:type="dxa"/>
            <w:gridSpan w:val="2"/>
            <w:vAlign w:val="center"/>
          </w:tcPr>
          <w:p w14:paraId="4DCE9773" w14:textId="77777777" w:rsidR="004A2995" w:rsidRPr="00F46EB4" w:rsidRDefault="004A2995" w:rsidP="006A2467">
            <w:pPr>
              <w:pStyle w:val="ReportListNumbers"/>
            </w:pPr>
          </w:p>
        </w:tc>
        <w:tc>
          <w:tcPr>
            <w:tcW w:w="1701" w:type="dxa"/>
            <w:gridSpan w:val="2"/>
          </w:tcPr>
          <w:p w14:paraId="0994F3EB" w14:textId="77777777" w:rsidR="004A2995" w:rsidRDefault="004A2995" w:rsidP="003F2161">
            <w:pPr>
              <w:pStyle w:val="TableTextLeft10pt"/>
            </w:pPr>
            <w:r>
              <w:t>Entry phone</w:t>
            </w:r>
          </w:p>
        </w:tc>
        <w:tc>
          <w:tcPr>
            <w:tcW w:w="3544" w:type="dxa"/>
            <w:gridSpan w:val="2"/>
          </w:tcPr>
          <w:p w14:paraId="325E2962" w14:textId="77777777" w:rsidR="004A2995" w:rsidRDefault="004A2995" w:rsidP="00B47162">
            <w:pPr>
              <w:rPr>
                <w:rFonts w:asciiTheme="minorHAnsi" w:hAnsiTheme="minorHAnsi" w:cstheme="minorHAnsi"/>
              </w:rPr>
            </w:pPr>
            <w:r>
              <w:rPr>
                <w:rFonts w:asciiTheme="minorHAnsi" w:hAnsiTheme="minorHAnsi" w:cstheme="minorHAnsi"/>
              </w:rPr>
              <w:t xml:space="preserve">Wall mounted white </w:t>
            </w:r>
            <w:r w:rsidRPr="004A2995">
              <w:rPr>
                <w:rFonts w:asciiTheme="minorHAnsi" w:hAnsiTheme="minorHAnsi" w:cstheme="minorHAnsi"/>
                <w:i/>
              </w:rPr>
              <w:t>Comelit</w:t>
            </w:r>
            <w:r>
              <w:rPr>
                <w:rFonts w:asciiTheme="minorHAnsi" w:hAnsiTheme="minorHAnsi" w:cstheme="minorHAnsi"/>
              </w:rPr>
              <w:t xml:space="preserve"> video entry phone</w:t>
            </w:r>
          </w:p>
        </w:tc>
        <w:tc>
          <w:tcPr>
            <w:tcW w:w="3685" w:type="dxa"/>
            <w:gridSpan w:val="2"/>
            <w:tcBorders>
              <w:right w:val="single" w:sz="4" w:space="0" w:color="000000"/>
            </w:tcBorders>
          </w:tcPr>
          <w:p w14:paraId="6166521E" w14:textId="77777777" w:rsidR="004A2995" w:rsidRDefault="004A2995" w:rsidP="00B47162">
            <w:pPr>
              <w:rPr>
                <w:rFonts w:asciiTheme="minorHAnsi" w:hAnsiTheme="minorHAnsi" w:cstheme="minorHAnsi"/>
              </w:rPr>
            </w:pPr>
            <w:r>
              <w:rPr>
                <w:rFonts w:asciiTheme="minorHAnsi" w:hAnsiTheme="minorHAnsi" w:cstheme="minorHAnsi"/>
              </w:rPr>
              <w:t>Not tested</w:t>
            </w:r>
          </w:p>
        </w:tc>
        <w:tc>
          <w:tcPr>
            <w:tcW w:w="3685" w:type="dxa"/>
            <w:gridSpan w:val="2"/>
            <w:tcBorders>
              <w:left w:val="single" w:sz="4" w:space="0" w:color="000000"/>
            </w:tcBorders>
          </w:tcPr>
          <w:p w14:paraId="2D69279C" w14:textId="77777777" w:rsidR="004A2995" w:rsidRPr="00B47162" w:rsidRDefault="004A2995" w:rsidP="00B47162">
            <w:pPr>
              <w:rPr>
                <w:rFonts w:asciiTheme="minorHAnsi" w:hAnsiTheme="minorHAnsi" w:cstheme="minorHAnsi"/>
              </w:rPr>
            </w:pPr>
          </w:p>
        </w:tc>
      </w:tr>
      <w:tr w:rsidR="004A2995" w:rsidRPr="00F46EB4" w14:paraId="37C341EA" w14:textId="77777777" w:rsidTr="0058538E">
        <w:trPr>
          <w:gridBefore w:val="1"/>
          <w:wBefore w:w="8" w:type="dxa"/>
          <w:trHeight w:val="397"/>
          <w:jc w:val="center"/>
        </w:trPr>
        <w:tc>
          <w:tcPr>
            <w:tcW w:w="843" w:type="dxa"/>
            <w:gridSpan w:val="2"/>
            <w:vAlign w:val="center"/>
          </w:tcPr>
          <w:p w14:paraId="37EA3F2A" w14:textId="77777777" w:rsidR="004A2995" w:rsidRPr="00F46EB4" w:rsidRDefault="004A2995" w:rsidP="006A2467">
            <w:pPr>
              <w:pStyle w:val="ReportListNumbers"/>
            </w:pPr>
          </w:p>
        </w:tc>
        <w:tc>
          <w:tcPr>
            <w:tcW w:w="1701" w:type="dxa"/>
            <w:gridSpan w:val="2"/>
          </w:tcPr>
          <w:p w14:paraId="3085EE79" w14:textId="77777777" w:rsidR="004A2995" w:rsidRDefault="004A2995" w:rsidP="003F2161">
            <w:pPr>
              <w:pStyle w:val="TableTextLeft10pt"/>
            </w:pPr>
            <w:r>
              <w:t>Vent</w:t>
            </w:r>
          </w:p>
        </w:tc>
        <w:tc>
          <w:tcPr>
            <w:tcW w:w="3544" w:type="dxa"/>
            <w:gridSpan w:val="2"/>
          </w:tcPr>
          <w:p w14:paraId="1D1A64FC" w14:textId="77777777" w:rsidR="004A2995" w:rsidRDefault="004A2995" w:rsidP="00B47162">
            <w:pPr>
              <w:rPr>
                <w:rFonts w:asciiTheme="minorHAnsi" w:hAnsiTheme="minorHAnsi" w:cstheme="minorHAnsi"/>
              </w:rPr>
            </w:pPr>
            <w:r>
              <w:rPr>
                <w:rFonts w:asciiTheme="minorHAnsi" w:hAnsiTheme="minorHAnsi" w:cstheme="minorHAnsi"/>
              </w:rPr>
              <w:t>Wall mounted brushed metal square vent</w:t>
            </w:r>
          </w:p>
        </w:tc>
        <w:tc>
          <w:tcPr>
            <w:tcW w:w="3685" w:type="dxa"/>
            <w:gridSpan w:val="2"/>
            <w:tcBorders>
              <w:right w:val="single" w:sz="4" w:space="0" w:color="000000"/>
            </w:tcBorders>
          </w:tcPr>
          <w:p w14:paraId="18A0E6E6" w14:textId="77777777" w:rsidR="004A2995" w:rsidRDefault="004A2995" w:rsidP="00B47162">
            <w:pPr>
              <w:rPr>
                <w:rFonts w:asciiTheme="minorHAnsi" w:hAnsiTheme="minorHAnsi" w:cstheme="minorHAnsi"/>
              </w:rPr>
            </w:pPr>
            <w:r>
              <w:rPr>
                <w:rFonts w:asciiTheme="minorHAnsi" w:hAnsiTheme="minorHAnsi" w:cstheme="minorHAnsi"/>
              </w:rPr>
              <w:t>Appears dust shaded</w:t>
            </w:r>
          </w:p>
        </w:tc>
        <w:tc>
          <w:tcPr>
            <w:tcW w:w="3685" w:type="dxa"/>
            <w:gridSpan w:val="2"/>
            <w:tcBorders>
              <w:left w:val="single" w:sz="4" w:space="0" w:color="000000"/>
            </w:tcBorders>
          </w:tcPr>
          <w:p w14:paraId="6FC6C6BD" w14:textId="77777777" w:rsidR="004A2995" w:rsidRPr="00B47162" w:rsidRDefault="004A2995" w:rsidP="00B47162">
            <w:pPr>
              <w:rPr>
                <w:rFonts w:asciiTheme="minorHAnsi" w:hAnsiTheme="minorHAnsi" w:cstheme="minorHAnsi"/>
              </w:rPr>
            </w:pPr>
          </w:p>
        </w:tc>
      </w:tr>
    </w:tbl>
    <w:p w14:paraId="58C46E38" w14:textId="77777777" w:rsidR="00837AC1" w:rsidRDefault="00837AC1" w:rsidP="00F46EB4"/>
    <w:p w14:paraId="02C54DBD" w14:textId="77777777" w:rsidR="00837AC1" w:rsidRDefault="00837AC1">
      <w:r>
        <w:br w:type="page"/>
      </w:r>
    </w:p>
    <w:p w14:paraId="6643F4A5" w14:textId="77777777" w:rsidR="00837AC1" w:rsidRPr="00DF05C5" w:rsidRDefault="00837AC1" w:rsidP="00837AC1">
      <w:pPr>
        <w:pStyle w:val="Head1Red12ptLeft"/>
        <w:rPr>
          <w:color w:val="7FA841"/>
        </w:rPr>
      </w:pPr>
      <w:bookmarkStart w:id="20" w:name="_Toc195043932"/>
      <w:bookmarkStart w:id="21" w:name="_Toc197221826"/>
      <w:r w:rsidRPr="009809CC">
        <w:rPr>
          <w:color w:val="7FA841"/>
        </w:rPr>
        <w:lastRenderedPageBreak/>
        <w:t>Front Door and Hallway</w:t>
      </w:r>
      <w:r w:rsidRPr="00DF05C5">
        <w:rPr>
          <w:color w:val="7FA841"/>
        </w:rPr>
        <w:t xml:space="preserve"> Photos</w:t>
      </w:r>
      <w:bookmarkEnd w:id="20"/>
      <w:bookmarkEnd w:id="21"/>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904"/>
      </w:tblGrid>
      <w:tr w:rsidR="00837AC1" w:rsidRPr="00E27329" w14:paraId="55D9E40C" w14:textId="77777777" w:rsidTr="00663BAB">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580D457E" w14:textId="77777777" w:rsidR="00837AC1" w:rsidRPr="00C9766D" w:rsidRDefault="004D42B3" w:rsidP="00663BAB">
            <w:pPr>
              <w:spacing w:line="290" w:lineRule="atLeast"/>
              <w:jc w:val="center"/>
              <w:rPr>
                <w:rFonts w:asciiTheme="minorHAnsi" w:hAnsiTheme="minorHAnsi" w:cstheme="minorHAnsi"/>
                <w:b/>
                <w:color w:val="7FA841"/>
                <w:szCs w:val="21"/>
              </w:rPr>
            </w:pPr>
            <w:r>
              <w:rPr>
                <w:b/>
                <w:color w:val="7FA841"/>
                <w:szCs w:val="21"/>
              </w:rPr>
              <w:t>Front Door &amp; Hallway</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102FE4AB" w14:textId="77777777" w:rsidR="00837AC1" w:rsidRPr="00E27329" w:rsidRDefault="004D42B3" w:rsidP="00663BAB">
            <w:pPr>
              <w:spacing w:line="290" w:lineRule="atLeast"/>
              <w:jc w:val="center"/>
              <w:rPr>
                <w:rFonts w:asciiTheme="minorHAnsi" w:hAnsiTheme="minorHAnsi" w:cstheme="minorHAnsi"/>
                <w:b/>
                <w:color w:val="7FA841"/>
                <w:szCs w:val="21"/>
              </w:rPr>
            </w:pPr>
            <w:r>
              <w:rPr>
                <w:b/>
                <w:color w:val="7FA841"/>
                <w:szCs w:val="21"/>
              </w:rPr>
              <w:t>Fr</w:t>
            </w:r>
            <w:r w:rsidR="00AF4C27">
              <w:rPr>
                <w:b/>
                <w:color w:val="7FA841"/>
                <w:szCs w:val="21"/>
              </w:rPr>
              <w:t>ont Door &amp; Hallway door chips</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18642B32" w14:textId="77777777" w:rsidR="00837AC1" w:rsidRPr="00E27329" w:rsidRDefault="00AF4C27" w:rsidP="00AF4C27">
            <w:pPr>
              <w:spacing w:line="290" w:lineRule="atLeast"/>
              <w:jc w:val="center"/>
              <w:rPr>
                <w:rFonts w:asciiTheme="minorHAnsi" w:hAnsiTheme="minorHAnsi" w:cstheme="minorHAnsi"/>
                <w:b/>
                <w:color w:val="7FA841"/>
                <w:szCs w:val="21"/>
              </w:rPr>
            </w:pPr>
            <w:r>
              <w:rPr>
                <w:b/>
                <w:color w:val="7FA841"/>
                <w:szCs w:val="21"/>
              </w:rPr>
              <w:t>Front Door &amp; Hallway door chips</w:t>
            </w:r>
          </w:p>
        </w:tc>
      </w:tr>
      <w:tr w:rsidR="004D42B3" w:rsidRPr="00987577" w14:paraId="5553853B" w14:textId="77777777" w:rsidTr="004D42B3">
        <w:trPr>
          <w:trHeight w:val="4206"/>
          <w:jc w:val="center"/>
        </w:trPr>
        <w:tc>
          <w:tcPr>
            <w:tcW w:w="4901" w:type="dxa"/>
            <w:tcBorders>
              <w:top w:val="single" w:sz="4" w:space="0" w:color="auto"/>
              <w:left w:val="single" w:sz="4" w:space="0" w:color="auto"/>
              <w:bottom w:val="single" w:sz="4" w:space="0" w:color="auto"/>
              <w:right w:val="single" w:sz="4" w:space="0" w:color="auto"/>
            </w:tcBorders>
            <w:vAlign w:val="center"/>
          </w:tcPr>
          <w:p w14:paraId="230E73C2" w14:textId="77777777" w:rsidR="004D42B3" w:rsidRDefault="00EC4D1A" w:rsidP="004D42B3">
            <w:pPr>
              <w:spacing w:line="290" w:lineRule="atLeast"/>
              <w:jc w:val="center"/>
              <w:rPr>
                <w:szCs w:val="21"/>
              </w:rPr>
            </w:pPr>
            <w:r>
              <w:rPr>
                <w:szCs w:val="21"/>
              </w:rPr>
              <w:pict w14:anchorId="3A041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8pt;height:165pt">
                  <v:imagedata r:id="rId28" o:title="018"/>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7C7B9351" w14:textId="77777777" w:rsidR="004D42B3" w:rsidRDefault="00EC4D1A" w:rsidP="004D42B3">
            <w:pPr>
              <w:spacing w:line="290" w:lineRule="atLeast"/>
              <w:jc w:val="center"/>
              <w:rPr>
                <w:szCs w:val="21"/>
              </w:rPr>
            </w:pPr>
            <w:r>
              <w:rPr>
                <w:szCs w:val="21"/>
              </w:rPr>
              <w:pict w14:anchorId="496AEEC1">
                <v:shape id="_x0000_i1026" type="#_x0000_t75" style="width:219.8pt;height:165pt">
                  <v:imagedata r:id="rId29" o:title="019"/>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2BCF9352" w14:textId="77777777" w:rsidR="004D42B3" w:rsidRDefault="00EC4D1A" w:rsidP="004D42B3">
            <w:pPr>
              <w:spacing w:line="290" w:lineRule="atLeast"/>
              <w:jc w:val="center"/>
              <w:rPr>
                <w:szCs w:val="21"/>
              </w:rPr>
            </w:pPr>
            <w:r>
              <w:rPr>
                <w:szCs w:val="21"/>
              </w:rPr>
              <w:pict w14:anchorId="265642FF">
                <v:shape id="_x0000_i1027" type="#_x0000_t75" style="width:219.8pt;height:165pt">
                  <v:imagedata r:id="rId30" o:title="020"/>
                </v:shape>
              </w:pict>
            </w:r>
          </w:p>
        </w:tc>
      </w:tr>
      <w:tr w:rsidR="004D42B3" w:rsidRPr="00C9766D" w14:paraId="45B2BEF0" w14:textId="77777777" w:rsidTr="00663BAB">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002B1D7A"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 door</w:t>
            </w:r>
            <w:r w:rsidR="00AF4C27">
              <w:rPr>
                <w:b/>
                <w:color w:val="7FA841"/>
                <w:szCs w:val="21"/>
              </w:rPr>
              <w:t xml:space="preserve"> chips</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11167A29"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26592A26"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w:t>
            </w:r>
          </w:p>
        </w:tc>
      </w:tr>
      <w:tr w:rsidR="004D42B3" w:rsidRPr="00C9766D" w14:paraId="43374F08" w14:textId="77777777" w:rsidTr="004D42B3">
        <w:trPr>
          <w:trHeight w:val="4674"/>
          <w:jc w:val="center"/>
        </w:trPr>
        <w:tc>
          <w:tcPr>
            <w:tcW w:w="4901" w:type="dxa"/>
            <w:tcBorders>
              <w:top w:val="single" w:sz="4" w:space="0" w:color="auto"/>
              <w:left w:val="single" w:sz="4" w:space="0" w:color="auto"/>
              <w:bottom w:val="single" w:sz="4" w:space="0" w:color="auto"/>
              <w:right w:val="single" w:sz="4" w:space="0" w:color="auto"/>
            </w:tcBorders>
            <w:vAlign w:val="center"/>
          </w:tcPr>
          <w:p w14:paraId="7553E602" w14:textId="77777777" w:rsidR="004D42B3" w:rsidRDefault="00EC4D1A" w:rsidP="004D42B3">
            <w:pPr>
              <w:spacing w:line="290" w:lineRule="atLeast"/>
              <w:jc w:val="center"/>
              <w:rPr>
                <w:szCs w:val="21"/>
              </w:rPr>
            </w:pPr>
            <w:r>
              <w:rPr>
                <w:szCs w:val="21"/>
              </w:rPr>
              <w:pict w14:anchorId="56550528">
                <v:shape id="_x0000_i1028" type="#_x0000_t75" style="width:219.8pt;height:165pt">
                  <v:imagedata r:id="rId31" o:title="021"/>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2EABDF5A" w14:textId="77777777" w:rsidR="004D42B3" w:rsidRDefault="00EC4D1A" w:rsidP="004D42B3">
            <w:pPr>
              <w:spacing w:line="290" w:lineRule="atLeast"/>
              <w:jc w:val="center"/>
              <w:rPr>
                <w:szCs w:val="21"/>
              </w:rPr>
            </w:pPr>
            <w:r>
              <w:rPr>
                <w:szCs w:val="21"/>
              </w:rPr>
              <w:pict w14:anchorId="16B3A52D">
                <v:shape id="_x0000_i1029" type="#_x0000_t75" style="width:219.8pt;height:165pt">
                  <v:imagedata r:id="rId32" o:title="022"/>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12A446A8" w14:textId="77777777" w:rsidR="004D42B3" w:rsidRDefault="00EC4D1A" w:rsidP="004D42B3">
            <w:pPr>
              <w:spacing w:line="290" w:lineRule="atLeast"/>
              <w:jc w:val="center"/>
              <w:rPr>
                <w:szCs w:val="21"/>
              </w:rPr>
            </w:pPr>
            <w:r>
              <w:rPr>
                <w:szCs w:val="21"/>
              </w:rPr>
              <w:pict w14:anchorId="04D47A6E">
                <v:shape id="_x0000_i1030" type="#_x0000_t75" style="width:219.8pt;height:165pt">
                  <v:imagedata r:id="rId33" o:title="023"/>
                </v:shape>
              </w:pict>
            </w:r>
          </w:p>
        </w:tc>
      </w:tr>
      <w:tr w:rsidR="004D42B3" w:rsidRPr="00C9766D" w14:paraId="30B7986A"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3BDFC1FE"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lastRenderedPageBreak/>
              <w:t>Front Door &amp; Hallway</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1222102F"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3FD3858F"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w:t>
            </w:r>
          </w:p>
        </w:tc>
      </w:tr>
      <w:tr w:rsidR="004D42B3" w:rsidRPr="00C9766D" w14:paraId="11CD1CD8" w14:textId="77777777" w:rsidTr="004D42B3">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0E5EEFB4" w14:textId="77777777" w:rsidR="004D42B3" w:rsidRDefault="00EC4D1A" w:rsidP="004D42B3">
            <w:pPr>
              <w:spacing w:line="290" w:lineRule="atLeast"/>
              <w:jc w:val="center"/>
              <w:rPr>
                <w:szCs w:val="21"/>
              </w:rPr>
            </w:pPr>
            <w:r>
              <w:rPr>
                <w:szCs w:val="21"/>
              </w:rPr>
              <w:pict w14:anchorId="66698196">
                <v:shape id="_x0000_i1031" type="#_x0000_t75" style="width:219.8pt;height:165pt">
                  <v:imagedata r:id="rId34" o:title="024"/>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6B1E9405" w14:textId="77777777" w:rsidR="004D42B3" w:rsidRDefault="00EC4D1A" w:rsidP="004D42B3">
            <w:pPr>
              <w:spacing w:line="290" w:lineRule="atLeast"/>
              <w:jc w:val="center"/>
              <w:rPr>
                <w:szCs w:val="21"/>
              </w:rPr>
            </w:pPr>
            <w:r>
              <w:rPr>
                <w:szCs w:val="21"/>
              </w:rPr>
              <w:pict w14:anchorId="789D3719">
                <v:shape id="_x0000_i1032" type="#_x0000_t75" style="width:219.8pt;height:165pt">
                  <v:imagedata r:id="rId35" o:title="025"/>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0F217689" w14:textId="77777777" w:rsidR="004D42B3" w:rsidRDefault="00EC4D1A" w:rsidP="004D42B3">
            <w:pPr>
              <w:spacing w:line="290" w:lineRule="atLeast"/>
              <w:jc w:val="center"/>
              <w:rPr>
                <w:szCs w:val="21"/>
              </w:rPr>
            </w:pPr>
            <w:r>
              <w:rPr>
                <w:szCs w:val="21"/>
              </w:rPr>
              <w:pict w14:anchorId="4257B198">
                <v:shape id="_x0000_i1033" type="#_x0000_t75" style="width:219.8pt;height:165pt">
                  <v:imagedata r:id="rId36" o:title="026"/>
                </v:shape>
              </w:pict>
            </w:r>
          </w:p>
        </w:tc>
      </w:tr>
      <w:tr w:rsidR="004D42B3" w:rsidRPr="00C9766D" w14:paraId="1B76A5D9"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04D8515B"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 window frosting edges worn</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79B5BD16"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 window frosting edges worn</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4C23FB90"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 floor chip</w:t>
            </w:r>
          </w:p>
        </w:tc>
      </w:tr>
      <w:tr w:rsidR="004D42B3" w:rsidRPr="00C9766D" w14:paraId="26A6E358" w14:textId="77777777" w:rsidTr="004D42B3">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31C523D7" w14:textId="77777777" w:rsidR="004D42B3" w:rsidRDefault="00EC4D1A" w:rsidP="004D42B3">
            <w:pPr>
              <w:spacing w:line="290" w:lineRule="atLeast"/>
              <w:jc w:val="center"/>
              <w:rPr>
                <w:szCs w:val="21"/>
              </w:rPr>
            </w:pPr>
            <w:r>
              <w:rPr>
                <w:szCs w:val="21"/>
              </w:rPr>
              <w:pict w14:anchorId="3944E345">
                <v:shape id="_x0000_i1034" type="#_x0000_t75" style="width:219.8pt;height:165pt">
                  <v:imagedata r:id="rId37" o:title="027"/>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72FCB6CF" w14:textId="77777777" w:rsidR="004D42B3" w:rsidRDefault="00EC4D1A" w:rsidP="004D42B3">
            <w:pPr>
              <w:spacing w:line="290" w:lineRule="atLeast"/>
              <w:jc w:val="center"/>
              <w:rPr>
                <w:szCs w:val="21"/>
              </w:rPr>
            </w:pPr>
            <w:r>
              <w:rPr>
                <w:szCs w:val="21"/>
              </w:rPr>
              <w:pict w14:anchorId="22CF99BF">
                <v:shape id="_x0000_i1035" type="#_x0000_t75" style="width:219.8pt;height:165pt">
                  <v:imagedata r:id="rId38" o:title="028"/>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63FE1CE2" w14:textId="77777777" w:rsidR="004D42B3" w:rsidRDefault="00EC4D1A" w:rsidP="004D42B3">
            <w:pPr>
              <w:spacing w:line="290" w:lineRule="atLeast"/>
              <w:jc w:val="center"/>
              <w:rPr>
                <w:szCs w:val="21"/>
              </w:rPr>
            </w:pPr>
            <w:r>
              <w:rPr>
                <w:szCs w:val="21"/>
              </w:rPr>
              <w:pict w14:anchorId="1149F966">
                <v:shape id="_x0000_i1036" type="#_x0000_t75" style="width:219.8pt;height:165pt">
                  <v:imagedata r:id="rId39" o:title="029"/>
                </v:shape>
              </w:pict>
            </w:r>
          </w:p>
        </w:tc>
      </w:tr>
      <w:tr w:rsidR="004D42B3" w:rsidRPr="00C9766D" w14:paraId="2DE6825F"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6B6C6741"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lastRenderedPageBreak/>
              <w:t>Front Door &amp; Hallway wall heat shaded above radiator</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38C222F9"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 wall screw</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0AC475C3"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 cupboard interior</w:t>
            </w:r>
          </w:p>
        </w:tc>
      </w:tr>
      <w:tr w:rsidR="004D42B3" w:rsidRPr="00C9766D" w14:paraId="00A14B43" w14:textId="77777777" w:rsidTr="004D42B3">
        <w:trPr>
          <w:trHeight w:val="4476"/>
          <w:jc w:val="center"/>
        </w:trPr>
        <w:tc>
          <w:tcPr>
            <w:tcW w:w="4901" w:type="dxa"/>
            <w:tcBorders>
              <w:top w:val="single" w:sz="4" w:space="0" w:color="auto"/>
              <w:left w:val="single" w:sz="4" w:space="0" w:color="auto"/>
              <w:bottom w:val="single" w:sz="4" w:space="0" w:color="auto"/>
              <w:right w:val="single" w:sz="4" w:space="0" w:color="auto"/>
            </w:tcBorders>
            <w:vAlign w:val="center"/>
          </w:tcPr>
          <w:p w14:paraId="7F2449C1" w14:textId="77777777" w:rsidR="004D42B3" w:rsidRDefault="00EC4D1A" w:rsidP="004D42B3">
            <w:pPr>
              <w:spacing w:line="290" w:lineRule="atLeast"/>
              <w:jc w:val="center"/>
              <w:rPr>
                <w:szCs w:val="21"/>
              </w:rPr>
            </w:pPr>
            <w:r>
              <w:rPr>
                <w:szCs w:val="21"/>
              </w:rPr>
              <w:pict w14:anchorId="5DF17CB1">
                <v:shape id="_x0000_i1037" type="#_x0000_t75" style="width:219.8pt;height:165pt">
                  <v:imagedata r:id="rId40" o:title="030"/>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2E2E69C0" w14:textId="77777777" w:rsidR="004D42B3" w:rsidRDefault="00EC4D1A" w:rsidP="004D42B3">
            <w:pPr>
              <w:spacing w:line="290" w:lineRule="atLeast"/>
              <w:jc w:val="center"/>
              <w:rPr>
                <w:szCs w:val="21"/>
              </w:rPr>
            </w:pPr>
            <w:r>
              <w:rPr>
                <w:szCs w:val="21"/>
              </w:rPr>
              <w:pict w14:anchorId="14498CD0">
                <v:shape id="_x0000_i1038" type="#_x0000_t75" style="width:219.8pt;height:165pt">
                  <v:imagedata r:id="rId41" o:title="031"/>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459BAF4F" w14:textId="77777777" w:rsidR="004D42B3" w:rsidRDefault="00EC4D1A" w:rsidP="004D42B3">
            <w:pPr>
              <w:spacing w:line="290" w:lineRule="atLeast"/>
              <w:jc w:val="center"/>
              <w:rPr>
                <w:szCs w:val="21"/>
              </w:rPr>
            </w:pPr>
            <w:r>
              <w:rPr>
                <w:szCs w:val="21"/>
              </w:rPr>
              <w:pict w14:anchorId="64ABBA5D">
                <v:shape id="_x0000_i1039" type="#_x0000_t75" style="width:219.8pt;height:165pt">
                  <v:imagedata r:id="rId42" o:title="032"/>
                </v:shape>
              </w:pict>
            </w:r>
          </w:p>
        </w:tc>
      </w:tr>
      <w:tr w:rsidR="004D42B3" w:rsidRPr="00C9766D" w14:paraId="58D76B95"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46D0E97C"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 cupboard interior</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579A10F7"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 cupboard interior</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4C89ADA5"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Front Door &amp; Hallway cupboard interior</w:t>
            </w:r>
          </w:p>
        </w:tc>
      </w:tr>
      <w:tr w:rsidR="004D42B3" w:rsidRPr="00C9766D" w14:paraId="27EB2014"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5B470865" w14:textId="77777777" w:rsidR="004D42B3" w:rsidRDefault="00EC4D1A" w:rsidP="004D42B3">
            <w:pPr>
              <w:spacing w:line="290" w:lineRule="atLeast"/>
              <w:jc w:val="center"/>
              <w:rPr>
                <w:szCs w:val="21"/>
              </w:rPr>
            </w:pPr>
            <w:r>
              <w:rPr>
                <w:szCs w:val="21"/>
              </w:rPr>
              <w:pict w14:anchorId="2B196178">
                <v:shape id="_x0000_i1040" type="#_x0000_t75" style="width:219.8pt;height:165pt">
                  <v:imagedata r:id="rId43" o:title="033"/>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4F19FFA7" w14:textId="77777777" w:rsidR="004D42B3" w:rsidRDefault="00EC4D1A" w:rsidP="004D42B3">
            <w:pPr>
              <w:spacing w:line="290" w:lineRule="atLeast"/>
              <w:jc w:val="center"/>
              <w:rPr>
                <w:szCs w:val="21"/>
              </w:rPr>
            </w:pPr>
            <w:r>
              <w:rPr>
                <w:szCs w:val="21"/>
              </w:rPr>
              <w:pict w14:anchorId="07BD10B7">
                <v:shape id="_x0000_i1041" type="#_x0000_t75" style="width:219.8pt;height:165pt">
                  <v:imagedata r:id="rId44" o:title="034"/>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33719843" w14:textId="77777777" w:rsidR="004D42B3" w:rsidRPr="00987577" w:rsidRDefault="00EC4D1A" w:rsidP="004D42B3">
            <w:pPr>
              <w:spacing w:line="290" w:lineRule="atLeast"/>
              <w:jc w:val="center"/>
              <w:rPr>
                <w:b/>
                <w:szCs w:val="21"/>
              </w:rPr>
            </w:pPr>
            <w:r>
              <w:rPr>
                <w:b/>
                <w:szCs w:val="21"/>
              </w:rPr>
              <w:pict w14:anchorId="7B36E0F8">
                <v:shape id="_x0000_i1042" type="#_x0000_t75" style="width:219.8pt;height:165pt">
                  <v:imagedata r:id="rId45" o:title="035"/>
                </v:shape>
              </w:pict>
            </w:r>
          </w:p>
        </w:tc>
      </w:tr>
    </w:tbl>
    <w:p w14:paraId="023A5BA9" w14:textId="77777777" w:rsidR="004D42B3" w:rsidRDefault="004D42B3">
      <w:r>
        <w:br w:type="page"/>
      </w:r>
    </w:p>
    <w:p w14:paraId="13DB254F" w14:textId="77777777" w:rsidR="00663BAB" w:rsidRPr="00DF05C5" w:rsidRDefault="00663BAB" w:rsidP="00663BAB">
      <w:pPr>
        <w:pStyle w:val="Head1Red12ptLeft"/>
        <w:rPr>
          <w:color w:val="7FA841"/>
        </w:rPr>
      </w:pPr>
      <w:bookmarkStart w:id="22" w:name="_Toc197221827"/>
      <w:r w:rsidRPr="00DF05C5">
        <w:rPr>
          <w:color w:val="7FA841"/>
        </w:rPr>
        <w:lastRenderedPageBreak/>
        <w:t>Bedroom</w:t>
      </w:r>
      <w:bookmarkEnd w:id="22"/>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663BAB" w:rsidRPr="00F46EB4" w14:paraId="2C6D4120" w14:textId="77777777" w:rsidTr="00663BAB">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5933030B" w14:textId="77777777" w:rsidR="00663BAB" w:rsidRPr="00DF05C5" w:rsidRDefault="00663BAB" w:rsidP="00663BAB">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1508A872" w14:textId="77777777" w:rsidR="00663BAB" w:rsidRPr="00DF05C5" w:rsidRDefault="00663BAB" w:rsidP="00663BAB">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0832E307" w14:textId="77777777" w:rsidR="00663BAB" w:rsidRPr="00DF05C5" w:rsidRDefault="00663BAB" w:rsidP="00663BAB">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233C2D35" w14:textId="77777777" w:rsidR="00663BAB" w:rsidRPr="00DF05C5" w:rsidRDefault="00663BAB" w:rsidP="00663BAB">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569EFD6E" w14:textId="77777777" w:rsidR="00663BAB" w:rsidRPr="00DF05C5" w:rsidRDefault="00663BAB" w:rsidP="00663BAB">
            <w:pPr>
              <w:pStyle w:val="TableTextWhiteLeft10pt"/>
              <w:rPr>
                <w:color w:val="7FA841"/>
              </w:rPr>
            </w:pPr>
            <w:r w:rsidRPr="00DF05C5">
              <w:rPr>
                <w:color w:val="7FA841"/>
              </w:rPr>
              <w:t>Check-out</w:t>
            </w:r>
          </w:p>
        </w:tc>
      </w:tr>
      <w:tr w:rsidR="00663BAB" w:rsidRPr="00F46EB4" w14:paraId="2988FF0E" w14:textId="77777777" w:rsidTr="00663BAB">
        <w:trPr>
          <w:trHeight w:val="392"/>
          <w:jc w:val="center"/>
        </w:trPr>
        <w:tc>
          <w:tcPr>
            <w:tcW w:w="935" w:type="dxa"/>
            <w:tcBorders>
              <w:right w:val="nil"/>
            </w:tcBorders>
            <w:shd w:val="clear" w:color="auto" w:fill="EAEAEA"/>
            <w:vAlign w:val="center"/>
          </w:tcPr>
          <w:p w14:paraId="76682C22" w14:textId="77777777" w:rsidR="00663BAB" w:rsidRPr="00F46EB4" w:rsidRDefault="00663BAB" w:rsidP="00663BAB"/>
        </w:tc>
        <w:tc>
          <w:tcPr>
            <w:tcW w:w="2269" w:type="dxa"/>
            <w:tcBorders>
              <w:left w:val="nil"/>
              <w:right w:val="nil"/>
            </w:tcBorders>
            <w:shd w:val="clear" w:color="auto" w:fill="EAEAEA"/>
            <w:vAlign w:val="center"/>
          </w:tcPr>
          <w:p w14:paraId="15720772" w14:textId="77777777" w:rsidR="00663BAB" w:rsidRPr="003F2161" w:rsidRDefault="00663BAB" w:rsidP="00663BAB">
            <w:pPr>
              <w:pStyle w:val="TableTextLeft10pt"/>
            </w:pPr>
            <w:r w:rsidRPr="00D405A3">
              <w:rPr>
                <w:color w:val="7FA841"/>
              </w:rPr>
              <w:t>Doors/Windows</w:t>
            </w:r>
          </w:p>
        </w:tc>
        <w:tc>
          <w:tcPr>
            <w:tcW w:w="3685" w:type="dxa"/>
            <w:tcBorders>
              <w:left w:val="nil"/>
              <w:right w:val="nil"/>
            </w:tcBorders>
            <w:shd w:val="clear" w:color="auto" w:fill="EAEAEA"/>
            <w:vAlign w:val="center"/>
          </w:tcPr>
          <w:p w14:paraId="529453E4" w14:textId="77777777" w:rsidR="00663BAB" w:rsidRPr="003F2161" w:rsidRDefault="00663BAB" w:rsidP="00663BAB">
            <w:pPr>
              <w:pStyle w:val="TableTextLeft10pt"/>
            </w:pPr>
          </w:p>
        </w:tc>
        <w:tc>
          <w:tcPr>
            <w:tcW w:w="3685" w:type="dxa"/>
            <w:tcBorders>
              <w:left w:val="nil"/>
              <w:right w:val="single" w:sz="4" w:space="0" w:color="000000"/>
            </w:tcBorders>
            <w:shd w:val="clear" w:color="auto" w:fill="EAEAEA"/>
            <w:vAlign w:val="center"/>
          </w:tcPr>
          <w:p w14:paraId="1F632381" w14:textId="77777777" w:rsidR="00663BAB" w:rsidRPr="00F46EB4" w:rsidRDefault="00663BAB" w:rsidP="00663BAB">
            <w:pPr>
              <w:pStyle w:val="TableTextLeft10pt"/>
            </w:pPr>
          </w:p>
        </w:tc>
        <w:tc>
          <w:tcPr>
            <w:tcW w:w="3685" w:type="dxa"/>
            <w:tcBorders>
              <w:left w:val="single" w:sz="4" w:space="0" w:color="000000"/>
            </w:tcBorders>
            <w:shd w:val="clear" w:color="auto" w:fill="EAEAEA"/>
            <w:vAlign w:val="center"/>
          </w:tcPr>
          <w:p w14:paraId="3955BEE4" w14:textId="77777777" w:rsidR="00663BAB" w:rsidRPr="00F46EB4" w:rsidRDefault="00663BAB" w:rsidP="00663BAB">
            <w:pPr>
              <w:pStyle w:val="TableTextLeft10pt"/>
            </w:pPr>
          </w:p>
        </w:tc>
      </w:tr>
      <w:tr w:rsidR="00663BAB" w:rsidRPr="00F46EB4" w14:paraId="26E2447C" w14:textId="77777777" w:rsidTr="00663BAB">
        <w:trPr>
          <w:trHeight w:val="392"/>
          <w:jc w:val="center"/>
        </w:trPr>
        <w:tc>
          <w:tcPr>
            <w:tcW w:w="935" w:type="dxa"/>
            <w:vAlign w:val="center"/>
          </w:tcPr>
          <w:p w14:paraId="07AD87D8" w14:textId="77777777" w:rsidR="00663BAB" w:rsidRPr="00F17C6A" w:rsidRDefault="00663BAB" w:rsidP="004A2995">
            <w:pPr>
              <w:pStyle w:val="ReportListNumbers"/>
            </w:pPr>
          </w:p>
        </w:tc>
        <w:tc>
          <w:tcPr>
            <w:tcW w:w="2269" w:type="dxa"/>
          </w:tcPr>
          <w:p w14:paraId="27410F16" w14:textId="77777777" w:rsidR="00663BAB" w:rsidRPr="003F2161" w:rsidRDefault="00663BAB" w:rsidP="00663BAB">
            <w:pPr>
              <w:pStyle w:val="TableTextLeft10pt"/>
            </w:pPr>
            <w:r w:rsidRPr="003F2161">
              <w:t>Doors</w:t>
            </w:r>
          </w:p>
        </w:tc>
        <w:tc>
          <w:tcPr>
            <w:tcW w:w="3685" w:type="dxa"/>
          </w:tcPr>
          <w:p w14:paraId="05EC7984" w14:textId="77777777" w:rsidR="00663BAB" w:rsidRDefault="004A2995" w:rsidP="00663BAB">
            <w:pPr>
              <w:rPr>
                <w:rFonts w:asciiTheme="minorHAnsi" w:hAnsiTheme="minorHAnsi" w:cstheme="minorHAnsi"/>
              </w:rPr>
            </w:pPr>
            <w:r>
              <w:rPr>
                <w:rFonts w:asciiTheme="minorHAnsi" w:hAnsiTheme="minorHAnsi" w:cstheme="minorHAnsi"/>
              </w:rPr>
              <w:t>White painted plain wood door</w:t>
            </w:r>
          </w:p>
          <w:p w14:paraId="5BFE6B1C" w14:textId="77777777" w:rsidR="00B965C3" w:rsidRPr="00475D27" w:rsidRDefault="00B965C3" w:rsidP="003C5C18">
            <w:pPr>
              <w:rPr>
                <w:rFonts w:asciiTheme="minorHAnsi" w:hAnsiTheme="minorHAnsi" w:cstheme="minorHAnsi"/>
              </w:rPr>
            </w:pPr>
            <w:r>
              <w:rPr>
                <w:rFonts w:asciiTheme="minorHAnsi" w:hAnsiTheme="minorHAnsi" w:cstheme="minorHAnsi"/>
              </w:rPr>
              <w:t>Brushed chrome lever handle / backing</w:t>
            </w:r>
          </w:p>
        </w:tc>
        <w:tc>
          <w:tcPr>
            <w:tcW w:w="3685" w:type="dxa"/>
            <w:tcBorders>
              <w:right w:val="single" w:sz="4" w:space="0" w:color="000000"/>
            </w:tcBorders>
          </w:tcPr>
          <w:p w14:paraId="4A5FE6D1" w14:textId="77777777" w:rsidR="00663BAB" w:rsidRPr="003C5C18" w:rsidRDefault="00663BAB" w:rsidP="003C5C18">
            <w:pPr>
              <w:rPr>
                <w:rFonts w:asciiTheme="minorHAnsi" w:hAnsiTheme="minorHAnsi" w:cstheme="minorHAnsi"/>
              </w:rPr>
            </w:pPr>
          </w:p>
          <w:p w14:paraId="5C26AB01" w14:textId="77777777" w:rsidR="003C5C18" w:rsidRDefault="003C5C18" w:rsidP="003C5C18">
            <w:pPr>
              <w:rPr>
                <w:rFonts w:asciiTheme="minorHAnsi" w:hAnsiTheme="minorHAnsi" w:cstheme="minorHAnsi"/>
              </w:rPr>
            </w:pPr>
            <w:r w:rsidRPr="003C5C18">
              <w:rPr>
                <w:rFonts w:asciiTheme="minorHAnsi" w:hAnsiTheme="minorHAnsi" w:cstheme="minorHAnsi"/>
              </w:rPr>
              <w:t>Dul</w:t>
            </w:r>
            <w:r>
              <w:rPr>
                <w:rFonts w:asciiTheme="minorHAnsi" w:hAnsiTheme="minorHAnsi" w:cstheme="minorHAnsi"/>
              </w:rPr>
              <w:t>l</w:t>
            </w:r>
          </w:p>
          <w:p w14:paraId="527B1F5A" w14:textId="77777777" w:rsidR="003C5C18" w:rsidRPr="003C5C18" w:rsidRDefault="003C5C18" w:rsidP="003C5C18">
            <w:pPr>
              <w:rPr>
                <w:rFonts w:asciiTheme="minorHAnsi" w:hAnsiTheme="minorHAnsi" w:cstheme="minorHAnsi"/>
              </w:rPr>
            </w:pPr>
            <w:r>
              <w:rPr>
                <w:rFonts w:asciiTheme="minorHAnsi" w:hAnsiTheme="minorHAnsi" w:cstheme="minorHAnsi"/>
              </w:rPr>
              <w:t>Tarnished</w:t>
            </w:r>
          </w:p>
        </w:tc>
        <w:tc>
          <w:tcPr>
            <w:tcW w:w="3685" w:type="dxa"/>
            <w:tcBorders>
              <w:left w:val="single" w:sz="4" w:space="0" w:color="000000"/>
            </w:tcBorders>
          </w:tcPr>
          <w:p w14:paraId="586E9F4D" w14:textId="77777777" w:rsidR="00663BAB" w:rsidRPr="00B47162" w:rsidRDefault="00663BAB" w:rsidP="00663BAB">
            <w:pPr>
              <w:pStyle w:val="TableTextLeft10pt"/>
              <w:rPr>
                <w:rFonts w:cstheme="minorHAnsi"/>
                <w:color w:val="auto"/>
              </w:rPr>
            </w:pPr>
          </w:p>
        </w:tc>
      </w:tr>
      <w:tr w:rsidR="00663BAB" w:rsidRPr="00F46EB4" w14:paraId="059B0FBA" w14:textId="77777777" w:rsidTr="00663BAB">
        <w:trPr>
          <w:trHeight w:val="392"/>
          <w:jc w:val="center"/>
        </w:trPr>
        <w:tc>
          <w:tcPr>
            <w:tcW w:w="935" w:type="dxa"/>
            <w:vAlign w:val="center"/>
          </w:tcPr>
          <w:p w14:paraId="516A1805" w14:textId="77777777" w:rsidR="00663BAB" w:rsidRPr="00F17C6A" w:rsidRDefault="00663BAB" w:rsidP="00663BAB">
            <w:pPr>
              <w:pStyle w:val="ReportListNumbers"/>
            </w:pPr>
          </w:p>
        </w:tc>
        <w:tc>
          <w:tcPr>
            <w:tcW w:w="2269" w:type="dxa"/>
          </w:tcPr>
          <w:p w14:paraId="6E2862E3" w14:textId="77777777" w:rsidR="00663BAB" w:rsidRPr="003F2161" w:rsidRDefault="00663BAB" w:rsidP="00663BAB">
            <w:pPr>
              <w:pStyle w:val="TableTextLeft10pt"/>
            </w:pPr>
            <w:r w:rsidRPr="003F2161">
              <w:t>Door Frame</w:t>
            </w:r>
          </w:p>
        </w:tc>
        <w:tc>
          <w:tcPr>
            <w:tcW w:w="3685" w:type="dxa"/>
          </w:tcPr>
          <w:p w14:paraId="1E668DF6" w14:textId="77777777" w:rsidR="00663BAB" w:rsidRPr="00475D27" w:rsidRDefault="003C5C18" w:rsidP="00663BAB">
            <w:pPr>
              <w:rPr>
                <w:rFonts w:asciiTheme="minorHAnsi" w:hAnsiTheme="minorHAnsi" w:cstheme="minorHAnsi"/>
              </w:rPr>
            </w:pPr>
            <w:r>
              <w:rPr>
                <w:rFonts w:asciiTheme="minorHAnsi" w:hAnsiTheme="minorHAnsi" w:cstheme="minorHAnsi"/>
              </w:rPr>
              <w:t>White painted</w:t>
            </w:r>
          </w:p>
        </w:tc>
        <w:tc>
          <w:tcPr>
            <w:tcW w:w="3685" w:type="dxa"/>
            <w:tcBorders>
              <w:right w:val="single" w:sz="4" w:space="0" w:color="000000"/>
            </w:tcBorders>
          </w:tcPr>
          <w:p w14:paraId="5F60D4A2" w14:textId="77777777" w:rsidR="00663BAB" w:rsidRPr="003C5C18" w:rsidRDefault="003C5C18" w:rsidP="003C5C18">
            <w:pPr>
              <w:rPr>
                <w:rFonts w:asciiTheme="minorHAnsi" w:hAnsiTheme="minorHAnsi" w:cstheme="minorHAnsi"/>
              </w:rPr>
            </w:pPr>
            <w:r>
              <w:rPr>
                <w:rFonts w:asciiTheme="minorHAnsi" w:hAnsiTheme="minorHAnsi" w:cstheme="minorHAnsi"/>
              </w:rPr>
              <w:t>Few small scuffs low level RHS</w:t>
            </w:r>
          </w:p>
        </w:tc>
        <w:tc>
          <w:tcPr>
            <w:tcW w:w="3685" w:type="dxa"/>
            <w:tcBorders>
              <w:left w:val="single" w:sz="4" w:space="0" w:color="000000"/>
            </w:tcBorders>
          </w:tcPr>
          <w:p w14:paraId="20CA2285" w14:textId="77777777" w:rsidR="00663BAB" w:rsidRPr="00B47162" w:rsidRDefault="00663BAB" w:rsidP="00663BAB">
            <w:pPr>
              <w:pStyle w:val="TableTextLeft10pt"/>
              <w:rPr>
                <w:rFonts w:cstheme="minorHAnsi"/>
                <w:color w:val="auto"/>
              </w:rPr>
            </w:pPr>
          </w:p>
        </w:tc>
      </w:tr>
      <w:tr w:rsidR="00663BAB" w:rsidRPr="00F46EB4" w14:paraId="08433448" w14:textId="77777777" w:rsidTr="00663BAB">
        <w:trPr>
          <w:trHeight w:val="392"/>
          <w:jc w:val="center"/>
        </w:trPr>
        <w:tc>
          <w:tcPr>
            <w:tcW w:w="935" w:type="dxa"/>
            <w:vAlign w:val="center"/>
          </w:tcPr>
          <w:p w14:paraId="28B70A05" w14:textId="77777777" w:rsidR="00663BAB" w:rsidRPr="00F17C6A" w:rsidRDefault="00663BAB" w:rsidP="00663BAB">
            <w:pPr>
              <w:pStyle w:val="ReportListNumbers"/>
            </w:pPr>
          </w:p>
        </w:tc>
        <w:tc>
          <w:tcPr>
            <w:tcW w:w="2269" w:type="dxa"/>
          </w:tcPr>
          <w:p w14:paraId="1108252E" w14:textId="77777777" w:rsidR="00663BAB" w:rsidRPr="003F2161" w:rsidRDefault="00663BAB" w:rsidP="00663BAB">
            <w:pPr>
              <w:pStyle w:val="TableTextLeft10pt"/>
            </w:pPr>
            <w:r w:rsidRPr="003F2161">
              <w:t xml:space="preserve">Reverse of Door </w:t>
            </w:r>
          </w:p>
        </w:tc>
        <w:tc>
          <w:tcPr>
            <w:tcW w:w="3685" w:type="dxa"/>
          </w:tcPr>
          <w:p w14:paraId="00871481" w14:textId="77777777" w:rsidR="00663BAB" w:rsidRDefault="003C5C18" w:rsidP="00663BAB">
            <w:pPr>
              <w:rPr>
                <w:rFonts w:asciiTheme="minorHAnsi" w:hAnsiTheme="minorHAnsi" w:cstheme="minorHAnsi"/>
              </w:rPr>
            </w:pPr>
            <w:r>
              <w:rPr>
                <w:rFonts w:asciiTheme="minorHAnsi" w:hAnsiTheme="minorHAnsi" w:cstheme="minorHAnsi"/>
              </w:rPr>
              <w:t>As exterior</w:t>
            </w:r>
          </w:p>
          <w:p w14:paraId="592A5494" w14:textId="77777777" w:rsidR="003C5C18" w:rsidRPr="00475D27" w:rsidRDefault="003C5C18" w:rsidP="00663BAB">
            <w:pPr>
              <w:rPr>
                <w:rFonts w:asciiTheme="minorHAnsi" w:hAnsiTheme="minorHAnsi" w:cstheme="minorHAnsi"/>
              </w:rPr>
            </w:pPr>
            <w:r>
              <w:rPr>
                <w:rFonts w:asciiTheme="minorHAnsi" w:hAnsiTheme="minorHAnsi" w:cstheme="minorHAnsi"/>
              </w:rPr>
              <w:t>Brushed chrome lever handle / backing</w:t>
            </w:r>
          </w:p>
        </w:tc>
        <w:tc>
          <w:tcPr>
            <w:tcW w:w="3685" w:type="dxa"/>
            <w:tcBorders>
              <w:right w:val="single" w:sz="4" w:space="0" w:color="000000"/>
            </w:tcBorders>
          </w:tcPr>
          <w:p w14:paraId="47FBA90D" w14:textId="77777777" w:rsidR="00663BAB" w:rsidRDefault="003C5C18" w:rsidP="003C5C18">
            <w:pPr>
              <w:rPr>
                <w:rFonts w:asciiTheme="minorHAnsi" w:hAnsiTheme="minorHAnsi" w:cstheme="minorHAnsi"/>
              </w:rPr>
            </w:pPr>
            <w:r>
              <w:rPr>
                <w:rFonts w:asciiTheme="minorHAnsi" w:hAnsiTheme="minorHAnsi" w:cstheme="minorHAnsi"/>
              </w:rPr>
              <w:t>4 x pinholes high level</w:t>
            </w:r>
          </w:p>
          <w:p w14:paraId="1C91439F" w14:textId="77777777" w:rsidR="003C5C18" w:rsidRDefault="003C5C18" w:rsidP="003C5C18">
            <w:pPr>
              <w:rPr>
                <w:rFonts w:asciiTheme="minorHAnsi" w:hAnsiTheme="minorHAnsi" w:cstheme="minorHAnsi"/>
              </w:rPr>
            </w:pPr>
            <w:r>
              <w:rPr>
                <w:rFonts w:asciiTheme="minorHAnsi" w:hAnsiTheme="minorHAnsi" w:cstheme="minorHAnsi"/>
              </w:rPr>
              <w:t>Small low level scuffs</w:t>
            </w:r>
          </w:p>
          <w:p w14:paraId="0BDBF3D2" w14:textId="77777777" w:rsidR="003C5C18" w:rsidRPr="003C5C18" w:rsidRDefault="003C5C18" w:rsidP="003C5C18">
            <w:pPr>
              <w:rPr>
                <w:rFonts w:asciiTheme="minorHAnsi" w:hAnsiTheme="minorHAnsi" w:cstheme="minorHAnsi"/>
              </w:rPr>
            </w:pPr>
            <w:r>
              <w:rPr>
                <w:rFonts w:asciiTheme="minorHAnsi" w:hAnsiTheme="minorHAnsi" w:cstheme="minorHAnsi"/>
              </w:rPr>
              <w:t>A few red scuffs around handle</w:t>
            </w:r>
          </w:p>
        </w:tc>
        <w:tc>
          <w:tcPr>
            <w:tcW w:w="3685" w:type="dxa"/>
            <w:tcBorders>
              <w:left w:val="single" w:sz="4" w:space="0" w:color="000000"/>
            </w:tcBorders>
          </w:tcPr>
          <w:p w14:paraId="10257697" w14:textId="77777777" w:rsidR="00663BAB" w:rsidRPr="00B47162" w:rsidRDefault="00663BAB" w:rsidP="00663BAB">
            <w:pPr>
              <w:pStyle w:val="TableTextLeft10pt"/>
              <w:rPr>
                <w:rFonts w:cstheme="minorHAnsi"/>
                <w:color w:val="auto"/>
              </w:rPr>
            </w:pPr>
          </w:p>
        </w:tc>
      </w:tr>
      <w:tr w:rsidR="00663BAB" w:rsidRPr="00F46EB4" w14:paraId="758C8690" w14:textId="77777777" w:rsidTr="00663BAB">
        <w:trPr>
          <w:trHeight w:val="392"/>
          <w:jc w:val="center"/>
        </w:trPr>
        <w:tc>
          <w:tcPr>
            <w:tcW w:w="935" w:type="dxa"/>
            <w:vAlign w:val="center"/>
          </w:tcPr>
          <w:p w14:paraId="15397531" w14:textId="77777777" w:rsidR="00663BAB" w:rsidRPr="00F17C6A" w:rsidRDefault="00663BAB" w:rsidP="00663BAB">
            <w:pPr>
              <w:pStyle w:val="ReportListNumbers"/>
            </w:pPr>
          </w:p>
        </w:tc>
        <w:tc>
          <w:tcPr>
            <w:tcW w:w="2269" w:type="dxa"/>
          </w:tcPr>
          <w:p w14:paraId="585193C5" w14:textId="77777777" w:rsidR="00663BAB" w:rsidRPr="003F2161" w:rsidRDefault="00663BAB" w:rsidP="00663BAB">
            <w:pPr>
              <w:pStyle w:val="TableTextLeft10pt"/>
            </w:pPr>
            <w:r w:rsidRPr="003F2161">
              <w:t xml:space="preserve">Door Frame </w:t>
            </w:r>
          </w:p>
        </w:tc>
        <w:tc>
          <w:tcPr>
            <w:tcW w:w="3685" w:type="dxa"/>
          </w:tcPr>
          <w:p w14:paraId="4C9EC488" w14:textId="77777777" w:rsidR="00663BAB" w:rsidRPr="00475D27" w:rsidRDefault="003C5C18" w:rsidP="00663BAB">
            <w:pPr>
              <w:rPr>
                <w:rFonts w:asciiTheme="minorHAnsi" w:hAnsiTheme="minorHAnsi" w:cstheme="minorHAnsi"/>
              </w:rPr>
            </w:pPr>
            <w:r>
              <w:rPr>
                <w:rFonts w:asciiTheme="minorHAnsi" w:hAnsiTheme="minorHAnsi" w:cstheme="minorHAnsi"/>
              </w:rPr>
              <w:t>White painted</w:t>
            </w:r>
          </w:p>
        </w:tc>
        <w:tc>
          <w:tcPr>
            <w:tcW w:w="3685" w:type="dxa"/>
            <w:tcBorders>
              <w:right w:val="single" w:sz="4" w:space="0" w:color="000000"/>
            </w:tcBorders>
          </w:tcPr>
          <w:p w14:paraId="01E678B1" w14:textId="77777777" w:rsidR="00663BAB" w:rsidRPr="003C5C18" w:rsidRDefault="003C5C18" w:rsidP="003C5C18">
            <w:pPr>
              <w:rPr>
                <w:rFonts w:asciiTheme="minorHAnsi" w:hAnsiTheme="minorHAnsi" w:cstheme="minorHAnsi"/>
              </w:rPr>
            </w:pPr>
            <w:r>
              <w:rPr>
                <w:rFonts w:asciiTheme="minorHAnsi" w:hAnsiTheme="minorHAnsi" w:cstheme="minorHAnsi"/>
              </w:rPr>
              <w:t>Couple of red rubs</w:t>
            </w:r>
          </w:p>
        </w:tc>
        <w:tc>
          <w:tcPr>
            <w:tcW w:w="3685" w:type="dxa"/>
            <w:tcBorders>
              <w:left w:val="single" w:sz="4" w:space="0" w:color="000000"/>
            </w:tcBorders>
          </w:tcPr>
          <w:p w14:paraId="01B0C545" w14:textId="77777777" w:rsidR="00663BAB" w:rsidRPr="00B47162" w:rsidRDefault="00663BAB" w:rsidP="00663BAB">
            <w:pPr>
              <w:pStyle w:val="TableTextLeft10pt"/>
              <w:rPr>
                <w:rFonts w:cstheme="minorHAnsi"/>
                <w:color w:val="auto"/>
              </w:rPr>
            </w:pPr>
          </w:p>
        </w:tc>
      </w:tr>
      <w:tr w:rsidR="00663BAB" w:rsidRPr="00F46EB4" w14:paraId="4CF284A7" w14:textId="77777777" w:rsidTr="00663BAB">
        <w:trPr>
          <w:trHeight w:val="392"/>
          <w:jc w:val="center"/>
        </w:trPr>
        <w:tc>
          <w:tcPr>
            <w:tcW w:w="935" w:type="dxa"/>
            <w:vAlign w:val="center"/>
          </w:tcPr>
          <w:p w14:paraId="2B133061" w14:textId="77777777" w:rsidR="00663BAB" w:rsidRPr="00F17C6A" w:rsidRDefault="00663BAB" w:rsidP="00663BAB">
            <w:pPr>
              <w:pStyle w:val="ReportListNumbers"/>
            </w:pPr>
          </w:p>
        </w:tc>
        <w:tc>
          <w:tcPr>
            <w:tcW w:w="2269" w:type="dxa"/>
          </w:tcPr>
          <w:p w14:paraId="1A33C4FE" w14:textId="77777777" w:rsidR="00663BAB" w:rsidRPr="003F2161" w:rsidRDefault="00663BAB" w:rsidP="00663BAB">
            <w:pPr>
              <w:pStyle w:val="TableTextLeft10pt"/>
            </w:pPr>
            <w:r w:rsidRPr="003F2161">
              <w:t>Threshold</w:t>
            </w:r>
          </w:p>
        </w:tc>
        <w:tc>
          <w:tcPr>
            <w:tcW w:w="3685" w:type="dxa"/>
          </w:tcPr>
          <w:p w14:paraId="4F191040" w14:textId="77777777" w:rsidR="00663BAB" w:rsidRPr="00B47162" w:rsidRDefault="003C5C18" w:rsidP="00663BAB">
            <w:pPr>
              <w:rPr>
                <w:rFonts w:asciiTheme="minorHAnsi" w:hAnsiTheme="minorHAnsi" w:cstheme="minorHAnsi"/>
              </w:rPr>
            </w:pPr>
            <w:r>
              <w:rPr>
                <w:rFonts w:asciiTheme="minorHAnsi" w:hAnsiTheme="minorHAnsi" w:cstheme="minorHAnsi"/>
              </w:rPr>
              <w:t>Brushed metal strip</w:t>
            </w:r>
          </w:p>
        </w:tc>
        <w:tc>
          <w:tcPr>
            <w:tcW w:w="3685" w:type="dxa"/>
            <w:tcBorders>
              <w:right w:val="single" w:sz="4" w:space="0" w:color="000000"/>
            </w:tcBorders>
          </w:tcPr>
          <w:p w14:paraId="0F914823" w14:textId="77777777" w:rsidR="00663BAB" w:rsidRPr="00B47162" w:rsidRDefault="003C5C18" w:rsidP="00663BAB">
            <w:pPr>
              <w:rPr>
                <w:rFonts w:asciiTheme="minorHAnsi" w:hAnsiTheme="minorHAnsi" w:cstheme="minorHAnsi"/>
              </w:rPr>
            </w:pPr>
            <w:r>
              <w:rPr>
                <w:rFonts w:asciiTheme="minorHAnsi" w:hAnsiTheme="minorHAnsi" w:cstheme="minorHAnsi"/>
              </w:rPr>
              <w:t>Scuffed</w:t>
            </w:r>
          </w:p>
        </w:tc>
        <w:tc>
          <w:tcPr>
            <w:tcW w:w="3685" w:type="dxa"/>
            <w:tcBorders>
              <w:left w:val="single" w:sz="4" w:space="0" w:color="000000"/>
            </w:tcBorders>
          </w:tcPr>
          <w:p w14:paraId="538914DF" w14:textId="77777777" w:rsidR="00663BAB" w:rsidRPr="00B47162" w:rsidRDefault="00663BAB" w:rsidP="00663BAB">
            <w:pPr>
              <w:rPr>
                <w:rFonts w:asciiTheme="minorHAnsi" w:hAnsiTheme="minorHAnsi" w:cstheme="minorHAnsi"/>
              </w:rPr>
            </w:pPr>
          </w:p>
        </w:tc>
      </w:tr>
      <w:tr w:rsidR="00663BAB" w:rsidRPr="00F46EB4" w14:paraId="5639BB59" w14:textId="77777777" w:rsidTr="00663BAB">
        <w:trPr>
          <w:trHeight w:val="392"/>
          <w:jc w:val="center"/>
        </w:trPr>
        <w:tc>
          <w:tcPr>
            <w:tcW w:w="935" w:type="dxa"/>
            <w:tcBorders>
              <w:bottom w:val="single" w:sz="6" w:space="0" w:color="595959"/>
            </w:tcBorders>
            <w:vAlign w:val="center"/>
          </w:tcPr>
          <w:p w14:paraId="0ED7EC1D" w14:textId="77777777" w:rsidR="00663BAB" w:rsidRPr="00F17C6A" w:rsidRDefault="00663BAB" w:rsidP="00663BAB">
            <w:pPr>
              <w:pStyle w:val="ReportListNumbers"/>
            </w:pPr>
          </w:p>
        </w:tc>
        <w:tc>
          <w:tcPr>
            <w:tcW w:w="2269" w:type="dxa"/>
            <w:tcBorders>
              <w:bottom w:val="single" w:sz="6" w:space="0" w:color="595959"/>
            </w:tcBorders>
          </w:tcPr>
          <w:p w14:paraId="0C89C82A" w14:textId="77777777" w:rsidR="00663BAB" w:rsidRPr="003F2161" w:rsidRDefault="00663BAB" w:rsidP="00663BAB">
            <w:pPr>
              <w:pStyle w:val="TableTextLeft10pt"/>
            </w:pPr>
            <w:r w:rsidRPr="003F2161">
              <w:t>Windows</w:t>
            </w:r>
          </w:p>
        </w:tc>
        <w:tc>
          <w:tcPr>
            <w:tcW w:w="3685" w:type="dxa"/>
            <w:tcBorders>
              <w:bottom w:val="single" w:sz="6" w:space="0" w:color="595959"/>
            </w:tcBorders>
          </w:tcPr>
          <w:p w14:paraId="1CD0AC81" w14:textId="77777777" w:rsidR="00663BAB" w:rsidRDefault="003C5C18" w:rsidP="00663BAB">
            <w:pPr>
              <w:rPr>
                <w:rFonts w:asciiTheme="minorHAnsi" w:hAnsiTheme="minorHAnsi" w:cstheme="minorHAnsi"/>
              </w:rPr>
            </w:pPr>
            <w:r>
              <w:rPr>
                <w:rFonts w:asciiTheme="minorHAnsi" w:hAnsiTheme="minorHAnsi" w:cstheme="minorHAnsi"/>
              </w:rPr>
              <w:t>2 x white beaded clear double glazed windows</w:t>
            </w:r>
          </w:p>
          <w:p w14:paraId="0C76A204" w14:textId="77777777" w:rsidR="003C5C18" w:rsidRDefault="003C5C18" w:rsidP="00663BAB">
            <w:pPr>
              <w:rPr>
                <w:rFonts w:asciiTheme="minorHAnsi" w:hAnsiTheme="minorHAnsi" w:cstheme="minorHAnsi"/>
              </w:rPr>
            </w:pPr>
            <w:r>
              <w:rPr>
                <w:rFonts w:asciiTheme="minorHAnsi" w:hAnsiTheme="minorHAnsi" w:cstheme="minorHAnsi"/>
              </w:rPr>
              <w:t>White UPVC frames</w:t>
            </w:r>
          </w:p>
          <w:p w14:paraId="3E321C11" w14:textId="77777777" w:rsidR="003C5C18" w:rsidRDefault="003C5C18" w:rsidP="00663BAB">
            <w:pPr>
              <w:rPr>
                <w:rFonts w:asciiTheme="minorHAnsi" w:hAnsiTheme="minorHAnsi" w:cstheme="minorHAnsi"/>
              </w:rPr>
            </w:pPr>
          </w:p>
          <w:p w14:paraId="236B7CE3" w14:textId="77777777" w:rsidR="003C5C18" w:rsidRDefault="003C5C18" w:rsidP="00663BAB">
            <w:pPr>
              <w:rPr>
                <w:rFonts w:asciiTheme="minorHAnsi" w:hAnsiTheme="minorHAnsi" w:cstheme="minorHAnsi"/>
              </w:rPr>
            </w:pPr>
          </w:p>
          <w:p w14:paraId="6DA2D998" w14:textId="77777777" w:rsidR="003C5C18" w:rsidRDefault="003C5C18" w:rsidP="00663BAB">
            <w:pPr>
              <w:rPr>
                <w:rFonts w:asciiTheme="minorHAnsi" w:hAnsiTheme="minorHAnsi" w:cstheme="minorHAnsi"/>
              </w:rPr>
            </w:pPr>
          </w:p>
          <w:p w14:paraId="1B8280DA" w14:textId="77777777" w:rsidR="003C5C18" w:rsidRDefault="003C5C18" w:rsidP="00663BAB">
            <w:pPr>
              <w:rPr>
                <w:rFonts w:asciiTheme="minorHAnsi" w:hAnsiTheme="minorHAnsi" w:cstheme="minorHAnsi"/>
              </w:rPr>
            </w:pPr>
            <w:r>
              <w:rPr>
                <w:rFonts w:asciiTheme="minorHAnsi" w:hAnsiTheme="minorHAnsi" w:cstheme="minorHAnsi"/>
              </w:rPr>
              <w:t>2 x metal lever handles</w:t>
            </w:r>
          </w:p>
          <w:p w14:paraId="7895DC92" w14:textId="77777777" w:rsidR="003C5C18" w:rsidRDefault="003C5C18" w:rsidP="00663BAB">
            <w:pPr>
              <w:rPr>
                <w:rFonts w:asciiTheme="minorHAnsi" w:hAnsiTheme="minorHAnsi" w:cstheme="minorHAnsi"/>
              </w:rPr>
            </w:pPr>
            <w:r>
              <w:rPr>
                <w:rFonts w:asciiTheme="minorHAnsi" w:hAnsiTheme="minorHAnsi" w:cstheme="minorHAnsi"/>
              </w:rPr>
              <w:t>2 x small white painted locks</w:t>
            </w:r>
          </w:p>
          <w:p w14:paraId="283BC1C7" w14:textId="77777777" w:rsidR="003C5C18" w:rsidRPr="00B47162" w:rsidRDefault="003C5C18" w:rsidP="00663BAB">
            <w:pPr>
              <w:rPr>
                <w:rFonts w:asciiTheme="minorHAnsi" w:hAnsiTheme="minorHAnsi" w:cstheme="minorHAnsi"/>
              </w:rPr>
            </w:pPr>
            <w:r>
              <w:rPr>
                <w:rFonts w:asciiTheme="minorHAnsi" w:hAnsiTheme="minorHAnsi" w:cstheme="minorHAnsi"/>
              </w:rPr>
              <w:t>White painted sills</w:t>
            </w:r>
          </w:p>
        </w:tc>
        <w:tc>
          <w:tcPr>
            <w:tcW w:w="3685" w:type="dxa"/>
            <w:tcBorders>
              <w:bottom w:val="single" w:sz="6" w:space="0" w:color="595959"/>
              <w:right w:val="single" w:sz="4" w:space="0" w:color="000000"/>
            </w:tcBorders>
          </w:tcPr>
          <w:p w14:paraId="1785C923" w14:textId="77777777" w:rsidR="00663BAB" w:rsidRDefault="003C5C18" w:rsidP="00663BAB">
            <w:pPr>
              <w:rPr>
                <w:rFonts w:asciiTheme="minorHAnsi" w:hAnsiTheme="minorHAnsi" w:cstheme="minorHAnsi"/>
              </w:rPr>
            </w:pPr>
            <w:r>
              <w:rPr>
                <w:rFonts w:asciiTheme="minorHAnsi" w:hAnsiTheme="minorHAnsi" w:cstheme="minorHAnsi"/>
              </w:rPr>
              <w:t>Paint marks to frames and fittings</w:t>
            </w:r>
          </w:p>
          <w:p w14:paraId="0281EF07" w14:textId="77777777" w:rsidR="003C5C18" w:rsidRDefault="003C5C18" w:rsidP="00663BAB">
            <w:pPr>
              <w:rPr>
                <w:rFonts w:asciiTheme="minorHAnsi" w:hAnsiTheme="minorHAnsi" w:cstheme="minorHAnsi"/>
              </w:rPr>
            </w:pPr>
            <w:r>
              <w:rPr>
                <w:rFonts w:asciiTheme="minorHAnsi" w:hAnsiTheme="minorHAnsi" w:cstheme="minorHAnsi"/>
              </w:rPr>
              <w:t>Aged ingrained shading throughout frames</w:t>
            </w:r>
          </w:p>
          <w:p w14:paraId="4DBB9292" w14:textId="77777777" w:rsidR="00016839" w:rsidRDefault="00016839" w:rsidP="00016839">
            <w:pPr>
              <w:rPr>
                <w:rFonts w:asciiTheme="minorHAnsi" w:hAnsiTheme="minorHAnsi" w:cstheme="minorHAnsi"/>
              </w:rPr>
            </w:pPr>
            <w:r>
              <w:rPr>
                <w:rFonts w:asciiTheme="minorHAnsi" w:hAnsiTheme="minorHAnsi" w:cstheme="minorHAnsi"/>
              </w:rPr>
              <w:t>Old fitting holes high level frames</w:t>
            </w:r>
          </w:p>
          <w:p w14:paraId="2FF2B945" w14:textId="77777777" w:rsidR="003C5C18" w:rsidRDefault="003C5C18" w:rsidP="00663BAB">
            <w:pPr>
              <w:rPr>
                <w:rFonts w:asciiTheme="minorHAnsi" w:hAnsiTheme="minorHAnsi" w:cstheme="minorHAnsi"/>
              </w:rPr>
            </w:pPr>
            <w:r>
              <w:rPr>
                <w:rFonts w:asciiTheme="minorHAnsi" w:hAnsiTheme="minorHAnsi" w:cstheme="minorHAnsi"/>
              </w:rPr>
              <w:t>Clean to interior</w:t>
            </w:r>
          </w:p>
          <w:p w14:paraId="0DBA4876" w14:textId="77777777" w:rsidR="003C5C18" w:rsidRDefault="003C5C18" w:rsidP="00663BAB">
            <w:pPr>
              <w:rPr>
                <w:rFonts w:asciiTheme="minorHAnsi" w:hAnsiTheme="minorHAnsi" w:cstheme="minorHAnsi"/>
              </w:rPr>
            </w:pPr>
            <w:r>
              <w:rPr>
                <w:rFonts w:asciiTheme="minorHAnsi" w:hAnsiTheme="minorHAnsi" w:cstheme="minorHAnsi"/>
              </w:rPr>
              <w:t>Heavily soiled exterior</w:t>
            </w:r>
          </w:p>
          <w:p w14:paraId="3E7A99C7" w14:textId="77777777" w:rsidR="003C5C18" w:rsidRDefault="003C5C18" w:rsidP="00663BAB">
            <w:pPr>
              <w:rPr>
                <w:rFonts w:asciiTheme="minorHAnsi" w:hAnsiTheme="minorHAnsi" w:cstheme="minorHAnsi"/>
              </w:rPr>
            </w:pPr>
          </w:p>
          <w:p w14:paraId="006A4901" w14:textId="77777777" w:rsidR="003C5C18" w:rsidRDefault="003C5C18" w:rsidP="00663BAB">
            <w:pPr>
              <w:rPr>
                <w:rFonts w:asciiTheme="minorHAnsi" w:hAnsiTheme="minorHAnsi" w:cstheme="minorHAnsi"/>
              </w:rPr>
            </w:pPr>
          </w:p>
          <w:p w14:paraId="087F5973" w14:textId="77777777" w:rsidR="003C5C18" w:rsidRDefault="003C5C18" w:rsidP="00663BAB">
            <w:pPr>
              <w:rPr>
                <w:rFonts w:asciiTheme="minorHAnsi" w:hAnsiTheme="minorHAnsi" w:cstheme="minorHAnsi"/>
              </w:rPr>
            </w:pPr>
            <w:r>
              <w:rPr>
                <w:rFonts w:asciiTheme="minorHAnsi" w:hAnsiTheme="minorHAnsi" w:cstheme="minorHAnsi"/>
              </w:rPr>
              <w:t>POD</w:t>
            </w:r>
          </w:p>
          <w:p w14:paraId="18973918" w14:textId="77777777" w:rsidR="003C5C18" w:rsidRPr="00B47162" w:rsidRDefault="003C5C18" w:rsidP="00663BAB">
            <w:pPr>
              <w:rPr>
                <w:rFonts w:asciiTheme="minorHAnsi" w:hAnsiTheme="minorHAnsi" w:cstheme="minorHAnsi"/>
              </w:rPr>
            </w:pPr>
            <w:r>
              <w:rPr>
                <w:rFonts w:asciiTheme="minorHAnsi" w:hAnsiTheme="minorHAnsi" w:cstheme="minorHAnsi"/>
              </w:rPr>
              <w:t>Light scratches to RHS and small blister</w:t>
            </w:r>
          </w:p>
        </w:tc>
        <w:tc>
          <w:tcPr>
            <w:tcW w:w="3685" w:type="dxa"/>
            <w:tcBorders>
              <w:left w:val="single" w:sz="4" w:space="0" w:color="000000"/>
              <w:bottom w:val="single" w:sz="6" w:space="0" w:color="595959"/>
            </w:tcBorders>
          </w:tcPr>
          <w:p w14:paraId="7C76020E" w14:textId="77777777" w:rsidR="00663BAB" w:rsidRPr="00B47162" w:rsidRDefault="00663BAB" w:rsidP="00663BAB">
            <w:pPr>
              <w:rPr>
                <w:rFonts w:asciiTheme="minorHAnsi" w:hAnsiTheme="minorHAnsi" w:cstheme="minorHAnsi"/>
              </w:rPr>
            </w:pPr>
          </w:p>
        </w:tc>
      </w:tr>
      <w:tr w:rsidR="00663BAB" w:rsidRPr="00F46EB4" w14:paraId="2ED930D1" w14:textId="77777777" w:rsidTr="00663BAB">
        <w:trPr>
          <w:trHeight w:val="392"/>
          <w:jc w:val="center"/>
        </w:trPr>
        <w:tc>
          <w:tcPr>
            <w:tcW w:w="935" w:type="dxa"/>
            <w:tcBorders>
              <w:bottom w:val="single" w:sz="6" w:space="0" w:color="595959"/>
            </w:tcBorders>
            <w:vAlign w:val="center"/>
          </w:tcPr>
          <w:p w14:paraId="7FD528E8" w14:textId="77777777" w:rsidR="00663BAB" w:rsidRPr="00F17C6A" w:rsidRDefault="00663BAB" w:rsidP="00663BAB">
            <w:pPr>
              <w:pStyle w:val="ReportListNumbers"/>
            </w:pPr>
          </w:p>
        </w:tc>
        <w:tc>
          <w:tcPr>
            <w:tcW w:w="2269" w:type="dxa"/>
            <w:tcBorders>
              <w:bottom w:val="single" w:sz="6" w:space="0" w:color="595959"/>
            </w:tcBorders>
          </w:tcPr>
          <w:p w14:paraId="2F8F5BD8" w14:textId="77777777" w:rsidR="00663BAB" w:rsidRPr="003F2161" w:rsidRDefault="003C5C18" w:rsidP="00663BAB">
            <w:pPr>
              <w:pStyle w:val="TableTextLeft10pt"/>
            </w:pPr>
            <w:r>
              <w:t>Curtains / blinds</w:t>
            </w:r>
          </w:p>
        </w:tc>
        <w:tc>
          <w:tcPr>
            <w:tcW w:w="3685" w:type="dxa"/>
            <w:tcBorders>
              <w:bottom w:val="single" w:sz="6" w:space="0" w:color="595959"/>
            </w:tcBorders>
          </w:tcPr>
          <w:p w14:paraId="29C34835" w14:textId="77777777" w:rsidR="00663BAB" w:rsidRDefault="003C5C18" w:rsidP="00663BAB">
            <w:pPr>
              <w:rPr>
                <w:rFonts w:asciiTheme="minorHAnsi" w:hAnsiTheme="minorHAnsi" w:cstheme="minorHAnsi"/>
              </w:rPr>
            </w:pPr>
            <w:r>
              <w:rPr>
                <w:rFonts w:asciiTheme="minorHAnsi" w:hAnsiTheme="minorHAnsi" w:cstheme="minorHAnsi"/>
              </w:rPr>
              <w:t>2 x white wood Venetian blinds</w:t>
            </w:r>
          </w:p>
          <w:p w14:paraId="43B5F1D2" w14:textId="77777777" w:rsidR="003C5C18" w:rsidRDefault="003C5C18" w:rsidP="00663BAB">
            <w:pPr>
              <w:rPr>
                <w:rFonts w:asciiTheme="minorHAnsi" w:hAnsiTheme="minorHAnsi" w:cstheme="minorHAnsi"/>
              </w:rPr>
            </w:pPr>
            <w:r>
              <w:rPr>
                <w:rFonts w:asciiTheme="minorHAnsi" w:hAnsiTheme="minorHAnsi" w:cstheme="minorHAnsi"/>
              </w:rPr>
              <w:t>White cords and acorns</w:t>
            </w:r>
          </w:p>
          <w:p w14:paraId="360AD397" w14:textId="77777777" w:rsidR="003C5C18" w:rsidRDefault="003C5C18" w:rsidP="00663BAB">
            <w:pPr>
              <w:rPr>
                <w:rFonts w:asciiTheme="minorHAnsi" w:hAnsiTheme="minorHAnsi" w:cstheme="minorHAnsi"/>
              </w:rPr>
            </w:pPr>
            <w:r>
              <w:rPr>
                <w:rFonts w:asciiTheme="minorHAnsi" w:hAnsiTheme="minorHAnsi" w:cstheme="minorHAnsi"/>
              </w:rPr>
              <w:t>2 x wall mounted brushed metal cleats</w:t>
            </w:r>
          </w:p>
          <w:p w14:paraId="58641A93" w14:textId="77777777" w:rsidR="003C5C18" w:rsidRPr="00B47162" w:rsidRDefault="003C5C18" w:rsidP="00663BAB">
            <w:pPr>
              <w:rPr>
                <w:rFonts w:asciiTheme="minorHAnsi" w:hAnsiTheme="minorHAnsi" w:cstheme="minorHAnsi"/>
              </w:rPr>
            </w:pPr>
            <w:r>
              <w:rPr>
                <w:rFonts w:asciiTheme="minorHAnsi" w:hAnsiTheme="minorHAnsi" w:cstheme="minorHAnsi"/>
              </w:rPr>
              <w:t>2 x wall mounted metal hooks within rawlplugs</w:t>
            </w:r>
          </w:p>
        </w:tc>
        <w:tc>
          <w:tcPr>
            <w:tcW w:w="3685" w:type="dxa"/>
            <w:tcBorders>
              <w:bottom w:val="single" w:sz="6" w:space="0" w:color="595959"/>
              <w:right w:val="single" w:sz="4" w:space="0" w:color="000000"/>
            </w:tcBorders>
          </w:tcPr>
          <w:p w14:paraId="135C67A0" w14:textId="77777777" w:rsidR="00663BAB" w:rsidRPr="00B47162" w:rsidRDefault="003C5C18" w:rsidP="00663BAB">
            <w:pPr>
              <w:rPr>
                <w:rFonts w:asciiTheme="minorHAnsi" w:hAnsiTheme="minorHAnsi" w:cstheme="minorHAnsi"/>
              </w:rPr>
            </w:pPr>
            <w:r>
              <w:rPr>
                <w:rFonts w:asciiTheme="minorHAnsi" w:hAnsiTheme="minorHAnsi" w:cstheme="minorHAnsi"/>
              </w:rPr>
              <w:t>Slats clean</w:t>
            </w:r>
          </w:p>
        </w:tc>
        <w:tc>
          <w:tcPr>
            <w:tcW w:w="3685" w:type="dxa"/>
            <w:tcBorders>
              <w:left w:val="single" w:sz="4" w:space="0" w:color="000000"/>
              <w:bottom w:val="single" w:sz="6" w:space="0" w:color="595959"/>
            </w:tcBorders>
          </w:tcPr>
          <w:p w14:paraId="5B002004" w14:textId="77777777" w:rsidR="00663BAB" w:rsidRPr="00B47162" w:rsidRDefault="00663BAB" w:rsidP="00663BAB">
            <w:pPr>
              <w:rPr>
                <w:rFonts w:asciiTheme="minorHAnsi" w:hAnsiTheme="minorHAnsi" w:cstheme="minorHAnsi"/>
              </w:rPr>
            </w:pPr>
          </w:p>
        </w:tc>
      </w:tr>
      <w:tr w:rsidR="00663BAB" w:rsidRPr="00F46EB4" w14:paraId="33266B36" w14:textId="77777777" w:rsidTr="00663BAB">
        <w:trPr>
          <w:trHeight w:val="392"/>
          <w:jc w:val="center"/>
        </w:trPr>
        <w:tc>
          <w:tcPr>
            <w:tcW w:w="935" w:type="dxa"/>
            <w:tcBorders>
              <w:right w:val="nil"/>
            </w:tcBorders>
            <w:shd w:val="clear" w:color="auto" w:fill="EAEAEA"/>
            <w:vAlign w:val="center"/>
          </w:tcPr>
          <w:p w14:paraId="5D3282F6" w14:textId="77777777" w:rsidR="00663BAB" w:rsidRPr="00F46EB4" w:rsidRDefault="00663BAB" w:rsidP="00663BAB"/>
        </w:tc>
        <w:tc>
          <w:tcPr>
            <w:tcW w:w="2269" w:type="dxa"/>
            <w:tcBorders>
              <w:left w:val="nil"/>
              <w:right w:val="nil"/>
            </w:tcBorders>
            <w:shd w:val="clear" w:color="auto" w:fill="EAEAEA"/>
            <w:vAlign w:val="center"/>
          </w:tcPr>
          <w:p w14:paraId="75D70AAE" w14:textId="77777777" w:rsidR="00663BAB" w:rsidRPr="003F2161" w:rsidRDefault="00663BAB" w:rsidP="00663BAB">
            <w:pPr>
              <w:pStyle w:val="TableTextLeft10pt"/>
            </w:pPr>
            <w:r w:rsidRPr="00D405A3">
              <w:rPr>
                <w:color w:val="7FA841"/>
              </w:rPr>
              <w:t>Décor</w:t>
            </w:r>
          </w:p>
        </w:tc>
        <w:tc>
          <w:tcPr>
            <w:tcW w:w="3685" w:type="dxa"/>
            <w:tcBorders>
              <w:left w:val="nil"/>
              <w:right w:val="nil"/>
            </w:tcBorders>
            <w:shd w:val="clear" w:color="auto" w:fill="EAEAEA"/>
            <w:vAlign w:val="center"/>
          </w:tcPr>
          <w:p w14:paraId="55C1A3F4" w14:textId="77777777" w:rsidR="00663BAB" w:rsidRPr="00475D27" w:rsidRDefault="00663BAB" w:rsidP="00663BAB">
            <w:pPr>
              <w:pStyle w:val="TableTextLeft10pt"/>
              <w:rPr>
                <w:rFonts w:cstheme="minorHAnsi"/>
              </w:rPr>
            </w:pPr>
          </w:p>
        </w:tc>
        <w:tc>
          <w:tcPr>
            <w:tcW w:w="3685" w:type="dxa"/>
            <w:tcBorders>
              <w:left w:val="nil"/>
              <w:right w:val="single" w:sz="4" w:space="0" w:color="000000"/>
            </w:tcBorders>
            <w:shd w:val="clear" w:color="auto" w:fill="EAEAEA"/>
            <w:vAlign w:val="center"/>
          </w:tcPr>
          <w:p w14:paraId="00BBB377" w14:textId="77777777" w:rsidR="00663BAB" w:rsidRPr="00475D27" w:rsidRDefault="00663BAB" w:rsidP="00663BAB">
            <w:pPr>
              <w:pStyle w:val="TableTextLeft10pt"/>
              <w:rPr>
                <w:rFonts w:cstheme="minorHAnsi"/>
              </w:rPr>
            </w:pPr>
          </w:p>
        </w:tc>
        <w:tc>
          <w:tcPr>
            <w:tcW w:w="3685" w:type="dxa"/>
            <w:tcBorders>
              <w:left w:val="single" w:sz="4" w:space="0" w:color="000000"/>
            </w:tcBorders>
            <w:shd w:val="clear" w:color="auto" w:fill="EAEAEA"/>
            <w:vAlign w:val="center"/>
          </w:tcPr>
          <w:p w14:paraId="3BE09E51" w14:textId="77777777" w:rsidR="00663BAB" w:rsidRPr="00475D27" w:rsidRDefault="00663BAB" w:rsidP="00663BAB">
            <w:pPr>
              <w:pStyle w:val="TableTextLeft10pt"/>
              <w:rPr>
                <w:rFonts w:cstheme="minorHAnsi"/>
              </w:rPr>
            </w:pPr>
          </w:p>
        </w:tc>
      </w:tr>
      <w:tr w:rsidR="00663BAB" w:rsidRPr="00F46EB4" w14:paraId="0E9F9F57" w14:textId="77777777" w:rsidTr="00663BAB">
        <w:trPr>
          <w:trHeight w:val="392"/>
          <w:jc w:val="center"/>
        </w:trPr>
        <w:tc>
          <w:tcPr>
            <w:tcW w:w="935" w:type="dxa"/>
            <w:vAlign w:val="center"/>
          </w:tcPr>
          <w:p w14:paraId="63EBB721" w14:textId="77777777" w:rsidR="00663BAB" w:rsidRPr="00F46EB4" w:rsidRDefault="00663BAB" w:rsidP="00663BAB">
            <w:pPr>
              <w:pStyle w:val="ReportListNumbers"/>
            </w:pPr>
          </w:p>
        </w:tc>
        <w:tc>
          <w:tcPr>
            <w:tcW w:w="2269" w:type="dxa"/>
          </w:tcPr>
          <w:p w14:paraId="64DD55E3" w14:textId="77777777" w:rsidR="00663BAB" w:rsidRPr="003F2161" w:rsidRDefault="00663BAB" w:rsidP="00663BAB">
            <w:pPr>
              <w:pStyle w:val="TableTextLeft10pt"/>
            </w:pPr>
            <w:r w:rsidRPr="003F2161">
              <w:t>Flooring</w:t>
            </w:r>
          </w:p>
        </w:tc>
        <w:tc>
          <w:tcPr>
            <w:tcW w:w="3685" w:type="dxa"/>
          </w:tcPr>
          <w:p w14:paraId="1A34CAB2" w14:textId="77777777" w:rsidR="00663BAB" w:rsidRDefault="003C5C18" w:rsidP="00663BAB">
            <w:pPr>
              <w:rPr>
                <w:rFonts w:asciiTheme="minorHAnsi" w:hAnsiTheme="minorHAnsi" w:cstheme="minorHAnsi"/>
              </w:rPr>
            </w:pPr>
            <w:r>
              <w:rPr>
                <w:rFonts w:asciiTheme="minorHAnsi" w:hAnsiTheme="minorHAnsi" w:cstheme="minorHAnsi"/>
              </w:rPr>
              <w:t>Continuation of wood laminate from hallway</w:t>
            </w:r>
          </w:p>
          <w:p w14:paraId="7650D159" w14:textId="77777777" w:rsidR="003C5C18" w:rsidRPr="00B47162" w:rsidRDefault="003C5C18" w:rsidP="00663BAB">
            <w:pPr>
              <w:rPr>
                <w:rFonts w:asciiTheme="minorHAnsi" w:hAnsiTheme="minorHAnsi" w:cstheme="minorHAnsi"/>
              </w:rPr>
            </w:pPr>
            <w:r>
              <w:rPr>
                <w:rFonts w:asciiTheme="minorHAnsi" w:hAnsiTheme="minorHAnsi" w:cstheme="minorHAnsi"/>
              </w:rPr>
              <w:t>Wood beading edge strips</w:t>
            </w:r>
          </w:p>
        </w:tc>
        <w:tc>
          <w:tcPr>
            <w:tcW w:w="3685" w:type="dxa"/>
            <w:tcBorders>
              <w:right w:val="single" w:sz="4" w:space="0" w:color="000000"/>
            </w:tcBorders>
          </w:tcPr>
          <w:p w14:paraId="157C3680" w14:textId="77777777" w:rsidR="00663BAB" w:rsidRPr="00B47162" w:rsidRDefault="003C5C18" w:rsidP="00663BAB">
            <w:pPr>
              <w:rPr>
                <w:rFonts w:asciiTheme="minorHAnsi" w:hAnsiTheme="minorHAnsi" w:cstheme="minorHAnsi"/>
              </w:rPr>
            </w:pPr>
            <w:r>
              <w:rPr>
                <w:rFonts w:asciiTheme="minorHAnsi" w:hAnsiTheme="minorHAnsi" w:cstheme="minorHAnsi"/>
              </w:rPr>
              <w:t>Not inspected under furniture</w:t>
            </w:r>
          </w:p>
        </w:tc>
        <w:tc>
          <w:tcPr>
            <w:tcW w:w="3685" w:type="dxa"/>
            <w:tcBorders>
              <w:left w:val="single" w:sz="4" w:space="0" w:color="000000"/>
            </w:tcBorders>
          </w:tcPr>
          <w:p w14:paraId="59438705" w14:textId="77777777" w:rsidR="00663BAB" w:rsidRPr="00B47162" w:rsidRDefault="00663BAB" w:rsidP="00663BAB">
            <w:pPr>
              <w:rPr>
                <w:rFonts w:asciiTheme="minorHAnsi" w:hAnsiTheme="minorHAnsi" w:cstheme="minorHAnsi"/>
              </w:rPr>
            </w:pPr>
          </w:p>
        </w:tc>
      </w:tr>
      <w:tr w:rsidR="00663BAB" w:rsidRPr="00F46EB4" w14:paraId="17B951B0" w14:textId="77777777" w:rsidTr="00663BAB">
        <w:trPr>
          <w:trHeight w:val="392"/>
          <w:jc w:val="center"/>
        </w:trPr>
        <w:tc>
          <w:tcPr>
            <w:tcW w:w="935" w:type="dxa"/>
            <w:vAlign w:val="center"/>
          </w:tcPr>
          <w:p w14:paraId="1CB07BE3" w14:textId="77777777" w:rsidR="00663BAB" w:rsidRPr="00F46EB4" w:rsidRDefault="00663BAB" w:rsidP="00663BAB">
            <w:pPr>
              <w:pStyle w:val="ReportListNumbers"/>
            </w:pPr>
          </w:p>
        </w:tc>
        <w:tc>
          <w:tcPr>
            <w:tcW w:w="2269" w:type="dxa"/>
          </w:tcPr>
          <w:p w14:paraId="398D7E8B" w14:textId="77777777" w:rsidR="00663BAB" w:rsidRPr="003F2161" w:rsidRDefault="00663BAB" w:rsidP="00663BAB">
            <w:pPr>
              <w:pStyle w:val="TableTextLeft10pt"/>
            </w:pPr>
            <w:r w:rsidRPr="003F2161">
              <w:t>Skirting Boards</w:t>
            </w:r>
          </w:p>
        </w:tc>
        <w:tc>
          <w:tcPr>
            <w:tcW w:w="3685" w:type="dxa"/>
          </w:tcPr>
          <w:p w14:paraId="043C747D" w14:textId="77777777" w:rsidR="00663BAB" w:rsidRPr="00B47162" w:rsidRDefault="003C5C18" w:rsidP="00663BAB">
            <w:pPr>
              <w:rPr>
                <w:rFonts w:asciiTheme="minorHAnsi" w:hAnsiTheme="minorHAnsi" w:cstheme="minorHAnsi"/>
              </w:rPr>
            </w:pPr>
            <w:r>
              <w:rPr>
                <w:rFonts w:asciiTheme="minorHAnsi" w:hAnsiTheme="minorHAnsi" w:cstheme="minorHAnsi"/>
              </w:rPr>
              <w:t>White painted</w:t>
            </w:r>
          </w:p>
        </w:tc>
        <w:tc>
          <w:tcPr>
            <w:tcW w:w="3685" w:type="dxa"/>
            <w:tcBorders>
              <w:right w:val="single" w:sz="4" w:space="0" w:color="000000"/>
            </w:tcBorders>
          </w:tcPr>
          <w:p w14:paraId="1E4D98A8" w14:textId="77777777" w:rsidR="00663BAB" w:rsidRPr="00B47162" w:rsidRDefault="00663BAB" w:rsidP="00663BAB">
            <w:pPr>
              <w:rPr>
                <w:rFonts w:asciiTheme="minorHAnsi" w:hAnsiTheme="minorHAnsi" w:cstheme="minorHAnsi"/>
              </w:rPr>
            </w:pPr>
          </w:p>
        </w:tc>
        <w:tc>
          <w:tcPr>
            <w:tcW w:w="3685" w:type="dxa"/>
            <w:tcBorders>
              <w:left w:val="single" w:sz="4" w:space="0" w:color="000000"/>
            </w:tcBorders>
          </w:tcPr>
          <w:p w14:paraId="21E6362E" w14:textId="77777777" w:rsidR="00663BAB" w:rsidRPr="00B47162" w:rsidRDefault="00663BAB" w:rsidP="00663BAB">
            <w:pPr>
              <w:rPr>
                <w:rFonts w:asciiTheme="minorHAnsi" w:hAnsiTheme="minorHAnsi" w:cstheme="minorHAnsi"/>
              </w:rPr>
            </w:pPr>
          </w:p>
        </w:tc>
      </w:tr>
    </w:tbl>
    <w:p w14:paraId="3B7F91A6" w14:textId="77777777" w:rsidR="0058538E" w:rsidRDefault="0058538E">
      <w:r>
        <w:br w:type="page"/>
      </w:r>
    </w:p>
    <w:p w14:paraId="28035670" w14:textId="77777777" w:rsidR="0058538E" w:rsidRPr="0058538E" w:rsidRDefault="003E0F6B" w:rsidP="0058538E">
      <w:pPr>
        <w:pStyle w:val="TableTextWhiteLeft10pt"/>
        <w:rPr>
          <w:color w:val="7FA841"/>
          <w:sz w:val="24"/>
          <w:szCs w:val="24"/>
        </w:rPr>
      </w:pPr>
      <w:r>
        <w:rPr>
          <w:color w:val="7FA841"/>
          <w:sz w:val="24"/>
          <w:szCs w:val="24"/>
        </w:rPr>
        <w:lastRenderedPageBreak/>
        <w:t>Bedroom</w:t>
      </w:r>
    </w:p>
    <w:tbl>
      <w:tblPr>
        <w:tblW w:w="1426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927"/>
        <w:gridCol w:w="8"/>
        <w:gridCol w:w="2261"/>
        <w:gridCol w:w="8"/>
        <w:gridCol w:w="3677"/>
        <w:gridCol w:w="8"/>
        <w:gridCol w:w="3677"/>
        <w:gridCol w:w="8"/>
        <w:gridCol w:w="3677"/>
        <w:gridCol w:w="8"/>
      </w:tblGrid>
      <w:tr w:rsidR="003E0F6B" w:rsidRPr="00F46EB4" w14:paraId="331BC86B" w14:textId="77777777" w:rsidTr="003E0F6B">
        <w:trPr>
          <w:gridAfter w:val="1"/>
          <w:wAfter w:w="8" w:type="dxa"/>
          <w:trHeight w:val="392"/>
          <w:tblHeader/>
          <w:jc w:val="center"/>
        </w:trPr>
        <w:tc>
          <w:tcPr>
            <w:tcW w:w="935" w:type="dxa"/>
            <w:gridSpan w:val="2"/>
            <w:tcBorders>
              <w:top w:val="nil"/>
              <w:left w:val="nil"/>
              <w:bottom w:val="single" w:sz="6" w:space="0" w:color="595959"/>
              <w:right w:val="single" w:sz="6" w:space="0" w:color="595959"/>
            </w:tcBorders>
            <w:shd w:val="clear" w:color="auto" w:fill="D6D6D6" w:themeFill="text1" w:themeFillTint="33"/>
            <w:vAlign w:val="center"/>
          </w:tcPr>
          <w:p w14:paraId="2317C4F4" w14:textId="77777777" w:rsidR="003E0F6B" w:rsidRPr="00DF05C5" w:rsidRDefault="003E0F6B" w:rsidP="00AF4C27">
            <w:pPr>
              <w:pStyle w:val="TableTextWhiteLeft10pt"/>
              <w:rPr>
                <w:color w:val="7FA841"/>
              </w:rPr>
            </w:pPr>
          </w:p>
        </w:tc>
        <w:tc>
          <w:tcPr>
            <w:tcW w:w="2269"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61EB9C4E" w14:textId="77777777" w:rsidR="003E0F6B" w:rsidRPr="00DF05C5" w:rsidRDefault="003E0F6B" w:rsidP="00AF4C27">
            <w:pPr>
              <w:pStyle w:val="TableTextWhiteLeft10pt"/>
              <w:rPr>
                <w:color w:val="7FA841"/>
              </w:rPr>
            </w:pPr>
            <w:r w:rsidRPr="00DF05C5">
              <w:rPr>
                <w:color w:val="7FA841"/>
              </w:rPr>
              <w:t>Item</w:t>
            </w:r>
          </w:p>
        </w:tc>
        <w:tc>
          <w:tcPr>
            <w:tcW w:w="3685" w:type="dxa"/>
            <w:gridSpan w:val="2"/>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26D84A1C" w14:textId="77777777" w:rsidR="003E0F6B" w:rsidRPr="00DF05C5" w:rsidRDefault="003E0F6B" w:rsidP="00AF4C27">
            <w:pPr>
              <w:pStyle w:val="TableTextWhiteLeft10pt"/>
              <w:rPr>
                <w:color w:val="7FA841"/>
              </w:rPr>
            </w:pPr>
            <w:r w:rsidRPr="00DF05C5">
              <w:rPr>
                <w:color w:val="7FA841"/>
              </w:rPr>
              <w:t xml:space="preserve">Description </w:t>
            </w:r>
          </w:p>
        </w:tc>
        <w:tc>
          <w:tcPr>
            <w:tcW w:w="3685" w:type="dxa"/>
            <w:gridSpan w:val="2"/>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529FCB9E" w14:textId="77777777" w:rsidR="003E0F6B" w:rsidRPr="00DF05C5" w:rsidRDefault="003E0F6B" w:rsidP="00AF4C27">
            <w:pPr>
              <w:pStyle w:val="TableTextWhiteLeft10pt"/>
              <w:rPr>
                <w:color w:val="7FA841"/>
              </w:rPr>
            </w:pPr>
            <w:r w:rsidRPr="00DF05C5">
              <w:rPr>
                <w:color w:val="7FA841"/>
              </w:rPr>
              <w:t>Check-in</w:t>
            </w:r>
          </w:p>
        </w:tc>
        <w:tc>
          <w:tcPr>
            <w:tcW w:w="3685" w:type="dxa"/>
            <w:gridSpan w:val="2"/>
            <w:tcBorders>
              <w:left w:val="single" w:sz="4" w:space="0" w:color="000000"/>
              <w:bottom w:val="single" w:sz="6" w:space="0" w:color="595959"/>
            </w:tcBorders>
            <w:shd w:val="clear" w:color="auto" w:fill="D6D6D6" w:themeFill="text1" w:themeFillTint="33"/>
            <w:vAlign w:val="center"/>
          </w:tcPr>
          <w:p w14:paraId="5753561F" w14:textId="77777777" w:rsidR="003E0F6B" w:rsidRPr="00DF05C5" w:rsidRDefault="003E0F6B" w:rsidP="00AF4C27">
            <w:pPr>
              <w:pStyle w:val="TableTextWhiteLeft10pt"/>
              <w:rPr>
                <w:color w:val="7FA841"/>
              </w:rPr>
            </w:pPr>
            <w:r w:rsidRPr="00DF05C5">
              <w:rPr>
                <w:color w:val="7FA841"/>
              </w:rPr>
              <w:t>Check-out</w:t>
            </w:r>
          </w:p>
        </w:tc>
      </w:tr>
      <w:tr w:rsidR="00663BAB" w:rsidRPr="00F46EB4" w14:paraId="54792D04" w14:textId="77777777" w:rsidTr="003E0F6B">
        <w:trPr>
          <w:gridBefore w:val="1"/>
          <w:wBefore w:w="8" w:type="dxa"/>
          <w:trHeight w:val="392"/>
          <w:jc w:val="center"/>
        </w:trPr>
        <w:tc>
          <w:tcPr>
            <w:tcW w:w="935" w:type="dxa"/>
            <w:gridSpan w:val="2"/>
            <w:vAlign w:val="center"/>
          </w:tcPr>
          <w:p w14:paraId="4BE46C97" w14:textId="77777777" w:rsidR="00663BAB" w:rsidRPr="00F46EB4" w:rsidRDefault="00663BAB" w:rsidP="00663BAB">
            <w:pPr>
              <w:pStyle w:val="ReportListNumbers"/>
            </w:pPr>
          </w:p>
        </w:tc>
        <w:tc>
          <w:tcPr>
            <w:tcW w:w="2269" w:type="dxa"/>
            <w:gridSpan w:val="2"/>
          </w:tcPr>
          <w:p w14:paraId="1526ADC8" w14:textId="77777777" w:rsidR="00663BAB" w:rsidRPr="003F2161" w:rsidRDefault="00663BAB" w:rsidP="00663BAB">
            <w:pPr>
              <w:pStyle w:val="TableTextLeft10pt"/>
            </w:pPr>
            <w:r w:rsidRPr="003F2161">
              <w:t>Walls</w:t>
            </w:r>
          </w:p>
        </w:tc>
        <w:tc>
          <w:tcPr>
            <w:tcW w:w="3685" w:type="dxa"/>
            <w:gridSpan w:val="2"/>
          </w:tcPr>
          <w:p w14:paraId="07E58BBB" w14:textId="77777777" w:rsidR="00663BAB" w:rsidRDefault="003C5C18" w:rsidP="00663BAB">
            <w:pPr>
              <w:rPr>
                <w:rFonts w:asciiTheme="minorHAnsi" w:hAnsiTheme="minorHAnsi" w:cstheme="minorHAnsi"/>
              </w:rPr>
            </w:pPr>
            <w:r>
              <w:rPr>
                <w:rFonts w:asciiTheme="minorHAnsi" w:hAnsiTheme="minorHAnsi" w:cstheme="minorHAnsi"/>
              </w:rPr>
              <w:t>Part light grey painted</w:t>
            </w:r>
          </w:p>
          <w:p w14:paraId="0C2E2FA5" w14:textId="77777777" w:rsidR="003C5C18" w:rsidRDefault="003C5C18" w:rsidP="00663BAB">
            <w:pPr>
              <w:rPr>
                <w:rFonts w:asciiTheme="minorHAnsi" w:hAnsiTheme="minorHAnsi" w:cstheme="minorHAnsi"/>
              </w:rPr>
            </w:pPr>
          </w:p>
          <w:p w14:paraId="62E694F2" w14:textId="77777777" w:rsidR="003C5C18" w:rsidRPr="00B47162" w:rsidRDefault="003C5C18" w:rsidP="00663BAB">
            <w:pPr>
              <w:rPr>
                <w:rFonts w:asciiTheme="minorHAnsi" w:hAnsiTheme="minorHAnsi" w:cstheme="minorHAnsi"/>
              </w:rPr>
            </w:pPr>
            <w:r>
              <w:rPr>
                <w:rFonts w:asciiTheme="minorHAnsi" w:hAnsiTheme="minorHAnsi" w:cstheme="minorHAnsi"/>
              </w:rPr>
              <w:t>Part dark grey painted LHS</w:t>
            </w:r>
          </w:p>
        </w:tc>
        <w:tc>
          <w:tcPr>
            <w:tcW w:w="3685" w:type="dxa"/>
            <w:gridSpan w:val="2"/>
            <w:tcBorders>
              <w:right w:val="single" w:sz="4" w:space="0" w:color="000000"/>
            </w:tcBorders>
          </w:tcPr>
          <w:p w14:paraId="42ECF71C" w14:textId="77777777" w:rsidR="00663BAB" w:rsidRDefault="003C5C18" w:rsidP="00663BAB">
            <w:pPr>
              <w:rPr>
                <w:rFonts w:asciiTheme="minorHAnsi" w:hAnsiTheme="minorHAnsi" w:cstheme="minorHAnsi"/>
              </w:rPr>
            </w:pPr>
            <w:r>
              <w:rPr>
                <w:rFonts w:asciiTheme="minorHAnsi" w:hAnsiTheme="minorHAnsi" w:cstheme="minorHAnsi"/>
              </w:rPr>
              <w:t>Tiny angle edge chips LHS wardrobe</w:t>
            </w:r>
          </w:p>
          <w:p w14:paraId="17D0B5EE" w14:textId="77777777" w:rsidR="003C5C18" w:rsidRDefault="003C5C18" w:rsidP="00663BAB">
            <w:pPr>
              <w:rPr>
                <w:rFonts w:asciiTheme="minorHAnsi" w:hAnsiTheme="minorHAnsi" w:cstheme="minorHAnsi"/>
              </w:rPr>
            </w:pPr>
          </w:p>
          <w:p w14:paraId="3CE02D40" w14:textId="77777777" w:rsidR="003C5C18" w:rsidRDefault="003C5C18" w:rsidP="00663BAB">
            <w:pPr>
              <w:rPr>
                <w:rFonts w:asciiTheme="minorHAnsi" w:hAnsiTheme="minorHAnsi" w:cstheme="minorHAnsi"/>
              </w:rPr>
            </w:pPr>
            <w:r>
              <w:rPr>
                <w:rFonts w:asciiTheme="minorHAnsi" w:hAnsiTheme="minorHAnsi" w:cstheme="minorHAnsi"/>
              </w:rPr>
              <w:t>High level white flecks LHS window</w:t>
            </w:r>
          </w:p>
          <w:p w14:paraId="7F34B628" w14:textId="77777777" w:rsidR="003C5C18" w:rsidRPr="00B47162" w:rsidRDefault="003C5C18" w:rsidP="00663BAB">
            <w:pPr>
              <w:rPr>
                <w:rFonts w:asciiTheme="minorHAnsi" w:hAnsiTheme="minorHAnsi" w:cstheme="minorHAnsi"/>
              </w:rPr>
            </w:pPr>
            <w:r>
              <w:rPr>
                <w:rFonts w:asciiTheme="minorHAnsi" w:hAnsiTheme="minorHAnsi" w:cstheme="minorHAnsi"/>
              </w:rPr>
              <w:t>Further mid level white fleck LHS window</w:t>
            </w:r>
          </w:p>
        </w:tc>
        <w:tc>
          <w:tcPr>
            <w:tcW w:w="3685" w:type="dxa"/>
            <w:gridSpan w:val="2"/>
            <w:tcBorders>
              <w:left w:val="single" w:sz="4" w:space="0" w:color="000000"/>
            </w:tcBorders>
          </w:tcPr>
          <w:p w14:paraId="243D086E" w14:textId="77777777" w:rsidR="00663BAB" w:rsidRPr="00B47162" w:rsidRDefault="00663BAB" w:rsidP="00663BAB">
            <w:pPr>
              <w:rPr>
                <w:rFonts w:asciiTheme="minorHAnsi" w:hAnsiTheme="minorHAnsi" w:cstheme="minorHAnsi"/>
              </w:rPr>
            </w:pPr>
          </w:p>
        </w:tc>
      </w:tr>
      <w:tr w:rsidR="00663BAB" w:rsidRPr="00F46EB4" w14:paraId="07D1598C" w14:textId="77777777" w:rsidTr="003E0F6B">
        <w:trPr>
          <w:gridBefore w:val="1"/>
          <w:wBefore w:w="8" w:type="dxa"/>
          <w:trHeight w:val="392"/>
          <w:jc w:val="center"/>
        </w:trPr>
        <w:tc>
          <w:tcPr>
            <w:tcW w:w="935" w:type="dxa"/>
            <w:gridSpan w:val="2"/>
            <w:tcBorders>
              <w:bottom w:val="single" w:sz="6" w:space="0" w:color="595959"/>
            </w:tcBorders>
            <w:vAlign w:val="center"/>
          </w:tcPr>
          <w:p w14:paraId="47C0D01D" w14:textId="77777777" w:rsidR="00663BAB" w:rsidRPr="00F46EB4" w:rsidRDefault="00663BAB" w:rsidP="00663BAB">
            <w:pPr>
              <w:pStyle w:val="ReportListNumbers"/>
            </w:pPr>
          </w:p>
        </w:tc>
        <w:tc>
          <w:tcPr>
            <w:tcW w:w="2269" w:type="dxa"/>
            <w:gridSpan w:val="2"/>
            <w:tcBorders>
              <w:bottom w:val="single" w:sz="6" w:space="0" w:color="595959"/>
            </w:tcBorders>
          </w:tcPr>
          <w:p w14:paraId="4AFCC452" w14:textId="77777777" w:rsidR="00663BAB" w:rsidRPr="003F2161" w:rsidRDefault="00663BAB" w:rsidP="00663BAB">
            <w:pPr>
              <w:pStyle w:val="TableTextLeft10pt"/>
            </w:pPr>
            <w:r w:rsidRPr="003F2161">
              <w:t>Ceiling</w:t>
            </w:r>
          </w:p>
        </w:tc>
        <w:tc>
          <w:tcPr>
            <w:tcW w:w="3685" w:type="dxa"/>
            <w:gridSpan w:val="2"/>
            <w:tcBorders>
              <w:bottom w:val="single" w:sz="6" w:space="0" w:color="595959"/>
            </w:tcBorders>
          </w:tcPr>
          <w:p w14:paraId="5E046B2F" w14:textId="77777777" w:rsidR="00663BAB" w:rsidRDefault="003C5C18" w:rsidP="00663BAB">
            <w:pPr>
              <w:rPr>
                <w:rFonts w:asciiTheme="minorHAnsi" w:hAnsiTheme="minorHAnsi" w:cstheme="minorHAnsi"/>
              </w:rPr>
            </w:pPr>
            <w:r>
              <w:rPr>
                <w:rFonts w:asciiTheme="minorHAnsi" w:hAnsiTheme="minorHAnsi" w:cstheme="minorHAnsi"/>
              </w:rPr>
              <w:t>White painted</w:t>
            </w:r>
          </w:p>
          <w:p w14:paraId="6A90CB67" w14:textId="77777777" w:rsidR="003C5C18" w:rsidRDefault="003C5C18" w:rsidP="00663BAB">
            <w:pPr>
              <w:rPr>
                <w:rFonts w:asciiTheme="minorHAnsi" w:hAnsiTheme="minorHAnsi" w:cstheme="minorHAnsi"/>
              </w:rPr>
            </w:pPr>
          </w:p>
          <w:p w14:paraId="4FD82CBF" w14:textId="77777777" w:rsidR="003C5C18" w:rsidRPr="00B47162" w:rsidRDefault="003C5C18" w:rsidP="00663BAB">
            <w:pPr>
              <w:rPr>
                <w:rFonts w:asciiTheme="minorHAnsi" w:hAnsiTheme="minorHAnsi" w:cstheme="minorHAnsi"/>
              </w:rPr>
            </w:pPr>
            <w:r>
              <w:rPr>
                <w:rFonts w:asciiTheme="minorHAnsi" w:hAnsiTheme="minorHAnsi" w:cstheme="minorHAnsi"/>
              </w:rPr>
              <w:t>Part light grey painted forward of windows</w:t>
            </w:r>
          </w:p>
        </w:tc>
        <w:tc>
          <w:tcPr>
            <w:tcW w:w="3685" w:type="dxa"/>
            <w:gridSpan w:val="2"/>
            <w:tcBorders>
              <w:bottom w:val="single" w:sz="6" w:space="0" w:color="595959"/>
              <w:right w:val="single" w:sz="4" w:space="0" w:color="000000"/>
            </w:tcBorders>
          </w:tcPr>
          <w:p w14:paraId="33397EAB" w14:textId="77777777" w:rsidR="00663BAB" w:rsidRDefault="00663BAB" w:rsidP="00663BAB">
            <w:pPr>
              <w:rPr>
                <w:rFonts w:asciiTheme="minorHAnsi" w:hAnsiTheme="minorHAnsi" w:cstheme="minorHAnsi"/>
              </w:rPr>
            </w:pPr>
          </w:p>
          <w:p w14:paraId="3FBD3373" w14:textId="77777777" w:rsidR="003C5C18" w:rsidRDefault="003C5C18" w:rsidP="00663BAB">
            <w:pPr>
              <w:rPr>
                <w:rFonts w:asciiTheme="minorHAnsi" w:hAnsiTheme="minorHAnsi" w:cstheme="minorHAnsi"/>
              </w:rPr>
            </w:pPr>
          </w:p>
          <w:p w14:paraId="586B87A3" w14:textId="77777777" w:rsidR="003C5C18" w:rsidRPr="00B47162" w:rsidRDefault="003C5C18" w:rsidP="00663BAB">
            <w:pPr>
              <w:rPr>
                <w:rFonts w:asciiTheme="minorHAnsi" w:hAnsiTheme="minorHAnsi" w:cstheme="minorHAnsi"/>
              </w:rPr>
            </w:pPr>
            <w:r>
              <w:rPr>
                <w:rFonts w:asciiTheme="minorHAnsi" w:hAnsiTheme="minorHAnsi" w:cstheme="minorHAnsi"/>
              </w:rPr>
              <w:t>1” tear forward LHS window</w:t>
            </w:r>
          </w:p>
        </w:tc>
        <w:tc>
          <w:tcPr>
            <w:tcW w:w="3685" w:type="dxa"/>
            <w:gridSpan w:val="2"/>
            <w:tcBorders>
              <w:left w:val="single" w:sz="4" w:space="0" w:color="000000"/>
              <w:bottom w:val="single" w:sz="6" w:space="0" w:color="595959"/>
            </w:tcBorders>
          </w:tcPr>
          <w:p w14:paraId="303F4F48" w14:textId="77777777" w:rsidR="00663BAB" w:rsidRPr="00B47162" w:rsidRDefault="00663BAB" w:rsidP="00663BAB">
            <w:pPr>
              <w:rPr>
                <w:rFonts w:asciiTheme="minorHAnsi" w:hAnsiTheme="minorHAnsi" w:cstheme="minorHAnsi"/>
              </w:rPr>
            </w:pPr>
          </w:p>
        </w:tc>
      </w:tr>
      <w:tr w:rsidR="00663BAB" w:rsidRPr="00F46EB4" w14:paraId="45303C66" w14:textId="77777777" w:rsidTr="003E0F6B">
        <w:trPr>
          <w:gridBefore w:val="1"/>
          <w:wBefore w:w="8" w:type="dxa"/>
          <w:trHeight w:val="392"/>
          <w:jc w:val="center"/>
        </w:trPr>
        <w:tc>
          <w:tcPr>
            <w:tcW w:w="935" w:type="dxa"/>
            <w:gridSpan w:val="2"/>
            <w:tcBorders>
              <w:right w:val="nil"/>
            </w:tcBorders>
            <w:shd w:val="clear" w:color="auto" w:fill="EAEAEA"/>
            <w:vAlign w:val="center"/>
          </w:tcPr>
          <w:p w14:paraId="056501EA" w14:textId="77777777" w:rsidR="00663BAB" w:rsidRPr="00F46EB4" w:rsidRDefault="00663BAB" w:rsidP="00663BAB"/>
        </w:tc>
        <w:tc>
          <w:tcPr>
            <w:tcW w:w="2269" w:type="dxa"/>
            <w:gridSpan w:val="2"/>
            <w:tcBorders>
              <w:left w:val="nil"/>
              <w:right w:val="nil"/>
            </w:tcBorders>
            <w:shd w:val="clear" w:color="auto" w:fill="EAEAEA"/>
            <w:vAlign w:val="center"/>
          </w:tcPr>
          <w:p w14:paraId="0F072E60" w14:textId="77777777" w:rsidR="00663BAB" w:rsidRPr="003F2161" w:rsidRDefault="00663BAB" w:rsidP="00663BAB">
            <w:pPr>
              <w:pStyle w:val="TableTextLeft10pt"/>
            </w:pPr>
            <w:r w:rsidRPr="00D405A3">
              <w:rPr>
                <w:color w:val="7FA841"/>
              </w:rPr>
              <w:t>Fixtures &amp; Fittings</w:t>
            </w:r>
          </w:p>
        </w:tc>
        <w:tc>
          <w:tcPr>
            <w:tcW w:w="3685" w:type="dxa"/>
            <w:gridSpan w:val="2"/>
            <w:tcBorders>
              <w:left w:val="nil"/>
              <w:right w:val="nil"/>
            </w:tcBorders>
            <w:shd w:val="clear" w:color="auto" w:fill="EAEAEA"/>
            <w:vAlign w:val="center"/>
          </w:tcPr>
          <w:p w14:paraId="218ACD7A" w14:textId="77777777" w:rsidR="00663BAB" w:rsidRPr="00475D27" w:rsidRDefault="00663BAB" w:rsidP="00663BAB">
            <w:pPr>
              <w:pStyle w:val="TableTextLeft10pt"/>
              <w:rPr>
                <w:rFonts w:cstheme="minorHAnsi"/>
              </w:rPr>
            </w:pPr>
          </w:p>
        </w:tc>
        <w:tc>
          <w:tcPr>
            <w:tcW w:w="3685" w:type="dxa"/>
            <w:gridSpan w:val="2"/>
            <w:tcBorders>
              <w:left w:val="nil"/>
              <w:right w:val="single" w:sz="4" w:space="0" w:color="000000"/>
            </w:tcBorders>
            <w:shd w:val="clear" w:color="auto" w:fill="EAEAEA"/>
            <w:vAlign w:val="center"/>
          </w:tcPr>
          <w:p w14:paraId="64F9886D" w14:textId="77777777" w:rsidR="00663BAB" w:rsidRPr="00475D27" w:rsidRDefault="00663BAB" w:rsidP="00663BAB">
            <w:pPr>
              <w:pStyle w:val="TableTextLeft10pt"/>
              <w:rPr>
                <w:rFonts w:cstheme="minorHAnsi"/>
              </w:rPr>
            </w:pPr>
          </w:p>
        </w:tc>
        <w:tc>
          <w:tcPr>
            <w:tcW w:w="3685" w:type="dxa"/>
            <w:gridSpan w:val="2"/>
            <w:tcBorders>
              <w:left w:val="single" w:sz="4" w:space="0" w:color="000000"/>
            </w:tcBorders>
            <w:shd w:val="clear" w:color="auto" w:fill="EAEAEA"/>
            <w:vAlign w:val="center"/>
          </w:tcPr>
          <w:p w14:paraId="53F3A5E6" w14:textId="77777777" w:rsidR="00663BAB" w:rsidRPr="00475D27" w:rsidRDefault="00663BAB" w:rsidP="00663BAB">
            <w:pPr>
              <w:pStyle w:val="TableTextLeft10pt"/>
              <w:rPr>
                <w:rFonts w:cstheme="minorHAnsi"/>
              </w:rPr>
            </w:pPr>
          </w:p>
        </w:tc>
      </w:tr>
      <w:tr w:rsidR="00663BAB" w:rsidRPr="00F46EB4" w14:paraId="277887E7" w14:textId="77777777" w:rsidTr="003E0F6B">
        <w:trPr>
          <w:gridBefore w:val="1"/>
          <w:wBefore w:w="8" w:type="dxa"/>
          <w:trHeight w:val="392"/>
          <w:jc w:val="center"/>
        </w:trPr>
        <w:tc>
          <w:tcPr>
            <w:tcW w:w="935" w:type="dxa"/>
            <w:gridSpan w:val="2"/>
            <w:vAlign w:val="center"/>
          </w:tcPr>
          <w:p w14:paraId="6689F8B5" w14:textId="77777777" w:rsidR="00663BAB" w:rsidRPr="00F46EB4" w:rsidRDefault="00663BAB" w:rsidP="00663BAB">
            <w:pPr>
              <w:pStyle w:val="ReportListNumbers"/>
            </w:pPr>
          </w:p>
        </w:tc>
        <w:tc>
          <w:tcPr>
            <w:tcW w:w="2269" w:type="dxa"/>
            <w:gridSpan w:val="2"/>
          </w:tcPr>
          <w:p w14:paraId="561727EC" w14:textId="77777777" w:rsidR="00663BAB" w:rsidRPr="003F2161" w:rsidRDefault="00663BAB" w:rsidP="00663BAB">
            <w:pPr>
              <w:pStyle w:val="TableTextLeft10pt"/>
            </w:pPr>
            <w:r w:rsidRPr="003F2161">
              <w:t>Lighting</w:t>
            </w:r>
          </w:p>
        </w:tc>
        <w:tc>
          <w:tcPr>
            <w:tcW w:w="3685" w:type="dxa"/>
            <w:gridSpan w:val="2"/>
          </w:tcPr>
          <w:p w14:paraId="51635F5A" w14:textId="77777777" w:rsidR="003C5C18" w:rsidRPr="00B47162" w:rsidRDefault="003C5C18" w:rsidP="003C5C18">
            <w:pPr>
              <w:rPr>
                <w:rFonts w:asciiTheme="minorHAnsi" w:hAnsiTheme="minorHAnsi" w:cstheme="minorHAnsi"/>
              </w:rPr>
            </w:pPr>
            <w:r>
              <w:rPr>
                <w:rFonts w:asciiTheme="minorHAnsi" w:hAnsiTheme="minorHAnsi" w:cstheme="minorHAnsi"/>
              </w:rPr>
              <w:t>7 x ceiling spotlights</w:t>
            </w:r>
          </w:p>
        </w:tc>
        <w:tc>
          <w:tcPr>
            <w:tcW w:w="3685" w:type="dxa"/>
            <w:gridSpan w:val="2"/>
            <w:tcBorders>
              <w:right w:val="single" w:sz="4" w:space="0" w:color="000000"/>
            </w:tcBorders>
          </w:tcPr>
          <w:p w14:paraId="6C4DD8A2" w14:textId="77777777" w:rsidR="00663BAB" w:rsidRPr="00B47162" w:rsidRDefault="003C5C18" w:rsidP="00663BAB">
            <w:pPr>
              <w:rPr>
                <w:rFonts w:asciiTheme="minorHAnsi" w:hAnsiTheme="minorHAnsi" w:cstheme="minorHAnsi"/>
              </w:rPr>
            </w:pPr>
            <w:r>
              <w:rPr>
                <w:rFonts w:asciiTheme="minorHAnsi" w:hAnsiTheme="minorHAnsi" w:cstheme="minorHAnsi"/>
              </w:rPr>
              <w:t>Working order</w:t>
            </w:r>
          </w:p>
        </w:tc>
        <w:tc>
          <w:tcPr>
            <w:tcW w:w="3685" w:type="dxa"/>
            <w:gridSpan w:val="2"/>
            <w:tcBorders>
              <w:left w:val="single" w:sz="4" w:space="0" w:color="000000"/>
            </w:tcBorders>
          </w:tcPr>
          <w:p w14:paraId="017CAFFF" w14:textId="77777777" w:rsidR="00663BAB" w:rsidRPr="00B47162" w:rsidRDefault="00663BAB" w:rsidP="00663BAB">
            <w:pPr>
              <w:rPr>
                <w:rFonts w:asciiTheme="minorHAnsi" w:hAnsiTheme="minorHAnsi" w:cstheme="minorHAnsi"/>
              </w:rPr>
            </w:pPr>
          </w:p>
        </w:tc>
      </w:tr>
      <w:tr w:rsidR="00663BAB" w:rsidRPr="00F46EB4" w14:paraId="11DF67A9" w14:textId="77777777" w:rsidTr="003E0F6B">
        <w:trPr>
          <w:gridBefore w:val="1"/>
          <w:wBefore w:w="8" w:type="dxa"/>
          <w:trHeight w:val="392"/>
          <w:jc w:val="center"/>
        </w:trPr>
        <w:tc>
          <w:tcPr>
            <w:tcW w:w="935" w:type="dxa"/>
            <w:gridSpan w:val="2"/>
            <w:vAlign w:val="center"/>
          </w:tcPr>
          <w:p w14:paraId="56028096" w14:textId="77777777" w:rsidR="00663BAB" w:rsidRPr="00F46EB4" w:rsidRDefault="00663BAB" w:rsidP="00663BAB">
            <w:pPr>
              <w:pStyle w:val="ReportListNumbers"/>
            </w:pPr>
          </w:p>
        </w:tc>
        <w:tc>
          <w:tcPr>
            <w:tcW w:w="2269" w:type="dxa"/>
            <w:gridSpan w:val="2"/>
          </w:tcPr>
          <w:p w14:paraId="390BCD67" w14:textId="77777777" w:rsidR="00663BAB" w:rsidRPr="003F2161" w:rsidRDefault="00663BAB" w:rsidP="00663BAB">
            <w:pPr>
              <w:pStyle w:val="TableTextLeft10pt"/>
            </w:pPr>
            <w:r w:rsidRPr="003F2161">
              <w:t>Heating</w:t>
            </w:r>
          </w:p>
        </w:tc>
        <w:tc>
          <w:tcPr>
            <w:tcW w:w="3685" w:type="dxa"/>
            <w:gridSpan w:val="2"/>
          </w:tcPr>
          <w:p w14:paraId="14D3AE8E" w14:textId="77777777" w:rsidR="00663BAB" w:rsidRPr="00B47162" w:rsidRDefault="003C5C18" w:rsidP="00663BAB">
            <w:pPr>
              <w:rPr>
                <w:rFonts w:asciiTheme="minorHAnsi" w:hAnsiTheme="minorHAnsi" w:cstheme="minorHAnsi"/>
              </w:rPr>
            </w:pPr>
            <w:r>
              <w:rPr>
                <w:rFonts w:asciiTheme="minorHAnsi" w:hAnsiTheme="minorHAnsi" w:cstheme="minorHAnsi"/>
              </w:rPr>
              <w:t>Radiator behind white painted lattice front cover</w:t>
            </w:r>
          </w:p>
        </w:tc>
        <w:tc>
          <w:tcPr>
            <w:tcW w:w="3685" w:type="dxa"/>
            <w:gridSpan w:val="2"/>
            <w:tcBorders>
              <w:right w:val="single" w:sz="4" w:space="0" w:color="000000"/>
            </w:tcBorders>
          </w:tcPr>
          <w:p w14:paraId="17DC31AA" w14:textId="77777777" w:rsidR="00663BAB" w:rsidRDefault="003C5C18" w:rsidP="00663BAB">
            <w:pPr>
              <w:rPr>
                <w:rFonts w:asciiTheme="minorHAnsi" w:hAnsiTheme="minorHAnsi" w:cstheme="minorHAnsi"/>
              </w:rPr>
            </w:pPr>
            <w:r>
              <w:rPr>
                <w:rFonts w:asciiTheme="minorHAnsi" w:hAnsiTheme="minorHAnsi" w:cstheme="minorHAnsi"/>
              </w:rPr>
              <w:t>Not tested</w:t>
            </w:r>
          </w:p>
          <w:p w14:paraId="756A0372" w14:textId="77777777" w:rsidR="003C5C18" w:rsidRDefault="003C5C18" w:rsidP="00663BAB">
            <w:pPr>
              <w:rPr>
                <w:rFonts w:asciiTheme="minorHAnsi" w:hAnsiTheme="minorHAnsi" w:cstheme="minorHAnsi"/>
              </w:rPr>
            </w:pPr>
            <w:r>
              <w:rPr>
                <w:rFonts w:asciiTheme="minorHAnsi" w:hAnsiTheme="minorHAnsi" w:cstheme="minorHAnsi"/>
              </w:rPr>
              <w:t>Tiny surface chip to top</w:t>
            </w:r>
          </w:p>
          <w:p w14:paraId="7F13318F" w14:textId="77777777" w:rsidR="003C5C18" w:rsidRPr="00B47162" w:rsidRDefault="003C5C18" w:rsidP="00663BAB">
            <w:pPr>
              <w:rPr>
                <w:rFonts w:asciiTheme="minorHAnsi" w:hAnsiTheme="minorHAnsi" w:cstheme="minorHAnsi"/>
              </w:rPr>
            </w:pPr>
            <w:r>
              <w:rPr>
                <w:rFonts w:asciiTheme="minorHAnsi" w:hAnsiTheme="minorHAnsi" w:cstheme="minorHAnsi"/>
              </w:rPr>
              <w:t>Light cracking to front</w:t>
            </w:r>
          </w:p>
        </w:tc>
        <w:tc>
          <w:tcPr>
            <w:tcW w:w="3685" w:type="dxa"/>
            <w:gridSpan w:val="2"/>
            <w:tcBorders>
              <w:left w:val="single" w:sz="4" w:space="0" w:color="000000"/>
            </w:tcBorders>
          </w:tcPr>
          <w:p w14:paraId="1E61329D" w14:textId="77777777" w:rsidR="00663BAB" w:rsidRPr="00B47162" w:rsidRDefault="00663BAB" w:rsidP="00663BAB">
            <w:pPr>
              <w:rPr>
                <w:rFonts w:asciiTheme="minorHAnsi" w:hAnsiTheme="minorHAnsi" w:cstheme="minorHAnsi"/>
              </w:rPr>
            </w:pPr>
          </w:p>
        </w:tc>
      </w:tr>
      <w:tr w:rsidR="00663BAB" w:rsidRPr="00F46EB4" w14:paraId="1651A34F" w14:textId="77777777" w:rsidTr="003E0F6B">
        <w:trPr>
          <w:gridBefore w:val="1"/>
          <w:wBefore w:w="8" w:type="dxa"/>
          <w:trHeight w:val="392"/>
          <w:jc w:val="center"/>
        </w:trPr>
        <w:tc>
          <w:tcPr>
            <w:tcW w:w="935" w:type="dxa"/>
            <w:gridSpan w:val="2"/>
            <w:tcBorders>
              <w:bottom w:val="single" w:sz="6" w:space="0" w:color="595959"/>
            </w:tcBorders>
            <w:vAlign w:val="center"/>
          </w:tcPr>
          <w:p w14:paraId="429881D5" w14:textId="77777777" w:rsidR="00663BAB" w:rsidRPr="00F46EB4" w:rsidRDefault="00663BAB" w:rsidP="00663BAB">
            <w:pPr>
              <w:pStyle w:val="ReportListNumbers"/>
            </w:pPr>
          </w:p>
        </w:tc>
        <w:tc>
          <w:tcPr>
            <w:tcW w:w="2269" w:type="dxa"/>
            <w:gridSpan w:val="2"/>
            <w:tcBorders>
              <w:bottom w:val="single" w:sz="6" w:space="0" w:color="595959"/>
            </w:tcBorders>
          </w:tcPr>
          <w:p w14:paraId="6FB98E22" w14:textId="77777777" w:rsidR="00663BAB" w:rsidRPr="003F2161" w:rsidRDefault="00663BAB" w:rsidP="00663BAB">
            <w:pPr>
              <w:pStyle w:val="TableTextLeft10pt"/>
            </w:pPr>
            <w:r>
              <w:t xml:space="preserve">Sockets and Switches </w:t>
            </w:r>
          </w:p>
        </w:tc>
        <w:tc>
          <w:tcPr>
            <w:tcW w:w="3685" w:type="dxa"/>
            <w:gridSpan w:val="2"/>
            <w:tcBorders>
              <w:bottom w:val="single" w:sz="6" w:space="0" w:color="595959"/>
            </w:tcBorders>
          </w:tcPr>
          <w:p w14:paraId="3C8EB2AD" w14:textId="77777777" w:rsidR="00663BAB" w:rsidRPr="00B47162" w:rsidRDefault="003C5C18" w:rsidP="00663BAB">
            <w:pPr>
              <w:rPr>
                <w:rFonts w:asciiTheme="minorHAnsi" w:hAnsiTheme="minorHAnsi" w:cstheme="minorHAnsi"/>
              </w:rPr>
            </w:pPr>
            <w:r>
              <w:rPr>
                <w:rFonts w:asciiTheme="minorHAnsi" w:hAnsiTheme="minorHAnsi" w:cstheme="minorHAnsi"/>
              </w:rPr>
              <w:t>Brushed chrome as supplied</w:t>
            </w:r>
          </w:p>
        </w:tc>
        <w:tc>
          <w:tcPr>
            <w:tcW w:w="3685" w:type="dxa"/>
            <w:gridSpan w:val="2"/>
            <w:tcBorders>
              <w:bottom w:val="single" w:sz="6" w:space="0" w:color="595959"/>
              <w:right w:val="single" w:sz="4" w:space="0" w:color="000000"/>
            </w:tcBorders>
          </w:tcPr>
          <w:p w14:paraId="4969684B" w14:textId="77777777" w:rsidR="00663BAB" w:rsidRPr="00B47162" w:rsidRDefault="003C5C18" w:rsidP="00663BAB">
            <w:pPr>
              <w:rPr>
                <w:rFonts w:asciiTheme="minorHAnsi" w:hAnsiTheme="minorHAnsi" w:cstheme="minorHAnsi"/>
              </w:rPr>
            </w:pPr>
            <w:r>
              <w:rPr>
                <w:rFonts w:asciiTheme="minorHAnsi" w:hAnsiTheme="minorHAnsi" w:cstheme="minorHAnsi"/>
              </w:rPr>
              <w:t>White plastic buttons to dimmer switch</w:t>
            </w:r>
          </w:p>
        </w:tc>
        <w:tc>
          <w:tcPr>
            <w:tcW w:w="3685" w:type="dxa"/>
            <w:gridSpan w:val="2"/>
            <w:tcBorders>
              <w:left w:val="single" w:sz="4" w:space="0" w:color="000000"/>
              <w:bottom w:val="single" w:sz="6" w:space="0" w:color="595959"/>
            </w:tcBorders>
          </w:tcPr>
          <w:p w14:paraId="6BD2F017" w14:textId="77777777" w:rsidR="00663BAB" w:rsidRPr="00B47162" w:rsidRDefault="00663BAB" w:rsidP="00663BAB">
            <w:pPr>
              <w:rPr>
                <w:rFonts w:asciiTheme="minorHAnsi" w:hAnsiTheme="minorHAnsi" w:cstheme="minorHAnsi"/>
              </w:rPr>
            </w:pPr>
          </w:p>
        </w:tc>
      </w:tr>
      <w:tr w:rsidR="00663BAB" w:rsidRPr="00F46EB4" w14:paraId="2D60DCBD" w14:textId="77777777" w:rsidTr="003E0F6B">
        <w:trPr>
          <w:gridBefore w:val="1"/>
          <w:wBefore w:w="8" w:type="dxa"/>
          <w:trHeight w:val="392"/>
          <w:jc w:val="center"/>
        </w:trPr>
        <w:tc>
          <w:tcPr>
            <w:tcW w:w="935" w:type="dxa"/>
            <w:gridSpan w:val="2"/>
            <w:tcBorders>
              <w:right w:val="nil"/>
            </w:tcBorders>
            <w:shd w:val="clear" w:color="auto" w:fill="EAEAEA"/>
            <w:vAlign w:val="center"/>
          </w:tcPr>
          <w:p w14:paraId="54F2D867" w14:textId="77777777" w:rsidR="00663BAB" w:rsidRPr="00F46EB4" w:rsidRDefault="00663BAB" w:rsidP="00663BAB"/>
        </w:tc>
        <w:tc>
          <w:tcPr>
            <w:tcW w:w="2269" w:type="dxa"/>
            <w:gridSpan w:val="2"/>
            <w:tcBorders>
              <w:left w:val="nil"/>
              <w:right w:val="nil"/>
            </w:tcBorders>
            <w:shd w:val="clear" w:color="auto" w:fill="EAEAEA"/>
            <w:vAlign w:val="center"/>
          </w:tcPr>
          <w:p w14:paraId="0364C4EF" w14:textId="77777777" w:rsidR="00663BAB" w:rsidRPr="003F2161" w:rsidRDefault="00663BAB" w:rsidP="00663BAB">
            <w:pPr>
              <w:pStyle w:val="TableTextLeft10pt"/>
            </w:pPr>
            <w:r w:rsidRPr="00D405A3">
              <w:rPr>
                <w:color w:val="7FA841"/>
              </w:rPr>
              <w:t xml:space="preserve">Fittings </w:t>
            </w:r>
          </w:p>
        </w:tc>
        <w:tc>
          <w:tcPr>
            <w:tcW w:w="3685" w:type="dxa"/>
            <w:gridSpan w:val="2"/>
            <w:tcBorders>
              <w:left w:val="nil"/>
              <w:right w:val="nil"/>
            </w:tcBorders>
            <w:shd w:val="clear" w:color="auto" w:fill="EAEAEA"/>
            <w:vAlign w:val="center"/>
          </w:tcPr>
          <w:p w14:paraId="4BE3AC50" w14:textId="77777777" w:rsidR="00663BAB" w:rsidRPr="00475D27" w:rsidRDefault="00663BAB" w:rsidP="00663BAB">
            <w:pPr>
              <w:pStyle w:val="TableTextLeft10pt"/>
              <w:rPr>
                <w:rFonts w:cstheme="minorHAnsi"/>
              </w:rPr>
            </w:pPr>
          </w:p>
        </w:tc>
        <w:tc>
          <w:tcPr>
            <w:tcW w:w="3685" w:type="dxa"/>
            <w:gridSpan w:val="2"/>
            <w:tcBorders>
              <w:left w:val="nil"/>
              <w:right w:val="single" w:sz="4" w:space="0" w:color="000000"/>
            </w:tcBorders>
            <w:shd w:val="clear" w:color="auto" w:fill="EAEAEA"/>
            <w:vAlign w:val="center"/>
          </w:tcPr>
          <w:p w14:paraId="78564855" w14:textId="77777777" w:rsidR="00663BAB" w:rsidRPr="00475D27" w:rsidRDefault="00663BAB" w:rsidP="00663BAB">
            <w:pPr>
              <w:pStyle w:val="TableTextLeft10pt"/>
              <w:rPr>
                <w:rFonts w:cstheme="minorHAnsi"/>
              </w:rPr>
            </w:pPr>
          </w:p>
        </w:tc>
        <w:tc>
          <w:tcPr>
            <w:tcW w:w="3685" w:type="dxa"/>
            <w:gridSpan w:val="2"/>
            <w:tcBorders>
              <w:left w:val="single" w:sz="4" w:space="0" w:color="000000"/>
            </w:tcBorders>
            <w:shd w:val="clear" w:color="auto" w:fill="EAEAEA"/>
            <w:vAlign w:val="center"/>
          </w:tcPr>
          <w:p w14:paraId="2121EBD4" w14:textId="77777777" w:rsidR="00663BAB" w:rsidRPr="00475D27" w:rsidRDefault="00663BAB" w:rsidP="00663BAB">
            <w:pPr>
              <w:pStyle w:val="TableTextLeft10pt"/>
              <w:rPr>
                <w:rFonts w:cstheme="minorHAnsi"/>
              </w:rPr>
            </w:pPr>
          </w:p>
        </w:tc>
      </w:tr>
      <w:tr w:rsidR="00663BAB" w:rsidRPr="00F46EB4" w14:paraId="67892ED9" w14:textId="77777777" w:rsidTr="003E0F6B">
        <w:trPr>
          <w:gridBefore w:val="1"/>
          <w:wBefore w:w="8" w:type="dxa"/>
          <w:trHeight w:val="413"/>
          <w:jc w:val="center"/>
        </w:trPr>
        <w:tc>
          <w:tcPr>
            <w:tcW w:w="935" w:type="dxa"/>
            <w:gridSpan w:val="2"/>
            <w:vAlign w:val="center"/>
          </w:tcPr>
          <w:p w14:paraId="78010564" w14:textId="77777777" w:rsidR="00663BAB" w:rsidRPr="00F46EB4" w:rsidRDefault="00663BAB" w:rsidP="00663BAB">
            <w:pPr>
              <w:pStyle w:val="ReportListNumbers"/>
            </w:pPr>
          </w:p>
        </w:tc>
        <w:tc>
          <w:tcPr>
            <w:tcW w:w="2269" w:type="dxa"/>
            <w:gridSpan w:val="2"/>
          </w:tcPr>
          <w:p w14:paraId="5A38B926" w14:textId="77777777" w:rsidR="00663BAB" w:rsidRPr="003F2161" w:rsidRDefault="00663BAB" w:rsidP="003C5C18">
            <w:pPr>
              <w:pStyle w:val="TableTextLeft10pt"/>
            </w:pPr>
            <w:r>
              <w:t xml:space="preserve">Inbuilt </w:t>
            </w:r>
            <w:r w:rsidR="003C5C18">
              <w:t>wardrobe</w:t>
            </w:r>
          </w:p>
        </w:tc>
        <w:tc>
          <w:tcPr>
            <w:tcW w:w="3685" w:type="dxa"/>
            <w:gridSpan w:val="2"/>
          </w:tcPr>
          <w:p w14:paraId="4D23CF54" w14:textId="77777777" w:rsidR="00663BAB" w:rsidRDefault="003C5C18" w:rsidP="00663BAB">
            <w:pPr>
              <w:rPr>
                <w:rFonts w:asciiTheme="minorHAnsi" w:hAnsiTheme="minorHAnsi" w:cstheme="minorHAnsi"/>
              </w:rPr>
            </w:pPr>
            <w:r>
              <w:rPr>
                <w:rFonts w:asciiTheme="minorHAnsi" w:hAnsiTheme="minorHAnsi" w:cstheme="minorHAnsi"/>
              </w:rPr>
              <w:t>2 x wood sliding doors</w:t>
            </w:r>
          </w:p>
          <w:p w14:paraId="71D5B243" w14:textId="77777777" w:rsidR="00016839" w:rsidRDefault="00016839" w:rsidP="00663BAB">
            <w:pPr>
              <w:rPr>
                <w:rFonts w:asciiTheme="minorHAnsi" w:hAnsiTheme="minorHAnsi" w:cstheme="minorHAnsi"/>
              </w:rPr>
            </w:pPr>
          </w:p>
          <w:p w14:paraId="2E24B1FF" w14:textId="77777777" w:rsidR="003C5C18" w:rsidRDefault="003C5C18" w:rsidP="00663BAB">
            <w:pPr>
              <w:rPr>
                <w:rFonts w:asciiTheme="minorHAnsi" w:hAnsiTheme="minorHAnsi" w:cstheme="minorHAnsi"/>
              </w:rPr>
            </w:pPr>
            <w:r>
              <w:rPr>
                <w:rFonts w:asciiTheme="minorHAnsi" w:hAnsiTheme="minorHAnsi" w:cstheme="minorHAnsi"/>
              </w:rPr>
              <w:t>2 x inset metal handles</w:t>
            </w:r>
          </w:p>
          <w:p w14:paraId="50CD4EA4" w14:textId="77777777" w:rsidR="003C5C18" w:rsidRDefault="003C5C18" w:rsidP="00663BAB">
            <w:pPr>
              <w:rPr>
                <w:rFonts w:asciiTheme="minorHAnsi" w:hAnsiTheme="minorHAnsi" w:cstheme="minorHAnsi"/>
              </w:rPr>
            </w:pPr>
            <w:r>
              <w:rPr>
                <w:rFonts w:asciiTheme="minorHAnsi" w:hAnsiTheme="minorHAnsi" w:cstheme="minorHAnsi"/>
              </w:rPr>
              <w:t>Interior LHS:</w:t>
            </w:r>
          </w:p>
          <w:p w14:paraId="6F4EBC99" w14:textId="77777777" w:rsidR="003C5C18" w:rsidRDefault="003C5C18" w:rsidP="00663BAB">
            <w:pPr>
              <w:rPr>
                <w:rFonts w:asciiTheme="minorHAnsi" w:hAnsiTheme="minorHAnsi" w:cstheme="minorHAnsi"/>
              </w:rPr>
            </w:pPr>
            <w:r>
              <w:rPr>
                <w:rFonts w:asciiTheme="minorHAnsi" w:hAnsiTheme="minorHAnsi" w:cstheme="minorHAnsi"/>
              </w:rPr>
              <w:t>White painted</w:t>
            </w:r>
          </w:p>
          <w:p w14:paraId="3AA61D50" w14:textId="77777777" w:rsidR="002433A0" w:rsidRDefault="002433A0" w:rsidP="00663BAB">
            <w:pPr>
              <w:rPr>
                <w:rFonts w:asciiTheme="minorHAnsi" w:hAnsiTheme="minorHAnsi" w:cstheme="minorHAnsi"/>
              </w:rPr>
            </w:pPr>
          </w:p>
          <w:p w14:paraId="11BF56EA" w14:textId="77777777" w:rsidR="003C5C18" w:rsidRDefault="003C5C18" w:rsidP="00663BAB">
            <w:pPr>
              <w:rPr>
                <w:rFonts w:asciiTheme="minorHAnsi" w:hAnsiTheme="minorHAnsi" w:cstheme="minorHAnsi"/>
              </w:rPr>
            </w:pPr>
            <w:r>
              <w:rPr>
                <w:rFonts w:asciiTheme="minorHAnsi" w:hAnsiTheme="minorHAnsi" w:cstheme="minorHAnsi"/>
              </w:rPr>
              <w:t>Floor continuation</w:t>
            </w:r>
          </w:p>
          <w:p w14:paraId="7476021B" w14:textId="77777777" w:rsidR="003C5C18" w:rsidRDefault="003C5C18" w:rsidP="00663BAB">
            <w:pPr>
              <w:rPr>
                <w:rFonts w:asciiTheme="minorHAnsi" w:hAnsiTheme="minorHAnsi" w:cstheme="minorHAnsi"/>
              </w:rPr>
            </w:pPr>
            <w:r>
              <w:rPr>
                <w:rFonts w:asciiTheme="minorHAnsi" w:hAnsiTheme="minorHAnsi" w:cstheme="minorHAnsi"/>
              </w:rPr>
              <w:t>Cream painted threshold</w:t>
            </w:r>
          </w:p>
          <w:p w14:paraId="6E3BC15D" w14:textId="77777777" w:rsidR="003C5C18" w:rsidRDefault="003C5C18" w:rsidP="00663BAB">
            <w:pPr>
              <w:rPr>
                <w:rFonts w:asciiTheme="minorHAnsi" w:hAnsiTheme="minorHAnsi" w:cstheme="minorHAnsi"/>
              </w:rPr>
            </w:pPr>
            <w:r>
              <w:rPr>
                <w:rFonts w:asciiTheme="minorHAnsi" w:hAnsiTheme="minorHAnsi" w:cstheme="minorHAnsi"/>
              </w:rPr>
              <w:t>White hat shelf</w:t>
            </w:r>
          </w:p>
          <w:p w14:paraId="0575FADC" w14:textId="77777777" w:rsidR="003C5C18" w:rsidRDefault="003C5C18" w:rsidP="00663BAB">
            <w:pPr>
              <w:rPr>
                <w:rFonts w:asciiTheme="minorHAnsi" w:hAnsiTheme="minorHAnsi" w:cstheme="minorHAnsi"/>
              </w:rPr>
            </w:pPr>
            <w:r>
              <w:rPr>
                <w:rFonts w:asciiTheme="minorHAnsi" w:hAnsiTheme="minorHAnsi" w:cstheme="minorHAnsi"/>
              </w:rPr>
              <w:t>Chrome hanging rail</w:t>
            </w:r>
          </w:p>
          <w:p w14:paraId="1A2576F5" w14:textId="77777777" w:rsidR="003C5C18" w:rsidRDefault="003C5C18" w:rsidP="00663BAB">
            <w:pPr>
              <w:rPr>
                <w:rFonts w:asciiTheme="minorHAnsi" w:hAnsiTheme="minorHAnsi" w:cstheme="minorHAnsi"/>
              </w:rPr>
            </w:pPr>
            <w:r>
              <w:rPr>
                <w:rFonts w:asciiTheme="minorHAnsi" w:hAnsiTheme="minorHAnsi" w:cstheme="minorHAnsi"/>
              </w:rPr>
              <w:t>RHS:</w:t>
            </w:r>
          </w:p>
          <w:p w14:paraId="2A514EDA" w14:textId="77777777" w:rsidR="003C5C18" w:rsidRDefault="003C5C18" w:rsidP="00663BAB">
            <w:pPr>
              <w:rPr>
                <w:rFonts w:asciiTheme="minorHAnsi" w:hAnsiTheme="minorHAnsi" w:cstheme="minorHAnsi"/>
              </w:rPr>
            </w:pPr>
            <w:r>
              <w:rPr>
                <w:rFonts w:asciiTheme="minorHAnsi" w:hAnsiTheme="minorHAnsi" w:cstheme="minorHAnsi"/>
              </w:rPr>
              <w:t>White painted décor</w:t>
            </w:r>
          </w:p>
          <w:p w14:paraId="0C4ABD5E" w14:textId="77777777" w:rsidR="003C5C18" w:rsidRDefault="003C5C18" w:rsidP="00663BAB">
            <w:pPr>
              <w:rPr>
                <w:rFonts w:asciiTheme="minorHAnsi" w:hAnsiTheme="minorHAnsi" w:cstheme="minorHAnsi"/>
              </w:rPr>
            </w:pPr>
            <w:r>
              <w:rPr>
                <w:rFonts w:asciiTheme="minorHAnsi" w:hAnsiTheme="minorHAnsi" w:cstheme="minorHAnsi"/>
              </w:rPr>
              <w:t>Floor continuation</w:t>
            </w:r>
          </w:p>
          <w:p w14:paraId="2A4F6D28" w14:textId="77777777" w:rsidR="003C5C18" w:rsidRDefault="003C5C18" w:rsidP="00663BAB">
            <w:pPr>
              <w:rPr>
                <w:rFonts w:asciiTheme="minorHAnsi" w:hAnsiTheme="minorHAnsi" w:cstheme="minorHAnsi"/>
              </w:rPr>
            </w:pPr>
            <w:r>
              <w:rPr>
                <w:rFonts w:asciiTheme="minorHAnsi" w:hAnsiTheme="minorHAnsi" w:cstheme="minorHAnsi"/>
              </w:rPr>
              <w:t>Cream painted threshold</w:t>
            </w:r>
          </w:p>
          <w:p w14:paraId="441B5F3D" w14:textId="77777777" w:rsidR="003C5C18" w:rsidRPr="00B47162" w:rsidRDefault="003C5C18" w:rsidP="003C5C18">
            <w:pPr>
              <w:rPr>
                <w:rFonts w:asciiTheme="minorHAnsi" w:hAnsiTheme="minorHAnsi" w:cstheme="minorHAnsi"/>
              </w:rPr>
            </w:pPr>
            <w:r>
              <w:rPr>
                <w:rFonts w:asciiTheme="minorHAnsi" w:hAnsiTheme="minorHAnsi" w:cstheme="minorHAnsi"/>
              </w:rPr>
              <w:t>5 x white painted shelves</w:t>
            </w:r>
          </w:p>
        </w:tc>
        <w:tc>
          <w:tcPr>
            <w:tcW w:w="3685" w:type="dxa"/>
            <w:gridSpan w:val="2"/>
            <w:tcBorders>
              <w:right w:val="single" w:sz="4" w:space="0" w:color="000000"/>
            </w:tcBorders>
          </w:tcPr>
          <w:p w14:paraId="69217A7A" w14:textId="77777777" w:rsidR="00663BAB" w:rsidRDefault="003C5C18" w:rsidP="00663BAB">
            <w:pPr>
              <w:rPr>
                <w:rFonts w:asciiTheme="minorHAnsi" w:hAnsiTheme="minorHAnsi" w:cstheme="minorHAnsi"/>
              </w:rPr>
            </w:pPr>
            <w:r>
              <w:rPr>
                <w:rFonts w:asciiTheme="minorHAnsi" w:hAnsiTheme="minorHAnsi" w:cstheme="minorHAnsi"/>
              </w:rPr>
              <w:t>Right door slightly stiff</w:t>
            </w:r>
          </w:p>
          <w:p w14:paraId="446499EC" w14:textId="77777777" w:rsidR="002433A0" w:rsidRDefault="002433A0" w:rsidP="00663BAB">
            <w:pPr>
              <w:rPr>
                <w:rFonts w:asciiTheme="minorHAnsi" w:hAnsiTheme="minorHAnsi" w:cstheme="minorHAnsi"/>
              </w:rPr>
            </w:pPr>
            <w:r>
              <w:rPr>
                <w:rFonts w:asciiTheme="minorHAnsi" w:hAnsiTheme="minorHAnsi" w:cstheme="minorHAnsi"/>
              </w:rPr>
              <w:t>6” edge splinter to low level</w:t>
            </w:r>
          </w:p>
          <w:p w14:paraId="6271D962" w14:textId="77777777" w:rsidR="002433A0" w:rsidRDefault="002433A0" w:rsidP="00663BAB">
            <w:pPr>
              <w:rPr>
                <w:rFonts w:asciiTheme="minorHAnsi" w:hAnsiTheme="minorHAnsi" w:cstheme="minorHAnsi"/>
              </w:rPr>
            </w:pPr>
          </w:p>
          <w:p w14:paraId="44AD7EF6" w14:textId="77777777" w:rsidR="00016839" w:rsidRDefault="00016839" w:rsidP="00663BAB">
            <w:pPr>
              <w:rPr>
                <w:rFonts w:asciiTheme="minorHAnsi" w:hAnsiTheme="minorHAnsi" w:cstheme="minorHAnsi"/>
              </w:rPr>
            </w:pPr>
          </w:p>
          <w:p w14:paraId="4EEC6E98" w14:textId="77777777" w:rsidR="003C5C18" w:rsidRDefault="002433A0" w:rsidP="00663BAB">
            <w:pPr>
              <w:rPr>
                <w:rFonts w:asciiTheme="minorHAnsi" w:hAnsiTheme="minorHAnsi" w:cstheme="minorHAnsi"/>
              </w:rPr>
            </w:pPr>
            <w:r>
              <w:rPr>
                <w:rFonts w:asciiTheme="minorHAnsi" w:hAnsiTheme="minorHAnsi" w:cstheme="minorHAnsi"/>
              </w:rPr>
              <w:t>Tiny angle chips</w:t>
            </w:r>
          </w:p>
          <w:p w14:paraId="5F5BA525" w14:textId="77777777" w:rsidR="002433A0" w:rsidRDefault="002433A0" w:rsidP="00663BAB">
            <w:pPr>
              <w:rPr>
                <w:rFonts w:asciiTheme="minorHAnsi" w:hAnsiTheme="minorHAnsi" w:cstheme="minorHAnsi"/>
              </w:rPr>
            </w:pPr>
            <w:r>
              <w:rPr>
                <w:rFonts w:asciiTheme="minorHAnsi" w:hAnsiTheme="minorHAnsi" w:cstheme="minorHAnsi"/>
              </w:rPr>
              <w:t>General usage scuffs</w:t>
            </w:r>
          </w:p>
          <w:p w14:paraId="59DB53CE" w14:textId="77777777" w:rsidR="002433A0" w:rsidRDefault="002433A0" w:rsidP="00663BAB">
            <w:pPr>
              <w:rPr>
                <w:rFonts w:asciiTheme="minorHAnsi" w:hAnsiTheme="minorHAnsi" w:cstheme="minorHAnsi"/>
              </w:rPr>
            </w:pPr>
          </w:p>
          <w:p w14:paraId="4E2AFE18" w14:textId="77777777" w:rsidR="002433A0" w:rsidRDefault="002433A0" w:rsidP="00663BAB">
            <w:pPr>
              <w:rPr>
                <w:rFonts w:asciiTheme="minorHAnsi" w:hAnsiTheme="minorHAnsi" w:cstheme="minorHAnsi"/>
              </w:rPr>
            </w:pPr>
            <w:r>
              <w:rPr>
                <w:rFonts w:asciiTheme="minorHAnsi" w:hAnsiTheme="minorHAnsi" w:cstheme="minorHAnsi"/>
              </w:rPr>
              <w:t>Paint heavily worn</w:t>
            </w:r>
          </w:p>
          <w:p w14:paraId="6262CD03" w14:textId="77777777" w:rsidR="002433A0" w:rsidRDefault="002433A0" w:rsidP="00663BAB">
            <w:pPr>
              <w:rPr>
                <w:rFonts w:asciiTheme="minorHAnsi" w:hAnsiTheme="minorHAnsi" w:cstheme="minorHAnsi"/>
              </w:rPr>
            </w:pPr>
            <w:r>
              <w:rPr>
                <w:rFonts w:asciiTheme="minorHAnsi" w:hAnsiTheme="minorHAnsi" w:cstheme="minorHAnsi"/>
              </w:rPr>
              <w:t>Scuffed</w:t>
            </w:r>
          </w:p>
          <w:p w14:paraId="035FD452" w14:textId="77777777" w:rsidR="002433A0" w:rsidRDefault="002433A0" w:rsidP="00663BAB">
            <w:pPr>
              <w:rPr>
                <w:rFonts w:asciiTheme="minorHAnsi" w:hAnsiTheme="minorHAnsi" w:cstheme="minorHAnsi"/>
              </w:rPr>
            </w:pPr>
            <w:r>
              <w:rPr>
                <w:rFonts w:asciiTheme="minorHAnsi" w:hAnsiTheme="minorHAnsi" w:cstheme="minorHAnsi"/>
              </w:rPr>
              <w:t>Paint marked</w:t>
            </w:r>
          </w:p>
          <w:p w14:paraId="0E60F44E" w14:textId="77777777" w:rsidR="002433A0" w:rsidRDefault="002433A0" w:rsidP="00663BAB">
            <w:pPr>
              <w:rPr>
                <w:rFonts w:asciiTheme="minorHAnsi" w:hAnsiTheme="minorHAnsi" w:cstheme="minorHAnsi"/>
              </w:rPr>
            </w:pPr>
          </w:p>
          <w:p w14:paraId="388915C0" w14:textId="77777777" w:rsidR="002433A0" w:rsidRPr="00B47162" w:rsidRDefault="002433A0" w:rsidP="002433A0">
            <w:pPr>
              <w:rPr>
                <w:rFonts w:asciiTheme="minorHAnsi" w:hAnsiTheme="minorHAnsi" w:cstheme="minorHAnsi"/>
              </w:rPr>
            </w:pPr>
            <w:r>
              <w:rPr>
                <w:rFonts w:asciiTheme="minorHAnsi" w:hAnsiTheme="minorHAnsi" w:cstheme="minorHAnsi"/>
              </w:rPr>
              <w:t>Shading</w:t>
            </w:r>
          </w:p>
        </w:tc>
        <w:tc>
          <w:tcPr>
            <w:tcW w:w="3685" w:type="dxa"/>
            <w:gridSpan w:val="2"/>
            <w:tcBorders>
              <w:left w:val="single" w:sz="4" w:space="0" w:color="000000"/>
            </w:tcBorders>
          </w:tcPr>
          <w:p w14:paraId="7E14302D" w14:textId="77777777" w:rsidR="00663BAB" w:rsidRPr="00B47162" w:rsidRDefault="00663BAB" w:rsidP="00663BAB">
            <w:pPr>
              <w:rPr>
                <w:rFonts w:asciiTheme="minorHAnsi" w:hAnsiTheme="minorHAnsi" w:cstheme="minorHAnsi"/>
              </w:rPr>
            </w:pPr>
          </w:p>
        </w:tc>
      </w:tr>
      <w:tr w:rsidR="00663BAB" w:rsidRPr="00F46EB4" w14:paraId="3061F5D2" w14:textId="77777777" w:rsidTr="003E0F6B">
        <w:trPr>
          <w:gridBefore w:val="1"/>
          <w:wBefore w:w="8" w:type="dxa"/>
          <w:trHeight w:val="392"/>
          <w:jc w:val="center"/>
        </w:trPr>
        <w:tc>
          <w:tcPr>
            <w:tcW w:w="935" w:type="dxa"/>
            <w:gridSpan w:val="2"/>
            <w:vAlign w:val="center"/>
          </w:tcPr>
          <w:p w14:paraId="14D72875" w14:textId="77777777" w:rsidR="00663BAB" w:rsidRPr="00F46EB4" w:rsidRDefault="00663BAB" w:rsidP="00663BAB">
            <w:pPr>
              <w:pStyle w:val="ReportListNumbers"/>
            </w:pPr>
          </w:p>
        </w:tc>
        <w:tc>
          <w:tcPr>
            <w:tcW w:w="2269" w:type="dxa"/>
            <w:gridSpan w:val="2"/>
          </w:tcPr>
          <w:p w14:paraId="1D37BA04" w14:textId="77777777" w:rsidR="00663BAB" w:rsidRDefault="002433A0" w:rsidP="00663BAB">
            <w:pPr>
              <w:pStyle w:val="TableTextLeft10pt"/>
            </w:pPr>
            <w:r>
              <w:t>Bookcase</w:t>
            </w:r>
          </w:p>
        </w:tc>
        <w:tc>
          <w:tcPr>
            <w:tcW w:w="3685" w:type="dxa"/>
            <w:gridSpan w:val="2"/>
          </w:tcPr>
          <w:p w14:paraId="7DE7F70D" w14:textId="77777777" w:rsidR="00663BAB" w:rsidRDefault="002433A0" w:rsidP="00663BAB">
            <w:pPr>
              <w:rPr>
                <w:rFonts w:asciiTheme="minorHAnsi" w:hAnsiTheme="minorHAnsi" w:cstheme="minorHAnsi"/>
              </w:rPr>
            </w:pPr>
            <w:r>
              <w:rPr>
                <w:rFonts w:asciiTheme="minorHAnsi" w:hAnsiTheme="minorHAnsi" w:cstheme="minorHAnsi"/>
              </w:rPr>
              <w:t>Freestanding white laminate bookcase</w:t>
            </w:r>
          </w:p>
          <w:p w14:paraId="46FDB87D" w14:textId="77777777" w:rsidR="002433A0" w:rsidRPr="00B47162" w:rsidRDefault="002433A0" w:rsidP="00663BAB">
            <w:pPr>
              <w:rPr>
                <w:rFonts w:asciiTheme="minorHAnsi" w:hAnsiTheme="minorHAnsi" w:cstheme="minorHAnsi"/>
              </w:rPr>
            </w:pPr>
            <w:r>
              <w:rPr>
                <w:rFonts w:asciiTheme="minorHAnsi" w:hAnsiTheme="minorHAnsi" w:cstheme="minorHAnsi"/>
              </w:rPr>
              <w:t>5 x white shelves</w:t>
            </w:r>
          </w:p>
        </w:tc>
        <w:tc>
          <w:tcPr>
            <w:tcW w:w="3685" w:type="dxa"/>
            <w:gridSpan w:val="2"/>
            <w:tcBorders>
              <w:right w:val="single" w:sz="4" w:space="0" w:color="000000"/>
            </w:tcBorders>
          </w:tcPr>
          <w:p w14:paraId="0E9B7C8A" w14:textId="77777777" w:rsidR="00663BAB" w:rsidRPr="00B47162" w:rsidRDefault="00663BAB" w:rsidP="00663BAB">
            <w:pPr>
              <w:rPr>
                <w:rFonts w:asciiTheme="minorHAnsi" w:hAnsiTheme="minorHAnsi" w:cstheme="minorHAnsi"/>
              </w:rPr>
            </w:pPr>
          </w:p>
        </w:tc>
        <w:tc>
          <w:tcPr>
            <w:tcW w:w="3685" w:type="dxa"/>
            <w:gridSpan w:val="2"/>
            <w:tcBorders>
              <w:left w:val="single" w:sz="4" w:space="0" w:color="000000"/>
            </w:tcBorders>
          </w:tcPr>
          <w:p w14:paraId="7E056789" w14:textId="77777777" w:rsidR="00663BAB" w:rsidRPr="00B47162" w:rsidRDefault="00663BAB" w:rsidP="00663BAB">
            <w:pPr>
              <w:rPr>
                <w:rFonts w:asciiTheme="minorHAnsi" w:hAnsiTheme="minorHAnsi" w:cstheme="minorHAnsi"/>
              </w:rPr>
            </w:pPr>
          </w:p>
        </w:tc>
      </w:tr>
    </w:tbl>
    <w:p w14:paraId="3920474A" w14:textId="77777777" w:rsidR="003E0F6B" w:rsidRDefault="003E0F6B">
      <w:r>
        <w:br w:type="page"/>
      </w:r>
    </w:p>
    <w:p w14:paraId="265BBF18" w14:textId="77777777" w:rsidR="003E0F6B" w:rsidRPr="0058538E" w:rsidRDefault="003E0F6B" w:rsidP="003E0F6B">
      <w:pPr>
        <w:pStyle w:val="TableTextWhiteLeft10pt"/>
        <w:rPr>
          <w:color w:val="7FA841"/>
          <w:sz w:val="24"/>
          <w:szCs w:val="24"/>
        </w:rPr>
      </w:pPr>
      <w:r>
        <w:rPr>
          <w:color w:val="7FA841"/>
          <w:sz w:val="24"/>
          <w:szCs w:val="24"/>
        </w:rPr>
        <w:lastRenderedPageBreak/>
        <w:t>Bedroom</w:t>
      </w:r>
    </w:p>
    <w:tbl>
      <w:tblPr>
        <w:tblW w:w="1426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928"/>
        <w:gridCol w:w="7"/>
        <w:gridCol w:w="2262"/>
        <w:gridCol w:w="6"/>
        <w:gridCol w:w="3684"/>
        <w:gridCol w:w="3686"/>
        <w:gridCol w:w="3686"/>
      </w:tblGrid>
      <w:tr w:rsidR="003E0F6B" w:rsidRPr="00F46EB4" w14:paraId="09117444" w14:textId="77777777" w:rsidTr="003E0F6B">
        <w:trPr>
          <w:trHeight w:val="392"/>
          <w:tblHeader/>
          <w:jc w:val="center"/>
        </w:trPr>
        <w:tc>
          <w:tcPr>
            <w:tcW w:w="936" w:type="dxa"/>
            <w:gridSpan w:val="2"/>
            <w:tcBorders>
              <w:top w:val="nil"/>
              <w:left w:val="nil"/>
              <w:bottom w:val="single" w:sz="6" w:space="0" w:color="595959"/>
              <w:right w:val="single" w:sz="6" w:space="0" w:color="595959"/>
            </w:tcBorders>
            <w:shd w:val="clear" w:color="auto" w:fill="D6D6D6" w:themeFill="text1" w:themeFillTint="33"/>
            <w:vAlign w:val="center"/>
          </w:tcPr>
          <w:p w14:paraId="28BED410" w14:textId="77777777" w:rsidR="003E0F6B" w:rsidRPr="00DF05C5" w:rsidRDefault="003E0F6B" w:rsidP="00AF4C27">
            <w:pPr>
              <w:pStyle w:val="TableTextWhiteLeft10pt"/>
              <w:rPr>
                <w:color w:val="7FA841"/>
              </w:rPr>
            </w:pPr>
          </w:p>
        </w:tc>
        <w:tc>
          <w:tcPr>
            <w:tcW w:w="2270"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3BDA2335" w14:textId="77777777" w:rsidR="003E0F6B" w:rsidRPr="00DF05C5" w:rsidRDefault="003E0F6B" w:rsidP="00AF4C27">
            <w:pPr>
              <w:pStyle w:val="TableTextWhiteLeft10pt"/>
              <w:rPr>
                <w:color w:val="7FA841"/>
              </w:rPr>
            </w:pPr>
            <w:r w:rsidRPr="00DF05C5">
              <w:rPr>
                <w:color w:val="7FA841"/>
              </w:rPr>
              <w:t>Item</w:t>
            </w:r>
          </w:p>
        </w:tc>
        <w:tc>
          <w:tcPr>
            <w:tcW w:w="3687" w:type="dxa"/>
            <w:gridSpan w:val="2"/>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3A858757" w14:textId="77777777" w:rsidR="003E0F6B" w:rsidRPr="00DF05C5" w:rsidRDefault="003E0F6B" w:rsidP="00AF4C27">
            <w:pPr>
              <w:pStyle w:val="TableTextWhiteLeft10pt"/>
              <w:rPr>
                <w:color w:val="7FA841"/>
              </w:rPr>
            </w:pPr>
            <w:r w:rsidRPr="00DF05C5">
              <w:rPr>
                <w:color w:val="7FA841"/>
              </w:rPr>
              <w:t xml:space="preserve">Description </w:t>
            </w:r>
          </w:p>
        </w:tc>
        <w:tc>
          <w:tcPr>
            <w:tcW w:w="3687"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2FA5DB57" w14:textId="77777777" w:rsidR="003E0F6B" w:rsidRPr="00DF05C5" w:rsidRDefault="003E0F6B" w:rsidP="00AF4C27">
            <w:pPr>
              <w:pStyle w:val="TableTextWhiteLeft10pt"/>
              <w:rPr>
                <w:color w:val="7FA841"/>
              </w:rPr>
            </w:pPr>
            <w:r w:rsidRPr="00DF05C5">
              <w:rPr>
                <w:color w:val="7FA841"/>
              </w:rPr>
              <w:t>Check-in</w:t>
            </w:r>
          </w:p>
        </w:tc>
        <w:tc>
          <w:tcPr>
            <w:tcW w:w="3687" w:type="dxa"/>
            <w:tcBorders>
              <w:left w:val="single" w:sz="4" w:space="0" w:color="000000"/>
              <w:bottom w:val="single" w:sz="6" w:space="0" w:color="595959"/>
            </w:tcBorders>
            <w:shd w:val="clear" w:color="auto" w:fill="D6D6D6" w:themeFill="text1" w:themeFillTint="33"/>
            <w:vAlign w:val="center"/>
          </w:tcPr>
          <w:p w14:paraId="08DC5E11" w14:textId="77777777" w:rsidR="003E0F6B" w:rsidRPr="00DF05C5" w:rsidRDefault="003E0F6B" w:rsidP="00AF4C27">
            <w:pPr>
              <w:pStyle w:val="TableTextWhiteLeft10pt"/>
              <w:rPr>
                <w:color w:val="7FA841"/>
              </w:rPr>
            </w:pPr>
            <w:r w:rsidRPr="00DF05C5">
              <w:rPr>
                <w:color w:val="7FA841"/>
              </w:rPr>
              <w:t>Check-out</w:t>
            </w:r>
          </w:p>
        </w:tc>
      </w:tr>
      <w:tr w:rsidR="00663BAB" w:rsidRPr="00F46EB4" w14:paraId="6DE4E401" w14:textId="77777777" w:rsidTr="003E0F6B">
        <w:trPr>
          <w:gridBefore w:val="1"/>
          <w:wBefore w:w="8" w:type="dxa"/>
          <w:trHeight w:val="392"/>
          <w:jc w:val="center"/>
        </w:trPr>
        <w:tc>
          <w:tcPr>
            <w:tcW w:w="935" w:type="dxa"/>
            <w:gridSpan w:val="2"/>
            <w:vAlign w:val="center"/>
          </w:tcPr>
          <w:p w14:paraId="7DA6101E" w14:textId="77777777" w:rsidR="00663BAB" w:rsidRPr="00F46EB4" w:rsidRDefault="00663BAB" w:rsidP="00663BAB">
            <w:pPr>
              <w:pStyle w:val="ReportListNumbers"/>
            </w:pPr>
          </w:p>
        </w:tc>
        <w:tc>
          <w:tcPr>
            <w:tcW w:w="2269" w:type="dxa"/>
            <w:gridSpan w:val="2"/>
          </w:tcPr>
          <w:p w14:paraId="66C550AC" w14:textId="77777777" w:rsidR="00663BAB" w:rsidRDefault="002433A0" w:rsidP="00663BAB">
            <w:pPr>
              <w:pStyle w:val="TableTextLeft10pt"/>
            </w:pPr>
            <w:r>
              <w:t>Wardrobe 2</w:t>
            </w:r>
          </w:p>
        </w:tc>
        <w:tc>
          <w:tcPr>
            <w:tcW w:w="3685" w:type="dxa"/>
          </w:tcPr>
          <w:p w14:paraId="3AB4C767" w14:textId="77777777" w:rsidR="00663BAB" w:rsidRDefault="002433A0" w:rsidP="00663BAB">
            <w:pPr>
              <w:rPr>
                <w:rFonts w:asciiTheme="minorHAnsi" w:hAnsiTheme="minorHAnsi" w:cstheme="minorHAnsi"/>
              </w:rPr>
            </w:pPr>
            <w:r>
              <w:rPr>
                <w:rFonts w:asciiTheme="minorHAnsi" w:hAnsiTheme="minorHAnsi" w:cstheme="minorHAnsi"/>
              </w:rPr>
              <w:t>Freestanding white laminate wardrobe</w:t>
            </w:r>
          </w:p>
          <w:p w14:paraId="445289FE" w14:textId="77777777" w:rsidR="002433A0" w:rsidRDefault="002433A0" w:rsidP="00663BAB">
            <w:pPr>
              <w:rPr>
                <w:rFonts w:asciiTheme="minorHAnsi" w:hAnsiTheme="minorHAnsi" w:cstheme="minorHAnsi"/>
              </w:rPr>
            </w:pPr>
            <w:r>
              <w:rPr>
                <w:rFonts w:asciiTheme="minorHAnsi" w:hAnsiTheme="minorHAnsi" w:cstheme="minorHAnsi"/>
              </w:rPr>
              <w:t>2 x doors</w:t>
            </w:r>
          </w:p>
          <w:p w14:paraId="2D84AB5E" w14:textId="77777777" w:rsidR="002433A0" w:rsidRDefault="002433A0" w:rsidP="00663BAB">
            <w:pPr>
              <w:rPr>
                <w:rFonts w:asciiTheme="minorHAnsi" w:hAnsiTheme="minorHAnsi" w:cstheme="minorHAnsi"/>
              </w:rPr>
            </w:pPr>
            <w:r>
              <w:rPr>
                <w:rFonts w:asciiTheme="minorHAnsi" w:hAnsiTheme="minorHAnsi" w:cstheme="minorHAnsi"/>
              </w:rPr>
              <w:t>2 x brushed chrome handles</w:t>
            </w:r>
          </w:p>
          <w:p w14:paraId="55AF03AC" w14:textId="77777777" w:rsidR="002433A0" w:rsidRDefault="002433A0" w:rsidP="00663BAB">
            <w:pPr>
              <w:rPr>
                <w:rFonts w:asciiTheme="minorHAnsi" w:hAnsiTheme="minorHAnsi" w:cstheme="minorHAnsi"/>
              </w:rPr>
            </w:pPr>
            <w:r>
              <w:rPr>
                <w:rFonts w:asciiTheme="minorHAnsi" w:hAnsiTheme="minorHAnsi" w:cstheme="minorHAnsi"/>
              </w:rPr>
              <w:t>Interior:</w:t>
            </w:r>
          </w:p>
          <w:p w14:paraId="362CC51C" w14:textId="77777777" w:rsidR="002433A0" w:rsidRDefault="002433A0" w:rsidP="00663BAB">
            <w:pPr>
              <w:rPr>
                <w:rFonts w:asciiTheme="minorHAnsi" w:hAnsiTheme="minorHAnsi" w:cstheme="minorHAnsi"/>
              </w:rPr>
            </w:pPr>
            <w:r>
              <w:rPr>
                <w:rFonts w:asciiTheme="minorHAnsi" w:hAnsiTheme="minorHAnsi" w:cstheme="minorHAnsi"/>
              </w:rPr>
              <w:t>Grey hanging rail</w:t>
            </w:r>
          </w:p>
          <w:p w14:paraId="6E92A507" w14:textId="77777777" w:rsidR="002433A0" w:rsidRDefault="002433A0" w:rsidP="00663BAB">
            <w:pPr>
              <w:rPr>
                <w:rFonts w:asciiTheme="minorHAnsi" w:hAnsiTheme="minorHAnsi" w:cstheme="minorHAnsi"/>
              </w:rPr>
            </w:pPr>
            <w:r>
              <w:rPr>
                <w:rFonts w:asciiTheme="minorHAnsi" w:hAnsiTheme="minorHAnsi" w:cstheme="minorHAnsi"/>
              </w:rPr>
              <w:t>White laminate shelf</w:t>
            </w:r>
          </w:p>
          <w:p w14:paraId="0AD1DFED" w14:textId="77777777" w:rsidR="002433A0" w:rsidRDefault="002433A0" w:rsidP="00663BAB">
            <w:pPr>
              <w:rPr>
                <w:rFonts w:asciiTheme="minorHAnsi" w:hAnsiTheme="minorHAnsi" w:cstheme="minorHAnsi"/>
              </w:rPr>
            </w:pPr>
          </w:p>
          <w:p w14:paraId="30884D9B" w14:textId="77777777" w:rsidR="002433A0" w:rsidRDefault="002433A0" w:rsidP="00663BAB">
            <w:pPr>
              <w:rPr>
                <w:rFonts w:asciiTheme="minorHAnsi" w:hAnsiTheme="minorHAnsi" w:cstheme="minorHAnsi"/>
              </w:rPr>
            </w:pPr>
            <w:r>
              <w:rPr>
                <w:rFonts w:asciiTheme="minorHAnsi" w:hAnsiTheme="minorHAnsi" w:cstheme="minorHAnsi"/>
              </w:rPr>
              <w:t>Further grey hanging rail</w:t>
            </w:r>
          </w:p>
          <w:p w14:paraId="78160A39" w14:textId="77777777" w:rsidR="002433A0" w:rsidRPr="00B47162" w:rsidRDefault="002433A0" w:rsidP="00663BAB">
            <w:pPr>
              <w:rPr>
                <w:rFonts w:asciiTheme="minorHAnsi" w:hAnsiTheme="minorHAnsi" w:cstheme="minorHAnsi"/>
              </w:rPr>
            </w:pPr>
            <w:r>
              <w:rPr>
                <w:rFonts w:asciiTheme="minorHAnsi" w:hAnsiTheme="minorHAnsi" w:cstheme="minorHAnsi"/>
              </w:rPr>
              <w:t>1 x chrome rail</w:t>
            </w:r>
          </w:p>
        </w:tc>
        <w:tc>
          <w:tcPr>
            <w:tcW w:w="3685" w:type="dxa"/>
            <w:tcBorders>
              <w:right w:val="single" w:sz="4" w:space="0" w:color="000000"/>
            </w:tcBorders>
          </w:tcPr>
          <w:p w14:paraId="00932186" w14:textId="77777777" w:rsidR="00663BAB" w:rsidRDefault="002433A0" w:rsidP="00663BAB">
            <w:pPr>
              <w:rPr>
                <w:rFonts w:asciiTheme="minorHAnsi" w:hAnsiTheme="minorHAnsi" w:cstheme="minorHAnsi"/>
              </w:rPr>
            </w:pPr>
            <w:r>
              <w:rPr>
                <w:rFonts w:asciiTheme="minorHAnsi" w:hAnsiTheme="minorHAnsi" w:cstheme="minorHAnsi"/>
              </w:rPr>
              <w:t>Slightly wobbly</w:t>
            </w:r>
          </w:p>
          <w:p w14:paraId="2779CC0D" w14:textId="77777777" w:rsidR="002433A0" w:rsidRDefault="002433A0" w:rsidP="00663BAB">
            <w:pPr>
              <w:rPr>
                <w:rFonts w:asciiTheme="minorHAnsi" w:hAnsiTheme="minorHAnsi" w:cstheme="minorHAnsi"/>
              </w:rPr>
            </w:pPr>
            <w:r>
              <w:rPr>
                <w:rFonts w:asciiTheme="minorHAnsi" w:hAnsiTheme="minorHAnsi" w:cstheme="minorHAnsi"/>
              </w:rPr>
              <w:t>Interior back panel split to centre, loose at base</w:t>
            </w:r>
          </w:p>
          <w:p w14:paraId="0695D54F" w14:textId="77777777" w:rsidR="002433A0" w:rsidRDefault="002433A0" w:rsidP="00663BAB">
            <w:pPr>
              <w:rPr>
                <w:rFonts w:asciiTheme="minorHAnsi" w:hAnsiTheme="minorHAnsi" w:cstheme="minorHAnsi"/>
              </w:rPr>
            </w:pPr>
            <w:r>
              <w:rPr>
                <w:rFonts w:asciiTheme="minorHAnsi" w:hAnsiTheme="minorHAnsi" w:cstheme="minorHAnsi"/>
              </w:rPr>
              <w:t>Old fitting holes each side under top rail</w:t>
            </w:r>
          </w:p>
          <w:p w14:paraId="3D24FAB9" w14:textId="77777777" w:rsidR="002433A0" w:rsidRDefault="002433A0" w:rsidP="00663BAB">
            <w:pPr>
              <w:rPr>
                <w:rFonts w:asciiTheme="minorHAnsi" w:hAnsiTheme="minorHAnsi" w:cstheme="minorHAnsi"/>
              </w:rPr>
            </w:pPr>
          </w:p>
          <w:p w14:paraId="4EB3642F" w14:textId="77777777" w:rsidR="002433A0" w:rsidRDefault="002433A0" w:rsidP="00663BAB">
            <w:pPr>
              <w:rPr>
                <w:rFonts w:asciiTheme="minorHAnsi" w:hAnsiTheme="minorHAnsi" w:cstheme="minorHAnsi"/>
              </w:rPr>
            </w:pPr>
            <w:r>
              <w:rPr>
                <w:rFonts w:asciiTheme="minorHAnsi" w:hAnsiTheme="minorHAnsi" w:cstheme="minorHAnsi"/>
              </w:rPr>
              <w:t>Bowed</w:t>
            </w:r>
          </w:p>
          <w:p w14:paraId="5317407B" w14:textId="77777777" w:rsidR="002433A0" w:rsidRDefault="002433A0" w:rsidP="00663BAB">
            <w:pPr>
              <w:rPr>
                <w:rFonts w:asciiTheme="minorHAnsi" w:hAnsiTheme="minorHAnsi" w:cstheme="minorHAnsi"/>
              </w:rPr>
            </w:pPr>
            <w:r>
              <w:rPr>
                <w:rFonts w:asciiTheme="minorHAnsi" w:hAnsiTheme="minorHAnsi" w:cstheme="minorHAnsi"/>
              </w:rPr>
              <w:t>Cracked LHS edge</w:t>
            </w:r>
          </w:p>
          <w:p w14:paraId="3E118D9E" w14:textId="77777777" w:rsidR="002433A0" w:rsidRDefault="003E54C6" w:rsidP="003E54C6">
            <w:pPr>
              <w:rPr>
                <w:rFonts w:asciiTheme="minorHAnsi" w:hAnsiTheme="minorHAnsi" w:cstheme="minorHAnsi"/>
              </w:rPr>
            </w:pPr>
            <w:r>
              <w:rPr>
                <w:rFonts w:asciiTheme="minorHAnsi" w:hAnsiTheme="minorHAnsi" w:cstheme="minorHAnsi"/>
              </w:rPr>
              <w:t>Not fitted, seen on floor</w:t>
            </w:r>
          </w:p>
          <w:p w14:paraId="4272C58F" w14:textId="77777777" w:rsidR="003E54C6" w:rsidRPr="00B47162" w:rsidRDefault="003E54C6" w:rsidP="003E54C6">
            <w:pPr>
              <w:rPr>
                <w:rFonts w:asciiTheme="minorHAnsi" w:hAnsiTheme="minorHAnsi" w:cstheme="minorHAnsi"/>
              </w:rPr>
            </w:pPr>
            <w:r>
              <w:rPr>
                <w:rFonts w:asciiTheme="minorHAnsi" w:hAnsiTheme="minorHAnsi" w:cstheme="minorHAnsi"/>
              </w:rPr>
              <w:t>Not fitted, seen on floor</w:t>
            </w:r>
          </w:p>
        </w:tc>
        <w:tc>
          <w:tcPr>
            <w:tcW w:w="3685" w:type="dxa"/>
            <w:tcBorders>
              <w:left w:val="single" w:sz="4" w:space="0" w:color="000000"/>
            </w:tcBorders>
          </w:tcPr>
          <w:p w14:paraId="4811CCA6" w14:textId="77777777" w:rsidR="00663BAB" w:rsidRPr="00B47162" w:rsidRDefault="00663BAB" w:rsidP="00663BAB">
            <w:pPr>
              <w:rPr>
                <w:rFonts w:asciiTheme="minorHAnsi" w:hAnsiTheme="minorHAnsi" w:cstheme="minorHAnsi"/>
              </w:rPr>
            </w:pPr>
          </w:p>
        </w:tc>
      </w:tr>
      <w:tr w:rsidR="003E54C6" w:rsidRPr="00F46EB4" w14:paraId="08227BBE" w14:textId="77777777" w:rsidTr="003E0F6B">
        <w:trPr>
          <w:gridBefore w:val="1"/>
          <w:wBefore w:w="8" w:type="dxa"/>
          <w:trHeight w:val="392"/>
          <w:jc w:val="center"/>
        </w:trPr>
        <w:tc>
          <w:tcPr>
            <w:tcW w:w="935" w:type="dxa"/>
            <w:gridSpan w:val="2"/>
            <w:vAlign w:val="center"/>
          </w:tcPr>
          <w:p w14:paraId="010BE331" w14:textId="77777777" w:rsidR="003E54C6" w:rsidRPr="00F46EB4" w:rsidRDefault="003E54C6" w:rsidP="00663BAB">
            <w:pPr>
              <w:pStyle w:val="ReportListNumbers"/>
            </w:pPr>
          </w:p>
        </w:tc>
        <w:tc>
          <w:tcPr>
            <w:tcW w:w="2269" w:type="dxa"/>
            <w:gridSpan w:val="2"/>
          </w:tcPr>
          <w:p w14:paraId="401786C6" w14:textId="77777777" w:rsidR="003E54C6" w:rsidRDefault="003E54C6" w:rsidP="00663BAB">
            <w:pPr>
              <w:pStyle w:val="TableTextLeft10pt"/>
            </w:pPr>
            <w:r>
              <w:t>Duvet</w:t>
            </w:r>
          </w:p>
        </w:tc>
        <w:tc>
          <w:tcPr>
            <w:tcW w:w="3685" w:type="dxa"/>
          </w:tcPr>
          <w:p w14:paraId="619A27B4" w14:textId="77777777" w:rsidR="003E54C6" w:rsidRDefault="003E54C6" w:rsidP="00663BAB">
            <w:pPr>
              <w:rPr>
                <w:rFonts w:asciiTheme="minorHAnsi" w:hAnsiTheme="minorHAnsi" w:cstheme="minorHAnsi"/>
              </w:rPr>
            </w:pPr>
            <w:r>
              <w:rPr>
                <w:rFonts w:asciiTheme="minorHAnsi" w:hAnsiTheme="minorHAnsi" w:cstheme="minorHAnsi"/>
              </w:rPr>
              <w:t>Thin white duvet</w:t>
            </w:r>
          </w:p>
        </w:tc>
        <w:tc>
          <w:tcPr>
            <w:tcW w:w="3685" w:type="dxa"/>
            <w:tcBorders>
              <w:right w:val="single" w:sz="4" w:space="0" w:color="000000"/>
            </w:tcBorders>
          </w:tcPr>
          <w:p w14:paraId="71F21E85" w14:textId="77777777" w:rsidR="003E54C6" w:rsidRDefault="003E54C6" w:rsidP="00663BAB">
            <w:pPr>
              <w:rPr>
                <w:rFonts w:asciiTheme="minorHAnsi" w:hAnsiTheme="minorHAnsi" w:cstheme="minorHAnsi"/>
              </w:rPr>
            </w:pPr>
            <w:r>
              <w:rPr>
                <w:rFonts w:asciiTheme="minorHAnsi" w:hAnsiTheme="minorHAnsi" w:cstheme="minorHAnsi"/>
              </w:rPr>
              <w:t>Appears to be a single duvet</w:t>
            </w:r>
          </w:p>
          <w:p w14:paraId="7089D75D" w14:textId="77777777" w:rsidR="003E54C6" w:rsidRDefault="003E54C6" w:rsidP="00663BAB">
            <w:pPr>
              <w:rPr>
                <w:rFonts w:asciiTheme="minorHAnsi" w:hAnsiTheme="minorHAnsi" w:cstheme="minorHAnsi"/>
              </w:rPr>
            </w:pPr>
            <w:r>
              <w:rPr>
                <w:rFonts w:asciiTheme="minorHAnsi" w:hAnsiTheme="minorHAnsi" w:cstheme="minorHAnsi"/>
              </w:rPr>
              <w:t>Seen inside wardrobe</w:t>
            </w:r>
          </w:p>
          <w:p w14:paraId="7317FF25" w14:textId="77777777" w:rsidR="00016839" w:rsidRDefault="00016839" w:rsidP="00663BAB">
            <w:pPr>
              <w:rPr>
                <w:rFonts w:asciiTheme="minorHAnsi" w:hAnsiTheme="minorHAnsi" w:cstheme="minorHAnsi"/>
              </w:rPr>
            </w:pPr>
            <w:r>
              <w:rPr>
                <w:rFonts w:asciiTheme="minorHAnsi" w:hAnsiTheme="minorHAnsi" w:cstheme="minorHAnsi"/>
              </w:rPr>
              <w:t>Not fully inspected</w:t>
            </w:r>
          </w:p>
        </w:tc>
        <w:tc>
          <w:tcPr>
            <w:tcW w:w="3685" w:type="dxa"/>
            <w:tcBorders>
              <w:left w:val="single" w:sz="4" w:space="0" w:color="000000"/>
            </w:tcBorders>
          </w:tcPr>
          <w:p w14:paraId="7AA43216" w14:textId="77777777" w:rsidR="003E54C6" w:rsidRPr="00B47162" w:rsidRDefault="003E54C6" w:rsidP="00663BAB">
            <w:pPr>
              <w:rPr>
                <w:rFonts w:asciiTheme="minorHAnsi" w:hAnsiTheme="minorHAnsi" w:cstheme="minorHAnsi"/>
              </w:rPr>
            </w:pPr>
          </w:p>
        </w:tc>
      </w:tr>
      <w:tr w:rsidR="003E54C6" w:rsidRPr="00F46EB4" w14:paraId="6FDA09F8" w14:textId="77777777" w:rsidTr="003E0F6B">
        <w:trPr>
          <w:gridBefore w:val="1"/>
          <w:wBefore w:w="8" w:type="dxa"/>
          <w:trHeight w:val="392"/>
          <w:jc w:val="center"/>
        </w:trPr>
        <w:tc>
          <w:tcPr>
            <w:tcW w:w="935" w:type="dxa"/>
            <w:gridSpan w:val="2"/>
            <w:vAlign w:val="center"/>
          </w:tcPr>
          <w:p w14:paraId="2DF1E458" w14:textId="77777777" w:rsidR="003E54C6" w:rsidRPr="00F46EB4" w:rsidRDefault="003E54C6" w:rsidP="00663BAB">
            <w:pPr>
              <w:pStyle w:val="ReportListNumbers"/>
            </w:pPr>
          </w:p>
        </w:tc>
        <w:tc>
          <w:tcPr>
            <w:tcW w:w="2269" w:type="dxa"/>
            <w:gridSpan w:val="2"/>
          </w:tcPr>
          <w:p w14:paraId="33D1BFEA" w14:textId="77777777" w:rsidR="003E54C6" w:rsidRDefault="003E54C6" w:rsidP="00663BAB">
            <w:pPr>
              <w:pStyle w:val="TableTextLeft10pt"/>
            </w:pPr>
            <w:r>
              <w:t>Planters</w:t>
            </w:r>
          </w:p>
        </w:tc>
        <w:tc>
          <w:tcPr>
            <w:tcW w:w="3685" w:type="dxa"/>
          </w:tcPr>
          <w:p w14:paraId="10BC337A" w14:textId="77777777" w:rsidR="003E54C6" w:rsidRDefault="003E54C6" w:rsidP="00663BAB">
            <w:pPr>
              <w:rPr>
                <w:rFonts w:asciiTheme="minorHAnsi" w:hAnsiTheme="minorHAnsi" w:cstheme="minorHAnsi"/>
              </w:rPr>
            </w:pPr>
            <w:r>
              <w:rPr>
                <w:rFonts w:asciiTheme="minorHAnsi" w:hAnsiTheme="minorHAnsi" w:cstheme="minorHAnsi"/>
              </w:rPr>
              <w:t>2 x grey metal window boxes</w:t>
            </w:r>
          </w:p>
          <w:p w14:paraId="1F0F7D07" w14:textId="77777777" w:rsidR="003E54C6" w:rsidRDefault="003E54C6" w:rsidP="00663BAB">
            <w:pPr>
              <w:rPr>
                <w:rFonts w:asciiTheme="minorHAnsi" w:hAnsiTheme="minorHAnsi" w:cstheme="minorHAnsi"/>
              </w:rPr>
            </w:pPr>
            <w:r>
              <w:rPr>
                <w:rFonts w:asciiTheme="minorHAnsi" w:hAnsiTheme="minorHAnsi" w:cstheme="minorHAnsi"/>
              </w:rPr>
              <w:t xml:space="preserve">6 x faux green </w:t>
            </w:r>
            <w:r w:rsidRPr="003E54C6">
              <w:rPr>
                <w:rFonts w:asciiTheme="minorHAnsi" w:hAnsiTheme="minorHAnsi" w:cstheme="minorHAnsi"/>
              </w:rPr>
              <w:t>topiary</w:t>
            </w:r>
            <w:r w:rsidR="00D0761C">
              <w:rPr>
                <w:rFonts w:asciiTheme="minorHAnsi" w:hAnsiTheme="minorHAnsi" w:cstheme="minorHAnsi"/>
              </w:rPr>
              <w:t xml:space="preserve"> balls</w:t>
            </w:r>
          </w:p>
        </w:tc>
        <w:tc>
          <w:tcPr>
            <w:tcW w:w="3685" w:type="dxa"/>
            <w:tcBorders>
              <w:right w:val="single" w:sz="4" w:space="0" w:color="000000"/>
            </w:tcBorders>
          </w:tcPr>
          <w:p w14:paraId="303C47BE" w14:textId="77777777" w:rsidR="003E54C6" w:rsidRDefault="00016839" w:rsidP="00016839">
            <w:pPr>
              <w:rPr>
                <w:rFonts w:asciiTheme="minorHAnsi" w:hAnsiTheme="minorHAnsi" w:cstheme="minorHAnsi"/>
              </w:rPr>
            </w:pPr>
            <w:r>
              <w:rPr>
                <w:rFonts w:asciiTheme="minorHAnsi" w:hAnsiTheme="minorHAnsi" w:cstheme="minorHAnsi"/>
              </w:rPr>
              <w:t>1 x sticker residue mark</w:t>
            </w:r>
          </w:p>
        </w:tc>
        <w:tc>
          <w:tcPr>
            <w:tcW w:w="3685" w:type="dxa"/>
            <w:tcBorders>
              <w:left w:val="single" w:sz="4" w:space="0" w:color="000000"/>
            </w:tcBorders>
          </w:tcPr>
          <w:p w14:paraId="13990178" w14:textId="77777777" w:rsidR="003E54C6" w:rsidRPr="00B47162" w:rsidRDefault="003E54C6" w:rsidP="00663BAB">
            <w:pPr>
              <w:rPr>
                <w:rFonts w:asciiTheme="minorHAnsi" w:hAnsiTheme="minorHAnsi" w:cstheme="minorHAnsi"/>
              </w:rPr>
            </w:pPr>
          </w:p>
        </w:tc>
      </w:tr>
      <w:tr w:rsidR="003E54C6" w:rsidRPr="00F46EB4" w14:paraId="52D05432" w14:textId="77777777" w:rsidTr="003E0F6B">
        <w:trPr>
          <w:gridBefore w:val="1"/>
          <w:wBefore w:w="8" w:type="dxa"/>
          <w:trHeight w:val="392"/>
          <w:jc w:val="center"/>
        </w:trPr>
        <w:tc>
          <w:tcPr>
            <w:tcW w:w="935" w:type="dxa"/>
            <w:gridSpan w:val="2"/>
            <w:vAlign w:val="center"/>
          </w:tcPr>
          <w:p w14:paraId="1ABD63D6" w14:textId="77777777" w:rsidR="003E54C6" w:rsidRPr="00F46EB4" w:rsidRDefault="003E54C6" w:rsidP="00663BAB">
            <w:pPr>
              <w:pStyle w:val="ReportListNumbers"/>
            </w:pPr>
          </w:p>
        </w:tc>
        <w:tc>
          <w:tcPr>
            <w:tcW w:w="2269" w:type="dxa"/>
            <w:gridSpan w:val="2"/>
          </w:tcPr>
          <w:p w14:paraId="6EABBC37" w14:textId="77777777" w:rsidR="003E54C6" w:rsidRDefault="00D0761C" w:rsidP="00663BAB">
            <w:pPr>
              <w:pStyle w:val="TableTextLeft10pt"/>
            </w:pPr>
            <w:r>
              <w:t>Pictures</w:t>
            </w:r>
          </w:p>
        </w:tc>
        <w:tc>
          <w:tcPr>
            <w:tcW w:w="3685" w:type="dxa"/>
          </w:tcPr>
          <w:p w14:paraId="4D608204" w14:textId="77777777" w:rsidR="003E54C6" w:rsidRDefault="00D0761C" w:rsidP="00663BAB">
            <w:pPr>
              <w:rPr>
                <w:rFonts w:asciiTheme="minorHAnsi" w:hAnsiTheme="minorHAnsi" w:cstheme="minorHAnsi"/>
              </w:rPr>
            </w:pPr>
            <w:r>
              <w:rPr>
                <w:rFonts w:asciiTheme="minorHAnsi" w:hAnsiTheme="minorHAnsi" w:cstheme="minorHAnsi"/>
              </w:rPr>
              <w:t>2 x wall mounted beige, cream gilt canvas prints</w:t>
            </w:r>
          </w:p>
        </w:tc>
        <w:tc>
          <w:tcPr>
            <w:tcW w:w="3685" w:type="dxa"/>
            <w:tcBorders>
              <w:right w:val="single" w:sz="4" w:space="0" w:color="000000"/>
            </w:tcBorders>
          </w:tcPr>
          <w:p w14:paraId="0A68ACFF" w14:textId="77777777" w:rsidR="003E54C6" w:rsidRDefault="003E54C6" w:rsidP="00663BAB">
            <w:pPr>
              <w:rPr>
                <w:rFonts w:asciiTheme="minorHAnsi" w:hAnsiTheme="minorHAnsi" w:cstheme="minorHAnsi"/>
              </w:rPr>
            </w:pPr>
          </w:p>
        </w:tc>
        <w:tc>
          <w:tcPr>
            <w:tcW w:w="3685" w:type="dxa"/>
            <w:tcBorders>
              <w:left w:val="single" w:sz="4" w:space="0" w:color="000000"/>
            </w:tcBorders>
          </w:tcPr>
          <w:p w14:paraId="6CC1686F" w14:textId="77777777" w:rsidR="003E54C6" w:rsidRPr="00B47162" w:rsidRDefault="003E54C6" w:rsidP="00663BAB">
            <w:pPr>
              <w:rPr>
                <w:rFonts w:asciiTheme="minorHAnsi" w:hAnsiTheme="minorHAnsi" w:cstheme="minorHAnsi"/>
              </w:rPr>
            </w:pPr>
          </w:p>
        </w:tc>
      </w:tr>
      <w:tr w:rsidR="003E54C6" w:rsidRPr="00F46EB4" w14:paraId="694B1ADF" w14:textId="77777777" w:rsidTr="003E0F6B">
        <w:trPr>
          <w:gridBefore w:val="1"/>
          <w:wBefore w:w="8" w:type="dxa"/>
          <w:trHeight w:val="392"/>
          <w:jc w:val="center"/>
        </w:trPr>
        <w:tc>
          <w:tcPr>
            <w:tcW w:w="935" w:type="dxa"/>
            <w:gridSpan w:val="2"/>
            <w:vAlign w:val="center"/>
          </w:tcPr>
          <w:p w14:paraId="1D3AF555" w14:textId="77777777" w:rsidR="003E54C6" w:rsidRPr="00F46EB4" w:rsidRDefault="003E54C6" w:rsidP="00663BAB">
            <w:pPr>
              <w:pStyle w:val="ReportListNumbers"/>
            </w:pPr>
          </w:p>
        </w:tc>
        <w:tc>
          <w:tcPr>
            <w:tcW w:w="2269" w:type="dxa"/>
            <w:gridSpan w:val="2"/>
          </w:tcPr>
          <w:p w14:paraId="79E27852" w14:textId="77777777" w:rsidR="003E54C6" w:rsidRDefault="00D0761C" w:rsidP="00663BAB">
            <w:pPr>
              <w:pStyle w:val="TableTextLeft10pt"/>
            </w:pPr>
            <w:r>
              <w:t>Bed</w:t>
            </w:r>
          </w:p>
        </w:tc>
        <w:tc>
          <w:tcPr>
            <w:tcW w:w="3685" w:type="dxa"/>
          </w:tcPr>
          <w:p w14:paraId="002ED5B5" w14:textId="77777777" w:rsidR="003E54C6" w:rsidRDefault="00D0761C" w:rsidP="00663BAB">
            <w:pPr>
              <w:rPr>
                <w:rFonts w:asciiTheme="minorHAnsi" w:hAnsiTheme="minorHAnsi" w:cstheme="minorHAnsi"/>
              </w:rPr>
            </w:pPr>
            <w:r>
              <w:rPr>
                <w:rFonts w:asciiTheme="minorHAnsi" w:hAnsiTheme="minorHAnsi" w:cstheme="minorHAnsi"/>
              </w:rPr>
              <w:t>Dark brown wood headboard</w:t>
            </w:r>
          </w:p>
          <w:p w14:paraId="1FC9343B" w14:textId="77777777" w:rsidR="00D0761C" w:rsidRDefault="00D0761C" w:rsidP="00663BAB">
            <w:pPr>
              <w:rPr>
                <w:rFonts w:asciiTheme="minorHAnsi" w:hAnsiTheme="minorHAnsi" w:cstheme="minorHAnsi"/>
              </w:rPr>
            </w:pPr>
            <w:r>
              <w:rPr>
                <w:rFonts w:asciiTheme="minorHAnsi" w:hAnsiTheme="minorHAnsi" w:cstheme="minorHAnsi"/>
              </w:rPr>
              <w:t>Inset frosted and mirror panel</w:t>
            </w:r>
          </w:p>
          <w:p w14:paraId="04E58D1C" w14:textId="77777777" w:rsidR="00D0761C" w:rsidRDefault="00D0761C" w:rsidP="00663BAB">
            <w:pPr>
              <w:rPr>
                <w:rFonts w:asciiTheme="minorHAnsi" w:hAnsiTheme="minorHAnsi" w:cstheme="minorHAnsi"/>
              </w:rPr>
            </w:pPr>
            <w:r>
              <w:rPr>
                <w:rFonts w:asciiTheme="minorHAnsi" w:hAnsiTheme="minorHAnsi" w:cstheme="minorHAnsi"/>
              </w:rPr>
              <w:t>Matching dark brown wood double bed base</w:t>
            </w:r>
          </w:p>
        </w:tc>
        <w:tc>
          <w:tcPr>
            <w:tcW w:w="3685" w:type="dxa"/>
            <w:tcBorders>
              <w:right w:val="single" w:sz="4" w:space="0" w:color="000000"/>
            </w:tcBorders>
          </w:tcPr>
          <w:p w14:paraId="75632C95" w14:textId="77777777" w:rsidR="003E54C6" w:rsidRDefault="003E54C6" w:rsidP="00663BAB">
            <w:pPr>
              <w:rPr>
                <w:rFonts w:asciiTheme="minorHAnsi" w:hAnsiTheme="minorHAnsi" w:cstheme="minorHAnsi"/>
              </w:rPr>
            </w:pPr>
          </w:p>
        </w:tc>
        <w:tc>
          <w:tcPr>
            <w:tcW w:w="3685" w:type="dxa"/>
            <w:tcBorders>
              <w:left w:val="single" w:sz="4" w:space="0" w:color="000000"/>
            </w:tcBorders>
          </w:tcPr>
          <w:p w14:paraId="78B23FEB" w14:textId="77777777" w:rsidR="003E54C6" w:rsidRPr="00B47162" w:rsidRDefault="003E54C6" w:rsidP="00663BAB">
            <w:pPr>
              <w:rPr>
                <w:rFonts w:asciiTheme="minorHAnsi" w:hAnsiTheme="minorHAnsi" w:cstheme="minorHAnsi"/>
              </w:rPr>
            </w:pPr>
          </w:p>
        </w:tc>
      </w:tr>
      <w:tr w:rsidR="003E54C6" w:rsidRPr="00F46EB4" w14:paraId="1EBC1B56" w14:textId="77777777" w:rsidTr="003E0F6B">
        <w:trPr>
          <w:gridBefore w:val="1"/>
          <w:wBefore w:w="8" w:type="dxa"/>
          <w:trHeight w:val="392"/>
          <w:jc w:val="center"/>
        </w:trPr>
        <w:tc>
          <w:tcPr>
            <w:tcW w:w="935" w:type="dxa"/>
            <w:gridSpan w:val="2"/>
            <w:vAlign w:val="center"/>
          </w:tcPr>
          <w:p w14:paraId="0152CAA3" w14:textId="77777777" w:rsidR="003E54C6" w:rsidRPr="00F46EB4" w:rsidRDefault="003E54C6" w:rsidP="00663BAB">
            <w:pPr>
              <w:pStyle w:val="ReportListNumbers"/>
            </w:pPr>
          </w:p>
        </w:tc>
        <w:tc>
          <w:tcPr>
            <w:tcW w:w="2269" w:type="dxa"/>
            <w:gridSpan w:val="2"/>
          </w:tcPr>
          <w:p w14:paraId="603478B9" w14:textId="77777777" w:rsidR="003E54C6" w:rsidRDefault="00FF3F33" w:rsidP="00663BAB">
            <w:pPr>
              <w:pStyle w:val="TableTextLeft10pt"/>
            </w:pPr>
            <w:r>
              <w:t>Mattress</w:t>
            </w:r>
          </w:p>
        </w:tc>
        <w:tc>
          <w:tcPr>
            <w:tcW w:w="3685" w:type="dxa"/>
          </w:tcPr>
          <w:p w14:paraId="5808432C" w14:textId="77777777" w:rsidR="003E54C6" w:rsidRDefault="00FF3F33" w:rsidP="00663BAB">
            <w:pPr>
              <w:rPr>
                <w:rFonts w:asciiTheme="minorHAnsi" w:hAnsiTheme="minorHAnsi" w:cstheme="minorHAnsi"/>
              </w:rPr>
            </w:pPr>
            <w:r>
              <w:rPr>
                <w:rFonts w:asciiTheme="minorHAnsi" w:hAnsiTheme="minorHAnsi" w:cstheme="minorHAnsi"/>
              </w:rPr>
              <w:t>Pale cream self patterned double mattress</w:t>
            </w:r>
          </w:p>
        </w:tc>
        <w:tc>
          <w:tcPr>
            <w:tcW w:w="3685" w:type="dxa"/>
            <w:tcBorders>
              <w:right w:val="single" w:sz="4" w:space="0" w:color="000000"/>
            </w:tcBorders>
          </w:tcPr>
          <w:p w14:paraId="5005DEDA" w14:textId="77777777" w:rsidR="003E54C6" w:rsidRDefault="00FF3F33" w:rsidP="00663BAB">
            <w:pPr>
              <w:rPr>
                <w:rFonts w:asciiTheme="minorHAnsi" w:hAnsiTheme="minorHAnsi" w:cstheme="minorHAnsi"/>
              </w:rPr>
            </w:pPr>
            <w:r>
              <w:rPr>
                <w:rFonts w:asciiTheme="minorHAnsi" w:hAnsiTheme="minorHAnsi" w:cstheme="minorHAnsi"/>
              </w:rPr>
              <w:t>Visible side inspected</w:t>
            </w:r>
          </w:p>
          <w:p w14:paraId="0C43324E" w14:textId="77777777" w:rsidR="00FF3F33" w:rsidRDefault="00FF3F33" w:rsidP="00663BAB">
            <w:pPr>
              <w:rPr>
                <w:rFonts w:asciiTheme="minorHAnsi" w:hAnsiTheme="minorHAnsi" w:cstheme="minorHAnsi"/>
              </w:rPr>
            </w:pPr>
            <w:r>
              <w:rPr>
                <w:rFonts w:asciiTheme="minorHAnsi" w:hAnsiTheme="minorHAnsi" w:cstheme="minorHAnsi"/>
              </w:rPr>
              <w:t>No stains</w:t>
            </w:r>
          </w:p>
        </w:tc>
        <w:tc>
          <w:tcPr>
            <w:tcW w:w="3685" w:type="dxa"/>
            <w:tcBorders>
              <w:left w:val="single" w:sz="4" w:space="0" w:color="000000"/>
            </w:tcBorders>
          </w:tcPr>
          <w:p w14:paraId="08ED9D67" w14:textId="77777777" w:rsidR="003E54C6" w:rsidRPr="00B47162" w:rsidRDefault="003E54C6" w:rsidP="00663BAB">
            <w:pPr>
              <w:rPr>
                <w:rFonts w:asciiTheme="minorHAnsi" w:hAnsiTheme="minorHAnsi" w:cstheme="minorHAnsi"/>
              </w:rPr>
            </w:pPr>
          </w:p>
        </w:tc>
      </w:tr>
      <w:tr w:rsidR="003E54C6" w:rsidRPr="00F46EB4" w14:paraId="18EC967B" w14:textId="77777777" w:rsidTr="003E0F6B">
        <w:trPr>
          <w:gridBefore w:val="1"/>
          <w:wBefore w:w="8" w:type="dxa"/>
          <w:trHeight w:val="392"/>
          <w:jc w:val="center"/>
        </w:trPr>
        <w:tc>
          <w:tcPr>
            <w:tcW w:w="935" w:type="dxa"/>
            <w:gridSpan w:val="2"/>
            <w:vAlign w:val="center"/>
          </w:tcPr>
          <w:p w14:paraId="31717E72" w14:textId="77777777" w:rsidR="003E54C6" w:rsidRPr="00F46EB4" w:rsidRDefault="003E54C6" w:rsidP="00663BAB">
            <w:pPr>
              <w:pStyle w:val="ReportListNumbers"/>
            </w:pPr>
          </w:p>
        </w:tc>
        <w:tc>
          <w:tcPr>
            <w:tcW w:w="2269" w:type="dxa"/>
            <w:gridSpan w:val="2"/>
          </w:tcPr>
          <w:p w14:paraId="6A0CAAD6" w14:textId="77777777" w:rsidR="003E54C6" w:rsidRDefault="00FF3F33" w:rsidP="00663BAB">
            <w:pPr>
              <w:pStyle w:val="TableTextLeft10pt"/>
            </w:pPr>
            <w:r>
              <w:t>Mattress topper</w:t>
            </w:r>
          </w:p>
        </w:tc>
        <w:tc>
          <w:tcPr>
            <w:tcW w:w="3685" w:type="dxa"/>
          </w:tcPr>
          <w:p w14:paraId="0302C244" w14:textId="77777777" w:rsidR="003E54C6" w:rsidRDefault="006217BE" w:rsidP="00663BAB">
            <w:pPr>
              <w:rPr>
                <w:rFonts w:asciiTheme="minorHAnsi" w:hAnsiTheme="minorHAnsi" w:cstheme="minorHAnsi"/>
              </w:rPr>
            </w:pPr>
            <w:r>
              <w:rPr>
                <w:rFonts w:asciiTheme="minorHAnsi" w:hAnsiTheme="minorHAnsi" w:cstheme="minorHAnsi"/>
              </w:rPr>
              <w:t>Orange foam topper</w:t>
            </w:r>
          </w:p>
        </w:tc>
        <w:tc>
          <w:tcPr>
            <w:tcW w:w="3685" w:type="dxa"/>
            <w:tcBorders>
              <w:right w:val="single" w:sz="4" w:space="0" w:color="000000"/>
            </w:tcBorders>
          </w:tcPr>
          <w:p w14:paraId="1BE35B1C" w14:textId="77777777" w:rsidR="003E54C6" w:rsidRDefault="00016839" w:rsidP="00663BAB">
            <w:pPr>
              <w:rPr>
                <w:rFonts w:asciiTheme="minorHAnsi" w:hAnsiTheme="minorHAnsi" w:cstheme="minorHAnsi"/>
              </w:rPr>
            </w:pPr>
            <w:r>
              <w:rPr>
                <w:rFonts w:asciiTheme="minorHAnsi" w:hAnsiTheme="minorHAnsi" w:cstheme="minorHAnsi"/>
              </w:rPr>
              <w:t>Some edge chip / defects to edges</w:t>
            </w:r>
          </w:p>
        </w:tc>
        <w:tc>
          <w:tcPr>
            <w:tcW w:w="3685" w:type="dxa"/>
            <w:tcBorders>
              <w:left w:val="single" w:sz="4" w:space="0" w:color="000000"/>
            </w:tcBorders>
          </w:tcPr>
          <w:p w14:paraId="7C2B01AF" w14:textId="77777777" w:rsidR="003E54C6" w:rsidRPr="00B47162" w:rsidRDefault="003E54C6" w:rsidP="00663BAB">
            <w:pPr>
              <w:rPr>
                <w:rFonts w:asciiTheme="minorHAnsi" w:hAnsiTheme="minorHAnsi" w:cstheme="minorHAnsi"/>
              </w:rPr>
            </w:pPr>
          </w:p>
        </w:tc>
      </w:tr>
      <w:tr w:rsidR="003E54C6" w:rsidRPr="00F46EB4" w14:paraId="7938E10F" w14:textId="77777777" w:rsidTr="003E0F6B">
        <w:trPr>
          <w:gridBefore w:val="1"/>
          <w:wBefore w:w="8" w:type="dxa"/>
          <w:trHeight w:val="392"/>
          <w:jc w:val="center"/>
        </w:trPr>
        <w:tc>
          <w:tcPr>
            <w:tcW w:w="935" w:type="dxa"/>
            <w:gridSpan w:val="2"/>
            <w:vAlign w:val="center"/>
          </w:tcPr>
          <w:p w14:paraId="4755A28F" w14:textId="77777777" w:rsidR="003E54C6" w:rsidRPr="00F46EB4" w:rsidRDefault="003E54C6" w:rsidP="00663BAB">
            <w:pPr>
              <w:pStyle w:val="ReportListNumbers"/>
            </w:pPr>
          </w:p>
        </w:tc>
        <w:tc>
          <w:tcPr>
            <w:tcW w:w="2269" w:type="dxa"/>
            <w:gridSpan w:val="2"/>
          </w:tcPr>
          <w:p w14:paraId="3B4A126E" w14:textId="77777777" w:rsidR="003E54C6" w:rsidRPr="006217BE" w:rsidRDefault="006217BE" w:rsidP="00663BAB">
            <w:pPr>
              <w:pStyle w:val="TableTextLeft10pt"/>
              <w:rPr>
                <w:lang w:val="en-US"/>
              </w:rPr>
            </w:pPr>
            <w:r>
              <w:t>Mattress cover</w:t>
            </w:r>
          </w:p>
        </w:tc>
        <w:tc>
          <w:tcPr>
            <w:tcW w:w="3685" w:type="dxa"/>
          </w:tcPr>
          <w:p w14:paraId="23B1CE92" w14:textId="77777777" w:rsidR="003E54C6" w:rsidRDefault="006217BE" w:rsidP="00663BAB">
            <w:pPr>
              <w:rPr>
                <w:rFonts w:asciiTheme="minorHAnsi" w:hAnsiTheme="minorHAnsi" w:cstheme="minorHAnsi"/>
              </w:rPr>
            </w:pPr>
            <w:r>
              <w:rPr>
                <w:rFonts w:asciiTheme="minorHAnsi" w:hAnsiTheme="minorHAnsi" w:cstheme="minorHAnsi"/>
              </w:rPr>
              <w:t>White quilted double mattress cover</w:t>
            </w:r>
          </w:p>
        </w:tc>
        <w:tc>
          <w:tcPr>
            <w:tcW w:w="3685" w:type="dxa"/>
            <w:tcBorders>
              <w:right w:val="single" w:sz="4" w:space="0" w:color="000000"/>
            </w:tcBorders>
          </w:tcPr>
          <w:p w14:paraId="774E6AE3" w14:textId="77777777" w:rsidR="003E54C6" w:rsidRDefault="006217BE" w:rsidP="00663BAB">
            <w:pPr>
              <w:rPr>
                <w:rFonts w:asciiTheme="minorHAnsi" w:hAnsiTheme="minorHAnsi" w:cstheme="minorHAnsi"/>
              </w:rPr>
            </w:pPr>
            <w:r>
              <w:rPr>
                <w:rFonts w:asciiTheme="minorHAnsi" w:hAnsiTheme="minorHAnsi" w:cstheme="minorHAnsi"/>
              </w:rPr>
              <w:t>Appears washed</w:t>
            </w:r>
          </w:p>
          <w:p w14:paraId="16677AFB" w14:textId="77777777" w:rsidR="006217BE" w:rsidRDefault="006217BE" w:rsidP="00663BAB">
            <w:pPr>
              <w:rPr>
                <w:rFonts w:asciiTheme="minorHAnsi" w:hAnsiTheme="minorHAnsi" w:cstheme="minorHAnsi"/>
              </w:rPr>
            </w:pPr>
            <w:r>
              <w:rPr>
                <w:rFonts w:asciiTheme="minorHAnsi" w:hAnsiTheme="minorHAnsi" w:cstheme="minorHAnsi"/>
              </w:rPr>
              <w:t>Shaded</w:t>
            </w:r>
          </w:p>
        </w:tc>
        <w:tc>
          <w:tcPr>
            <w:tcW w:w="3685" w:type="dxa"/>
            <w:tcBorders>
              <w:left w:val="single" w:sz="4" w:space="0" w:color="000000"/>
            </w:tcBorders>
          </w:tcPr>
          <w:p w14:paraId="1AE5B40C" w14:textId="77777777" w:rsidR="003E54C6" w:rsidRPr="00B47162" w:rsidRDefault="003E54C6" w:rsidP="00663BAB">
            <w:pPr>
              <w:rPr>
                <w:rFonts w:asciiTheme="minorHAnsi" w:hAnsiTheme="minorHAnsi" w:cstheme="minorHAnsi"/>
              </w:rPr>
            </w:pPr>
          </w:p>
        </w:tc>
      </w:tr>
      <w:tr w:rsidR="003E54C6" w:rsidRPr="00F46EB4" w14:paraId="5E5119AB" w14:textId="77777777" w:rsidTr="003E0F6B">
        <w:trPr>
          <w:gridBefore w:val="1"/>
          <w:wBefore w:w="8" w:type="dxa"/>
          <w:trHeight w:val="392"/>
          <w:jc w:val="center"/>
        </w:trPr>
        <w:tc>
          <w:tcPr>
            <w:tcW w:w="935" w:type="dxa"/>
            <w:gridSpan w:val="2"/>
            <w:vAlign w:val="center"/>
          </w:tcPr>
          <w:p w14:paraId="161EFF34" w14:textId="77777777" w:rsidR="003E54C6" w:rsidRPr="00F46EB4" w:rsidRDefault="003E54C6" w:rsidP="00663BAB">
            <w:pPr>
              <w:pStyle w:val="ReportListNumbers"/>
            </w:pPr>
          </w:p>
        </w:tc>
        <w:tc>
          <w:tcPr>
            <w:tcW w:w="2269" w:type="dxa"/>
            <w:gridSpan w:val="2"/>
          </w:tcPr>
          <w:p w14:paraId="3E312005" w14:textId="77777777" w:rsidR="003E54C6" w:rsidRDefault="00BC6E33" w:rsidP="00663BAB">
            <w:pPr>
              <w:pStyle w:val="TableTextLeft10pt"/>
            </w:pPr>
            <w:r>
              <w:t>Throw</w:t>
            </w:r>
          </w:p>
        </w:tc>
        <w:tc>
          <w:tcPr>
            <w:tcW w:w="3685" w:type="dxa"/>
          </w:tcPr>
          <w:p w14:paraId="7DA62725" w14:textId="77777777" w:rsidR="003E54C6" w:rsidRDefault="00BC6E33" w:rsidP="00663BAB">
            <w:pPr>
              <w:rPr>
                <w:rFonts w:asciiTheme="minorHAnsi" w:hAnsiTheme="minorHAnsi" w:cstheme="minorHAnsi"/>
              </w:rPr>
            </w:pPr>
            <w:r>
              <w:rPr>
                <w:rFonts w:asciiTheme="minorHAnsi" w:hAnsiTheme="minorHAnsi" w:cstheme="minorHAnsi"/>
              </w:rPr>
              <w:t>Black and purple satin throw</w:t>
            </w:r>
          </w:p>
        </w:tc>
        <w:tc>
          <w:tcPr>
            <w:tcW w:w="3685" w:type="dxa"/>
            <w:tcBorders>
              <w:right w:val="single" w:sz="4" w:space="0" w:color="000000"/>
            </w:tcBorders>
          </w:tcPr>
          <w:p w14:paraId="6A38B3A5" w14:textId="77777777" w:rsidR="003E54C6" w:rsidRDefault="00BC6E33" w:rsidP="00663BAB">
            <w:pPr>
              <w:rPr>
                <w:rFonts w:asciiTheme="minorHAnsi" w:hAnsiTheme="minorHAnsi" w:cstheme="minorHAnsi"/>
              </w:rPr>
            </w:pPr>
            <w:r>
              <w:rPr>
                <w:rFonts w:asciiTheme="minorHAnsi" w:hAnsiTheme="minorHAnsi" w:cstheme="minorHAnsi"/>
              </w:rPr>
              <w:t>A few white rub marks</w:t>
            </w:r>
          </w:p>
        </w:tc>
        <w:tc>
          <w:tcPr>
            <w:tcW w:w="3685" w:type="dxa"/>
            <w:tcBorders>
              <w:left w:val="single" w:sz="4" w:space="0" w:color="000000"/>
            </w:tcBorders>
          </w:tcPr>
          <w:p w14:paraId="1C50AEDD" w14:textId="77777777" w:rsidR="003E54C6" w:rsidRPr="00B47162" w:rsidRDefault="003E54C6" w:rsidP="00663BAB">
            <w:pPr>
              <w:rPr>
                <w:rFonts w:asciiTheme="minorHAnsi" w:hAnsiTheme="minorHAnsi" w:cstheme="minorHAnsi"/>
              </w:rPr>
            </w:pPr>
          </w:p>
        </w:tc>
      </w:tr>
      <w:tr w:rsidR="003E54C6" w:rsidRPr="00F46EB4" w14:paraId="481D6E06" w14:textId="77777777" w:rsidTr="003E0F6B">
        <w:trPr>
          <w:gridBefore w:val="1"/>
          <w:wBefore w:w="8" w:type="dxa"/>
          <w:trHeight w:val="392"/>
          <w:jc w:val="center"/>
        </w:trPr>
        <w:tc>
          <w:tcPr>
            <w:tcW w:w="935" w:type="dxa"/>
            <w:gridSpan w:val="2"/>
            <w:vAlign w:val="center"/>
          </w:tcPr>
          <w:p w14:paraId="6852969A" w14:textId="77777777" w:rsidR="003E54C6" w:rsidRPr="00F46EB4" w:rsidRDefault="003E54C6" w:rsidP="00663BAB">
            <w:pPr>
              <w:pStyle w:val="ReportListNumbers"/>
            </w:pPr>
          </w:p>
        </w:tc>
        <w:tc>
          <w:tcPr>
            <w:tcW w:w="2269" w:type="dxa"/>
            <w:gridSpan w:val="2"/>
          </w:tcPr>
          <w:p w14:paraId="436877D9" w14:textId="77777777" w:rsidR="003E54C6" w:rsidRDefault="00BC6E33" w:rsidP="00663BAB">
            <w:pPr>
              <w:pStyle w:val="TableTextLeft10pt"/>
            </w:pPr>
            <w:r>
              <w:t>Pillows</w:t>
            </w:r>
          </w:p>
        </w:tc>
        <w:tc>
          <w:tcPr>
            <w:tcW w:w="3685" w:type="dxa"/>
          </w:tcPr>
          <w:p w14:paraId="19CA9ADF" w14:textId="77777777" w:rsidR="003E54C6" w:rsidRDefault="00BC6E33" w:rsidP="00663BAB">
            <w:pPr>
              <w:rPr>
                <w:rFonts w:asciiTheme="minorHAnsi" w:hAnsiTheme="minorHAnsi" w:cstheme="minorHAnsi"/>
              </w:rPr>
            </w:pPr>
            <w:r>
              <w:rPr>
                <w:rFonts w:asciiTheme="minorHAnsi" w:hAnsiTheme="minorHAnsi" w:cstheme="minorHAnsi"/>
              </w:rPr>
              <w:t>2 x white assorted pillows</w:t>
            </w:r>
          </w:p>
        </w:tc>
        <w:tc>
          <w:tcPr>
            <w:tcW w:w="3685" w:type="dxa"/>
            <w:tcBorders>
              <w:right w:val="single" w:sz="4" w:space="0" w:color="000000"/>
            </w:tcBorders>
          </w:tcPr>
          <w:p w14:paraId="0CA42B17" w14:textId="77777777" w:rsidR="003E54C6" w:rsidRDefault="00BC6E33" w:rsidP="00663BAB">
            <w:pPr>
              <w:rPr>
                <w:rFonts w:asciiTheme="minorHAnsi" w:hAnsiTheme="minorHAnsi" w:cstheme="minorHAnsi"/>
              </w:rPr>
            </w:pPr>
            <w:r>
              <w:rPr>
                <w:rFonts w:asciiTheme="minorHAnsi" w:hAnsiTheme="minorHAnsi" w:cstheme="minorHAnsi"/>
              </w:rPr>
              <w:t>Good order</w:t>
            </w:r>
          </w:p>
          <w:p w14:paraId="1115CF2D" w14:textId="77777777" w:rsidR="00BC6E33" w:rsidRDefault="00BC6E33" w:rsidP="00663BAB">
            <w:pPr>
              <w:rPr>
                <w:rFonts w:asciiTheme="minorHAnsi" w:hAnsiTheme="minorHAnsi" w:cstheme="minorHAnsi"/>
              </w:rPr>
            </w:pPr>
            <w:r>
              <w:rPr>
                <w:rFonts w:asciiTheme="minorHAnsi" w:hAnsiTheme="minorHAnsi" w:cstheme="minorHAnsi"/>
              </w:rPr>
              <w:t>No stains</w:t>
            </w:r>
          </w:p>
        </w:tc>
        <w:tc>
          <w:tcPr>
            <w:tcW w:w="3685" w:type="dxa"/>
            <w:tcBorders>
              <w:left w:val="single" w:sz="4" w:space="0" w:color="000000"/>
            </w:tcBorders>
          </w:tcPr>
          <w:p w14:paraId="0CB99F35" w14:textId="77777777" w:rsidR="003E54C6" w:rsidRPr="00B47162" w:rsidRDefault="003E54C6" w:rsidP="00663BAB">
            <w:pPr>
              <w:rPr>
                <w:rFonts w:asciiTheme="minorHAnsi" w:hAnsiTheme="minorHAnsi" w:cstheme="minorHAnsi"/>
              </w:rPr>
            </w:pPr>
          </w:p>
        </w:tc>
      </w:tr>
      <w:tr w:rsidR="003E54C6" w:rsidRPr="00F46EB4" w14:paraId="70BF84CF" w14:textId="77777777" w:rsidTr="003E0F6B">
        <w:trPr>
          <w:gridBefore w:val="1"/>
          <w:wBefore w:w="8" w:type="dxa"/>
          <w:trHeight w:val="392"/>
          <w:jc w:val="center"/>
        </w:trPr>
        <w:tc>
          <w:tcPr>
            <w:tcW w:w="935" w:type="dxa"/>
            <w:gridSpan w:val="2"/>
            <w:vAlign w:val="center"/>
          </w:tcPr>
          <w:p w14:paraId="2C12B7BE" w14:textId="77777777" w:rsidR="003E54C6" w:rsidRPr="00F46EB4" w:rsidRDefault="003E54C6" w:rsidP="00663BAB">
            <w:pPr>
              <w:pStyle w:val="ReportListNumbers"/>
            </w:pPr>
          </w:p>
        </w:tc>
        <w:tc>
          <w:tcPr>
            <w:tcW w:w="2269" w:type="dxa"/>
            <w:gridSpan w:val="2"/>
          </w:tcPr>
          <w:p w14:paraId="651FCC83" w14:textId="77777777" w:rsidR="003E54C6" w:rsidRDefault="00BC6E33" w:rsidP="00663BAB">
            <w:pPr>
              <w:pStyle w:val="TableTextLeft10pt"/>
            </w:pPr>
            <w:r>
              <w:t>Scattered cushions</w:t>
            </w:r>
          </w:p>
        </w:tc>
        <w:tc>
          <w:tcPr>
            <w:tcW w:w="3685" w:type="dxa"/>
          </w:tcPr>
          <w:p w14:paraId="0FF5AB4A" w14:textId="77777777" w:rsidR="003E54C6" w:rsidRDefault="00BC6E33" w:rsidP="00663BAB">
            <w:pPr>
              <w:rPr>
                <w:rFonts w:asciiTheme="minorHAnsi" w:hAnsiTheme="minorHAnsi" w:cstheme="minorHAnsi"/>
              </w:rPr>
            </w:pPr>
            <w:r>
              <w:rPr>
                <w:rFonts w:asciiTheme="minorHAnsi" w:hAnsiTheme="minorHAnsi" w:cstheme="minorHAnsi"/>
              </w:rPr>
              <w:t>2 x large brown, cream, blue floral stripe square</w:t>
            </w:r>
            <w:r w:rsidR="00016839">
              <w:rPr>
                <w:rFonts w:asciiTheme="minorHAnsi" w:hAnsiTheme="minorHAnsi" w:cstheme="minorHAnsi"/>
              </w:rPr>
              <w:t xml:space="preserve"> cushions</w:t>
            </w:r>
          </w:p>
          <w:p w14:paraId="5EB8E65C" w14:textId="77777777" w:rsidR="00BC6E33" w:rsidRDefault="00BC6E33" w:rsidP="00663BAB">
            <w:pPr>
              <w:rPr>
                <w:rFonts w:asciiTheme="minorHAnsi" w:hAnsiTheme="minorHAnsi" w:cstheme="minorHAnsi"/>
              </w:rPr>
            </w:pPr>
            <w:r>
              <w:rPr>
                <w:rFonts w:asciiTheme="minorHAnsi" w:hAnsiTheme="minorHAnsi" w:cstheme="minorHAnsi"/>
              </w:rPr>
              <w:t>1 x purple satin square</w:t>
            </w:r>
            <w:r w:rsidR="00016839">
              <w:rPr>
                <w:rFonts w:asciiTheme="minorHAnsi" w:hAnsiTheme="minorHAnsi" w:cstheme="minorHAnsi"/>
              </w:rPr>
              <w:t xml:space="preserve"> cushion</w:t>
            </w:r>
          </w:p>
        </w:tc>
        <w:tc>
          <w:tcPr>
            <w:tcW w:w="3685" w:type="dxa"/>
            <w:tcBorders>
              <w:right w:val="single" w:sz="4" w:space="0" w:color="000000"/>
            </w:tcBorders>
          </w:tcPr>
          <w:p w14:paraId="766A4544" w14:textId="77777777" w:rsidR="003E54C6" w:rsidRDefault="003E54C6" w:rsidP="00663BAB">
            <w:pPr>
              <w:rPr>
                <w:rFonts w:asciiTheme="minorHAnsi" w:hAnsiTheme="minorHAnsi" w:cstheme="minorHAnsi"/>
              </w:rPr>
            </w:pPr>
          </w:p>
          <w:p w14:paraId="65F0267B" w14:textId="77777777" w:rsidR="00BC6E33" w:rsidRDefault="00BC6E33" w:rsidP="00663BAB">
            <w:pPr>
              <w:rPr>
                <w:rFonts w:asciiTheme="minorHAnsi" w:hAnsiTheme="minorHAnsi" w:cstheme="minorHAnsi"/>
              </w:rPr>
            </w:pPr>
          </w:p>
          <w:p w14:paraId="4901225C" w14:textId="77777777" w:rsidR="00BC6E33" w:rsidRDefault="00BC6E33" w:rsidP="00663BAB">
            <w:pPr>
              <w:rPr>
                <w:rFonts w:asciiTheme="minorHAnsi" w:hAnsiTheme="minorHAnsi" w:cstheme="minorHAnsi"/>
              </w:rPr>
            </w:pPr>
            <w:r>
              <w:rPr>
                <w:rFonts w:asciiTheme="minorHAnsi" w:hAnsiTheme="minorHAnsi" w:cstheme="minorHAnsi"/>
              </w:rPr>
              <w:t>Pale grey stains</w:t>
            </w:r>
          </w:p>
        </w:tc>
        <w:tc>
          <w:tcPr>
            <w:tcW w:w="3685" w:type="dxa"/>
            <w:tcBorders>
              <w:left w:val="single" w:sz="4" w:space="0" w:color="000000"/>
            </w:tcBorders>
          </w:tcPr>
          <w:p w14:paraId="4B900FEB" w14:textId="77777777" w:rsidR="003E54C6" w:rsidRPr="00B47162" w:rsidRDefault="003E54C6" w:rsidP="00663BAB">
            <w:pPr>
              <w:rPr>
                <w:rFonts w:asciiTheme="minorHAnsi" w:hAnsiTheme="minorHAnsi" w:cstheme="minorHAnsi"/>
              </w:rPr>
            </w:pPr>
          </w:p>
        </w:tc>
      </w:tr>
      <w:tr w:rsidR="003E54C6" w:rsidRPr="00F46EB4" w14:paraId="6B34D1C5" w14:textId="77777777" w:rsidTr="003E0F6B">
        <w:trPr>
          <w:gridBefore w:val="1"/>
          <w:wBefore w:w="8" w:type="dxa"/>
          <w:trHeight w:val="392"/>
          <w:jc w:val="center"/>
        </w:trPr>
        <w:tc>
          <w:tcPr>
            <w:tcW w:w="935" w:type="dxa"/>
            <w:gridSpan w:val="2"/>
            <w:vAlign w:val="center"/>
          </w:tcPr>
          <w:p w14:paraId="7E56DC40" w14:textId="77777777" w:rsidR="003E54C6" w:rsidRPr="00F46EB4" w:rsidRDefault="003E54C6" w:rsidP="00663BAB">
            <w:pPr>
              <w:pStyle w:val="ReportListNumbers"/>
            </w:pPr>
          </w:p>
        </w:tc>
        <w:tc>
          <w:tcPr>
            <w:tcW w:w="2269" w:type="dxa"/>
            <w:gridSpan w:val="2"/>
          </w:tcPr>
          <w:p w14:paraId="654C888C" w14:textId="77777777" w:rsidR="003E54C6" w:rsidRDefault="00B17068" w:rsidP="00663BAB">
            <w:pPr>
              <w:pStyle w:val="TableTextLeft10pt"/>
            </w:pPr>
            <w:r>
              <w:t>Doorstop</w:t>
            </w:r>
          </w:p>
        </w:tc>
        <w:tc>
          <w:tcPr>
            <w:tcW w:w="3685" w:type="dxa"/>
          </w:tcPr>
          <w:p w14:paraId="441F4218" w14:textId="77777777" w:rsidR="003E54C6" w:rsidRDefault="00B17068" w:rsidP="00663BAB">
            <w:pPr>
              <w:rPr>
                <w:rFonts w:asciiTheme="minorHAnsi" w:hAnsiTheme="minorHAnsi" w:cstheme="minorHAnsi"/>
              </w:rPr>
            </w:pPr>
            <w:r>
              <w:rPr>
                <w:rFonts w:asciiTheme="minorHAnsi" w:hAnsiTheme="minorHAnsi" w:cstheme="minorHAnsi"/>
              </w:rPr>
              <w:t>Skirting metal white tip doorstop</w:t>
            </w:r>
          </w:p>
        </w:tc>
        <w:tc>
          <w:tcPr>
            <w:tcW w:w="3685" w:type="dxa"/>
            <w:tcBorders>
              <w:right w:val="single" w:sz="4" w:space="0" w:color="000000"/>
            </w:tcBorders>
          </w:tcPr>
          <w:p w14:paraId="7E376762" w14:textId="77777777" w:rsidR="003E54C6" w:rsidRDefault="003E54C6" w:rsidP="00663BAB">
            <w:pPr>
              <w:rPr>
                <w:rFonts w:asciiTheme="minorHAnsi" w:hAnsiTheme="minorHAnsi" w:cstheme="minorHAnsi"/>
              </w:rPr>
            </w:pPr>
          </w:p>
        </w:tc>
        <w:tc>
          <w:tcPr>
            <w:tcW w:w="3685" w:type="dxa"/>
            <w:tcBorders>
              <w:left w:val="single" w:sz="4" w:space="0" w:color="000000"/>
            </w:tcBorders>
          </w:tcPr>
          <w:p w14:paraId="2E86248C" w14:textId="77777777" w:rsidR="003E54C6" w:rsidRPr="00B47162" w:rsidRDefault="003E54C6" w:rsidP="00663BAB">
            <w:pPr>
              <w:rPr>
                <w:rFonts w:asciiTheme="minorHAnsi" w:hAnsiTheme="minorHAnsi" w:cstheme="minorHAnsi"/>
              </w:rPr>
            </w:pPr>
          </w:p>
        </w:tc>
      </w:tr>
    </w:tbl>
    <w:p w14:paraId="64605445" w14:textId="77777777" w:rsidR="00663BAB" w:rsidRDefault="00663BAB" w:rsidP="00663BAB">
      <w:r>
        <w:br w:type="page"/>
      </w:r>
    </w:p>
    <w:p w14:paraId="5E8DD5DF" w14:textId="77777777" w:rsidR="00663BAB" w:rsidRPr="00DF05C5" w:rsidRDefault="00663BAB" w:rsidP="00663BAB">
      <w:pPr>
        <w:pStyle w:val="Head1Red12ptLeft"/>
        <w:rPr>
          <w:color w:val="7FA841"/>
        </w:rPr>
      </w:pPr>
      <w:bookmarkStart w:id="23" w:name="_Toc197221828"/>
      <w:r>
        <w:rPr>
          <w:color w:val="7FA841"/>
        </w:rPr>
        <w:lastRenderedPageBreak/>
        <w:t>Bedroom</w:t>
      </w:r>
      <w:r w:rsidRPr="00DF05C5">
        <w:rPr>
          <w:color w:val="7FA841"/>
        </w:rPr>
        <w:t xml:space="preserve"> Photos</w:t>
      </w:r>
      <w:bookmarkEnd w:id="23"/>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904"/>
      </w:tblGrid>
      <w:tr w:rsidR="004D42B3" w:rsidRPr="00E27329" w14:paraId="0B409978" w14:textId="77777777" w:rsidTr="00663BAB">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0252C10E"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3BC4DEEC"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0AA8DD5B"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Bedroom</w:t>
            </w:r>
          </w:p>
        </w:tc>
      </w:tr>
      <w:tr w:rsidR="004D42B3" w:rsidRPr="00987577" w14:paraId="450287A8" w14:textId="77777777" w:rsidTr="004D42B3">
        <w:trPr>
          <w:trHeight w:val="4296"/>
          <w:jc w:val="center"/>
        </w:trPr>
        <w:tc>
          <w:tcPr>
            <w:tcW w:w="4901" w:type="dxa"/>
            <w:tcBorders>
              <w:top w:val="single" w:sz="4" w:space="0" w:color="auto"/>
              <w:left w:val="single" w:sz="4" w:space="0" w:color="auto"/>
              <w:bottom w:val="single" w:sz="4" w:space="0" w:color="auto"/>
              <w:right w:val="single" w:sz="4" w:space="0" w:color="auto"/>
            </w:tcBorders>
            <w:vAlign w:val="center"/>
          </w:tcPr>
          <w:p w14:paraId="484C46EB" w14:textId="77777777" w:rsidR="004D42B3" w:rsidRDefault="00EC4D1A" w:rsidP="004D42B3">
            <w:pPr>
              <w:spacing w:line="290" w:lineRule="atLeast"/>
              <w:jc w:val="center"/>
              <w:rPr>
                <w:szCs w:val="21"/>
              </w:rPr>
            </w:pPr>
            <w:r>
              <w:rPr>
                <w:szCs w:val="21"/>
              </w:rPr>
              <w:pict w14:anchorId="0361758C">
                <v:shape id="_x0000_i1043" type="#_x0000_t75" style="width:219.8pt;height:165pt">
                  <v:imagedata r:id="rId46" o:title="036"/>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3149734C" w14:textId="77777777" w:rsidR="004D42B3" w:rsidRDefault="00EC4D1A" w:rsidP="004D42B3">
            <w:pPr>
              <w:spacing w:line="290" w:lineRule="atLeast"/>
              <w:jc w:val="center"/>
              <w:rPr>
                <w:szCs w:val="21"/>
              </w:rPr>
            </w:pPr>
            <w:r>
              <w:rPr>
                <w:szCs w:val="21"/>
              </w:rPr>
              <w:pict w14:anchorId="4CE71B41">
                <v:shape id="_x0000_i1044" type="#_x0000_t75" style="width:219.8pt;height:165pt">
                  <v:imagedata r:id="rId47" o:title="037"/>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69D900DA" w14:textId="77777777" w:rsidR="004D42B3" w:rsidRDefault="00EC4D1A" w:rsidP="004D42B3">
            <w:pPr>
              <w:spacing w:line="290" w:lineRule="atLeast"/>
              <w:jc w:val="center"/>
              <w:rPr>
                <w:szCs w:val="21"/>
              </w:rPr>
            </w:pPr>
            <w:r>
              <w:rPr>
                <w:szCs w:val="21"/>
              </w:rPr>
              <w:pict w14:anchorId="590D6A92">
                <v:shape id="_x0000_i1045" type="#_x0000_t75" style="width:219.8pt;height:165pt">
                  <v:imagedata r:id="rId48" o:title="038"/>
                </v:shape>
              </w:pict>
            </w:r>
          </w:p>
        </w:tc>
      </w:tr>
      <w:tr w:rsidR="004D42B3" w:rsidRPr="00C9766D" w14:paraId="6086FBF5" w14:textId="77777777" w:rsidTr="00663BAB">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0D1B176B"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635E201D"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 door fitting holes to interior</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2D02D3E0"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Bedroom window frame fitting holes high level</w:t>
            </w:r>
          </w:p>
        </w:tc>
      </w:tr>
      <w:tr w:rsidR="004D42B3" w:rsidRPr="00C9766D" w14:paraId="20B47203" w14:textId="77777777" w:rsidTr="004D42B3">
        <w:trPr>
          <w:trHeight w:val="4764"/>
          <w:jc w:val="center"/>
        </w:trPr>
        <w:tc>
          <w:tcPr>
            <w:tcW w:w="4901" w:type="dxa"/>
            <w:tcBorders>
              <w:top w:val="single" w:sz="4" w:space="0" w:color="auto"/>
              <w:left w:val="single" w:sz="4" w:space="0" w:color="auto"/>
              <w:bottom w:val="single" w:sz="4" w:space="0" w:color="auto"/>
              <w:right w:val="single" w:sz="4" w:space="0" w:color="auto"/>
            </w:tcBorders>
            <w:vAlign w:val="center"/>
          </w:tcPr>
          <w:p w14:paraId="357CE010" w14:textId="77777777" w:rsidR="004D42B3" w:rsidRDefault="00EC4D1A" w:rsidP="004D42B3">
            <w:pPr>
              <w:spacing w:line="290" w:lineRule="atLeast"/>
              <w:jc w:val="center"/>
              <w:rPr>
                <w:szCs w:val="21"/>
              </w:rPr>
            </w:pPr>
            <w:r>
              <w:rPr>
                <w:szCs w:val="21"/>
              </w:rPr>
              <w:pict w14:anchorId="72BE5AB2">
                <v:shape id="_x0000_i1046" type="#_x0000_t75" style="width:219.8pt;height:165pt">
                  <v:imagedata r:id="rId49" o:title="039"/>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12AC9B89" w14:textId="77777777" w:rsidR="004D42B3" w:rsidRDefault="00EC4D1A" w:rsidP="004D42B3">
            <w:pPr>
              <w:spacing w:line="290" w:lineRule="atLeast"/>
              <w:jc w:val="center"/>
              <w:rPr>
                <w:szCs w:val="21"/>
              </w:rPr>
            </w:pPr>
            <w:r>
              <w:rPr>
                <w:szCs w:val="21"/>
              </w:rPr>
              <w:pict w14:anchorId="0BAA61F1">
                <v:shape id="_x0000_i1047" type="#_x0000_t75" style="width:219.8pt;height:165pt">
                  <v:imagedata r:id="rId50" o:title="040"/>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02D78275" w14:textId="77777777" w:rsidR="004D42B3" w:rsidRDefault="00EC4D1A" w:rsidP="004D42B3">
            <w:pPr>
              <w:spacing w:line="290" w:lineRule="atLeast"/>
              <w:jc w:val="center"/>
              <w:rPr>
                <w:szCs w:val="21"/>
              </w:rPr>
            </w:pPr>
            <w:r>
              <w:rPr>
                <w:szCs w:val="21"/>
              </w:rPr>
              <w:pict w14:anchorId="227C1705">
                <v:shape id="_x0000_i1048" type="#_x0000_t75" style="width:219.8pt;height:165pt">
                  <v:imagedata r:id="rId51" o:title="041"/>
                </v:shape>
              </w:pict>
            </w:r>
          </w:p>
        </w:tc>
      </w:tr>
      <w:tr w:rsidR="004D42B3" w:rsidRPr="00C9766D" w14:paraId="1325037F"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458696B6"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lastRenderedPageBreak/>
              <w:t>Bedroom window frame fitting holes high level</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5750A8BF"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 wall white chips</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4C667F0D"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Bedroom wall white chips</w:t>
            </w:r>
          </w:p>
        </w:tc>
      </w:tr>
      <w:tr w:rsidR="004D42B3" w:rsidRPr="00C9766D" w14:paraId="3AFE9B6A"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0E03D696" w14:textId="77777777" w:rsidR="004D42B3" w:rsidRDefault="00EC4D1A" w:rsidP="004D42B3">
            <w:pPr>
              <w:spacing w:line="290" w:lineRule="atLeast"/>
              <w:jc w:val="center"/>
              <w:rPr>
                <w:szCs w:val="21"/>
              </w:rPr>
            </w:pPr>
            <w:r>
              <w:rPr>
                <w:szCs w:val="21"/>
              </w:rPr>
              <w:pict w14:anchorId="0D8BE4B3">
                <v:shape id="_x0000_i1049" type="#_x0000_t75" style="width:219.8pt;height:165pt">
                  <v:imagedata r:id="rId52" o:title="042"/>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444BFBDA" w14:textId="77777777" w:rsidR="004D42B3" w:rsidRDefault="00EC4D1A" w:rsidP="004D42B3">
            <w:pPr>
              <w:spacing w:line="290" w:lineRule="atLeast"/>
              <w:jc w:val="center"/>
              <w:rPr>
                <w:szCs w:val="21"/>
              </w:rPr>
            </w:pPr>
            <w:r>
              <w:rPr>
                <w:szCs w:val="21"/>
              </w:rPr>
              <w:pict w14:anchorId="4AD15E40">
                <v:shape id="_x0000_i1050" type="#_x0000_t75" style="width:219.8pt;height:165pt">
                  <v:imagedata r:id="rId53" o:title="043"/>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3209BF5A" w14:textId="77777777" w:rsidR="004D42B3" w:rsidRDefault="00EC4D1A" w:rsidP="004D42B3">
            <w:pPr>
              <w:spacing w:line="290" w:lineRule="atLeast"/>
              <w:jc w:val="center"/>
              <w:rPr>
                <w:szCs w:val="21"/>
              </w:rPr>
            </w:pPr>
            <w:r>
              <w:rPr>
                <w:szCs w:val="21"/>
              </w:rPr>
              <w:pict w14:anchorId="5D199211">
                <v:shape id="_x0000_i1051" type="#_x0000_t75" style="width:219.8pt;height:165pt">
                  <v:imagedata r:id="rId54" o:title="044"/>
                </v:shape>
              </w:pict>
            </w:r>
          </w:p>
        </w:tc>
      </w:tr>
      <w:tr w:rsidR="004D42B3" w:rsidRPr="00C9766D" w14:paraId="2BFDB436"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549D026E"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 ceiling paint flake by window</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26731665"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 wall angle chips</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282EF1C4"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Bedroom wardrobe interior</w:t>
            </w:r>
          </w:p>
        </w:tc>
      </w:tr>
      <w:tr w:rsidR="004D42B3" w:rsidRPr="00C9766D" w14:paraId="4A8930DB"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3EF74473" w14:textId="77777777" w:rsidR="004D42B3" w:rsidRDefault="00EC4D1A" w:rsidP="004D42B3">
            <w:pPr>
              <w:spacing w:line="290" w:lineRule="atLeast"/>
              <w:jc w:val="center"/>
              <w:rPr>
                <w:szCs w:val="21"/>
              </w:rPr>
            </w:pPr>
            <w:r>
              <w:rPr>
                <w:szCs w:val="21"/>
              </w:rPr>
              <w:pict w14:anchorId="390587B1">
                <v:shape id="_x0000_i1052" type="#_x0000_t75" style="width:219.8pt;height:165pt">
                  <v:imagedata r:id="rId55" o:title="045"/>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2F09B889" w14:textId="77777777" w:rsidR="004D42B3" w:rsidRDefault="00EC4D1A" w:rsidP="004D42B3">
            <w:pPr>
              <w:spacing w:line="290" w:lineRule="atLeast"/>
              <w:jc w:val="center"/>
              <w:rPr>
                <w:szCs w:val="21"/>
              </w:rPr>
            </w:pPr>
            <w:r>
              <w:rPr>
                <w:szCs w:val="21"/>
              </w:rPr>
              <w:pict w14:anchorId="24337243">
                <v:shape id="_x0000_i1053" type="#_x0000_t75" style="width:219.8pt;height:165pt">
                  <v:imagedata r:id="rId56" o:title="046"/>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22F9218F" w14:textId="77777777" w:rsidR="004D42B3" w:rsidRDefault="00EC4D1A" w:rsidP="004D42B3">
            <w:pPr>
              <w:spacing w:line="290" w:lineRule="atLeast"/>
              <w:jc w:val="center"/>
              <w:rPr>
                <w:szCs w:val="21"/>
              </w:rPr>
            </w:pPr>
            <w:r>
              <w:rPr>
                <w:szCs w:val="21"/>
              </w:rPr>
              <w:pict w14:anchorId="64B32976">
                <v:shape id="_x0000_i1054" type="#_x0000_t75" style="width:219.8pt;height:165pt">
                  <v:imagedata r:id="rId57" o:title="047"/>
                </v:shape>
              </w:pict>
            </w:r>
          </w:p>
        </w:tc>
      </w:tr>
      <w:tr w:rsidR="004D42B3" w:rsidRPr="00C9766D" w14:paraId="4032F576"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0C242D75"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lastRenderedPageBreak/>
              <w:t>Bedroom wardrobe interior</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62F0AA8F"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 wardrobe door edge splinter</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45CC0D9C"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Bedroom wardrobe interior</w:t>
            </w:r>
          </w:p>
        </w:tc>
      </w:tr>
      <w:tr w:rsidR="004D42B3" w:rsidRPr="00C9766D" w14:paraId="301F911D"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7DFF76E5" w14:textId="77777777" w:rsidR="004D42B3" w:rsidRPr="00E90287" w:rsidRDefault="00EC4D1A" w:rsidP="004D42B3">
            <w:pPr>
              <w:spacing w:line="290" w:lineRule="atLeast"/>
              <w:jc w:val="center"/>
              <w:rPr>
                <w:b/>
                <w:color w:val="7FA841"/>
                <w:szCs w:val="21"/>
              </w:rPr>
            </w:pPr>
            <w:r>
              <w:rPr>
                <w:b/>
                <w:color w:val="7FA841"/>
                <w:szCs w:val="21"/>
              </w:rPr>
              <w:pict w14:anchorId="484A8BC1">
                <v:shape id="_x0000_i1055" type="#_x0000_t75" style="width:219.8pt;height:165pt">
                  <v:imagedata r:id="rId58" o:title="048"/>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4C8136E3" w14:textId="77777777" w:rsidR="004D42B3" w:rsidRPr="00E90287" w:rsidRDefault="00EC4D1A" w:rsidP="004D42B3">
            <w:pPr>
              <w:spacing w:line="290" w:lineRule="atLeast"/>
              <w:jc w:val="center"/>
              <w:rPr>
                <w:b/>
                <w:color w:val="7FA841"/>
                <w:szCs w:val="21"/>
              </w:rPr>
            </w:pPr>
            <w:r>
              <w:rPr>
                <w:b/>
                <w:color w:val="7FA841"/>
                <w:szCs w:val="21"/>
              </w:rPr>
              <w:pict w14:anchorId="6EE03690">
                <v:shape id="_x0000_i1056" type="#_x0000_t75" style="width:219.8pt;height:165pt">
                  <v:imagedata r:id="rId59" o:title="049"/>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14237A82" w14:textId="77777777" w:rsidR="004D42B3" w:rsidRPr="00E90287" w:rsidRDefault="00EC4D1A" w:rsidP="004D42B3">
            <w:pPr>
              <w:spacing w:line="290" w:lineRule="atLeast"/>
              <w:jc w:val="center"/>
              <w:rPr>
                <w:b/>
                <w:color w:val="7FA841"/>
                <w:szCs w:val="21"/>
              </w:rPr>
            </w:pPr>
            <w:r>
              <w:rPr>
                <w:b/>
                <w:color w:val="7FA841"/>
                <w:szCs w:val="21"/>
              </w:rPr>
              <w:pict w14:anchorId="2A9A2F25">
                <v:shape id="_x0000_i1057" type="#_x0000_t75" style="width:219.8pt;height:165pt">
                  <v:imagedata r:id="rId60" o:title="050"/>
                </v:shape>
              </w:pict>
            </w:r>
          </w:p>
        </w:tc>
      </w:tr>
      <w:tr w:rsidR="004D42B3" w:rsidRPr="00C9766D" w14:paraId="12ED0B77"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460ECEBD"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 wardrobe interior</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411E1442"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 wardrobe interior</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39FBFB86"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Bedroom wardrobe interior</w:t>
            </w:r>
          </w:p>
        </w:tc>
      </w:tr>
      <w:tr w:rsidR="004D42B3" w:rsidRPr="00C9766D" w14:paraId="287F2B5B"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2ADD8828" w14:textId="77777777" w:rsidR="004D42B3" w:rsidRPr="00E90287" w:rsidRDefault="00EC4D1A" w:rsidP="004D42B3">
            <w:pPr>
              <w:jc w:val="center"/>
              <w:rPr>
                <w:b/>
                <w:color w:val="7FA841"/>
                <w:szCs w:val="21"/>
              </w:rPr>
            </w:pPr>
            <w:r>
              <w:rPr>
                <w:b/>
                <w:color w:val="7FA841"/>
                <w:szCs w:val="21"/>
              </w:rPr>
              <w:pict w14:anchorId="780F6997">
                <v:shape id="_x0000_i1058" type="#_x0000_t75" style="width:219.8pt;height:165pt">
                  <v:imagedata r:id="rId61" o:title="051"/>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0FBD3BA7" w14:textId="77777777" w:rsidR="004D42B3" w:rsidRPr="00E90287" w:rsidRDefault="00EC4D1A" w:rsidP="004D42B3">
            <w:pPr>
              <w:spacing w:line="290" w:lineRule="atLeast"/>
              <w:jc w:val="center"/>
              <w:rPr>
                <w:b/>
                <w:color w:val="7FA841"/>
                <w:szCs w:val="21"/>
              </w:rPr>
            </w:pPr>
            <w:r>
              <w:rPr>
                <w:b/>
                <w:color w:val="7FA841"/>
                <w:szCs w:val="21"/>
              </w:rPr>
              <w:pict w14:anchorId="0252CD2E">
                <v:shape id="_x0000_i1059" type="#_x0000_t75" style="width:219.8pt;height:165pt">
                  <v:imagedata r:id="rId62" o:title="052"/>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69A63654" w14:textId="77777777" w:rsidR="004D42B3" w:rsidRPr="00E90287" w:rsidRDefault="00EC4D1A" w:rsidP="004D42B3">
            <w:pPr>
              <w:spacing w:line="290" w:lineRule="atLeast"/>
              <w:jc w:val="center"/>
              <w:rPr>
                <w:b/>
                <w:color w:val="7FA841"/>
                <w:szCs w:val="21"/>
              </w:rPr>
            </w:pPr>
            <w:r>
              <w:rPr>
                <w:b/>
                <w:color w:val="7FA841"/>
                <w:szCs w:val="21"/>
              </w:rPr>
              <w:pict w14:anchorId="3D9612FC">
                <v:shape id="_x0000_i1060" type="#_x0000_t75" style="width:219.8pt;height:165pt">
                  <v:imagedata r:id="rId63" o:title="053"/>
                </v:shape>
              </w:pict>
            </w:r>
          </w:p>
        </w:tc>
      </w:tr>
      <w:tr w:rsidR="004D42B3" w:rsidRPr="00C9766D" w14:paraId="54DB37CB"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31AEF8AF"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lastRenderedPageBreak/>
              <w:t>Bedroom wardrobe interior shelf cracked</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20871503"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793DD9D8"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Bedroom</w:t>
            </w:r>
          </w:p>
        </w:tc>
      </w:tr>
      <w:tr w:rsidR="004D42B3" w:rsidRPr="00C9766D" w14:paraId="77C0578F" w14:textId="77777777" w:rsidTr="004D42B3">
        <w:trPr>
          <w:trHeight w:val="4359"/>
          <w:jc w:val="center"/>
        </w:trPr>
        <w:tc>
          <w:tcPr>
            <w:tcW w:w="4901" w:type="dxa"/>
            <w:tcBorders>
              <w:top w:val="single" w:sz="4" w:space="0" w:color="auto"/>
              <w:left w:val="single" w:sz="4" w:space="0" w:color="auto"/>
              <w:bottom w:val="single" w:sz="4" w:space="0" w:color="auto"/>
              <w:right w:val="single" w:sz="4" w:space="0" w:color="auto"/>
            </w:tcBorders>
            <w:vAlign w:val="center"/>
          </w:tcPr>
          <w:p w14:paraId="78F83831" w14:textId="77777777" w:rsidR="004D42B3" w:rsidRPr="00E90287" w:rsidRDefault="00EC4D1A" w:rsidP="004D42B3">
            <w:pPr>
              <w:spacing w:line="290" w:lineRule="atLeast"/>
              <w:jc w:val="center"/>
              <w:rPr>
                <w:b/>
                <w:color w:val="7FA841"/>
                <w:szCs w:val="21"/>
              </w:rPr>
            </w:pPr>
            <w:r>
              <w:rPr>
                <w:b/>
                <w:color w:val="7FA841"/>
                <w:szCs w:val="21"/>
              </w:rPr>
              <w:pict w14:anchorId="41632D02">
                <v:shape id="_x0000_i1061" type="#_x0000_t75" style="width:219.8pt;height:165pt">
                  <v:imagedata r:id="rId64" o:title="054"/>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65909AA6" w14:textId="77777777" w:rsidR="004D42B3" w:rsidRPr="00E90287" w:rsidRDefault="00EC4D1A" w:rsidP="004D42B3">
            <w:pPr>
              <w:spacing w:line="290" w:lineRule="atLeast"/>
              <w:jc w:val="center"/>
              <w:rPr>
                <w:b/>
                <w:color w:val="7FA841"/>
                <w:szCs w:val="21"/>
              </w:rPr>
            </w:pPr>
            <w:r>
              <w:rPr>
                <w:b/>
                <w:color w:val="7FA841"/>
                <w:szCs w:val="21"/>
              </w:rPr>
              <w:pict w14:anchorId="14C27FF1">
                <v:shape id="_x0000_i1062" type="#_x0000_t75" style="width:219.8pt;height:165pt">
                  <v:imagedata r:id="rId65" o:title="055"/>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7789AD0A" w14:textId="77777777" w:rsidR="004D42B3" w:rsidRPr="00E90287" w:rsidRDefault="00EC4D1A" w:rsidP="004D42B3">
            <w:pPr>
              <w:spacing w:line="290" w:lineRule="atLeast"/>
              <w:jc w:val="center"/>
              <w:rPr>
                <w:b/>
                <w:color w:val="7FA841"/>
                <w:szCs w:val="21"/>
              </w:rPr>
            </w:pPr>
            <w:r>
              <w:rPr>
                <w:b/>
                <w:color w:val="7FA841"/>
                <w:szCs w:val="21"/>
              </w:rPr>
              <w:pict w14:anchorId="04B30EB4">
                <v:shape id="_x0000_i1063" type="#_x0000_t75" style="width:219.8pt;height:165pt">
                  <v:imagedata r:id="rId66" o:title="056"/>
                </v:shape>
              </w:pict>
            </w:r>
          </w:p>
        </w:tc>
      </w:tr>
      <w:tr w:rsidR="004D42B3" w:rsidRPr="00C9766D" w14:paraId="620BAC6E"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28EBFDC4" w14:textId="77777777" w:rsidR="004D42B3" w:rsidRPr="00E27329" w:rsidRDefault="004D42B3" w:rsidP="004D42B3">
            <w:pPr>
              <w:spacing w:line="290" w:lineRule="atLeast"/>
              <w:jc w:val="center"/>
              <w:rPr>
                <w:rFonts w:asciiTheme="minorHAnsi" w:hAnsiTheme="minorHAnsi" w:cstheme="minorHAnsi"/>
                <w:b/>
                <w:color w:val="7FA841"/>
                <w:szCs w:val="21"/>
              </w:rPr>
            </w:pPr>
            <w:r>
              <w:rPr>
                <w:b/>
                <w:color w:val="7FA841"/>
                <w:szCs w:val="21"/>
              </w:rPr>
              <w:t>Bedroom</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00730294" w14:textId="77777777" w:rsidR="004D42B3" w:rsidRPr="00E27329" w:rsidRDefault="004D42B3" w:rsidP="00016839">
            <w:pPr>
              <w:spacing w:line="290" w:lineRule="atLeast"/>
              <w:jc w:val="center"/>
              <w:rPr>
                <w:rFonts w:asciiTheme="minorHAnsi" w:hAnsiTheme="minorHAnsi" w:cstheme="minorHAnsi"/>
                <w:b/>
                <w:color w:val="7FA841"/>
                <w:szCs w:val="21"/>
              </w:rPr>
            </w:pPr>
            <w:r>
              <w:rPr>
                <w:b/>
                <w:color w:val="7FA841"/>
                <w:szCs w:val="21"/>
              </w:rPr>
              <w:t xml:space="preserve">Bedroom foam </w:t>
            </w:r>
            <w:r w:rsidR="00016839">
              <w:rPr>
                <w:b/>
                <w:color w:val="7FA841"/>
                <w:szCs w:val="21"/>
              </w:rPr>
              <w:t>topper example of edge defect</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573687FC" w14:textId="77777777" w:rsidR="004D42B3" w:rsidRPr="00C9766D" w:rsidRDefault="004D42B3" w:rsidP="004D42B3">
            <w:pPr>
              <w:spacing w:line="290" w:lineRule="atLeast"/>
              <w:jc w:val="center"/>
              <w:rPr>
                <w:rFonts w:asciiTheme="minorHAnsi" w:hAnsiTheme="minorHAnsi" w:cstheme="minorHAnsi"/>
                <w:b/>
                <w:color w:val="7FA841"/>
                <w:szCs w:val="21"/>
              </w:rPr>
            </w:pPr>
            <w:r>
              <w:rPr>
                <w:b/>
                <w:color w:val="7FA841"/>
                <w:szCs w:val="21"/>
              </w:rPr>
              <w:t>Bedroom cushion stained</w:t>
            </w:r>
          </w:p>
        </w:tc>
      </w:tr>
      <w:tr w:rsidR="004D42B3" w:rsidRPr="00C9766D" w14:paraId="4101F979"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74E2F41D" w14:textId="77777777" w:rsidR="004D42B3" w:rsidRPr="00E90287" w:rsidRDefault="00EC4D1A" w:rsidP="004D42B3">
            <w:pPr>
              <w:spacing w:line="290" w:lineRule="atLeast"/>
              <w:jc w:val="center"/>
              <w:rPr>
                <w:b/>
                <w:color w:val="7FA841"/>
                <w:szCs w:val="21"/>
              </w:rPr>
            </w:pPr>
            <w:r>
              <w:rPr>
                <w:b/>
                <w:color w:val="7FA841"/>
                <w:szCs w:val="21"/>
              </w:rPr>
              <w:pict w14:anchorId="6447D42C">
                <v:shape id="_x0000_i1064" type="#_x0000_t75" style="width:219.8pt;height:165pt">
                  <v:imagedata r:id="rId67" o:title="057"/>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41BBFBEA" w14:textId="77777777" w:rsidR="004D42B3" w:rsidRPr="00E90287" w:rsidRDefault="00EC4D1A" w:rsidP="004D42B3">
            <w:pPr>
              <w:spacing w:line="290" w:lineRule="atLeast"/>
              <w:jc w:val="center"/>
              <w:rPr>
                <w:b/>
                <w:color w:val="7FA841"/>
                <w:szCs w:val="21"/>
              </w:rPr>
            </w:pPr>
            <w:r>
              <w:rPr>
                <w:b/>
                <w:color w:val="7FA841"/>
                <w:szCs w:val="21"/>
              </w:rPr>
              <w:pict w14:anchorId="32A39272">
                <v:shape id="_x0000_i1065" type="#_x0000_t75" style="width:219.8pt;height:165pt">
                  <v:imagedata r:id="rId68" o:title="058"/>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63BC11C1" w14:textId="77777777" w:rsidR="004D42B3" w:rsidRPr="00E90287" w:rsidRDefault="00EC4D1A" w:rsidP="004D42B3">
            <w:pPr>
              <w:spacing w:line="290" w:lineRule="atLeast"/>
              <w:jc w:val="center"/>
              <w:rPr>
                <w:b/>
                <w:color w:val="7FA841"/>
                <w:szCs w:val="21"/>
              </w:rPr>
            </w:pPr>
            <w:r>
              <w:rPr>
                <w:b/>
                <w:color w:val="7FA841"/>
                <w:szCs w:val="21"/>
              </w:rPr>
              <w:pict w14:anchorId="4835FFEC">
                <v:shape id="_x0000_i1066" type="#_x0000_t75" style="width:219.8pt;height:165pt">
                  <v:imagedata r:id="rId69" o:title="059"/>
                </v:shape>
              </w:pict>
            </w:r>
          </w:p>
        </w:tc>
      </w:tr>
    </w:tbl>
    <w:p w14:paraId="03CC6111" w14:textId="77777777" w:rsidR="004D42B3" w:rsidRDefault="004D42B3">
      <w:r>
        <w:br w:type="page"/>
      </w:r>
    </w:p>
    <w:p w14:paraId="52B46EF0" w14:textId="77777777" w:rsidR="00663BAB" w:rsidRPr="00DF05C5" w:rsidRDefault="00663BAB" w:rsidP="00663BAB">
      <w:pPr>
        <w:pStyle w:val="Head1Red12ptLeft"/>
        <w:rPr>
          <w:color w:val="7FA841"/>
        </w:rPr>
      </w:pPr>
      <w:bookmarkStart w:id="24" w:name="_Toc197221829"/>
      <w:r w:rsidRPr="00DF05C5">
        <w:rPr>
          <w:color w:val="7FA841"/>
        </w:rPr>
        <w:lastRenderedPageBreak/>
        <w:t>Bathroom</w:t>
      </w:r>
      <w:bookmarkEnd w:id="24"/>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663BAB" w:rsidRPr="00F46EB4" w14:paraId="34879296" w14:textId="77777777" w:rsidTr="00663BAB">
        <w:trPr>
          <w:trHeight w:val="408"/>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6F10DC01" w14:textId="77777777" w:rsidR="00663BAB" w:rsidRPr="00DF05C5" w:rsidRDefault="00663BAB" w:rsidP="00663BAB">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74D50500" w14:textId="77777777" w:rsidR="00663BAB" w:rsidRPr="00DF05C5" w:rsidRDefault="00663BAB" w:rsidP="00663BAB">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2B2DCDE8" w14:textId="77777777" w:rsidR="00663BAB" w:rsidRPr="00DF05C5" w:rsidRDefault="00663BAB" w:rsidP="00663BAB">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17410F55" w14:textId="77777777" w:rsidR="00663BAB" w:rsidRPr="00DF05C5" w:rsidRDefault="00663BAB" w:rsidP="00663BAB">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35F5DF62" w14:textId="77777777" w:rsidR="00663BAB" w:rsidRPr="00DF05C5" w:rsidRDefault="00663BAB" w:rsidP="00663BAB">
            <w:pPr>
              <w:pStyle w:val="TableTextWhiteLeft10pt"/>
              <w:rPr>
                <w:color w:val="7FA841"/>
              </w:rPr>
            </w:pPr>
            <w:r w:rsidRPr="00DF05C5">
              <w:rPr>
                <w:color w:val="7FA841"/>
              </w:rPr>
              <w:t>Check-out</w:t>
            </w:r>
          </w:p>
        </w:tc>
      </w:tr>
      <w:tr w:rsidR="00663BAB" w:rsidRPr="00F46EB4" w14:paraId="3B12EFBA" w14:textId="77777777" w:rsidTr="00663BAB">
        <w:trPr>
          <w:trHeight w:val="408"/>
          <w:jc w:val="center"/>
        </w:trPr>
        <w:tc>
          <w:tcPr>
            <w:tcW w:w="935" w:type="dxa"/>
            <w:shd w:val="clear" w:color="auto" w:fill="E7E6E6" w:themeFill="background2"/>
            <w:vAlign w:val="center"/>
          </w:tcPr>
          <w:p w14:paraId="500F521E" w14:textId="77777777" w:rsidR="00663BAB" w:rsidRPr="00F46EB4" w:rsidRDefault="00663BAB" w:rsidP="00663BAB"/>
        </w:tc>
        <w:tc>
          <w:tcPr>
            <w:tcW w:w="2269" w:type="dxa"/>
            <w:shd w:val="clear" w:color="auto" w:fill="E7E6E6" w:themeFill="background2"/>
            <w:vAlign w:val="center"/>
          </w:tcPr>
          <w:p w14:paraId="76CE29A1" w14:textId="77777777" w:rsidR="00663BAB" w:rsidRPr="003F2161" w:rsidRDefault="00663BAB" w:rsidP="00663BAB">
            <w:pPr>
              <w:pStyle w:val="TableTextLeft10pt"/>
            </w:pPr>
            <w:r w:rsidRPr="00D405A3">
              <w:rPr>
                <w:color w:val="7FA841"/>
              </w:rPr>
              <w:t>Doors/Windows</w:t>
            </w:r>
          </w:p>
        </w:tc>
        <w:tc>
          <w:tcPr>
            <w:tcW w:w="3685" w:type="dxa"/>
            <w:shd w:val="clear" w:color="auto" w:fill="E7E6E6" w:themeFill="background2"/>
            <w:vAlign w:val="center"/>
          </w:tcPr>
          <w:p w14:paraId="5E1FF26F" w14:textId="77777777" w:rsidR="00663BAB" w:rsidRPr="003F2161" w:rsidRDefault="00663BAB" w:rsidP="00663BAB">
            <w:pPr>
              <w:pStyle w:val="TableTextLeft10pt"/>
            </w:pPr>
          </w:p>
        </w:tc>
        <w:tc>
          <w:tcPr>
            <w:tcW w:w="3685" w:type="dxa"/>
            <w:tcBorders>
              <w:right w:val="single" w:sz="4" w:space="0" w:color="000000"/>
            </w:tcBorders>
            <w:shd w:val="clear" w:color="auto" w:fill="E7E6E6" w:themeFill="background2"/>
            <w:vAlign w:val="center"/>
          </w:tcPr>
          <w:p w14:paraId="0AA46A5D" w14:textId="77777777" w:rsidR="00663BAB" w:rsidRPr="00F46EB4" w:rsidRDefault="00663BAB" w:rsidP="00663BAB">
            <w:pPr>
              <w:pStyle w:val="TableTextLeft10pt"/>
            </w:pPr>
          </w:p>
        </w:tc>
        <w:tc>
          <w:tcPr>
            <w:tcW w:w="3685" w:type="dxa"/>
            <w:tcBorders>
              <w:left w:val="single" w:sz="4" w:space="0" w:color="000000"/>
            </w:tcBorders>
            <w:shd w:val="clear" w:color="auto" w:fill="E7E6E6" w:themeFill="background2"/>
            <w:vAlign w:val="center"/>
          </w:tcPr>
          <w:p w14:paraId="609123B0" w14:textId="77777777" w:rsidR="00663BAB" w:rsidRPr="00F46EB4" w:rsidRDefault="00663BAB" w:rsidP="00663BAB">
            <w:pPr>
              <w:pStyle w:val="TableTextLeft10pt"/>
            </w:pPr>
          </w:p>
        </w:tc>
      </w:tr>
      <w:tr w:rsidR="00663BAB" w:rsidRPr="00F46EB4" w14:paraId="09368869" w14:textId="77777777" w:rsidTr="00663BAB">
        <w:trPr>
          <w:trHeight w:val="408"/>
          <w:jc w:val="center"/>
        </w:trPr>
        <w:tc>
          <w:tcPr>
            <w:tcW w:w="935" w:type="dxa"/>
            <w:vAlign w:val="center"/>
          </w:tcPr>
          <w:p w14:paraId="608395C6" w14:textId="77777777" w:rsidR="00663BAB" w:rsidRPr="003C75B7" w:rsidRDefault="00663BAB" w:rsidP="00663BAB">
            <w:pPr>
              <w:pStyle w:val="ReportListNumbers"/>
            </w:pPr>
          </w:p>
        </w:tc>
        <w:tc>
          <w:tcPr>
            <w:tcW w:w="2269" w:type="dxa"/>
          </w:tcPr>
          <w:p w14:paraId="3315B9A7" w14:textId="77777777" w:rsidR="00663BAB" w:rsidRPr="003F2161" w:rsidRDefault="00663BAB" w:rsidP="00663BAB">
            <w:pPr>
              <w:pStyle w:val="TableTextLeft10pt"/>
            </w:pPr>
            <w:r w:rsidRPr="003F2161">
              <w:t>Doors</w:t>
            </w:r>
          </w:p>
        </w:tc>
        <w:tc>
          <w:tcPr>
            <w:tcW w:w="3685" w:type="dxa"/>
            <w:shd w:val="clear" w:color="auto" w:fill="auto"/>
          </w:tcPr>
          <w:p w14:paraId="638004A5" w14:textId="77777777" w:rsidR="00663BAB" w:rsidRDefault="00B17068" w:rsidP="00663BAB">
            <w:pPr>
              <w:rPr>
                <w:rFonts w:asciiTheme="minorHAnsi" w:hAnsiTheme="minorHAnsi" w:cstheme="minorHAnsi"/>
              </w:rPr>
            </w:pPr>
            <w:r>
              <w:rPr>
                <w:rFonts w:asciiTheme="minorHAnsi" w:hAnsiTheme="minorHAnsi" w:cstheme="minorHAnsi"/>
              </w:rPr>
              <w:t>White painted plain wood door</w:t>
            </w:r>
          </w:p>
          <w:p w14:paraId="413F2AFF" w14:textId="77777777" w:rsidR="00B17068" w:rsidRPr="00B47162" w:rsidRDefault="00B17068" w:rsidP="00663BAB">
            <w:pPr>
              <w:rPr>
                <w:rFonts w:asciiTheme="minorHAnsi" w:hAnsiTheme="minorHAnsi" w:cstheme="minorHAnsi"/>
              </w:rPr>
            </w:pPr>
            <w:r>
              <w:rPr>
                <w:rFonts w:asciiTheme="minorHAnsi" w:hAnsiTheme="minorHAnsi" w:cstheme="minorHAnsi"/>
              </w:rPr>
              <w:t>Brushed chrome lever handle / backing</w:t>
            </w:r>
          </w:p>
        </w:tc>
        <w:tc>
          <w:tcPr>
            <w:tcW w:w="3685" w:type="dxa"/>
            <w:tcBorders>
              <w:right w:val="single" w:sz="4" w:space="0" w:color="000000"/>
            </w:tcBorders>
          </w:tcPr>
          <w:p w14:paraId="2F61588C" w14:textId="77777777" w:rsidR="00663BAB" w:rsidRDefault="00B17068" w:rsidP="00663BAB">
            <w:pPr>
              <w:rPr>
                <w:rFonts w:asciiTheme="minorHAnsi" w:hAnsiTheme="minorHAnsi" w:cstheme="minorHAnsi"/>
              </w:rPr>
            </w:pPr>
            <w:r>
              <w:rPr>
                <w:rFonts w:asciiTheme="minorHAnsi" w:hAnsiTheme="minorHAnsi" w:cstheme="minorHAnsi"/>
              </w:rPr>
              <w:t>Low level line mark painted over</w:t>
            </w:r>
          </w:p>
          <w:p w14:paraId="448EB984" w14:textId="77777777" w:rsidR="00B17068" w:rsidRPr="00B47162" w:rsidRDefault="00B17068" w:rsidP="00663BAB">
            <w:pPr>
              <w:rPr>
                <w:rFonts w:asciiTheme="minorHAnsi" w:hAnsiTheme="minorHAnsi" w:cstheme="minorHAnsi"/>
              </w:rPr>
            </w:pPr>
            <w:r>
              <w:rPr>
                <w:rFonts w:asciiTheme="minorHAnsi" w:hAnsiTheme="minorHAnsi" w:cstheme="minorHAnsi"/>
              </w:rPr>
              <w:t xml:space="preserve">Further line marks to leading edge painted over </w:t>
            </w:r>
          </w:p>
        </w:tc>
        <w:tc>
          <w:tcPr>
            <w:tcW w:w="3685" w:type="dxa"/>
            <w:tcBorders>
              <w:left w:val="single" w:sz="4" w:space="0" w:color="000000"/>
            </w:tcBorders>
          </w:tcPr>
          <w:p w14:paraId="326FE1CF" w14:textId="77777777" w:rsidR="00663BAB" w:rsidRPr="00B47162" w:rsidRDefault="00663BAB" w:rsidP="00663BAB">
            <w:pPr>
              <w:rPr>
                <w:rFonts w:asciiTheme="minorHAnsi" w:hAnsiTheme="minorHAnsi" w:cstheme="minorHAnsi"/>
              </w:rPr>
            </w:pPr>
          </w:p>
        </w:tc>
      </w:tr>
      <w:tr w:rsidR="00663BAB" w:rsidRPr="00F46EB4" w14:paraId="42871673" w14:textId="77777777" w:rsidTr="00663BAB">
        <w:trPr>
          <w:trHeight w:val="408"/>
          <w:jc w:val="center"/>
        </w:trPr>
        <w:tc>
          <w:tcPr>
            <w:tcW w:w="935" w:type="dxa"/>
            <w:vAlign w:val="center"/>
          </w:tcPr>
          <w:p w14:paraId="0C1BDF31" w14:textId="77777777" w:rsidR="00663BAB" w:rsidRPr="003C75B7" w:rsidRDefault="00663BAB" w:rsidP="00663BAB">
            <w:pPr>
              <w:pStyle w:val="ReportListNumbers"/>
            </w:pPr>
          </w:p>
        </w:tc>
        <w:tc>
          <w:tcPr>
            <w:tcW w:w="2269" w:type="dxa"/>
          </w:tcPr>
          <w:p w14:paraId="244E1360" w14:textId="77777777" w:rsidR="00663BAB" w:rsidRPr="003F2161" w:rsidRDefault="00663BAB" w:rsidP="00663BAB">
            <w:pPr>
              <w:pStyle w:val="TableTextLeft10pt"/>
            </w:pPr>
            <w:r w:rsidRPr="003F2161">
              <w:t>Door Frame</w:t>
            </w:r>
          </w:p>
        </w:tc>
        <w:tc>
          <w:tcPr>
            <w:tcW w:w="3685" w:type="dxa"/>
          </w:tcPr>
          <w:p w14:paraId="624A02AB" w14:textId="77777777" w:rsidR="00663BAB" w:rsidRPr="00B47162" w:rsidRDefault="00B17068" w:rsidP="00663BAB">
            <w:pPr>
              <w:rPr>
                <w:rFonts w:asciiTheme="minorHAnsi" w:hAnsiTheme="minorHAnsi" w:cstheme="minorHAnsi"/>
              </w:rPr>
            </w:pPr>
            <w:r>
              <w:rPr>
                <w:rFonts w:asciiTheme="minorHAnsi" w:hAnsiTheme="minorHAnsi" w:cstheme="minorHAnsi"/>
              </w:rPr>
              <w:t>White painted</w:t>
            </w:r>
          </w:p>
        </w:tc>
        <w:tc>
          <w:tcPr>
            <w:tcW w:w="3685" w:type="dxa"/>
            <w:tcBorders>
              <w:right w:val="single" w:sz="4" w:space="0" w:color="000000"/>
            </w:tcBorders>
          </w:tcPr>
          <w:p w14:paraId="4C554E2F" w14:textId="77777777" w:rsidR="00663BAB" w:rsidRDefault="00B17068" w:rsidP="00663BAB">
            <w:pPr>
              <w:rPr>
                <w:rFonts w:asciiTheme="minorHAnsi" w:hAnsiTheme="minorHAnsi" w:cstheme="minorHAnsi"/>
              </w:rPr>
            </w:pPr>
            <w:r>
              <w:rPr>
                <w:rFonts w:asciiTheme="minorHAnsi" w:hAnsiTheme="minorHAnsi" w:cstheme="minorHAnsi"/>
              </w:rPr>
              <w:t>POD</w:t>
            </w:r>
          </w:p>
          <w:p w14:paraId="7FA548C5" w14:textId="77777777" w:rsidR="00B17068" w:rsidRPr="00B47162" w:rsidRDefault="00B17068" w:rsidP="00663BAB">
            <w:pPr>
              <w:rPr>
                <w:rFonts w:asciiTheme="minorHAnsi" w:hAnsiTheme="minorHAnsi" w:cstheme="minorHAnsi"/>
              </w:rPr>
            </w:pPr>
            <w:r>
              <w:rPr>
                <w:rFonts w:asciiTheme="minorHAnsi" w:hAnsiTheme="minorHAnsi" w:cstheme="minorHAnsi"/>
              </w:rPr>
              <w:t>Black dust marks by hinges</w:t>
            </w:r>
          </w:p>
        </w:tc>
        <w:tc>
          <w:tcPr>
            <w:tcW w:w="3685" w:type="dxa"/>
            <w:tcBorders>
              <w:left w:val="single" w:sz="4" w:space="0" w:color="000000"/>
            </w:tcBorders>
          </w:tcPr>
          <w:p w14:paraId="02E5BCC2" w14:textId="77777777" w:rsidR="00663BAB" w:rsidRPr="00B47162" w:rsidRDefault="00663BAB" w:rsidP="00663BAB">
            <w:pPr>
              <w:rPr>
                <w:rFonts w:asciiTheme="minorHAnsi" w:hAnsiTheme="minorHAnsi" w:cstheme="minorHAnsi"/>
              </w:rPr>
            </w:pPr>
          </w:p>
        </w:tc>
      </w:tr>
      <w:tr w:rsidR="00663BAB" w:rsidRPr="00F46EB4" w14:paraId="6E8694A0" w14:textId="77777777" w:rsidTr="00663BAB">
        <w:trPr>
          <w:trHeight w:val="408"/>
          <w:jc w:val="center"/>
        </w:trPr>
        <w:tc>
          <w:tcPr>
            <w:tcW w:w="935" w:type="dxa"/>
            <w:vAlign w:val="center"/>
          </w:tcPr>
          <w:p w14:paraId="5375078E" w14:textId="77777777" w:rsidR="00663BAB" w:rsidRPr="003C75B7" w:rsidRDefault="00663BAB" w:rsidP="00663BAB">
            <w:pPr>
              <w:pStyle w:val="ReportListNumbers"/>
            </w:pPr>
          </w:p>
        </w:tc>
        <w:tc>
          <w:tcPr>
            <w:tcW w:w="2269" w:type="dxa"/>
          </w:tcPr>
          <w:p w14:paraId="4BAFB1E5" w14:textId="77777777" w:rsidR="00663BAB" w:rsidRPr="003F2161" w:rsidRDefault="00663BAB" w:rsidP="00663BAB">
            <w:pPr>
              <w:pStyle w:val="TableTextLeft10pt"/>
            </w:pPr>
            <w:r w:rsidRPr="003F2161">
              <w:t xml:space="preserve">Reverse of Door </w:t>
            </w:r>
          </w:p>
        </w:tc>
        <w:tc>
          <w:tcPr>
            <w:tcW w:w="3685" w:type="dxa"/>
          </w:tcPr>
          <w:p w14:paraId="2E4879D5" w14:textId="77777777" w:rsidR="00663BAB" w:rsidRDefault="00B17068" w:rsidP="00663BAB">
            <w:pPr>
              <w:rPr>
                <w:rFonts w:asciiTheme="minorHAnsi" w:hAnsiTheme="minorHAnsi" w:cstheme="minorHAnsi"/>
              </w:rPr>
            </w:pPr>
            <w:r>
              <w:rPr>
                <w:rFonts w:asciiTheme="minorHAnsi" w:hAnsiTheme="minorHAnsi" w:cstheme="minorHAnsi"/>
              </w:rPr>
              <w:t>As exterior</w:t>
            </w:r>
          </w:p>
          <w:p w14:paraId="2D76997A" w14:textId="77777777" w:rsidR="00B17068" w:rsidRDefault="00B17068" w:rsidP="00B17068">
            <w:pPr>
              <w:rPr>
                <w:rFonts w:asciiTheme="minorHAnsi" w:hAnsiTheme="minorHAnsi" w:cstheme="minorHAnsi"/>
              </w:rPr>
            </w:pPr>
          </w:p>
          <w:p w14:paraId="39EAA088" w14:textId="77777777" w:rsidR="00B17068" w:rsidRDefault="00B17068" w:rsidP="00B17068">
            <w:pPr>
              <w:rPr>
                <w:rFonts w:asciiTheme="minorHAnsi" w:hAnsiTheme="minorHAnsi" w:cstheme="minorHAnsi"/>
              </w:rPr>
            </w:pPr>
          </w:p>
          <w:p w14:paraId="791D589F" w14:textId="77777777" w:rsidR="00B17068" w:rsidRDefault="00B17068" w:rsidP="00B17068">
            <w:pPr>
              <w:rPr>
                <w:rFonts w:asciiTheme="minorHAnsi" w:hAnsiTheme="minorHAnsi" w:cstheme="minorHAnsi"/>
              </w:rPr>
            </w:pPr>
            <w:r>
              <w:rPr>
                <w:rFonts w:asciiTheme="minorHAnsi" w:hAnsiTheme="minorHAnsi" w:cstheme="minorHAnsi"/>
              </w:rPr>
              <w:t>Brushed chrome lever handle / backing</w:t>
            </w:r>
          </w:p>
          <w:p w14:paraId="75DDB615" w14:textId="77777777" w:rsidR="00B17068" w:rsidRDefault="00B17068" w:rsidP="00B17068">
            <w:pPr>
              <w:rPr>
                <w:rFonts w:asciiTheme="minorHAnsi" w:hAnsiTheme="minorHAnsi" w:cstheme="minorHAnsi"/>
              </w:rPr>
            </w:pPr>
          </w:p>
          <w:p w14:paraId="559F3A3D" w14:textId="77777777" w:rsidR="00B17068" w:rsidRDefault="00B17068" w:rsidP="00B17068">
            <w:pPr>
              <w:rPr>
                <w:rFonts w:asciiTheme="minorHAnsi" w:hAnsiTheme="minorHAnsi" w:cstheme="minorHAnsi"/>
              </w:rPr>
            </w:pPr>
            <w:r>
              <w:rPr>
                <w:rFonts w:asciiTheme="minorHAnsi" w:hAnsiTheme="minorHAnsi" w:cstheme="minorHAnsi"/>
              </w:rPr>
              <w:t>2 x chrome single hooks</w:t>
            </w:r>
          </w:p>
          <w:p w14:paraId="588A24AE" w14:textId="77777777" w:rsidR="00B17068" w:rsidRPr="00B47162" w:rsidRDefault="00B17068" w:rsidP="00B17068">
            <w:pPr>
              <w:rPr>
                <w:rFonts w:asciiTheme="minorHAnsi" w:hAnsiTheme="minorHAnsi" w:cstheme="minorHAnsi"/>
              </w:rPr>
            </w:pPr>
            <w:r>
              <w:rPr>
                <w:rFonts w:asciiTheme="minorHAnsi" w:hAnsiTheme="minorHAnsi" w:cstheme="minorHAnsi"/>
              </w:rPr>
              <w:t>Brass hook and keep</w:t>
            </w:r>
          </w:p>
        </w:tc>
        <w:tc>
          <w:tcPr>
            <w:tcW w:w="3685" w:type="dxa"/>
            <w:tcBorders>
              <w:right w:val="single" w:sz="4" w:space="0" w:color="000000"/>
            </w:tcBorders>
          </w:tcPr>
          <w:p w14:paraId="46ADFDFA" w14:textId="77777777" w:rsidR="00663BAB" w:rsidRDefault="00B17068" w:rsidP="00663BAB">
            <w:pPr>
              <w:rPr>
                <w:rFonts w:asciiTheme="minorHAnsi" w:hAnsiTheme="minorHAnsi" w:cstheme="minorHAnsi"/>
              </w:rPr>
            </w:pPr>
            <w:r>
              <w:rPr>
                <w:rFonts w:asciiTheme="minorHAnsi" w:hAnsiTheme="minorHAnsi" w:cstheme="minorHAnsi"/>
              </w:rPr>
              <w:t>Painted over line marks to low level and leading edge</w:t>
            </w:r>
          </w:p>
          <w:p w14:paraId="1BF546B3" w14:textId="77777777" w:rsidR="00B17068" w:rsidRDefault="00B17068" w:rsidP="00663BAB">
            <w:pPr>
              <w:rPr>
                <w:rFonts w:asciiTheme="minorHAnsi" w:hAnsiTheme="minorHAnsi" w:cstheme="minorHAnsi"/>
              </w:rPr>
            </w:pPr>
            <w:r>
              <w:rPr>
                <w:rFonts w:asciiTheme="minorHAnsi" w:hAnsiTheme="minorHAnsi" w:cstheme="minorHAnsi"/>
              </w:rPr>
              <w:t>Paintwork appears yellowed</w:t>
            </w:r>
          </w:p>
          <w:p w14:paraId="2BA60391" w14:textId="77777777" w:rsidR="00B17068" w:rsidRDefault="00B17068" w:rsidP="00663BAB">
            <w:pPr>
              <w:rPr>
                <w:rFonts w:asciiTheme="minorHAnsi" w:hAnsiTheme="minorHAnsi" w:cstheme="minorHAnsi"/>
              </w:rPr>
            </w:pPr>
            <w:r>
              <w:rPr>
                <w:rFonts w:asciiTheme="minorHAnsi" w:hAnsiTheme="minorHAnsi" w:cstheme="minorHAnsi"/>
              </w:rPr>
              <w:t>Dull</w:t>
            </w:r>
          </w:p>
          <w:p w14:paraId="1AE3908B" w14:textId="77777777" w:rsidR="00B17068" w:rsidRDefault="00B17068" w:rsidP="00663BAB">
            <w:pPr>
              <w:rPr>
                <w:rFonts w:asciiTheme="minorHAnsi" w:hAnsiTheme="minorHAnsi" w:cstheme="minorHAnsi"/>
              </w:rPr>
            </w:pPr>
            <w:r>
              <w:rPr>
                <w:rFonts w:asciiTheme="minorHAnsi" w:hAnsiTheme="minorHAnsi" w:cstheme="minorHAnsi"/>
              </w:rPr>
              <w:t>Tarnished</w:t>
            </w:r>
          </w:p>
          <w:p w14:paraId="272CE72F" w14:textId="77777777" w:rsidR="00B17068" w:rsidRDefault="00B17068" w:rsidP="00663BAB">
            <w:pPr>
              <w:rPr>
                <w:rFonts w:asciiTheme="minorHAnsi" w:hAnsiTheme="minorHAnsi" w:cstheme="minorHAnsi"/>
              </w:rPr>
            </w:pPr>
            <w:r>
              <w:rPr>
                <w:rFonts w:asciiTheme="minorHAnsi" w:hAnsiTheme="minorHAnsi" w:cstheme="minorHAnsi"/>
              </w:rPr>
              <w:t>1 x screw missing to each</w:t>
            </w:r>
          </w:p>
          <w:p w14:paraId="00ADC2E1" w14:textId="77777777" w:rsidR="00B17068" w:rsidRPr="00B47162" w:rsidRDefault="00B17068" w:rsidP="00663BAB">
            <w:pPr>
              <w:rPr>
                <w:rFonts w:asciiTheme="minorHAnsi" w:hAnsiTheme="minorHAnsi" w:cstheme="minorHAnsi"/>
              </w:rPr>
            </w:pPr>
            <w:r>
              <w:rPr>
                <w:rFonts w:asciiTheme="minorHAnsi" w:hAnsiTheme="minorHAnsi" w:cstheme="minorHAnsi"/>
              </w:rPr>
              <w:t>Tarnished</w:t>
            </w:r>
          </w:p>
        </w:tc>
        <w:tc>
          <w:tcPr>
            <w:tcW w:w="3685" w:type="dxa"/>
            <w:tcBorders>
              <w:left w:val="single" w:sz="4" w:space="0" w:color="000000"/>
            </w:tcBorders>
          </w:tcPr>
          <w:p w14:paraId="2519EC2F" w14:textId="77777777" w:rsidR="00663BAB" w:rsidRPr="00B47162" w:rsidRDefault="00663BAB" w:rsidP="00663BAB">
            <w:pPr>
              <w:rPr>
                <w:rFonts w:asciiTheme="minorHAnsi" w:hAnsiTheme="minorHAnsi" w:cstheme="minorHAnsi"/>
              </w:rPr>
            </w:pPr>
          </w:p>
        </w:tc>
      </w:tr>
      <w:tr w:rsidR="00663BAB" w:rsidRPr="00F46EB4" w14:paraId="7E9F4F96" w14:textId="77777777" w:rsidTr="00663BAB">
        <w:trPr>
          <w:trHeight w:val="408"/>
          <w:jc w:val="center"/>
        </w:trPr>
        <w:tc>
          <w:tcPr>
            <w:tcW w:w="935" w:type="dxa"/>
            <w:vAlign w:val="center"/>
          </w:tcPr>
          <w:p w14:paraId="3C00A364" w14:textId="77777777" w:rsidR="00663BAB" w:rsidRPr="003C75B7" w:rsidRDefault="00663BAB" w:rsidP="00663BAB">
            <w:pPr>
              <w:pStyle w:val="ReportListNumbers"/>
            </w:pPr>
          </w:p>
        </w:tc>
        <w:tc>
          <w:tcPr>
            <w:tcW w:w="2269" w:type="dxa"/>
          </w:tcPr>
          <w:p w14:paraId="7F890CB7" w14:textId="77777777" w:rsidR="00663BAB" w:rsidRPr="003F2161" w:rsidRDefault="00663BAB" w:rsidP="00663BAB">
            <w:pPr>
              <w:pStyle w:val="TableTextLeft10pt"/>
            </w:pPr>
            <w:r w:rsidRPr="003F2161">
              <w:t xml:space="preserve">Door Frame </w:t>
            </w:r>
          </w:p>
        </w:tc>
        <w:tc>
          <w:tcPr>
            <w:tcW w:w="3685" w:type="dxa"/>
          </w:tcPr>
          <w:p w14:paraId="47B9BD12" w14:textId="77777777" w:rsidR="00663BAB" w:rsidRPr="00B47162" w:rsidRDefault="00B17068" w:rsidP="00663BAB">
            <w:pPr>
              <w:rPr>
                <w:rFonts w:asciiTheme="minorHAnsi" w:hAnsiTheme="minorHAnsi" w:cstheme="minorHAnsi"/>
              </w:rPr>
            </w:pPr>
            <w:r>
              <w:rPr>
                <w:rFonts w:asciiTheme="minorHAnsi" w:hAnsiTheme="minorHAnsi" w:cstheme="minorHAnsi"/>
              </w:rPr>
              <w:t>White painted</w:t>
            </w:r>
          </w:p>
        </w:tc>
        <w:tc>
          <w:tcPr>
            <w:tcW w:w="3685" w:type="dxa"/>
            <w:tcBorders>
              <w:right w:val="single" w:sz="4" w:space="0" w:color="000000"/>
            </w:tcBorders>
          </w:tcPr>
          <w:p w14:paraId="3B97274B" w14:textId="77777777" w:rsidR="00663BAB" w:rsidRPr="00B47162" w:rsidRDefault="00B17068" w:rsidP="00663BAB">
            <w:pPr>
              <w:rPr>
                <w:rFonts w:asciiTheme="minorHAnsi" w:hAnsiTheme="minorHAnsi" w:cstheme="minorHAnsi"/>
              </w:rPr>
            </w:pPr>
            <w:r>
              <w:rPr>
                <w:rFonts w:asciiTheme="minorHAnsi" w:hAnsiTheme="minorHAnsi" w:cstheme="minorHAnsi"/>
              </w:rPr>
              <w:t>Edge rubs</w:t>
            </w:r>
          </w:p>
        </w:tc>
        <w:tc>
          <w:tcPr>
            <w:tcW w:w="3685" w:type="dxa"/>
            <w:tcBorders>
              <w:left w:val="single" w:sz="4" w:space="0" w:color="000000"/>
            </w:tcBorders>
          </w:tcPr>
          <w:p w14:paraId="30CB343A" w14:textId="77777777" w:rsidR="00663BAB" w:rsidRPr="00B47162" w:rsidRDefault="00663BAB" w:rsidP="00663BAB">
            <w:pPr>
              <w:rPr>
                <w:rFonts w:asciiTheme="minorHAnsi" w:hAnsiTheme="minorHAnsi" w:cstheme="minorHAnsi"/>
              </w:rPr>
            </w:pPr>
          </w:p>
        </w:tc>
      </w:tr>
      <w:tr w:rsidR="00663BAB" w:rsidRPr="00F46EB4" w14:paraId="66AD6C6F" w14:textId="77777777" w:rsidTr="00663BAB">
        <w:trPr>
          <w:trHeight w:val="408"/>
          <w:jc w:val="center"/>
        </w:trPr>
        <w:tc>
          <w:tcPr>
            <w:tcW w:w="935" w:type="dxa"/>
            <w:vAlign w:val="center"/>
          </w:tcPr>
          <w:p w14:paraId="40BD2860" w14:textId="77777777" w:rsidR="00663BAB" w:rsidRPr="003C75B7" w:rsidRDefault="00663BAB" w:rsidP="00663BAB">
            <w:pPr>
              <w:pStyle w:val="ReportListNumbers"/>
            </w:pPr>
          </w:p>
        </w:tc>
        <w:tc>
          <w:tcPr>
            <w:tcW w:w="2269" w:type="dxa"/>
          </w:tcPr>
          <w:p w14:paraId="33C2C085" w14:textId="77777777" w:rsidR="00663BAB" w:rsidRPr="003F2161" w:rsidRDefault="00663BAB" w:rsidP="00663BAB">
            <w:pPr>
              <w:pStyle w:val="TableTextLeft10pt"/>
            </w:pPr>
            <w:r w:rsidRPr="003F2161">
              <w:t>Threshold</w:t>
            </w:r>
          </w:p>
        </w:tc>
        <w:tc>
          <w:tcPr>
            <w:tcW w:w="3685" w:type="dxa"/>
          </w:tcPr>
          <w:p w14:paraId="51607965" w14:textId="77777777" w:rsidR="00663BAB" w:rsidRPr="00B47162" w:rsidRDefault="00B17068" w:rsidP="00663BAB">
            <w:pPr>
              <w:rPr>
                <w:rFonts w:asciiTheme="minorHAnsi" w:hAnsiTheme="minorHAnsi" w:cstheme="minorHAnsi"/>
              </w:rPr>
            </w:pPr>
            <w:r>
              <w:rPr>
                <w:rFonts w:asciiTheme="minorHAnsi" w:hAnsiTheme="minorHAnsi" w:cstheme="minorHAnsi"/>
              </w:rPr>
              <w:t>Metal strip</w:t>
            </w:r>
          </w:p>
        </w:tc>
        <w:tc>
          <w:tcPr>
            <w:tcW w:w="3685" w:type="dxa"/>
            <w:tcBorders>
              <w:right w:val="single" w:sz="4" w:space="0" w:color="000000"/>
            </w:tcBorders>
          </w:tcPr>
          <w:p w14:paraId="7D1DF1AD" w14:textId="77777777" w:rsidR="00663BAB" w:rsidRPr="00B47162" w:rsidRDefault="00B17068" w:rsidP="00663BAB">
            <w:pPr>
              <w:rPr>
                <w:rFonts w:asciiTheme="minorHAnsi" w:hAnsiTheme="minorHAnsi" w:cstheme="minorHAnsi"/>
              </w:rPr>
            </w:pPr>
            <w:r>
              <w:rPr>
                <w:rFonts w:asciiTheme="minorHAnsi" w:hAnsiTheme="minorHAnsi" w:cstheme="minorHAnsi"/>
              </w:rPr>
              <w:t>Light scratches</w:t>
            </w:r>
          </w:p>
        </w:tc>
        <w:tc>
          <w:tcPr>
            <w:tcW w:w="3685" w:type="dxa"/>
            <w:tcBorders>
              <w:left w:val="single" w:sz="4" w:space="0" w:color="000000"/>
            </w:tcBorders>
          </w:tcPr>
          <w:p w14:paraId="00CD7FD3" w14:textId="77777777" w:rsidR="00663BAB" w:rsidRPr="00B47162" w:rsidRDefault="00663BAB" w:rsidP="00663BAB">
            <w:pPr>
              <w:rPr>
                <w:rFonts w:asciiTheme="minorHAnsi" w:hAnsiTheme="minorHAnsi" w:cstheme="minorHAnsi"/>
              </w:rPr>
            </w:pPr>
          </w:p>
        </w:tc>
      </w:tr>
      <w:tr w:rsidR="00663BAB" w:rsidRPr="00F46EB4" w14:paraId="78CCEE14" w14:textId="77777777" w:rsidTr="00663BAB">
        <w:trPr>
          <w:trHeight w:val="408"/>
          <w:jc w:val="center"/>
        </w:trPr>
        <w:tc>
          <w:tcPr>
            <w:tcW w:w="935" w:type="dxa"/>
            <w:tcBorders>
              <w:bottom w:val="single" w:sz="6" w:space="0" w:color="595959"/>
            </w:tcBorders>
            <w:vAlign w:val="center"/>
          </w:tcPr>
          <w:p w14:paraId="2625D3AA" w14:textId="77777777" w:rsidR="00663BAB" w:rsidRPr="003C75B7" w:rsidRDefault="00663BAB" w:rsidP="00663BAB">
            <w:pPr>
              <w:pStyle w:val="ReportListNumbers"/>
            </w:pPr>
          </w:p>
        </w:tc>
        <w:tc>
          <w:tcPr>
            <w:tcW w:w="2269" w:type="dxa"/>
            <w:tcBorders>
              <w:bottom w:val="single" w:sz="6" w:space="0" w:color="595959"/>
            </w:tcBorders>
          </w:tcPr>
          <w:p w14:paraId="1435F0EF" w14:textId="77777777" w:rsidR="00663BAB" w:rsidRPr="003F2161" w:rsidRDefault="00663BAB" w:rsidP="00663BAB">
            <w:pPr>
              <w:pStyle w:val="TableTextLeft10pt"/>
            </w:pPr>
            <w:r w:rsidRPr="003F2161">
              <w:t>Windows</w:t>
            </w:r>
          </w:p>
        </w:tc>
        <w:tc>
          <w:tcPr>
            <w:tcW w:w="3685" w:type="dxa"/>
            <w:tcBorders>
              <w:bottom w:val="single" w:sz="6" w:space="0" w:color="595959"/>
            </w:tcBorders>
          </w:tcPr>
          <w:p w14:paraId="7468C1EF" w14:textId="77777777" w:rsidR="00663BAB" w:rsidRPr="00B47162" w:rsidRDefault="00456495" w:rsidP="00663BAB">
            <w:pPr>
              <w:rPr>
                <w:rFonts w:asciiTheme="minorHAnsi" w:hAnsiTheme="minorHAnsi" w:cstheme="minorHAnsi"/>
              </w:rPr>
            </w:pPr>
            <w:r>
              <w:rPr>
                <w:rFonts w:asciiTheme="minorHAnsi" w:hAnsiTheme="minorHAnsi" w:cstheme="minorHAnsi"/>
              </w:rPr>
              <w:t>N/A</w:t>
            </w:r>
          </w:p>
        </w:tc>
        <w:tc>
          <w:tcPr>
            <w:tcW w:w="3685" w:type="dxa"/>
            <w:tcBorders>
              <w:bottom w:val="single" w:sz="6" w:space="0" w:color="595959"/>
              <w:right w:val="single" w:sz="4" w:space="0" w:color="000000"/>
            </w:tcBorders>
          </w:tcPr>
          <w:p w14:paraId="71E4E81B" w14:textId="77777777" w:rsidR="00663BAB" w:rsidRPr="00B47162" w:rsidRDefault="00663BAB" w:rsidP="00663BAB">
            <w:pPr>
              <w:rPr>
                <w:rFonts w:asciiTheme="minorHAnsi" w:hAnsiTheme="minorHAnsi" w:cstheme="minorHAnsi"/>
              </w:rPr>
            </w:pPr>
          </w:p>
        </w:tc>
        <w:tc>
          <w:tcPr>
            <w:tcW w:w="3685" w:type="dxa"/>
            <w:tcBorders>
              <w:left w:val="single" w:sz="4" w:space="0" w:color="000000"/>
              <w:bottom w:val="single" w:sz="6" w:space="0" w:color="595959"/>
            </w:tcBorders>
          </w:tcPr>
          <w:p w14:paraId="75A93E6E" w14:textId="77777777" w:rsidR="00663BAB" w:rsidRPr="00B47162" w:rsidRDefault="00663BAB" w:rsidP="00663BAB">
            <w:pPr>
              <w:rPr>
                <w:rFonts w:asciiTheme="minorHAnsi" w:hAnsiTheme="minorHAnsi" w:cstheme="minorHAnsi"/>
              </w:rPr>
            </w:pPr>
          </w:p>
        </w:tc>
      </w:tr>
      <w:tr w:rsidR="00456495" w:rsidRPr="00F46EB4" w14:paraId="16BA4F3B" w14:textId="77777777" w:rsidTr="00663BAB">
        <w:trPr>
          <w:trHeight w:val="408"/>
          <w:jc w:val="center"/>
        </w:trPr>
        <w:tc>
          <w:tcPr>
            <w:tcW w:w="935" w:type="dxa"/>
            <w:tcBorders>
              <w:bottom w:val="single" w:sz="6" w:space="0" w:color="595959"/>
            </w:tcBorders>
            <w:vAlign w:val="center"/>
          </w:tcPr>
          <w:p w14:paraId="68D679A9" w14:textId="77777777" w:rsidR="00456495" w:rsidRPr="003C75B7" w:rsidRDefault="00456495" w:rsidP="00663BAB">
            <w:pPr>
              <w:pStyle w:val="ReportListNumbers"/>
            </w:pPr>
          </w:p>
        </w:tc>
        <w:tc>
          <w:tcPr>
            <w:tcW w:w="2269" w:type="dxa"/>
            <w:tcBorders>
              <w:bottom w:val="single" w:sz="6" w:space="0" w:color="595959"/>
            </w:tcBorders>
          </w:tcPr>
          <w:p w14:paraId="0706471A" w14:textId="77777777" w:rsidR="00456495" w:rsidRPr="003F2161" w:rsidRDefault="00456495" w:rsidP="00663BAB">
            <w:pPr>
              <w:pStyle w:val="TableTextLeft10pt"/>
            </w:pPr>
            <w:r>
              <w:t>Curtains / blinds</w:t>
            </w:r>
          </w:p>
        </w:tc>
        <w:tc>
          <w:tcPr>
            <w:tcW w:w="3685" w:type="dxa"/>
            <w:tcBorders>
              <w:bottom w:val="single" w:sz="6" w:space="0" w:color="595959"/>
            </w:tcBorders>
          </w:tcPr>
          <w:p w14:paraId="16E269D8" w14:textId="77777777" w:rsidR="00456495" w:rsidRDefault="00456495" w:rsidP="00663BAB">
            <w:pPr>
              <w:rPr>
                <w:rFonts w:asciiTheme="minorHAnsi" w:hAnsiTheme="minorHAnsi" w:cstheme="minorHAnsi"/>
              </w:rPr>
            </w:pPr>
            <w:r>
              <w:rPr>
                <w:rFonts w:asciiTheme="minorHAnsi" w:hAnsiTheme="minorHAnsi" w:cstheme="minorHAnsi"/>
              </w:rPr>
              <w:t>N/A</w:t>
            </w:r>
          </w:p>
        </w:tc>
        <w:tc>
          <w:tcPr>
            <w:tcW w:w="3685" w:type="dxa"/>
            <w:tcBorders>
              <w:bottom w:val="single" w:sz="6" w:space="0" w:color="595959"/>
              <w:right w:val="single" w:sz="4" w:space="0" w:color="000000"/>
            </w:tcBorders>
          </w:tcPr>
          <w:p w14:paraId="07033C31" w14:textId="77777777" w:rsidR="00456495" w:rsidRPr="00B47162" w:rsidRDefault="00456495" w:rsidP="00663BAB">
            <w:pPr>
              <w:rPr>
                <w:rFonts w:asciiTheme="minorHAnsi" w:hAnsiTheme="minorHAnsi" w:cstheme="minorHAnsi"/>
              </w:rPr>
            </w:pPr>
          </w:p>
        </w:tc>
        <w:tc>
          <w:tcPr>
            <w:tcW w:w="3685" w:type="dxa"/>
            <w:tcBorders>
              <w:left w:val="single" w:sz="4" w:space="0" w:color="000000"/>
              <w:bottom w:val="single" w:sz="6" w:space="0" w:color="595959"/>
            </w:tcBorders>
          </w:tcPr>
          <w:p w14:paraId="2228EA89" w14:textId="77777777" w:rsidR="00456495" w:rsidRPr="00B47162" w:rsidRDefault="00456495" w:rsidP="00663BAB">
            <w:pPr>
              <w:rPr>
                <w:rFonts w:asciiTheme="minorHAnsi" w:hAnsiTheme="minorHAnsi" w:cstheme="minorHAnsi"/>
              </w:rPr>
            </w:pPr>
          </w:p>
        </w:tc>
      </w:tr>
      <w:tr w:rsidR="00663BAB" w:rsidRPr="00F46EB4" w14:paraId="1EF55879" w14:textId="77777777" w:rsidTr="00663BAB">
        <w:trPr>
          <w:trHeight w:val="408"/>
          <w:jc w:val="center"/>
        </w:trPr>
        <w:tc>
          <w:tcPr>
            <w:tcW w:w="935" w:type="dxa"/>
            <w:tcBorders>
              <w:right w:val="nil"/>
            </w:tcBorders>
            <w:shd w:val="clear" w:color="auto" w:fill="EAEAEA"/>
            <w:vAlign w:val="center"/>
          </w:tcPr>
          <w:p w14:paraId="047E4C86" w14:textId="77777777" w:rsidR="00663BAB" w:rsidRPr="00F46EB4" w:rsidRDefault="00663BAB" w:rsidP="00663BAB"/>
        </w:tc>
        <w:tc>
          <w:tcPr>
            <w:tcW w:w="2269" w:type="dxa"/>
            <w:tcBorders>
              <w:left w:val="nil"/>
              <w:right w:val="nil"/>
            </w:tcBorders>
            <w:shd w:val="clear" w:color="auto" w:fill="EAEAEA"/>
            <w:vAlign w:val="center"/>
          </w:tcPr>
          <w:p w14:paraId="7C4A6C18" w14:textId="77777777" w:rsidR="00663BAB" w:rsidRPr="003F2161" w:rsidRDefault="00663BAB" w:rsidP="00663BAB">
            <w:pPr>
              <w:pStyle w:val="TableTextLeft10pt"/>
            </w:pPr>
            <w:r w:rsidRPr="00D405A3">
              <w:rPr>
                <w:color w:val="7FA841"/>
              </w:rPr>
              <w:t>Décor</w:t>
            </w:r>
          </w:p>
        </w:tc>
        <w:tc>
          <w:tcPr>
            <w:tcW w:w="3685" w:type="dxa"/>
            <w:tcBorders>
              <w:left w:val="nil"/>
              <w:right w:val="nil"/>
            </w:tcBorders>
            <w:shd w:val="clear" w:color="auto" w:fill="EAEAEA"/>
            <w:vAlign w:val="center"/>
          </w:tcPr>
          <w:p w14:paraId="4E21D67E" w14:textId="77777777" w:rsidR="00663BAB" w:rsidRPr="00475D27" w:rsidRDefault="00663BAB" w:rsidP="00663BAB">
            <w:pPr>
              <w:pStyle w:val="TableTextLeft10pt"/>
              <w:rPr>
                <w:rFonts w:cstheme="minorHAnsi"/>
              </w:rPr>
            </w:pPr>
          </w:p>
        </w:tc>
        <w:tc>
          <w:tcPr>
            <w:tcW w:w="3685" w:type="dxa"/>
            <w:tcBorders>
              <w:left w:val="nil"/>
              <w:right w:val="single" w:sz="4" w:space="0" w:color="000000"/>
            </w:tcBorders>
            <w:shd w:val="clear" w:color="auto" w:fill="EAEAEA"/>
            <w:vAlign w:val="center"/>
          </w:tcPr>
          <w:p w14:paraId="032E90B2" w14:textId="77777777" w:rsidR="00663BAB" w:rsidRPr="00475D27" w:rsidRDefault="00663BAB" w:rsidP="00663BAB">
            <w:pPr>
              <w:pStyle w:val="TableTextLeft10pt"/>
              <w:rPr>
                <w:rFonts w:cstheme="minorHAnsi"/>
              </w:rPr>
            </w:pPr>
          </w:p>
        </w:tc>
        <w:tc>
          <w:tcPr>
            <w:tcW w:w="3685" w:type="dxa"/>
            <w:tcBorders>
              <w:left w:val="single" w:sz="4" w:space="0" w:color="000000"/>
            </w:tcBorders>
            <w:shd w:val="clear" w:color="auto" w:fill="EAEAEA"/>
            <w:vAlign w:val="center"/>
          </w:tcPr>
          <w:p w14:paraId="2C71A5E0" w14:textId="77777777" w:rsidR="00663BAB" w:rsidRPr="00475D27" w:rsidRDefault="00663BAB" w:rsidP="00663BAB">
            <w:pPr>
              <w:pStyle w:val="TableTextLeft10pt"/>
              <w:rPr>
                <w:rFonts w:cstheme="minorHAnsi"/>
              </w:rPr>
            </w:pPr>
          </w:p>
        </w:tc>
      </w:tr>
      <w:tr w:rsidR="00663BAB" w:rsidRPr="00F46EB4" w14:paraId="65EEA883" w14:textId="77777777" w:rsidTr="00663BAB">
        <w:trPr>
          <w:trHeight w:val="408"/>
          <w:jc w:val="center"/>
        </w:trPr>
        <w:tc>
          <w:tcPr>
            <w:tcW w:w="935" w:type="dxa"/>
            <w:vAlign w:val="center"/>
          </w:tcPr>
          <w:p w14:paraId="454FD91F" w14:textId="77777777" w:rsidR="00663BAB" w:rsidRPr="00F46EB4" w:rsidRDefault="00663BAB" w:rsidP="00663BAB">
            <w:pPr>
              <w:pStyle w:val="ReportListNumbers"/>
            </w:pPr>
          </w:p>
        </w:tc>
        <w:tc>
          <w:tcPr>
            <w:tcW w:w="2269" w:type="dxa"/>
          </w:tcPr>
          <w:p w14:paraId="234958D3" w14:textId="77777777" w:rsidR="00663BAB" w:rsidRPr="003F2161" w:rsidRDefault="00663BAB" w:rsidP="00663BAB">
            <w:pPr>
              <w:pStyle w:val="TableTextLeft10pt"/>
            </w:pPr>
            <w:r w:rsidRPr="003F2161">
              <w:t>Flooring</w:t>
            </w:r>
          </w:p>
        </w:tc>
        <w:tc>
          <w:tcPr>
            <w:tcW w:w="3685" w:type="dxa"/>
          </w:tcPr>
          <w:p w14:paraId="4FE152F8" w14:textId="77777777" w:rsidR="00663BAB" w:rsidRDefault="00235B05" w:rsidP="00663BAB">
            <w:pPr>
              <w:rPr>
                <w:rFonts w:asciiTheme="minorHAnsi" w:hAnsiTheme="minorHAnsi" w:cstheme="minorHAnsi"/>
              </w:rPr>
            </w:pPr>
            <w:r>
              <w:rPr>
                <w:rFonts w:asciiTheme="minorHAnsi" w:hAnsiTheme="minorHAnsi" w:cstheme="minorHAnsi"/>
              </w:rPr>
              <w:t>Black square ceramic tiles</w:t>
            </w:r>
          </w:p>
          <w:p w14:paraId="1238D667" w14:textId="77777777" w:rsidR="00235B05" w:rsidRPr="00B47162" w:rsidRDefault="00235B05" w:rsidP="00663BAB">
            <w:pPr>
              <w:rPr>
                <w:rFonts w:asciiTheme="minorHAnsi" w:hAnsiTheme="minorHAnsi" w:cstheme="minorHAnsi"/>
              </w:rPr>
            </w:pPr>
            <w:r>
              <w:rPr>
                <w:rFonts w:asciiTheme="minorHAnsi" w:hAnsiTheme="minorHAnsi" w:cstheme="minorHAnsi"/>
              </w:rPr>
              <w:t>Black grout</w:t>
            </w:r>
          </w:p>
        </w:tc>
        <w:tc>
          <w:tcPr>
            <w:tcW w:w="3685" w:type="dxa"/>
            <w:tcBorders>
              <w:right w:val="single" w:sz="4" w:space="0" w:color="000000"/>
            </w:tcBorders>
          </w:tcPr>
          <w:p w14:paraId="2985ECE2" w14:textId="77777777" w:rsidR="00663BAB" w:rsidRDefault="00235B05" w:rsidP="00663BAB">
            <w:pPr>
              <w:rPr>
                <w:rFonts w:asciiTheme="minorHAnsi" w:hAnsiTheme="minorHAnsi" w:cstheme="minorHAnsi"/>
              </w:rPr>
            </w:pPr>
            <w:r>
              <w:rPr>
                <w:rFonts w:asciiTheme="minorHAnsi" w:hAnsiTheme="minorHAnsi" w:cstheme="minorHAnsi"/>
              </w:rPr>
              <w:t>Appear to be 2 x different varieties of black tiles</w:t>
            </w:r>
          </w:p>
          <w:p w14:paraId="11DD6E2D" w14:textId="77777777" w:rsidR="00235B05" w:rsidRPr="00B47162" w:rsidRDefault="00235B05" w:rsidP="00663BAB">
            <w:pPr>
              <w:rPr>
                <w:rFonts w:asciiTheme="minorHAnsi" w:hAnsiTheme="minorHAnsi" w:cstheme="minorHAnsi"/>
              </w:rPr>
            </w:pPr>
            <w:r>
              <w:rPr>
                <w:rFonts w:asciiTheme="minorHAnsi" w:hAnsiTheme="minorHAnsi" w:cstheme="minorHAnsi"/>
              </w:rPr>
              <w:t>White marks to grout under basin</w:t>
            </w:r>
          </w:p>
        </w:tc>
        <w:tc>
          <w:tcPr>
            <w:tcW w:w="3685" w:type="dxa"/>
            <w:tcBorders>
              <w:left w:val="single" w:sz="4" w:space="0" w:color="000000"/>
            </w:tcBorders>
          </w:tcPr>
          <w:p w14:paraId="76D8602D" w14:textId="77777777" w:rsidR="00663BAB" w:rsidRPr="00B47162" w:rsidRDefault="00663BAB" w:rsidP="00663BAB">
            <w:pPr>
              <w:rPr>
                <w:rFonts w:asciiTheme="minorHAnsi" w:hAnsiTheme="minorHAnsi" w:cstheme="minorHAnsi"/>
              </w:rPr>
            </w:pPr>
          </w:p>
        </w:tc>
      </w:tr>
      <w:tr w:rsidR="00663BAB" w:rsidRPr="00F46EB4" w14:paraId="2DFBE88F" w14:textId="77777777" w:rsidTr="00663BAB">
        <w:trPr>
          <w:trHeight w:val="408"/>
          <w:jc w:val="center"/>
        </w:trPr>
        <w:tc>
          <w:tcPr>
            <w:tcW w:w="935" w:type="dxa"/>
            <w:vAlign w:val="center"/>
          </w:tcPr>
          <w:p w14:paraId="0FC3A7B3" w14:textId="77777777" w:rsidR="00663BAB" w:rsidRPr="00F46EB4" w:rsidRDefault="00663BAB" w:rsidP="00663BAB">
            <w:pPr>
              <w:pStyle w:val="ReportListNumbers"/>
            </w:pPr>
          </w:p>
        </w:tc>
        <w:tc>
          <w:tcPr>
            <w:tcW w:w="2269" w:type="dxa"/>
          </w:tcPr>
          <w:p w14:paraId="6005260A" w14:textId="77777777" w:rsidR="00663BAB" w:rsidRPr="003F2161" w:rsidRDefault="00663BAB" w:rsidP="00663BAB">
            <w:pPr>
              <w:pStyle w:val="TableTextLeft10pt"/>
            </w:pPr>
            <w:r w:rsidRPr="003F2161">
              <w:t>Skirting Boards</w:t>
            </w:r>
          </w:p>
        </w:tc>
        <w:tc>
          <w:tcPr>
            <w:tcW w:w="3685" w:type="dxa"/>
          </w:tcPr>
          <w:p w14:paraId="40912753" w14:textId="77777777" w:rsidR="00663BAB" w:rsidRPr="00B47162" w:rsidRDefault="00235B05" w:rsidP="00235B05">
            <w:pPr>
              <w:rPr>
                <w:rFonts w:asciiTheme="minorHAnsi" w:hAnsiTheme="minorHAnsi" w:cstheme="minorHAnsi"/>
              </w:rPr>
            </w:pPr>
            <w:r>
              <w:rPr>
                <w:rFonts w:asciiTheme="minorHAnsi" w:hAnsiTheme="minorHAnsi" w:cstheme="minorHAnsi"/>
              </w:rPr>
              <w:t>N/A</w:t>
            </w:r>
          </w:p>
        </w:tc>
        <w:tc>
          <w:tcPr>
            <w:tcW w:w="3685" w:type="dxa"/>
            <w:tcBorders>
              <w:right w:val="single" w:sz="4" w:space="0" w:color="000000"/>
            </w:tcBorders>
          </w:tcPr>
          <w:p w14:paraId="1B9E5EE4" w14:textId="77777777" w:rsidR="00663BAB" w:rsidRPr="00B47162" w:rsidRDefault="00663BAB" w:rsidP="00663BAB">
            <w:pPr>
              <w:rPr>
                <w:rFonts w:asciiTheme="minorHAnsi" w:hAnsiTheme="minorHAnsi" w:cstheme="minorHAnsi"/>
              </w:rPr>
            </w:pPr>
          </w:p>
        </w:tc>
        <w:tc>
          <w:tcPr>
            <w:tcW w:w="3685" w:type="dxa"/>
            <w:tcBorders>
              <w:left w:val="single" w:sz="4" w:space="0" w:color="000000"/>
            </w:tcBorders>
          </w:tcPr>
          <w:p w14:paraId="25AB0C19" w14:textId="77777777" w:rsidR="00663BAB" w:rsidRPr="00B47162" w:rsidRDefault="00663BAB" w:rsidP="00663BAB">
            <w:pPr>
              <w:rPr>
                <w:rFonts w:asciiTheme="minorHAnsi" w:hAnsiTheme="minorHAnsi" w:cstheme="minorHAnsi"/>
              </w:rPr>
            </w:pPr>
          </w:p>
        </w:tc>
      </w:tr>
      <w:tr w:rsidR="00663BAB" w:rsidRPr="00F46EB4" w14:paraId="17061158" w14:textId="77777777" w:rsidTr="00663BAB">
        <w:trPr>
          <w:trHeight w:val="408"/>
          <w:jc w:val="center"/>
        </w:trPr>
        <w:tc>
          <w:tcPr>
            <w:tcW w:w="935" w:type="dxa"/>
            <w:vAlign w:val="center"/>
          </w:tcPr>
          <w:p w14:paraId="341588BF" w14:textId="77777777" w:rsidR="00663BAB" w:rsidRPr="00F46EB4" w:rsidRDefault="00663BAB" w:rsidP="00663BAB">
            <w:pPr>
              <w:pStyle w:val="ReportListNumbers"/>
            </w:pPr>
          </w:p>
        </w:tc>
        <w:tc>
          <w:tcPr>
            <w:tcW w:w="2269" w:type="dxa"/>
          </w:tcPr>
          <w:p w14:paraId="392BD636" w14:textId="77777777" w:rsidR="00663BAB" w:rsidRPr="003F2161" w:rsidRDefault="00663BAB" w:rsidP="00663BAB">
            <w:pPr>
              <w:pStyle w:val="TableTextLeft10pt"/>
            </w:pPr>
            <w:r w:rsidRPr="003F2161">
              <w:t>Walls</w:t>
            </w:r>
          </w:p>
        </w:tc>
        <w:tc>
          <w:tcPr>
            <w:tcW w:w="3685" w:type="dxa"/>
          </w:tcPr>
          <w:p w14:paraId="61C5B2C0" w14:textId="77777777" w:rsidR="00663BAB" w:rsidRDefault="00235B05" w:rsidP="00663BAB">
            <w:pPr>
              <w:rPr>
                <w:rFonts w:asciiTheme="minorHAnsi" w:hAnsiTheme="minorHAnsi" w:cstheme="minorHAnsi"/>
              </w:rPr>
            </w:pPr>
            <w:r>
              <w:rPr>
                <w:rFonts w:asciiTheme="minorHAnsi" w:hAnsiTheme="minorHAnsi" w:cstheme="minorHAnsi"/>
              </w:rPr>
              <w:t>Part light grey painted</w:t>
            </w:r>
          </w:p>
          <w:p w14:paraId="7867677B" w14:textId="77777777" w:rsidR="00235B05" w:rsidRDefault="00235B05" w:rsidP="00663BAB">
            <w:pPr>
              <w:rPr>
                <w:rFonts w:asciiTheme="minorHAnsi" w:hAnsiTheme="minorHAnsi" w:cstheme="minorHAnsi"/>
              </w:rPr>
            </w:pPr>
          </w:p>
          <w:p w14:paraId="31F9E3ED" w14:textId="77777777" w:rsidR="00235B05" w:rsidRDefault="00235B05" w:rsidP="00663BAB">
            <w:pPr>
              <w:rPr>
                <w:rFonts w:asciiTheme="minorHAnsi" w:hAnsiTheme="minorHAnsi" w:cstheme="minorHAnsi"/>
              </w:rPr>
            </w:pPr>
          </w:p>
          <w:p w14:paraId="5AA9D9E1" w14:textId="77777777" w:rsidR="00235B05" w:rsidRDefault="00235B05" w:rsidP="00663BAB">
            <w:pPr>
              <w:rPr>
                <w:rFonts w:asciiTheme="minorHAnsi" w:hAnsiTheme="minorHAnsi" w:cstheme="minorHAnsi"/>
              </w:rPr>
            </w:pPr>
          </w:p>
          <w:p w14:paraId="41188453" w14:textId="77777777" w:rsidR="00235B05" w:rsidRDefault="00235B05" w:rsidP="00663BAB">
            <w:pPr>
              <w:rPr>
                <w:rFonts w:asciiTheme="minorHAnsi" w:hAnsiTheme="minorHAnsi" w:cstheme="minorHAnsi"/>
              </w:rPr>
            </w:pPr>
          </w:p>
          <w:p w14:paraId="64993A18" w14:textId="77777777" w:rsidR="00235B05" w:rsidRDefault="00235B05" w:rsidP="00663BAB">
            <w:pPr>
              <w:rPr>
                <w:rFonts w:asciiTheme="minorHAnsi" w:hAnsiTheme="minorHAnsi" w:cstheme="minorHAnsi"/>
              </w:rPr>
            </w:pPr>
          </w:p>
          <w:p w14:paraId="655691AB" w14:textId="77777777" w:rsidR="00235B05" w:rsidRDefault="00235B05" w:rsidP="00663BAB">
            <w:pPr>
              <w:rPr>
                <w:rFonts w:asciiTheme="minorHAnsi" w:hAnsiTheme="minorHAnsi" w:cstheme="minorHAnsi"/>
              </w:rPr>
            </w:pPr>
          </w:p>
          <w:p w14:paraId="451F3CFD" w14:textId="77777777" w:rsidR="00235B05" w:rsidRDefault="00235B05" w:rsidP="00663BAB">
            <w:pPr>
              <w:rPr>
                <w:rFonts w:asciiTheme="minorHAnsi" w:hAnsiTheme="minorHAnsi" w:cstheme="minorHAnsi"/>
              </w:rPr>
            </w:pPr>
            <w:r>
              <w:rPr>
                <w:rFonts w:asciiTheme="minorHAnsi" w:hAnsiTheme="minorHAnsi" w:cstheme="minorHAnsi"/>
              </w:rPr>
              <w:t>Part beige rectangular tiles</w:t>
            </w:r>
          </w:p>
          <w:p w14:paraId="5A739704" w14:textId="77777777" w:rsidR="00235B05" w:rsidRPr="00B47162" w:rsidRDefault="00235B05" w:rsidP="00663BAB">
            <w:pPr>
              <w:rPr>
                <w:rFonts w:asciiTheme="minorHAnsi" w:hAnsiTheme="minorHAnsi" w:cstheme="minorHAnsi"/>
              </w:rPr>
            </w:pPr>
            <w:r>
              <w:rPr>
                <w:rFonts w:asciiTheme="minorHAnsi" w:hAnsiTheme="minorHAnsi" w:cstheme="minorHAnsi"/>
              </w:rPr>
              <w:t>Cream grout</w:t>
            </w:r>
          </w:p>
        </w:tc>
        <w:tc>
          <w:tcPr>
            <w:tcW w:w="3685" w:type="dxa"/>
            <w:tcBorders>
              <w:right w:val="single" w:sz="4" w:space="0" w:color="000000"/>
            </w:tcBorders>
          </w:tcPr>
          <w:p w14:paraId="1F755DE1" w14:textId="77777777" w:rsidR="00663BAB" w:rsidRDefault="00235B05" w:rsidP="00663BAB">
            <w:pPr>
              <w:rPr>
                <w:rFonts w:asciiTheme="minorHAnsi" w:hAnsiTheme="minorHAnsi" w:cstheme="minorHAnsi"/>
              </w:rPr>
            </w:pPr>
            <w:r>
              <w:rPr>
                <w:rFonts w:asciiTheme="minorHAnsi" w:hAnsiTheme="minorHAnsi" w:cstheme="minorHAnsi"/>
              </w:rPr>
              <w:t>POD</w:t>
            </w:r>
          </w:p>
          <w:p w14:paraId="749F4A04" w14:textId="77777777" w:rsidR="00235B05" w:rsidRDefault="00235B05" w:rsidP="00663BAB">
            <w:pPr>
              <w:rPr>
                <w:rFonts w:asciiTheme="minorHAnsi" w:hAnsiTheme="minorHAnsi" w:cstheme="minorHAnsi"/>
              </w:rPr>
            </w:pPr>
            <w:r>
              <w:rPr>
                <w:rFonts w:asciiTheme="minorHAnsi" w:hAnsiTheme="minorHAnsi" w:cstheme="minorHAnsi"/>
              </w:rPr>
              <w:t>4 x screw heads to access panel behind WC</w:t>
            </w:r>
          </w:p>
          <w:p w14:paraId="1DE76E05" w14:textId="77777777" w:rsidR="00235B05" w:rsidRDefault="00235B05" w:rsidP="00663BAB">
            <w:pPr>
              <w:rPr>
                <w:rFonts w:asciiTheme="minorHAnsi" w:hAnsiTheme="minorHAnsi" w:cstheme="minorHAnsi"/>
              </w:rPr>
            </w:pPr>
            <w:r>
              <w:rPr>
                <w:rFonts w:asciiTheme="minorHAnsi" w:hAnsiTheme="minorHAnsi" w:cstheme="minorHAnsi"/>
              </w:rPr>
              <w:t>Scuff under flush</w:t>
            </w:r>
          </w:p>
          <w:p w14:paraId="52748551" w14:textId="77777777" w:rsidR="00235B05" w:rsidRDefault="00235B05" w:rsidP="00663BAB">
            <w:pPr>
              <w:rPr>
                <w:rFonts w:asciiTheme="minorHAnsi" w:hAnsiTheme="minorHAnsi" w:cstheme="minorHAnsi"/>
              </w:rPr>
            </w:pPr>
            <w:r>
              <w:rPr>
                <w:rFonts w:asciiTheme="minorHAnsi" w:hAnsiTheme="minorHAnsi" w:cstheme="minorHAnsi"/>
              </w:rPr>
              <w:t>1 x white plastic stick-on hook</w:t>
            </w:r>
          </w:p>
          <w:p w14:paraId="5B2B438C" w14:textId="77777777" w:rsidR="00235B05" w:rsidRDefault="00235B05" w:rsidP="00663BAB">
            <w:pPr>
              <w:rPr>
                <w:rFonts w:asciiTheme="minorHAnsi" w:hAnsiTheme="minorHAnsi" w:cstheme="minorHAnsi"/>
              </w:rPr>
            </w:pPr>
            <w:r>
              <w:rPr>
                <w:rFonts w:asciiTheme="minorHAnsi" w:hAnsiTheme="minorHAnsi" w:cstheme="minorHAnsi"/>
              </w:rPr>
              <w:t>Cracking LHS basin</w:t>
            </w:r>
          </w:p>
          <w:p w14:paraId="25CB4ADF" w14:textId="77777777" w:rsidR="00235B05" w:rsidRDefault="00235B05" w:rsidP="00663BAB">
            <w:pPr>
              <w:rPr>
                <w:rFonts w:asciiTheme="minorHAnsi" w:hAnsiTheme="minorHAnsi" w:cstheme="minorHAnsi"/>
              </w:rPr>
            </w:pPr>
          </w:p>
          <w:p w14:paraId="03040DE7" w14:textId="77777777" w:rsidR="00235B05" w:rsidRDefault="00235B05" w:rsidP="00663BAB">
            <w:pPr>
              <w:rPr>
                <w:rFonts w:asciiTheme="minorHAnsi" w:hAnsiTheme="minorHAnsi" w:cstheme="minorHAnsi"/>
              </w:rPr>
            </w:pPr>
            <w:r>
              <w:rPr>
                <w:rFonts w:asciiTheme="minorHAnsi" w:hAnsiTheme="minorHAnsi" w:cstheme="minorHAnsi"/>
              </w:rPr>
              <w:t>Grout slightly shaded in places</w:t>
            </w:r>
          </w:p>
          <w:p w14:paraId="4D9615EF" w14:textId="77777777" w:rsidR="00235B05" w:rsidRPr="00B47162" w:rsidRDefault="00235B05" w:rsidP="00663BAB">
            <w:pPr>
              <w:rPr>
                <w:rFonts w:asciiTheme="minorHAnsi" w:hAnsiTheme="minorHAnsi" w:cstheme="minorHAnsi"/>
              </w:rPr>
            </w:pPr>
            <w:r>
              <w:rPr>
                <w:rFonts w:asciiTheme="minorHAnsi" w:hAnsiTheme="minorHAnsi" w:cstheme="minorHAnsi"/>
              </w:rPr>
              <w:t>Corner sealant thickly applied</w:t>
            </w:r>
          </w:p>
        </w:tc>
        <w:tc>
          <w:tcPr>
            <w:tcW w:w="3685" w:type="dxa"/>
            <w:tcBorders>
              <w:left w:val="single" w:sz="4" w:space="0" w:color="000000"/>
            </w:tcBorders>
          </w:tcPr>
          <w:p w14:paraId="11D44274" w14:textId="77777777" w:rsidR="00663BAB" w:rsidRPr="00B47162" w:rsidRDefault="00663BAB" w:rsidP="00663BAB">
            <w:pPr>
              <w:rPr>
                <w:rFonts w:asciiTheme="minorHAnsi" w:hAnsiTheme="minorHAnsi" w:cstheme="minorHAnsi"/>
              </w:rPr>
            </w:pPr>
          </w:p>
        </w:tc>
      </w:tr>
    </w:tbl>
    <w:p w14:paraId="5ED40F18" w14:textId="77777777" w:rsidR="003E0F6B" w:rsidRDefault="003E0F6B">
      <w:r>
        <w:br w:type="page"/>
      </w:r>
    </w:p>
    <w:p w14:paraId="0853F96B" w14:textId="77777777" w:rsidR="003E0F6B" w:rsidRPr="0058538E" w:rsidRDefault="003E0F6B" w:rsidP="003E0F6B">
      <w:pPr>
        <w:pStyle w:val="TableTextWhiteLeft10pt"/>
        <w:rPr>
          <w:color w:val="7FA841"/>
          <w:sz w:val="24"/>
          <w:szCs w:val="24"/>
        </w:rPr>
      </w:pPr>
      <w:r>
        <w:rPr>
          <w:color w:val="7FA841"/>
          <w:sz w:val="24"/>
          <w:szCs w:val="24"/>
        </w:rPr>
        <w:lastRenderedPageBreak/>
        <w:t>Bathroom</w:t>
      </w:r>
    </w:p>
    <w:tbl>
      <w:tblPr>
        <w:tblW w:w="1426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928"/>
        <w:gridCol w:w="7"/>
        <w:gridCol w:w="2262"/>
        <w:gridCol w:w="6"/>
        <w:gridCol w:w="3684"/>
        <w:gridCol w:w="3686"/>
        <w:gridCol w:w="3686"/>
      </w:tblGrid>
      <w:tr w:rsidR="003E0F6B" w:rsidRPr="00F46EB4" w14:paraId="464E8C37" w14:textId="77777777" w:rsidTr="003E0F6B">
        <w:trPr>
          <w:trHeight w:val="392"/>
          <w:tblHeader/>
          <w:jc w:val="center"/>
        </w:trPr>
        <w:tc>
          <w:tcPr>
            <w:tcW w:w="936" w:type="dxa"/>
            <w:gridSpan w:val="2"/>
            <w:tcBorders>
              <w:top w:val="nil"/>
              <w:left w:val="nil"/>
              <w:bottom w:val="single" w:sz="6" w:space="0" w:color="595959"/>
              <w:right w:val="single" w:sz="6" w:space="0" w:color="595959"/>
            </w:tcBorders>
            <w:shd w:val="clear" w:color="auto" w:fill="D6D6D6" w:themeFill="text1" w:themeFillTint="33"/>
            <w:vAlign w:val="center"/>
          </w:tcPr>
          <w:p w14:paraId="18942E5A" w14:textId="77777777" w:rsidR="003E0F6B" w:rsidRPr="00DF05C5" w:rsidRDefault="003E0F6B" w:rsidP="00AF4C27">
            <w:pPr>
              <w:pStyle w:val="TableTextWhiteLeft10pt"/>
              <w:rPr>
                <w:color w:val="7FA841"/>
              </w:rPr>
            </w:pPr>
          </w:p>
        </w:tc>
        <w:tc>
          <w:tcPr>
            <w:tcW w:w="2269"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07C2FA2E" w14:textId="77777777" w:rsidR="003E0F6B" w:rsidRPr="00DF05C5" w:rsidRDefault="003E0F6B" w:rsidP="00AF4C27">
            <w:pPr>
              <w:pStyle w:val="TableTextWhiteLeft10pt"/>
              <w:rPr>
                <w:color w:val="7FA841"/>
              </w:rPr>
            </w:pPr>
            <w:r w:rsidRPr="00DF05C5">
              <w:rPr>
                <w:color w:val="7FA841"/>
              </w:rPr>
              <w:t>Item</w:t>
            </w:r>
          </w:p>
        </w:tc>
        <w:tc>
          <w:tcPr>
            <w:tcW w:w="3690" w:type="dxa"/>
            <w:gridSpan w:val="2"/>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5E047520" w14:textId="77777777" w:rsidR="003E0F6B" w:rsidRPr="00DF05C5" w:rsidRDefault="003E0F6B" w:rsidP="00AF4C27">
            <w:pPr>
              <w:pStyle w:val="TableTextWhiteLeft10pt"/>
              <w:rPr>
                <w:color w:val="7FA841"/>
              </w:rPr>
            </w:pPr>
            <w:r w:rsidRPr="00DF05C5">
              <w:rPr>
                <w:color w:val="7FA841"/>
              </w:rPr>
              <w:t xml:space="preserve">Description </w:t>
            </w:r>
          </w:p>
        </w:tc>
        <w:tc>
          <w:tcPr>
            <w:tcW w:w="3686"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6C0E323A" w14:textId="77777777" w:rsidR="003E0F6B" w:rsidRPr="00DF05C5" w:rsidRDefault="003E0F6B" w:rsidP="00AF4C27">
            <w:pPr>
              <w:pStyle w:val="TableTextWhiteLeft10pt"/>
              <w:rPr>
                <w:color w:val="7FA841"/>
              </w:rPr>
            </w:pPr>
            <w:r w:rsidRPr="00DF05C5">
              <w:rPr>
                <w:color w:val="7FA841"/>
              </w:rPr>
              <w:t>Check-in</w:t>
            </w:r>
          </w:p>
        </w:tc>
        <w:tc>
          <w:tcPr>
            <w:tcW w:w="3686" w:type="dxa"/>
            <w:tcBorders>
              <w:left w:val="single" w:sz="4" w:space="0" w:color="000000"/>
              <w:bottom w:val="single" w:sz="6" w:space="0" w:color="595959"/>
            </w:tcBorders>
            <w:shd w:val="clear" w:color="auto" w:fill="D6D6D6" w:themeFill="text1" w:themeFillTint="33"/>
            <w:vAlign w:val="center"/>
          </w:tcPr>
          <w:p w14:paraId="77A9C098" w14:textId="77777777" w:rsidR="003E0F6B" w:rsidRPr="00DF05C5" w:rsidRDefault="003E0F6B" w:rsidP="00AF4C27">
            <w:pPr>
              <w:pStyle w:val="TableTextWhiteLeft10pt"/>
              <w:rPr>
                <w:color w:val="7FA841"/>
              </w:rPr>
            </w:pPr>
            <w:r w:rsidRPr="00DF05C5">
              <w:rPr>
                <w:color w:val="7FA841"/>
              </w:rPr>
              <w:t>Check-out</w:t>
            </w:r>
          </w:p>
        </w:tc>
      </w:tr>
      <w:tr w:rsidR="00663BAB" w:rsidRPr="00F46EB4" w14:paraId="72862F54" w14:textId="77777777" w:rsidTr="003E0F6B">
        <w:trPr>
          <w:gridBefore w:val="1"/>
          <w:wBefore w:w="8" w:type="dxa"/>
          <w:trHeight w:val="408"/>
          <w:jc w:val="center"/>
        </w:trPr>
        <w:tc>
          <w:tcPr>
            <w:tcW w:w="935" w:type="dxa"/>
            <w:gridSpan w:val="2"/>
            <w:tcBorders>
              <w:bottom w:val="single" w:sz="6" w:space="0" w:color="595959"/>
            </w:tcBorders>
            <w:vAlign w:val="center"/>
          </w:tcPr>
          <w:p w14:paraId="4E6603B4" w14:textId="77777777" w:rsidR="00663BAB" w:rsidRPr="00F46EB4" w:rsidRDefault="00663BAB" w:rsidP="00663BAB">
            <w:pPr>
              <w:pStyle w:val="ReportListNumbers"/>
            </w:pPr>
          </w:p>
        </w:tc>
        <w:tc>
          <w:tcPr>
            <w:tcW w:w="2268" w:type="dxa"/>
            <w:gridSpan w:val="2"/>
            <w:tcBorders>
              <w:bottom w:val="single" w:sz="6" w:space="0" w:color="595959"/>
            </w:tcBorders>
          </w:tcPr>
          <w:p w14:paraId="3AA8F58B" w14:textId="77777777" w:rsidR="00663BAB" w:rsidRPr="003F2161" w:rsidRDefault="00663BAB" w:rsidP="00663BAB">
            <w:pPr>
              <w:pStyle w:val="TableTextLeft10pt"/>
            </w:pPr>
            <w:r w:rsidRPr="003F2161">
              <w:t>Ceiling</w:t>
            </w:r>
          </w:p>
        </w:tc>
        <w:tc>
          <w:tcPr>
            <w:tcW w:w="3684" w:type="dxa"/>
            <w:tcBorders>
              <w:bottom w:val="single" w:sz="6" w:space="0" w:color="595959"/>
            </w:tcBorders>
          </w:tcPr>
          <w:p w14:paraId="7EE0B793" w14:textId="77777777" w:rsidR="00663BAB" w:rsidRPr="00B47162" w:rsidRDefault="00235B05" w:rsidP="00663BAB">
            <w:pPr>
              <w:rPr>
                <w:rFonts w:asciiTheme="minorHAnsi" w:hAnsiTheme="minorHAnsi" w:cstheme="minorHAnsi"/>
              </w:rPr>
            </w:pPr>
            <w:r>
              <w:rPr>
                <w:rFonts w:asciiTheme="minorHAnsi" w:hAnsiTheme="minorHAnsi" w:cstheme="minorHAnsi"/>
              </w:rPr>
              <w:t>White painted</w:t>
            </w:r>
          </w:p>
        </w:tc>
        <w:tc>
          <w:tcPr>
            <w:tcW w:w="3686" w:type="dxa"/>
            <w:tcBorders>
              <w:bottom w:val="single" w:sz="6" w:space="0" w:color="595959"/>
              <w:right w:val="single" w:sz="4" w:space="0" w:color="000000"/>
            </w:tcBorders>
          </w:tcPr>
          <w:p w14:paraId="0DEF79B1" w14:textId="77777777" w:rsidR="00663BAB" w:rsidRDefault="00235B05" w:rsidP="00663BAB">
            <w:pPr>
              <w:rPr>
                <w:rFonts w:asciiTheme="minorHAnsi" w:hAnsiTheme="minorHAnsi" w:cstheme="minorHAnsi"/>
              </w:rPr>
            </w:pPr>
            <w:r>
              <w:rPr>
                <w:rFonts w:asciiTheme="minorHAnsi" w:hAnsiTheme="minorHAnsi" w:cstheme="minorHAnsi"/>
              </w:rPr>
              <w:t>Appears quite heavily shaded</w:t>
            </w:r>
          </w:p>
          <w:p w14:paraId="371C355F" w14:textId="77777777" w:rsidR="00235B05" w:rsidRDefault="00235B05" w:rsidP="00663BAB">
            <w:pPr>
              <w:rPr>
                <w:rFonts w:asciiTheme="minorHAnsi" w:hAnsiTheme="minorHAnsi" w:cstheme="minorHAnsi"/>
              </w:rPr>
            </w:pPr>
            <w:r>
              <w:rPr>
                <w:rFonts w:asciiTheme="minorHAnsi" w:hAnsiTheme="minorHAnsi" w:cstheme="minorHAnsi"/>
              </w:rPr>
              <w:t>Old water stain to edge above WC</w:t>
            </w:r>
          </w:p>
          <w:p w14:paraId="50384E95" w14:textId="77777777" w:rsidR="00235B05" w:rsidRPr="00B47162" w:rsidRDefault="00235B05" w:rsidP="00663BAB">
            <w:pPr>
              <w:rPr>
                <w:rFonts w:asciiTheme="minorHAnsi" w:hAnsiTheme="minorHAnsi" w:cstheme="minorHAnsi"/>
              </w:rPr>
            </w:pPr>
            <w:r>
              <w:rPr>
                <w:rFonts w:asciiTheme="minorHAnsi" w:hAnsiTheme="minorHAnsi" w:cstheme="minorHAnsi"/>
              </w:rPr>
              <w:t>Starting to flake RHS showerhead</w:t>
            </w:r>
          </w:p>
        </w:tc>
        <w:tc>
          <w:tcPr>
            <w:tcW w:w="3686" w:type="dxa"/>
            <w:tcBorders>
              <w:left w:val="single" w:sz="4" w:space="0" w:color="000000"/>
              <w:bottom w:val="single" w:sz="6" w:space="0" w:color="595959"/>
            </w:tcBorders>
          </w:tcPr>
          <w:p w14:paraId="1B2B9880" w14:textId="77777777" w:rsidR="00663BAB" w:rsidRPr="00B47162" w:rsidRDefault="00663BAB" w:rsidP="00663BAB">
            <w:pPr>
              <w:rPr>
                <w:rFonts w:asciiTheme="minorHAnsi" w:hAnsiTheme="minorHAnsi" w:cstheme="minorHAnsi"/>
              </w:rPr>
            </w:pPr>
          </w:p>
        </w:tc>
      </w:tr>
      <w:tr w:rsidR="00663BAB" w:rsidRPr="00F46EB4" w14:paraId="13A3750D" w14:textId="77777777" w:rsidTr="003E0F6B">
        <w:trPr>
          <w:gridBefore w:val="1"/>
          <w:wBefore w:w="8" w:type="dxa"/>
          <w:trHeight w:val="408"/>
          <w:jc w:val="center"/>
        </w:trPr>
        <w:tc>
          <w:tcPr>
            <w:tcW w:w="935" w:type="dxa"/>
            <w:gridSpan w:val="2"/>
            <w:tcBorders>
              <w:right w:val="nil"/>
            </w:tcBorders>
            <w:shd w:val="clear" w:color="auto" w:fill="EAEAEA"/>
            <w:vAlign w:val="center"/>
          </w:tcPr>
          <w:p w14:paraId="20D298A3" w14:textId="77777777" w:rsidR="00663BAB" w:rsidRPr="00F46EB4" w:rsidRDefault="00663BAB" w:rsidP="00663BAB"/>
        </w:tc>
        <w:tc>
          <w:tcPr>
            <w:tcW w:w="2268" w:type="dxa"/>
            <w:gridSpan w:val="2"/>
            <w:tcBorders>
              <w:left w:val="nil"/>
              <w:right w:val="nil"/>
            </w:tcBorders>
            <w:shd w:val="clear" w:color="auto" w:fill="EAEAEA"/>
            <w:vAlign w:val="center"/>
          </w:tcPr>
          <w:p w14:paraId="4A366714" w14:textId="77777777" w:rsidR="00663BAB" w:rsidRPr="003F2161" w:rsidRDefault="00663BAB" w:rsidP="00663BAB">
            <w:pPr>
              <w:pStyle w:val="TableTextLeft10pt"/>
            </w:pPr>
            <w:r w:rsidRPr="00D405A3">
              <w:rPr>
                <w:color w:val="7FA841"/>
              </w:rPr>
              <w:t>Fixtures &amp; Fittings</w:t>
            </w:r>
          </w:p>
        </w:tc>
        <w:tc>
          <w:tcPr>
            <w:tcW w:w="3684" w:type="dxa"/>
            <w:tcBorders>
              <w:left w:val="nil"/>
              <w:right w:val="nil"/>
            </w:tcBorders>
            <w:shd w:val="clear" w:color="auto" w:fill="EAEAEA"/>
            <w:vAlign w:val="center"/>
          </w:tcPr>
          <w:p w14:paraId="241D3725" w14:textId="77777777" w:rsidR="00663BAB" w:rsidRPr="00475D27" w:rsidRDefault="00663BAB" w:rsidP="00663BAB">
            <w:pPr>
              <w:pStyle w:val="TableTextLeft10pt"/>
              <w:rPr>
                <w:rFonts w:cstheme="minorHAnsi"/>
              </w:rPr>
            </w:pPr>
          </w:p>
        </w:tc>
        <w:tc>
          <w:tcPr>
            <w:tcW w:w="3686" w:type="dxa"/>
            <w:tcBorders>
              <w:left w:val="nil"/>
              <w:right w:val="single" w:sz="4" w:space="0" w:color="000000"/>
            </w:tcBorders>
            <w:shd w:val="clear" w:color="auto" w:fill="EAEAEA"/>
            <w:vAlign w:val="center"/>
          </w:tcPr>
          <w:p w14:paraId="0FD947DB" w14:textId="77777777" w:rsidR="00663BAB" w:rsidRPr="00475D27" w:rsidRDefault="00663BAB" w:rsidP="00663BAB">
            <w:pPr>
              <w:pStyle w:val="TableTextLeft10pt"/>
              <w:rPr>
                <w:rFonts w:cstheme="minorHAnsi"/>
              </w:rPr>
            </w:pPr>
          </w:p>
        </w:tc>
        <w:tc>
          <w:tcPr>
            <w:tcW w:w="3686" w:type="dxa"/>
            <w:tcBorders>
              <w:left w:val="single" w:sz="4" w:space="0" w:color="000000"/>
            </w:tcBorders>
            <w:shd w:val="clear" w:color="auto" w:fill="EAEAEA"/>
            <w:vAlign w:val="center"/>
          </w:tcPr>
          <w:p w14:paraId="1DA665FE" w14:textId="77777777" w:rsidR="00663BAB" w:rsidRPr="00475D27" w:rsidRDefault="00663BAB" w:rsidP="00663BAB">
            <w:pPr>
              <w:pStyle w:val="TableTextLeft10pt"/>
              <w:rPr>
                <w:rFonts w:cstheme="minorHAnsi"/>
              </w:rPr>
            </w:pPr>
          </w:p>
        </w:tc>
      </w:tr>
      <w:tr w:rsidR="00663BAB" w:rsidRPr="00F46EB4" w14:paraId="458E1019" w14:textId="77777777" w:rsidTr="003E0F6B">
        <w:trPr>
          <w:gridBefore w:val="1"/>
          <w:wBefore w:w="8" w:type="dxa"/>
          <w:trHeight w:val="408"/>
          <w:jc w:val="center"/>
        </w:trPr>
        <w:tc>
          <w:tcPr>
            <w:tcW w:w="935" w:type="dxa"/>
            <w:gridSpan w:val="2"/>
            <w:vAlign w:val="center"/>
          </w:tcPr>
          <w:p w14:paraId="00CE3AE9" w14:textId="77777777" w:rsidR="00663BAB" w:rsidRPr="00F46EB4" w:rsidRDefault="00663BAB" w:rsidP="00663BAB">
            <w:pPr>
              <w:pStyle w:val="ReportListNumbers"/>
            </w:pPr>
          </w:p>
        </w:tc>
        <w:tc>
          <w:tcPr>
            <w:tcW w:w="2268" w:type="dxa"/>
            <w:gridSpan w:val="2"/>
          </w:tcPr>
          <w:p w14:paraId="02B69F31" w14:textId="77777777" w:rsidR="00663BAB" w:rsidRPr="003F2161" w:rsidRDefault="00663BAB" w:rsidP="00663BAB">
            <w:pPr>
              <w:pStyle w:val="TableTextLeft10pt"/>
            </w:pPr>
            <w:r w:rsidRPr="003F2161">
              <w:t>Lighting</w:t>
            </w:r>
          </w:p>
        </w:tc>
        <w:tc>
          <w:tcPr>
            <w:tcW w:w="3684" w:type="dxa"/>
          </w:tcPr>
          <w:p w14:paraId="3305C42A" w14:textId="77777777" w:rsidR="00663BAB" w:rsidRDefault="00235B05" w:rsidP="00663BAB">
            <w:pPr>
              <w:rPr>
                <w:rFonts w:asciiTheme="minorHAnsi" w:hAnsiTheme="minorHAnsi" w:cstheme="minorHAnsi"/>
              </w:rPr>
            </w:pPr>
            <w:r>
              <w:rPr>
                <w:rFonts w:asciiTheme="minorHAnsi" w:hAnsiTheme="minorHAnsi" w:cstheme="minorHAnsi"/>
              </w:rPr>
              <w:t>3 x ceiling spotlights</w:t>
            </w:r>
          </w:p>
          <w:p w14:paraId="7F43486B" w14:textId="77777777" w:rsidR="00235B05" w:rsidRDefault="00235B05" w:rsidP="00663BAB">
            <w:pPr>
              <w:rPr>
                <w:rFonts w:asciiTheme="minorHAnsi" w:hAnsiTheme="minorHAnsi" w:cstheme="minorHAnsi"/>
              </w:rPr>
            </w:pPr>
          </w:p>
          <w:p w14:paraId="533E3B86" w14:textId="77777777" w:rsidR="00235B05" w:rsidRPr="00B47162" w:rsidRDefault="00235B05" w:rsidP="00663BAB">
            <w:pPr>
              <w:rPr>
                <w:rFonts w:asciiTheme="minorHAnsi" w:hAnsiTheme="minorHAnsi" w:cstheme="minorHAnsi"/>
              </w:rPr>
            </w:pPr>
            <w:r>
              <w:rPr>
                <w:rFonts w:asciiTheme="minorHAnsi" w:hAnsiTheme="minorHAnsi" w:cstheme="minorHAnsi"/>
              </w:rPr>
              <w:t>3 x spotlights with grey plastic canopy above basin</w:t>
            </w:r>
          </w:p>
        </w:tc>
        <w:tc>
          <w:tcPr>
            <w:tcW w:w="3686" w:type="dxa"/>
            <w:tcBorders>
              <w:right w:val="single" w:sz="4" w:space="0" w:color="000000"/>
            </w:tcBorders>
          </w:tcPr>
          <w:p w14:paraId="157E75A6" w14:textId="77777777" w:rsidR="00663BAB" w:rsidRDefault="00235B05" w:rsidP="00663BAB">
            <w:pPr>
              <w:rPr>
                <w:rFonts w:asciiTheme="minorHAnsi" w:hAnsiTheme="minorHAnsi" w:cstheme="minorHAnsi"/>
              </w:rPr>
            </w:pPr>
            <w:r>
              <w:rPr>
                <w:rFonts w:asciiTheme="minorHAnsi" w:hAnsiTheme="minorHAnsi" w:cstheme="minorHAnsi"/>
              </w:rPr>
              <w:t>Working order</w:t>
            </w:r>
          </w:p>
          <w:p w14:paraId="2F741F59" w14:textId="77777777" w:rsidR="00235B05" w:rsidRDefault="00235B05" w:rsidP="00663BAB">
            <w:pPr>
              <w:rPr>
                <w:rFonts w:asciiTheme="minorHAnsi" w:hAnsiTheme="minorHAnsi" w:cstheme="minorHAnsi"/>
              </w:rPr>
            </w:pPr>
          </w:p>
          <w:p w14:paraId="14E35C19" w14:textId="77777777" w:rsidR="00235B05" w:rsidRPr="00B47162" w:rsidRDefault="00235B05" w:rsidP="00663BAB">
            <w:pPr>
              <w:rPr>
                <w:rFonts w:asciiTheme="minorHAnsi" w:hAnsiTheme="minorHAnsi" w:cstheme="minorHAnsi"/>
              </w:rPr>
            </w:pPr>
            <w:r>
              <w:rPr>
                <w:rFonts w:asciiTheme="minorHAnsi" w:hAnsiTheme="minorHAnsi" w:cstheme="minorHAnsi"/>
              </w:rPr>
              <w:t>Not working</w:t>
            </w:r>
          </w:p>
        </w:tc>
        <w:tc>
          <w:tcPr>
            <w:tcW w:w="3686" w:type="dxa"/>
            <w:tcBorders>
              <w:left w:val="single" w:sz="4" w:space="0" w:color="000000"/>
            </w:tcBorders>
          </w:tcPr>
          <w:p w14:paraId="7150D87C" w14:textId="77777777" w:rsidR="00663BAB" w:rsidRPr="00B47162" w:rsidRDefault="00663BAB" w:rsidP="00663BAB">
            <w:pPr>
              <w:rPr>
                <w:rFonts w:asciiTheme="minorHAnsi" w:hAnsiTheme="minorHAnsi" w:cstheme="minorHAnsi"/>
              </w:rPr>
            </w:pPr>
          </w:p>
        </w:tc>
      </w:tr>
      <w:tr w:rsidR="00663BAB" w:rsidRPr="00F46EB4" w14:paraId="4BA8E2EA" w14:textId="77777777" w:rsidTr="003E0F6B">
        <w:trPr>
          <w:gridBefore w:val="1"/>
          <w:wBefore w:w="8" w:type="dxa"/>
          <w:trHeight w:val="408"/>
          <w:jc w:val="center"/>
        </w:trPr>
        <w:tc>
          <w:tcPr>
            <w:tcW w:w="935" w:type="dxa"/>
            <w:gridSpan w:val="2"/>
            <w:vAlign w:val="center"/>
          </w:tcPr>
          <w:p w14:paraId="760C5D14" w14:textId="77777777" w:rsidR="00663BAB" w:rsidRPr="00F46EB4" w:rsidRDefault="00663BAB" w:rsidP="00663BAB">
            <w:pPr>
              <w:pStyle w:val="ReportListNumbers"/>
            </w:pPr>
          </w:p>
        </w:tc>
        <w:tc>
          <w:tcPr>
            <w:tcW w:w="2268" w:type="dxa"/>
            <w:gridSpan w:val="2"/>
          </w:tcPr>
          <w:p w14:paraId="535BCBD7" w14:textId="77777777" w:rsidR="00663BAB" w:rsidRPr="003F2161" w:rsidRDefault="00663BAB" w:rsidP="00663BAB">
            <w:pPr>
              <w:pStyle w:val="TableTextLeft10pt"/>
            </w:pPr>
            <w:r w:rsidRPr="003F2161">
              <w:t>Heating</w:t>
            </w:r>
          </w:p>
        </w:tc>
        <w:tc>
          <w:tcPr>
            <w:tcW w:w="3684" w:type="dxa"/>
          </w:tcPr>
          <w:p w14:paraId="03A7CF73" w14:textId="77777777" w:rsidR="00663BAB" w:rsidRDefault="00235B05" w:rsidP="00663BAB">
            <w:pPr>
              <w:rPr>
                <w:rFonts w:asciiTheme="minorHAnsi" w:hAnsiTheme="minorHAnsi" w:cstheme="minorHAnsi"/>
              </w:rPr>
            </w:pPr>
            <w:r>
              <w:rPr>
                <w:rFonts w:asciiTheme="minorHAnsi" w:hAnsiTheme="minorHAnsi" w:cstheme="minorHAnsi"/>
              </w:rPr>
              <w:t>Chrome ladder style radiator</w:t>
            </w:r>
          </w:p>
          <w:p w14:paraId="57CE282C" w14:textId="77777777" w:rsidR="00235B05" w:rsidRPr="00B47162" w:rsidRDefault="00235B05" w:rsidP="00663BAB">
            <w:pPr>
              <w:rPr>
                <w:rFonts w:asciiTheme="minorHAnsi" w:hAnsiTheme="minorHAnsi" w:cstheme="minorHAnsi"/>
              </w:rPr>
            </w:pPr>
            <w:r>
              <w:rPr>
                <w:rFonts w:asciiTheme="minorHAnsi" w:hAnsiTheme="minorHAnsi" w:cstheme="minorHAnsi"/>
              </w:rPr>
              <w:t>White caps intact</w:t>
            </w:r>
          </w:p>
        </w:tc>
        <w:tc>
          <w:tcPr>
            <w:tcW w:w="3686" w:type="dxa"/>
            <w:tcBorders>
              <w:right w:val="single" w:sz="4" w:space="0" w:color="000000"/>
            </w:tcBorders>
          </w:tcPr>
          <w:p w14:paraId="1AE7FF12" w14:textId="77777777" w:rsidR="00235B05" w:rsidRDefault="00235B05" w:rsidP="00663BAB">
            <w:pPr>
              <w:rPr>
                <w:rFonts w:asciiTheme="minorHAnsi" w:hAnsiTheme="minorHAnsi" w:cstheme="minorHAnsi"/>
              </w:rPr>
            </w:pPr>
            <w:r>
              <w:rPr>
                <w:rFonts w:asciiTheme="minorHAnsi" w:hAnsiTheme="minorHAnsi" w:cstheme="minorHAnsi"/>
              </w:rPr>
              <w:t>Not tested</w:t>
            </w:r>
          </w:p>
          <w:p w14:paraId="51311C45" w14:textId="77777777" w:rsidR="00235B05" w:rsidRPr="00B47162" w:rsidRDefault="00235B05" w:rsidP="00663BAB">
            <w:pPr>
              <w:rPr>
                <w:rFonts w:asciiTheme="minorHAnsi" w:hAnsiTheme="minorHAnsi" w:cstheme="minorHAnsi"/>
              </w:rPr>
            </w:pPr>
            <w:r>
              <w:rPr>
                <w:rFonts w:asciiTheme="minorHAnsi" w:hAnsiTheme="minorHAnsi" w:cstheme="minorHAnsi"/>
              </w:rPr>
              <w:t>Heavy rusting</w:t>
            </w:r>
          </w:p>
        </w:tc>
        <w:tc>
          <w:tcPr>
            <w:tcW w:w="3686" w:type="dxa"/>
            <w:tcBorders>
              <w:left w:val="single" w:sz="4" w:space="0" w:color="000000"/>
            </w:tcBorders>
          </w:tcPr>
          <w:p w14:paraId="64166EE3" w14:textId="77777777" w:rsidR="00663BAB" w:rsidRPr="00B47162" w:rsidRDefault="00663BAB" w:rsidP="00663BAB">
            <w:pPr>
              <w:rPr>
                <w:rFonts w:asciiTheme="minorHAnsi" w:hAnsiTheme="minorHAnsi" w:cstheme="minorHAnsi"/>
              </w:rPr>
            </w:pPr>
          </w:p>
        </w:tc>
      </w:tr>
      <w:tr w:rsidR="00663BAB" w:rsidRPr="00F46EB4" w14:paraId="712381FB" w14:textId="77777777" w:rsidTr="003E0F6B">
        <w:trPr>
          <w:gridBefore w:val="1"/>
          <w:wBefore w:w="8" w:type="dxa"/>
          <w:trHeight w:val="408"/>
          <w:jc w:val="center"/>
        </w:trPr>
        <w:tc>
          <w:tcPr>
            <w:tcW w:w="935" w:type="dxa"/>
            <w:gridSpan w:val="2"/>
            <w:tcBorders>
              <w:bottom w:val="single" w:sz="6" w:space="0" w:color="595959"/>
            </w:tcBorders>
            <w:vAlign w:val="center"/>
          </w:tcPr>
          <w:p w14:paraId="29160CCA" w14:textId="77777777" w:rsidR="00663BAB" w:rsidRPr="00F46EB4" w:rsidRDefault="00663BAB" w:rsidP="00663BAB">
            <w:pPr>
              <w:pStyle w:val="ReportListNumbers"/>
            </w:pPr>
          </w:p>
        </w:tc>
        <w:tc>
          <w:tcPr>
            <w:tcW w:w="2268" w:type="dxa"/>
            <w:gridSpan w:val="2"/>
            <w:tcBorders>
              <w:bottom w:val="single" w:sz="6" w:space="0" w:color="595959"/>
            </w:tcBorders>
          </w:tcPr>
          <w:p w14:paraId="4DF57CCB" w14:textId="77777777" w:rsidR="00663BAB" w:rsidRPr="003F2161" w:rsidRDefault="00663BAB" w:rsidP="00663BAB">
            <w:pPr>
              <w:pStyle w:val="TableTextLeft10pt"/>
            </w:pPr>
            <w:r>
              <w:t xml:space="preserve">Sockets and switches </w:t>
            </w:r>
          </w:p>
        </w:tc>
        <w:tc>
          <w:tcPr>
            <w:tcW w:w="3684" w:type="dxa"/>
            <w:tcBorders>
              <w:bottom w:val="single" w:sz="6" w:space="0" w:color="595959"/>
            </w:tcBorders>
          </w:tcPr>
          <w:p w14:paraId="5DC168A9" w14:textId="77777777" w:rsidR="00663BAB" w:rsidRPr="00B47162" w:rsidRDefault="00235B05" w:rsidP="00663BAB">
            <w:pPr>
              <w:rPr>
                <w:rFonts w:asciiTheme="minorHAnsi" w:hAnsiTheme="minorHAnsi" w:cstheme="minorHAnsi"/>
              </w:rPr>
            </w:pPr>
            <w:r>
              <w:rPr>
                <w:rFonts w:asciiTheme="minorHAnsi" w:hAnsiTheme="minorHAnsi" w:cstheme="minorHAnsi"/>
              </w:rPr>
              <w:t>N/A</w:t>
            </w:r>
          </w:p>
        </w:tc>
        <w:tc>
          <w:tcPr>
            <w:tcW w:w="3686" w:type="dxa"/>
            <w:tcBorders>
              <w:bottom w:val="single" w:sz="6" w:space="0" w:color="595959"/>
              <w:right w:val="single" w:sz="4" w:space="0" w:color="000000"/>
            </w:tcBorders>
          </w:tcPr>
          <w:p w14:paraId="5FD91154" w14:textId="77777777" w:rsidR="00663BAB" w:rsidRPr="00B47162" w:rsidRDefault="00663BAB" w:rsidP="00663BAB">
            <w:pPr>
              <w:rPr>
                <w:rFonts w:asciiTheme="minorHAnsi" w:hAnsiTheme="minorHAnsi" w:cstheme="minorHAnsi"/>
              </w:rPr>
            </w:pPr>
          </w:p>
        </w:tc>
        <w:tc>
          <w:tcPr>
            <w:tcW w:w="3686" w:type="dxa"/>
            <w:tcBorders>
              <w:left w:val="single" w:sz="4" w:space="0" w:color="000000"/>
              <w:bottom w:val="single" w:sz="6" w:space="0" w:color="595959"/>
            </w:tcBorders>
          </w:tcPr>
          <w:p w14:paraId="257ABFF9" w14:textId="77777777" w:rsidR="00663BAB" w:rsidRPr="00B47162" w:rsidRDefault="00663BAB" w:rsidP="00663BAB">
            <w:pPr>
              <w:rPr>
                <w:rFonts w:asciiTheme="minorHAnsi" w:hAnsiTheme="minorHAnsi" w:cstheme="minorHAnsi"/>
              </w:rPr>
            </w:pPr>
          </w:p>
        </w:tc>
      </w:tr>
      <w:tr w:rsidR="00663BAB" w:rsidRPr="00F46EB4" w14:paraId="044564EC" w14:textId="77777777" w:rsidTr="003E0F6B">
        <w:trPr>
          <w:gridBefore w:val="1"/>
          <w:wBefore w:w="8" w:type="dxa"/>
          <w:trHeight w:val="408"/>
          <w:jc w:val="center"/>
        </w:trPr>
        <w:tc>
          <w:tcPr>
            <w:tcW w:w="935" w:type="dxa"/>
            <w:gridSpan w:val="2"/>
            <w:vAlign w:val="center"/>
          </w:tcPr>
          <w:p w14:paraId="7A3E61CE" w14:textId="77777777" w:rsidR="00663BAB" w:rsidRPr="00F46EB4" w:rsidRDefault="00663BAB" w:rsidP="00663BAB">
            <w:pPr>
              <w:pStyle w:val="ReportListNumbers"/>
            </w:pPr>
          </w:p>
        </w:tc>
        <w:tc>
          <w:tcPr>
            <w:tcW w:w="2268" w:type="dxa"/>
            <w:gridSpan w:val="2"/>
          </w:tcPr>
          <w:p w14:paraId="463B2421" w14:textId="77777777" w:rsidR="00663BAB" w:rsidRDefault="00235B05" w:rsidP="00663BAB">
            <w:pPr>
              <w:pStyle w:val="TableTextLeft10pt"/>
            </w:pPr>
            <w:r>
              <w:t>WC roll holder</w:t>
            </w:r>
          </w:p>
        </w:tc>
        <w:tc>
          <w:tcPr>
            <w:tcW w:w="3684" w:type="dxa"/>
          </w:tcPr>
          <w:p w14:paraId="65E5EF69" w14:textId="77777777" w:rsidR="00663BAB" w:rsidRPr="00B47162" w:rsidRDefault="00235B05" w:rsidP="00663BAB">
            <w:pPr>
              <w:rPr>
                <w:rFonts w:asciiTheme="minorHAnsi" w:hAnsiTheme="minorHAnsi" w:cstheme="minorHAnsi"/>
              </w:rPr>
            </w:pPr>
            <w:r>
              <w:rPr>
                <w:rFonts w:asciiTheme="minorHAnsi" w:hAnsiTheme="minorHAnsi" w:cstheme="minorHAnsi"/>
              </w:rPr>
              <w:t>Wall mounted brushed chrome holder with ledge above</w:t>
            </w:r>
          </w:p>
        </w:tc>
        <w:tc>
          <w:tcPr>
            <w:tcW w:w="3686" w:type="dxa"/>
            <w:tcBorders>
              <w:right w:val="single" w:sz="4" w:space="0" w:color="000000"/>
            </w:tcBorders>
          </w:tcPr>
          <w:p w14:paraId="411E7ECA" w14:textId="77777777" w:rsidR="00663BAB" w:rsidRPr="00B47162" w:rsidRDefault="00235B05" w:rsidP="00663BAB">
            <w:pPr>
              <w:rPr>
                <w:rFonts w:asciiTheme="minorHAnsi" w:hAnsiTheme="minorHAnsi" w:cstheme="minorHAnsi"/>
              </w:rPr>
            </w:pPr>
            <w:r>
              <w:rPr>
                <w:rFonts w:asciiTheme="minorHAnsi" w:hAnsiTheme="minorHAnsi" w:cstheme="minorHAnsi"/>
              </w:rPr>
              <w:t>Light cleaning scratches</w:t>
            </w:r>
          </w:p>
        </w:tc>
        <w:tc>
          <w:tcPr>
            <w:tcW w:w="3686" w:type="dxa"/>
            <w:tcBorders>
              <w:left w:val="single" w:sz="4" w:space="0" w:color="000000"/>
            </w:tcBorders>
          </w:tcPr>
          <w:p w14:paraId="49F2D796" w14:textId="77777777" w:rsidR="00663BAB" w:rsidRPr="00B47162" w:rsidRDefault="00663BAB" w:rsidP="00663BAB">
            <w:pPr>
              <w:rPr>
                <w:rFonts w:asciiTheme="minorHAnsi" w:hAnsiTheme="minorHAnsi" w:cstheme="minorHAnsi"/>
              </w:rPr>
            </w:pPr>
          </w:p>
        </w:tc>
      </w:tr>
      <w:tr w:rsidR="00235B05" w:rsidRPr="00F46EB4" w14:paraId="5092918F" w14:textId="77777777" w:rsidTr="003E0F6B">
        <w:trPr>
          <w:gridBefore w:val="1"/>
          <w:wBefore w:w="8" w:type="dxa"/>
          <w:trHeight w:val="408"/>
          <w:jc w:val="center"/>
        </w:trPr>
        <w:tc>
          <w:tcPr>
            <w:tcW w:w="935" w:type="dxa"/>
            <w:gridSpan w:val="2"/>
            <w:vAlign w:val="center"/>
          </w:tcPr>
          <w:p w14:paraId="753D5386" w14:textId="77777777" w:rsidR="00235B05" w:rsidRPr="00F46EB4" w:rsidRDefault="00235B05" w:rsidP="00663BAB">
            <w:pPr>
              <w:pStyle w:val="ReportListNumbers"/>
            </w:pPr>
          </w:p>
        </w:tc>
        <w:tc>
          <w:tcPr>
            <w:tcW w:w="2268" w:type="dxa"/>
            <w:gridSpan w:val="2"/>
          </w:tcPr>
          <w:p w14:paraId="4CBA38CF" w14:textId="77777777" w:rsidR="00235B05" w:rsidRDefault="00235B05" w:rsidP="00663BAB">
            <w:pPr>
              <w:pStyle w:val="TableTextLeft10pt"/>
            </w:pPr>
            <w:r>
              <w:t>WC</w:t>
            </w:r>
          </w:p>
        </w:tc>
        <w:tc>
          <w:tcPr>
            <w:tcW w:w="3684" w:type="dxa"/>
          </w:tcPr>
          <w:p w14:paraId="1F22443A" w14:textId="77777777" w:rsidR="00235B05" w:rsidRDefault="00235B05" w:rsidP="00663BAB">
            <w:pPr>
              <w:rPr>
                <w:rFonts w:asciiTheme="minorHAnsi" w:hAnsiTheme="minorHAnsi" w:cstheme="minorHAnsi"/>
              </w:rPr>
            </w:pPr>
            <w:r>
              <w:rPr>
                <w:rFonts w:asciiTheme="minorHAnsi" w:hAnsiTheme="minorHAnsi" w:cstheme="minorHAnsi"/>
              </w:rPr>
              <w:t>White WC</w:t>
            </w:r>
          </w:p>
          <w:p w14:paraId="00A0358C" w14:textId="77777777" w:rsidR="00235B05" w:rsidRDefault="00235B05" w:rsidP="00663BAB">
            <w:pPr>
              <w:rPr>
                <w:rFonts w:asciiTheme="minorHAnsi" w:hAnsiTheme="minorHAnsi" w:cstheme="minorHAnsi"/>
              </w:rPr>
            </w:pPr>
            <w:r>
              <w:rPr>
                <w:rFonts w:asciiTheme="minorHAnsi" w:hAnsiTheme="minorHAnsi" w:cstheme="minorHAnsi"/>
              </w:rPr>
              <w:t>White soft close seat and lid</w:t>
            </w:r>
          </w:p>
          <w:p w14:paraId="1D32F27C" w14:textId="77777777" w:rsidR="00235B05" w:rsidRPr="00B47162" w:rsidRDefault="00235B05" w:rsidP="00663BAB">
            <w:pPr>
              <w:rPr>
                <w:rFonts w:asciiTheme="minorHAnsi" w:hAnsiTheme="minorHAnsi" w:cstheme="minorHAnsi"/>
              </w:rPr>
            </w:pPr>
            <w:r>
              <w:rPr>
                <w:rFonts w:asciiTheme="minorHAnsi" w:hAnsiTheme="minorHAnsi" w:cstheme="minorHAnsi"/>
              </w:rPr>
              <w:t>Chrome push flush</w:t>
            </w:r>
          </w:p>
        </w:tc>
        <w:tc>
          <w:tcPr>
            <w:tcW w:w="3686" w:type="dxa"/>
            <w:tcBorders>
              <w:right w:val="single" w:sz="4" w:space="0" w:color="000000"/>
            </w:tcBorders>
          </w:tcPr>
          <w:p w14:paraId="468D427C" w14:textId="77777777" w:rsidR="00235B05" w:rsidRDefault="00235B05" w:rsidP="00663BAB">
            <w:pPr>
              <w:rPr>
                <w:rFonts w:asciiTheme="minorHAnsi" w:hAnsiTheme="minorHAnsi" w:cstheme="minorHAnsi"/>
              </w:rPr>
            </w:pPr>
            <w:r>
              <w:rPr>
                <w:rFonts w:asciiTheme="minorHAnsi" w:hAnsiTheme="minorHAnsi" w:cstheme="minorHAnsi"/>
              </w:rPr>
              <w:t>Hairline crack to rear</w:t>
            </w:r>
          </w:p>
          <w:p w14:paraId="343C604F" w14:textId="77777777" w:rsidR="00235B05" w:rsidRPr="00B47162" w:rsidRDefault="00235B05" w:rsidP="00235B05">
            <w:pPr>
              <w:rPr>
                <w:rFonts w:asciiTheme="minorHAnsi" w:hAnsiTheme="minorHAnsi" w:cstheme="minorHAnsi"/>
              </w:rPr>
            </w:pPr>
            <w:r>
              <w:rPr>
                <w:rFonts w:asciiTheme="minorHAnsi" w:hAnsiTheme="minorHAnsi" w:cstheme="minorHAnsi"/>
              </w:rPr>
              <w:t>Sealant thickly app</w:t>
            </w:r>
            <w:r w:rsidR="00CE61A6">
              <w:rPr>
                <w:rFonts w:asciiTheme="minorHAnsi" w:hAnsiTheme="minorHAnsi" w:cstheme="minorHAnsi"/>
              </w:rPr>
              <w:t>lied</w:t>
            </w:r>
          </w:p>
        </w:tc>
        <w:tc>
          <w:tcPr>
            <w:tcW w:w="3686" w:type="dxa"/>
            <w:tcBorders>
              <w:left w:val="single" w:sz="4" w:space="0" w:color="000000"/>
            </w:tcBorders>
          </w:tcPr>
          <w:p w14:paraId="0B477CFC" w14:textId="77777777" w:rsidR="00235B05" w:rsidRPr="00B47162" w:rsidRDefault="00235B05" w:rsidP="00663BAB">
            <w:pPr>
              <w:rPr>
                <w:rFonts w:asciiTheme="minorHAnsi" w:hAnsiTheme="minorHAnsi" w:cstheme="minorHAnsi"/>
              </w:rPr>
            </w:pPr>
          </w:p>
        </w:tc>
      </w:tr>
      <w:tr w:rsidR="00235B05" w:rsidRPr="00F46EB4" w14:paraId="346E51CC" w14:textId="77777777" w:rsidTr="003E0F6B">
        <w:trPr>
          <w:gridBefore w:val="1"/>
          <w:wBefore w:w="8" w:type="dxa"/>
          <w:trHeight w:val="408"/>
          <w:jc w:val="center"/>
        </w:trPr>
        <w:tc>
          <w:tcPr>
            <w:tcW w:w="935" w:type="dxa"/>
            <w:gridSpan w:val="2"/>
            <w:vAlign w:val="center"/>
          </w:tcPr>
          <w:p w14:paraId="21E6F5C4" w14:textId="77777777" w:rsidR="00235B05" w:rsidRPr="00F46EB4" w:rsidRDefault="00235B05" w:rsidP="00663BAB">
            <w:pPr>
              <w:pStyle w:val="ReportListNumbers"/>
            </w:pPr>
          </w:p>
        </w:tc>
        <w:tc>
          <w:tcPr>
            <w:tcW w:w="2268" w:type="dxa"/>
            <w:gridSpan w:val="2"/>
          </w:tcPr>
          <w:p w14:paraId="346F1960" w14:textId="77777777" w:rsidR="00235B05" w:rsidRDefault="00CE61A6" w:rsidP="00663BAB">
            <w:pPr>
              <w:pStyle w:val="TableTextLeft10pt"/>
            </w:pPr>
            <w:r>
              <w:t>WC brush</w:t>
            </w:r>
          </w:p>
        </w:tc>
        <w:tc>
          <w:tcPr>
            <w:tcW w:w="3684" w:type="dxa"/>
          </w:tcPr>
          <w:p w14:paraId="252D420E" w14:textId="77777777" w:rsidR="00235B05" w:rsidRPr="00B47162" w:rsidRDefault="00CE61A6" w:rsidP="00663BAB">
            <w:pPr>
              <w:rPr>
                <w:rFonts w:asciiTheme="minorHAnsi" w:hAnsiTheme="minorHAnsi" w:cstheme="minorHAnsi"/>
              </w:rPr>
            </w:pPr>
            <w:r>
              <w:rPr>
                <w:rFonts w:asciiTheme="minorHAnsi" w:hAnsiTheme="minorHAnsi" w:cstheme="minorHAnsi"/>
              </w:rPr>
              <w:t>White plastic WC brush and holder</w:t>
            </w:r>
          </w:p>
        </w:tc>
        <w:tc>
          <w:tcPr>
            <w:tcW w:w="3686" w:type="dxa"/>
            <w:tcBorders>
              <w:right w:val="single" w:sz="4" w:space="0" w:color="000000"/>
            </w:tcBorders>
          </w:tcPr>
          <w:p w14:paraId="544BE62E" w14:textId="77777777" w:rsidR="00235B05" w:rsidRPr="00B47162" w:rsidRDefault="00CE61A6" w:rsidP="00663BAB">
            <w:pPr>
              <w:rPr>
                <w:rFonts w:asciiTheme="minorHAnsi" w:hAnsiTheme="minorHAnsi" w:cstheme="minorHAnsi"/>
              </w:rPr>
            </w:pPr>
            <w:r>
              <w:rPr>
                <w:rFonts w:asciiTheme="minorHAnsi" w:hAnsiTheme="minorHAnsi" w:cstheme="minorHAnsi"/>
              </w:rPr>
              <w:t>Used order</w:t>
            </w:r>
          </w:p>
        </w:tc>
        <w:tc>
          <w:tcPr>
            <w:tcW w:w="3686" w:type="dxa"/>
            <w:tcBorders>
              <w:left w:val="single" w:sz="4" w:space="0" w:color="000000"/>
            </w:tcBorders>
          </w:tcPr>
          <w:p w14:paraId="7ECA5D68" w14:textId="77777777" w:rsidR="00235B05" w:rsidRPr="00B47162" w:rsidRDefault="00235B05" w:rsidP="00663BAB">
            <w:pPr>
              <w:rPr>
                <w:rFonts w:asciiTheme="minorHAnsi" w:hAnsiTheme="minorHAnsi" w:cstheme="minorHAnsi"/>
              </w:rPr>
            </w:pPr>
          </w:p>
        </w:tc>
      </w:tr>
      <w:tr w:rsidR="00235B05" w:rsidRPr="00F46EB4" w14:paraId="391BA078" w14:textId="77777777" w:rsidTr="003E0F6B">
        <w:trPr>
          <w:gridBefore w:val="1"/>
          <w:wBefore w:w="8" w:type="dxa"/>
          <w:trHeight w:val="408"/>
          <w:jc w:val="center"/>
        </w:trPr>
        <w:tc>
          <w:tcPr>
            <w:tcW w:w="935" w:type="dxa"/>
            <w:gridSpan w:val="2"/>
            <w:vAlign w:val="center"/>
          </w:tcPr>
          <w:p w14:paraId="0744D20F" w14:textId="77777777" w:rsidR="00235B05" w:rsidRPr="00F46EB4" w:rsidRDefault="00235B05" w:rsidP="00663BAB">
            <w:pPr>
              <w:pStyle w:val="ReportListNumbers"/>
            </w:pPr>
          </w:p>
        </w:tc>
        <w:tc>
          <w:tcPr>
            <w:tcW w:w="2268" w:type="dxa"/>
            <w:gridSpan w:val="2"/>
          </w:tcPr>
          <w:p w14:paraId="763B3FD8" w14:textId="77777777" w:rsidR="00235B05" w:rsidRDefault="00CE61A6" w:rsidP="00663BAB">
            <w:pPr>
              <w:pStyle w:val="TableTextLeft10pt"/>
            </w:pPr>
            <w:r>
              <w:t>Bin</w:t>
            </w:r>
          </w:p>
        </w:tc>
        <w:tc>
          <w:tcPr>
            <w:tcW w:w="3684" w:type="dxa"/>
          </w:tcPr>
          <w:p w14:paraId="5A0D3CB9" w14:textId="77777777" w:rsidR="00235B05" w:rsidRPr="00B47162" w:rsidRDefault="00CE61A6" w:rsidP="00663BAB">
            <w:pPr>
              <w:rPr>
                <w:rFonts w:asciiTheme="minorHAnsi" w:hAnsiTheme="minorHAnsi" w:cstheme="minorHAnsi"/>
              </w:rPr>
            </w:pPr>
            <w:r>
              <w:rPr>
                <w:rFonts w:asciiTheme="minorHAnsi" w:hAnsiTheme="minorHAnsi" w:cstheme="minorHAnsi"/>
              </w:rPr>
              <w:t>Small chrome pedal bin and lid</w:t>
            </w:r>
          </w:p>
        </w:tc>
        <w:tc>
          <w:tcPr>
            <w:tcW w:w="3686" w:type="dxa"/>
            <w:tcBorders>
              <w:right w:val="single" w:sz="4" w:space="0" w:color="000000"/>
            </w:tcBorders>
          </w:tcPr>
          <w:p w14:paraId="48DF7DC4" w14:textId="77777777" w:rsidR="00235B05" w:rsidRPr="00B47162" w:rsidRDefault="00CE61A6" w:rsidP="00663BAB">
            <w:pPr>
              <w:rPr>
                <w:rFonts w:asciiTheme="minorHAnsi" w:hAnsiTheme="minorHAnsi" w:cstheme="minorHAnsi"/>
              </w:rPr>
            </w:pPr>
            <w:r>
              <w:rPr>
                <w:rFonts w:asciiTheme="minorHAnsi" w:hAnsiTheme="minorHAnsi" w:cstheme="minorHAnsi"/>
              </w:rPr>
              <w:t>Few tiny dents</w:t>
            </w:r>
          </w:p>
        </w:tc>
        <w:tc>
          <w:tcPr>
            <w:tcW w:w="3686" w:type="dxa"/>
            <w:tcBorders>
              <w:left w:val="single" w:sz="4" w:space="0" w:color="000000"/>
            </w:tcBorders>
          </w:tcPr>
          <w:p w14:paraId="40E8AC02" w14:textId="77777777" w:rsidR="00235B05" w:rsidRPr="00B47162" w:rsidRDefault="00235B05" w:rsidP="00663BAB">
            <w:pPr>
              <w:rPr>
                <w:rFonts w:asciiTheme="minorHAnsi" w:hAnsiTheme="minorHAnsi" w:cstheme="minorHAnsi"/>
              </w:rPr>
            </w:pPr>
          </w:p>
        </w:tc>
      </w:tr>
      <w:tr w:rsidR="00235B05" w:rsidRPr="00F46EB4" w14:paraId="41F80449" w14:textId="77777777" w:rsidTr="003E0F6B">
        <w:trPr>
          <w:gridBefore w:val="1"/>
          <w:wBefore w:w="8" w:type="dxa"/>
          <w:trHeight w:val="408"/>
          <w:jc w:val="center"/>
        </w:trPr>
        <w:tc>
          <w:tcPr>
            <w:tcW w:w="935" w:type="dxa"/>
            <w:gridSpan w:val="2"/>
            <w:vAlign w:val="center"/>
          </w:tcPr>
          <w:p w14:paraId="73E7E9F7" w14:textId="77777777" w:rsidR="00235B05" w:rsidRPr="00F46EB4" w:rsidRDefault="00235B05" w:rsidP="00663BAB">
            <w:pPr>
              <w:pStyle w:val="ReportListNumbers"/>
            </w:pPr>
          </w:p>
        </w:tc>
        <w:tc>
          <w:tcPr>
            <w:tcW w:w="2268" w:type="dxa"/>
            <w:gridSpan w:val="2"/>
          </w:tcPr>
          <w:p w14:paraId="2307A8C9" w14:textId="77777777" w:rsidR="00235B05" w:rsidRDefault="00CE61A6" w:rsidP="00663BAB">
            <w:pPr>
              <w:pStyle w:val="TableTextLeft10pt"/>
            </w:pPr>
            <w:r>
              <w:t>Mirror</w:t>
            </w:r>
          </w:p>
        </w:tc>
        <w:tc>
          <w:tcPr>
            <w:tcW w:w="3684" w:type="dxa"/>
          </w:tcPr>
          <w:p w14:paraId="77E2EAD4" w14:textId="77777777" w:rsidR="00235B05" w:rsidRPr="00B47162" w:rsidRDefault="00CE61A6" w:rsidP="00663BAB">
            <w:pPr>
              <w:rPr>
                <w:rFonts w:asciiTheme="minorHAnsi" w:hAnsiTheme="minorHAnsi" w:cstheme="minorHAnsi"/>
              </w:rPr>
            </w:pPr>
            <w:r>
              <w:rPr>
                <w:rFonts w:asciiTheme="minorHAnsi" w:hAnsiTheme="minorHAnsi" w:cstheme="minorHAnsi"/>
              </w:rPr>
              <w:t>Wall mounted mirror</w:t>
            </w:r>
          </w:p>
        </w:tc>
        <w:tc>
          <w:tcPr>
            <w:tcW w:w="3686" w:type="dxa"/>
            <w:tcBorders>
              <w:right w:val="single" w:sz="4" w:space="0" w:color="000000"/>
            </w:tcBorders>
          </w:tcPr>
          <w:p w14:paraId="5757AF9D" w14:textId="77777777" w:rsidR="00235B05" w:rsidRPr="00B47162" w:rsidRDefault="00235B05" w:rsidP="00663BAB">
            <w:pPr>
              <w:rPr>
                <w:rFonts w:asciiTheme="minorHAnsi" w:hAnsiTheme="minorHAnsi" w:cstheme="minorHAnsi"/>
              </w:rPr>
            </w:pPr>
          </w:p>
        </w:tc>
        <w:tc>
          <w:tcPr>
            <w:tcW w:w="3686" w:type="dxa"/>
            <w:tcBorders>
              <w:left w:val="single" w:sz="4" w:space="0" w:color="000000"/>
            </w:tcBorders>
          </w:tcPr>
          <w:p w14:paraId="59F909C1" w14:textId="77777777" w:rsidR="00235B05" w:rsidRPr="00B47162" w:rsidRDefault="00235B05" w:rsidP="00663BAB">
            <w:pPr>
              <w:rPr>
                <w:rFonts w:asciiTheme="minorHAnsi" w:hAnsiTheme="minorHAnsi" w:cstheme="minorHAnsi"/>
              </w:rPr>
            </w:pPr>
          </w:p>
        </w:tc>
      </w:tr>
      <w:tr w:rsidR="00235B05" w:rsidRPr="00F46EB4" w14:paraId="45644BAB" w14:textId="77777777" w:rsidTr="003E0F6B">
        <w:trPr>
          <w:gridBefore w:val="1"/>
          <w:wBefore w:w="8" w:type="dxa"/>
          <w:trHeight w:val="408"/>
          <w:jc w:val="center"/>
        </w:trPr>
        <w:tc>
          <w:tcPr>
            <w:tcW w:w="935" w:type="dxa"/>
            <w:gridSpan w:val="2"/>
            <w:vAlign w:val="center"/>
          </w:tcPr>
          <w:p w14:paraId="62C92FD2" w14:textId="77777777" w:rsidR="00235B05" w:rsidRPr="00F46EB4" w:rsidRDefault="00235B05" w:rsidP="00663BAB">
            <w:pPr>
              <w:pStyle w:val="ReportListNumbers"/>
            </w:pPr>
          </w:p>
        </w:tc>
        <w:tc>
          <w:tcPr>
            <w:tcW w:w="2268" w:type="dxa"/>
            <w:gridSpan w:val="2"/>
          </w:tcPr>
          <w:p w14:paraId="5B3C7A2E" w14:textId="77777777" w:rsidR="00235B05" w:rsidRDefault="00CE61A6" w:rsidP="00663BAB">
            <w:pPr>
              <w:pStyle w:val="TableTextLeft10pt"/>
            </w:pPr>
            <w:r>
              <w:t>Basin</w:t>
            </w:r>
          </w:p>
        </w:tc>
        <w:tc>
          <w:tcPr>
            <w:tcW w:w="3684" w:type="dxa"/>
          </w:tcPr>
          <w:p w14:paraId="3A283052" w14:textId="77777777" w:rsidR="00235B05" w:rsidRDefault="00CE61A6" w:rsidP="00663BAB">
            <w:pPr>
              <w:rPr>
                <w:rFonts w:asciiTheme="minorHAnsi" w:hAnsiTheme="minorHAnsi" w:cstheme="minorHAnsi"/>
              </w:rPr>
            </w:pPr>
            <w:r>
              <w:rPr>
                <w:rFonts w:asciiTheme="minorHAnsi" w:hAnsiTheme="minorHAnsi" w:cstheme="minorHAnsi"/>
              </w:rPr>
              <w:t>Wall mounted white basin</w:t>
            </w:r>
          </w:p>
          <w:p w14:paraId="32D28C10" w14:textId="77777777" w:rsidR="00CE61A6" w:rsidRDefault="00CE61A6" w:rsidP="00663BAB">
            <w:pPr>
              <w:rPr>
                <w:rFonts w:asciiTheme="minorHAnsi" w:hAnsiTheme="minorHAnsi" w:cstheme="minorHAnsi"/>
              </w:rPr>
            </w:pPr>
          </w:p>
          <w:p w14:paraId="52540639" w14:textId="77777777" w:rsidR="00CE61A6" w:rsidRDefault="00CE61A6" w:rsidP="00663BAB">
            <w:pPr>
              <w:rPr>
                <w:rFonts w:asciiTheme="minorHAnsi" w:hAnsiTheme="minorHAnsi" w:cstheme="minorHAnsi"/>
              </w:rPr>
            </w:pPr>
            <w:r>
              <w:rPr>
                <w:rFonts w:asciiTheme="minorHAnsi" w:hAnsiTheme="minorHAnsi" w:cstheme="minorHAnsi"/>
              </w:rPr>
              <w:t>Chrome mixer tap</w:t>
            </w:r>
          </w:p>
          <w:p w14:paraId="7C7F8C53" w14:textId="77777777" w:rsidR="00CE61A6" w:rsidRDefault="00CE61A6" w:rsidP="00663BAB">
            <w:pPr>
              <w:rPr>
                <w:rFonts w:asciiTheme="minorHAnsi" w:hAnsiTheme="minorHAnsi" w:cstheme="minorHAnsi"/>
              </w:rPr>
            </w:pPr>
          </w:p>
          <w:p w14:paraId="44374144" w14:textId="77777777" w:rsidR="00CE61A6" w:rsidRPr="00B47162" w:rsidRDefault="00CE61A6" w:rsidP="00663BAB">
            <w:pPr>
              <w:rPr>
                <w:rFonts w:asciiTheme="minorHAnsi" w:hAnsiTheme="minorHAnsi" w:cstheme="minorHAnsi"/>
              </w:rPr>
            </w:pPr>
            <w:r>
              <w:rPr>
                <w:rFonts w:asciiTheme="minorHAnsi" w:hAnsiTheme="minorHAnsi" w:cstheme="minorHAnsi"/>
              </w:rPr>
              <w:t>Chrome push release plug</w:t>
            </w:r>
          </w:p>
        </w:tc>
        <w:tc>
          <w:tcPr>
            <w:tcW w:w="3686" w:type="dxa"/>
            <w:tcBorders>
              <w:right w:val="single" w:sz="4" w:space="0" w:color="000000"/>
            </w:tcBorders>
          </w:tcPr>
          <w:p w14:paraId="16CFA3F3" w14:textId="77777777" w:rsidR="00235B05" w:rsidRDefault="00CE61A6" w:rsidP="00663BAB">
            <w:pPr>
              <w:rPr>
                <w:rFonts w:asciiTheme="minorHAnsi" w:hAnsiTheme="minorHAnsi" w:cstheme="minorHAnsi"/>
              </w:rPr>
            </w:pPr>
            <w:r>
              <w:rPr>
                <w:rFonts w:asciiTheme="minorHAnsi" w:hAnsiTheme="minorHAnsi" w:cstheme="minorHAnsi"/>
              </w:rPr>
              <w:t>Generally aged cream in colour</w:t>
            </w:r>
          </w:p>
          <w:p w14:paraId="36D15760" w14:textId="77777777" w:rsidR="00CE61A6" w:rsidRDefault="00CE61A6" w:rsidP="00CE61A6">
            <w:pPr>
              <w:rPr>
                <w:rFonts w:asciiTheme="minorHAnsi" w:hAnsiTheme="minorHAnsi" w:cstheme="minorHAnsi"/>
              </w:rPr>
            </w:pPr>
            <w:r>
              <w:rPr>
                <w:rFonts w:asciiTheme="minorHAnsi" w:hAnsiTheme="minorHAnsi" w:cstheme="minorHAnsi"/>
              </w:rPr>
              <w:t>Thick sealant to rear</w:t>
            </w:r>
          </w:p>
          <w:p w14:paraId="1811DD43" w14:textId="77777777" w:rsidR="00CE61A6" w:rsidRDefault="00CE61A6" w:rsidP="00CE61A6">
            <w:pPr>
              <w:rPr>
                <w:rFonts w:asciiTheme="minorHAnsi" w:hAnsiTheme="minorHAnsi" w:cstheme="minorHAnsi"/>
              </w:rPr>
            </w:pPr>
            <w:r>
              <w:rPr>
                <w:rFonts w:asciiTheme="minorHAnsi" w:hAnsiTheme="minorHAnsi" w:cstheme="minorHAnsi"/>
              </w:rPr>
              <w:t>Tarnished</w:t>
            </w:r>
          </w:p>
          <w:p w14:paraId="00620F96" w14:textId="77777777" w:rsidR="00CE61A6" w:rsidRDefault="00CE61A6" w:rsidP="00CE61A6">
            <w:pPr>
              <w:rPr>
                <w:rFonts w:asciiTheme="minorHAnsi" w:hAnsiTheme="minorHAnsi" w:cstheme="minorHAnsi"/>
              </w:rPr>
            </w:pPr>
            <w:r>
              <w:rPr>
                <w:rFonts w:asciiTheme="minorHAnsi" w:hAnsiTheme="minorHAnsi" w:cstheme="minorHAnsi"/>
              </w:rPr>
              <w:t>Smeared</w:t>
            </w:r>
          </w:p>
          <w:p w14:paraId="4CFCA277" w14:textId="77777777" w:rsidR="00CE61A6" w:rsidRDefault="00CE61A6" w:rsidP="00CE61A6">
            <w:pPr>
              <w:rPr>
                <w:rFonts w:asciiTheme="minorHAnsi" w:hAnsiTheme="minorHAnsi" w:cstheme="minorHAnsi"/>
              </w:rPr>
            </w:pPr>
            <w:r>
              <w:rPr>
                <w:rFonts w:asciiTheme="minorHAnsi" w:hAnsiTheme="minorHAnsi" w:cstheme="minorHAnsi"/>
              </w:rPr>
              <w:t>Dull</w:t>
            </w:r>
          </w:p>
          <w:p w14:paraId="12F1992F" w14:textId="77777777" w:rsidR="00CE61A6" w:rsidRPr="00B47162" w:rsidRDefault="00CE61A6" w:rsidP="00CE61A6">
            <w:pPr>
              <w:rPr>
                <w:rFonts w:asciiTheme="minorHAnsi" w:hAnsiTheme="minorHAnsi" w:cstheme="minorHAnsi"/>
              </w:rPr>
            </w:pPr>
            <w:r>
              <w:rPr>
                <w:rFonts w:asciiTheme="minorHAnsi" w:hAnsiTheme="minorHAnsi" w:cstheme="minorHAnsi"/>
              </w:rPr>
              <w:t>Tiny rust scratches</w:t>
            </w:r>
          </w:p>
        </w:tc>
        <w:tc>
          <w:tcPr>
            <w:tcW w:w="3686" w:type="dxa"/>
            <w:tcBorders>
              <w:left w:val="single" w:sz="4" w:space="0" w:color="000000"/>
            </w:tcBorders>
          </w:tcPr>
          <w:p w14:paraId="598E5BCA" w14:textId="77777777" w:rsidR="00235B05" w:rsidRPr="00B47162" w:rsidRDefault="00235B05" w:rsidP="00663BAB">
            <w:pPr>
              <w:rPr>
                <w:rFonts w:asciiTheme="minorHAnsi" w:hAnsiTheme="minorHAnsi" w:cstheme="minorHAnsi"/>
              </w:rPr>
            </w:pPr>
          </w:p>
        </w:tc>
      </w:tr>
      <w:tr w:rsidR="00235B05" w:rsidRPr="00F46EB4" w14:paraId="66C01EB5" w14:textId="77777777" w:rsidTr="003E0F6B">
        <w:trPr>
          <w:gridBefore w:val="1"/>
          <w:wBefore w:w="8" w:type="dxa"/>
          <w:trHeight w:val="408"/>
          <w:jc w:val="center"/>
        </w:trPr>
        <w:tc>
          <w:tcPr>
            <w:tcW w:w="935" w:type="dxa"/>
            <w:gridSpan w:val="2"/>
            <w:vAlign w:val="center"/>
          </w:tcPr>
          <w:p w14:paraId="33B7BF8E" w14:textId="77777777" w:rsidR="00235B05" w:rsidRPr="00F46EB4" w:rsidRDefault="00235B05" w:rsidP="00663BAB">
            <w:pPr>
              <w:pStyle w:val="ReportListNumbers"/>
            </w:pPr>
          </w:p>
        </w:tc>
        <w:tc>
          <w:tcPr>
            <w:tcW w:w="2268" w:type="dxa"/>
            <w:gridSpan w:val="2"/>
          </w:tcPr>
          <w:p w14:paraId="2B3C7BA9" w14:textId="77777777" w:rsidR="00235B05" w:rsidRDefault="00CE61A6" w:rsidP="00663BAB">
            <w:pPr>
              <w:pStyle w:val="TableTextLeft10pt"/>
            </w:pPr>
            <w:r>
              <w:t>Vanity unit</w:t>
            </w:r>
          </w:p>
        </w:tc>
        <w:tc>
          <w:tcPr>
            <w:tcW w:w="3684" w:type="dxa"/>
          </w:tcPr>
          <w:p w14:paraId="4A60CA66" w14:textId="77777777" w:rsidR="00CE61A6" w:rsidRPr="00B47162" w:rsidRDefault="00CE61A6" w:rsidP="00CE61A6">
            <w:pPr>
              <w:rPr>
                <w:rFonts w:asciiTheme="minorHAnsi" w:hAnsiTheme="minorHAnsi" w:cstheme="minorHAnsi"/>
              </w:rPr>
            </w:pPr>
            <w:r>
              <w:rPr>
                <w:rFonts w:asciiTheme="minorHAnsi" w:hAnsiTheme="minorHAnsi" w:cstheme="minorHAnsi"/>
              </w:rPr>
              <w:t>2 x black gloss vanity drawers</w:t>
            </w:r>
          </w:p>
        </w:tc>
        <w:tc>
          <w:tcPr>
            <w:tcW w:w="3686" w:type="dxa"/>
            <w:tcBorders>
              <w:right w:val="single" w:sz="4" w:space="0" w:color="000000"/>
            </w:tcBorders>
          </w:tcPr>
          <w:p w14:paraId="7E419A3F" w14:textId="77777777" w:rsidR="00235B05" w:rsidRDefault="00CE61A6" w:rsidP="00663BAB">
            <w:pPr>
              <w:rPr>
                <w:rFonts w:asciiTheme="minorHAnsi" w:hAnsiTheme="minorHAnsi" w:cstheme="minorHAnsi"/>
              </w:rPr>
            </w:pPr>
            <w:r>
              <w:rPr>
                <w:rFonts w:asciiTheme="minorHAnsi" w:hAnsiTheme="minorHAnsi" w:cstheme="minorHAnsi"/>
              </w:rPr>
              <w:t>General heavy aged edge wear</w:t>
            </w:r>
          </w:p>
          <w:p w14:paraId="35C75202" w14:textId="77777777" w:rsidR="00CE61A6" w:rsidRDefault="00CE61A6" w:rsidP="00663BAB">
            <w:pPr>
              <w:rPr>
                <w:rFonts w:asciiTheme="minorHAnsi" w:hAnsiTheme="minorHAnsi" w:cstheme="minorHAnsi"/>
              </w:rPr>
            </w:pPr>
            <w:r>
              <w:rPr>
                <w:rFonts w:asciiTheme="minorHAnsi" w:hAnsiTheme="minorHAnsi" w:cstheme="minorHAnsi"/>
              </w:rPr>
              <w:t>Corner chips</w:t>
            </w:r>
          </w:p>
          <w:p w14:paraId="3AA1D897" w14:textId="77777777" w:rsidR="00CE61A6" w:rsidRPr="00B47162" w:rsidRDefault="00CE61A6" w:rsidP="00663BAB">
            <w:pPr>
              <w:rPr>
                <w:rFonts w:asciiTheme="minorHAnsi" w:hAnsiTheme="minorHAnsi" w:cstheme="minorHAnsi"/>
              </w:rPr>
            </w:pPr>
            <w:r>
              <w:rPr>
                <w:rFonts w:asciiTheme="minorHAnsi" w:hAnsiTheme="minorHAnsi" w:cstheme="minorHAnsi"/>
              </w:rPr>
              <w:t>Bottom drawer top surface cracked</w:t>
            </w:r>
          </w:p>
        </w:tc>
        <w:tc>
          <w:tcPr>
            <w:tcW w:w="3686" w:type="dxa"/>
            <w:tcBorders>
              <w:left w:val="single" w:sz="4" w:space="0" w:color="000000"/>
            </w:tcBorders>
          </w:tcPr>
          <w:p w14:paraId="6DFEE5BB" w14:textId="77777777" w:rsidR="00235B05" w:rsidRPr="00B47162" w:rsidRDefault="00235B05" w:rsidP="00663BAB">
            <w:pPr>
              <w:rPr>
                <w:rFonts w:asciiTheme="minorHAnsi" w:hAnsiTheme="minorHAnsi" w:cstheme="minorHAnsi"/>
              </w:rPr>
            </w:pPr>
          </w:p>
        </w:tc>
      </w:tr>
    </w:tbl>
    <w:p w14:paraId="7366F59E" w14:textId="77777777" w:rsidR="003E0F6B" w:rsidRDefault="003E0F6B">
      <w:r>
        <w:br w:type="page"/>
      </w:r>
    </w:p>
    <w:p w14:paraId="4FE9B5DE" w14:textId="77777777" w:rsidR="003E0F6B" w:rsidRPr="0058538E" w:rsidRDefault="003E0F6B" w:rsidP="003E0F6B">
      <w:pPr>
        <w:pStyle w:val="TableTextWhiteLeft10pt"/>
        <w:rPr>
          <w:color w:val="7FA841"/>
          <w:sz w:val="24"/>
          <w:szCs w:val="24"/>
        </w:rPr>
      </w:pPr>
      <w:r>
        <w:rPr>
          <w:color w:val="7FA841"/>
          <w:sz w:val="24"/>
          <w:szCs w:val="24"/>
        </w:rPr>
        <w:lastRenderedPageBreak/>
        <w:t>Bathroom</w:t>
      </w:r>
    </w:p>
    <w:tbl>
      <w:tblPr>
        <w:tblW w:w="1426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927"/>
        <w:gridCol w:w="7"/>
        <w:gridCol w:w="2267"/>
        <w:gridCol w:w="3686"/>
        <w:gridCol w:w="3686"/>
        <w:gridCol w:w="3686"/>
      </w:tblGrid>
      <w:tr w:rsidR="003E0F6B" w:rsidRPr="00F46EB4" w14:paraId="68610457" w14:textId="77777777" w:rsidTr="003E0F6B">
        <w:trPr>
          <w:trHeight w:val="392"/>
          <w:tblHeader/>
          <w:jc w:val="center"/>
        </w:trPr>
        <w:tc>
          <w:tcPr>
            <w:tcW w:w="936" w:type="dxa"/>
            <w:gridSpan w:val="2"/>
            <w:tcBorders>
              <w:top w:val="nil"/>
              <w:left w:val="nil"/>
              <w:bottom w:val="single" w:sz="6" w:space="0" w:color="595959"/>
              <w:right w:val="single" w:sz="6" w:space="0" w:color="595959"/>
            </w:tcBorders>
            <w:shd w:val="clear" w:color="auto" w:fill="D6D6D6" w:themeFill="text1" w:themeFillTint="33"/>
            <w:vAlign w:val="center"/>
          </w:tcPr>
          <w:p w14:paraId="53F2EF12" w14:textId="77777777" w:rsidR="003E0F6B" w:rsidRPr="00DF05C5" w:rsidRDefault="003E0F6B" w:rsidP="00AF4C27">
            <w:pPr>
              <w:pStyle w:val="TableTextWhiteLeft10pt"/>
              <w:rPr>
                <w:color w:val="7FA841"/>
              </w:rPr>
            </w:pPr>
          </w:p>
        </w:tc>
        <w:tc>
          <w:tcPr>
            <w:tcW w:w="2270"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29CA752F" w14:textId="77777777" w:rsidR="003E0F6B" w:rsidRPr="00DF05C5" w:rsidRDefault="003E0F6B" w:rsidP="00AF4C27">
            <w:pPr>
              <w:pStyle w:val="TableTextWhiteLeft10pt"/>
              <w:rPr>
                <w:color w:val="7FA841"/>
              </w:rPr>
            </w:pPr>
            <w:r w:rsidRPr="00DF05C5">
              <w:rPr>
                <w:color w:val="7FA841"/>
              </w:rPr>
              <w:t>Item</w:t>
            </w:r>
          </w:p>
        </w:tc>
        <w:tc>
          <w:tcPr>
            <w:tcW w:w="3687"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56FE5846" w14:textId="77777777" w:rsidR="003E0F6B" w:rsidRPr="00DF05C5" w:rsidRDefault="003E0F6B" w:rsidP="00AF4C27">
            <w:pPr>
              <w:pStyle w:val="TableTextWhiteLeft10pt"/>
              <w:rPr>
                <w:color w:val="7FA841"/>
              </w:rPr>
            </w:pPr>
            <w:r w:rsidRPr="00DF05C5">
              <w:rPr>
                <w:color w:val="7FA841"/>
              </w:rPr>
              <w:t xml:space="preserve">Description </w:t>
            </w:r>
          </w:p>
        </w:tc>
        <w:tc>
          <w:tcPr>
            <w:tcW w:w="3687"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768D6B37" w14:textId="77777777" w:rsidR="003E0F6B" w:rsidRPr="00DF05C5" w:rsidRDefault="003E0F6B" w:rsidP="00AF4C27">
            <w:pPr>
              <w:pStyle w:val="TableTextWhiteLeft10pt"/>
              <w:rPr>
                <w:color w:val="7FA841"/>
              </w:rPr>
            </w:pPr>
            <w:r w:rsidRPr="00DF05C5">
              <w:rPr>
                <w:color w:val="7FA841"/>
              </w:rPr>
              <w:t>Check-in</w:t>
            </w:r>
          </w:p>
        </w:tc>
        <w:tc>
          <w:tcPr>
            <w:tcW w:w="3687" w:type="dxa"/>
            <w:tcBorders>
              <w:left w:val="single" w:sz="4" w:space="0" w:color="000000"/>
              <w:bottom w:val="single" w:sz="6" w:space="0" w:color="595959"/>
            </w:tcBorders>
            <w:shd w:val="clear" w:color="auto" w:fill="D6D6D6" w:themeFill="text1" w:themeFillTint="33"/>
            <w:vAlign w:val="center"/>
          </w:tcPr>
          <w:p w14:paraId="2A570B80" w14:textId="77777777" w:rsidR="003E0F6B" w:rsidRPr="00DF05C5" w:rsidRDefault="003E0F6B" w:rsidP="00AF4C27">
            <w:pPr>
              <w:pStyle w:val="TableTextWhiteLeft10pt"/>
              <w:rPr>
                <w:color w:val="7FA841"/>
              </w:rPr>
            </w:pPr>
            <w:r w:rsidRPr="00DF05C5">
              <w:rPr>
                <w:color w:val="7FA841"/>
              </w:rPr>
              <w:t>Check-out</w:t>
            </w:r>
          </w:p>
        </w:tc>
      </w:tr>
      <w:tr w:rsidR="00235B05" w:rsidRPr="00F46EB4" w14:paraId="3E315104" w14:textId="77777777" w:rsidTr="003E0F6B">
        <w:trPr>
          <w:gridBefore w:val="1"/>
          <w:wBefore w:w="8" w:type="dxa"/>
          <w:trHeight w:val="408"/>
          <w:jc w:val="center"/>
        </w:trPr>
        <w:tc>
          <w:tcPr>
            <w:tcW w:w="935" w:type="dxa"/>
            <w:gridSpan w:val="2"/>
            <w:vAlign w:val="center"/>
          </w:tcPr>
          <w:p w14:paraId="6CF06B73" w14:textId="77777777" w:rsidR="00235B05" w:rsidRPr="00F46EB4" w:rsidRDefault="00235B05" w:rsidP="00663BAB">
            <w:pPr>
              <w:pStyle w:val="ReportListNumbers"/>
            </w:pPr>
          </w:p>
        </w:tc>
        <w:tc>
          <w:tcPr>
            <w:tcW w:w="2268" w:type="dxa"/>
          </w:tcPr>
          <w:p w14:paraId="5E56FF8E" w14:textId="77777777" w:rsidR="00235B05" w:rsidRDefault="00CE61A6" w:rsidP="00663BAB">
            <w:pPr>
              <w:pStyle w:val="TableTextLeft10pt"/>
            </w:pPr>
            <w:r>
              <w:t>Bath</w:t>
            </w:r>
          </w:p>
        </w:tc>
        <w:tc>
          <w:tcPr>
            <w:tcW w:w="3684" w:type="dxa"/>
          </w:tcPr>
          <w:p w14:paraId="4A96D043" w14:textId="77777777" w:rsidR="00235B05" w:rsidRDefault="00CE61A6" w:rsidP="00CE61A6">
            <w:pPr>
              <w:widowControl w:val="0"/>
              <w:rPr>
                <w:rFonts w:asciiTheme="minorHAnsi" w:hAnsiTheme="minorHAnsi" w:cstheme="minorHAnsi"/>
              </w:rPr>
            </w:pPr>
            <w:r>
              <w:rPr>
                <w:rFonts w:asciiTheme="minorHAnsi" w:hAnsiTheme="minorHAnsi" w:cstheme="minorHAnsi"/>
              </w:rPr>
              <w:t>White bath</w:t>
            </w:r>
          </w:p>
          <w:p w14:paraId="16C086D7" w14:textId="77777777" w:rsidR="00CE61A6" w:rsidRDefault="00CE61A6" w:rsidP="00CE61A6">
            <w:pPr>
              <w:widowControl w:val="0"/>
              <w:rPr>
                <w:rFonts w:asciiTheme="minorHAnsi" w:hAnsiTheme="minorHAnsi" w:cstheme="minorHAnsi"/>
              </w:rPr>
            </w:pPr>
          </w:p>
          <w:p w14:paraId="73019A2E" w14:textId="77777777" w:rsidR="00CE61A6" w:rsidRDefault="00CE61A6" w:rsidP="00CE61A6">
            <w:pPr>
              <w:widowControl w:val="0"/>
              <w:rPr>
                <w:rFonts w:asciiTheme="minorHAnsi" w:hAnsiTheme="minorHAnsi" w:cstheme="minorHAnsi"/>
              </w:rPr>
            </w:pPr>
          </w:p>
          <w:p w14:paraId="1F84B9C5" w14:textId="77777777" w:rsidR="00CE61A6" w:rsidRDefault="00CE61A6" w:rsidP="00CE61A6">
            <w:pPr>
              <w:widowControl w:val="0"/>
              <w:rPr>
                <w:rFonts w:asciiTheme="minorHAnsi" w:hAnsiTheme="minorHAnsi" w:cstheme="minorHAnsi"/>
              </w:rPr>
            </w:pPr>
            <w:r>
              <w:rPr>
                <w:rFonts w:asciiTheme="minorHAnsi" w:hAnsiTheme="minorHAnsi" w:cstheme="minorHAnsi"/>
              </w:rPr>
              <w:t>Chrome pop-up plug and control</w:t>
            </w:r>
          </w:p>
          <w:p w14:paraId="41D77323" w14:textId="77777777" w:rsidR="00CE61A6" w:rsidRDefault="00CE61A6" w:rsidP="00CE61A6">
            <w:pPr>
              <w:widowControl w:val="0"/>
              <w:rPr>
                <w:rFonts w:asciiTheme="minorHAnsi" w:hAnsiTheme="minorHAnsi" w:cstheme="minorHAnsi"/>
              </w:rPr>
            </w:pPr>
            <w:r>
              <w:rPr>
                <w:rFonts w:asciiTheme="minorHAnsi" w:hAnsiTheme="minorHAnsi" w:cstheme="minorHAnsi"/>
              </w:rPr>
              <w:t>Wall mounted chrome spout, shower lever and showerhead and hose</w:t>
            </w:r>
          </w:p>
          <w:p w14:paraId="0168E4E1" w14:textId="77777777" w:rsidR="00CE61A6" w:rsidRDefault="00CE61A6" w:rsidP="00CE61A6">
            <w:pPr>
              <w:widowControl w:val="0"/>
              <w:rPr>
                <w:rFonts w:asciiTheme="minorHAnsi" w:hAnsiTheme="minorHAnsi" w:cstheme="minorHAnsi"/>
              </w:rPr>
            </w:pPr>
            <w:r>
              <w:rPr>
                <w:rFonts w:asciiTheme="minorHAnsi" w:hAnsiTheme="minorHAnsi" w:cstheme="minorHAnsi"/>
              </w:rPr>
              <w:t>Further wall mounted chrome double control / backing</w:t>
            </w:r>
          </w:p>
          <w:p w14:paraId="30213314" w14:textId="77777777" w:rsidR="00CE61A6" w:rsidRDefault="00CE61A6" w:rsidP="00CE61A6">
            <w:pPr>
              <w:widowControl w:val="0"/>
              <w:rPr>
                <w:rFonts w:asciiTheme="minorHAnsi" w:hAnsiTheme="minorHAnsi" w:cstheme="minorHAnsi"/>
              </w:rPr>
            </w:pPr>
            <w:r>
              <w:rPr>
                <w:rFonts w:asciiTheme="minorHAnsi" w:hAnsiTheme="minorHAnsi" w:cstheme="minorHAnsi"/>
              </w:rPr>
              <w:t>Wall mounted chrome square showerhead</w:t>
            </w:r>
          </w:p>
          <w:p w14:paraId="04B1479C" w14:textId="77777777" w:rsidR="00CE61A6" w:rsidRDefault="00CE61A6" w:rsidP="00CE61A6">
            <w:pPr>
              <w:widowControl w:val="0"/>
              <w:rPr>
                <w:rFonts w:asciiTheme="minorHAnsi" w:hAnsiTheme="minorHAnsi" w:cstheme="minorHAnsi"/>
              </w:rPr>
            </w:pPr>
            <w:r>
              <w:rPr>
                <w:rFonts w:asciiTheme="minorHAnsi" w:hAnsiTheme="minorHAnsi" w:cstheme="minorHAnsi"/>
              </w:rPr>
              <w:t>White framed clear glass folding shower screen</w:t>
            </w:r>
          </w:p>
          <w:p w14:paraId="2014D346" w14:textId="77777777" w:rsidR="00CE61A6" w:rsidRPr="00B47162" w:rsidRDefault="00CE61A6" w:rsidP="00233B70">
            <w:pPr>
              <w:widowControl w:val="0"/>
              <w:rPr>
                <w:rFonts w:asciiTheme="minorHAnsi" w:hAnsiTheme="minorHAnsi" w:cstheme="minorHAnsi"/>
              </w:rPr>
            </w:pPr>
            <w:r>
              <w:rPr>
                <w:rFonts w:asciiTheme="minorHAnsi" w:hAnsiTheme="minorHAnsi" w:cstheme="minorHAnsi"/>
              </w:rPr>
              <w:t>White laminate bath panel</w:t>
            </w:r>
            <w:r w:rsidR="00233B70">
              <w:rPr>
                <w:rFonts w:asciiTheme="minorHAnsi" w:hAnsiTheme="minorHAnsi" w:cstheme="minorHAnsi"/>
              </w:rPr>
              <w:t xml:space="preserve"> with c</w:t>
            </w:r>
            <w:r>
              <w:rPr>
                <w:rFonts w:asciiTheme="minorHAnsi" w:hAnsiTheme="minorHAnsi" w:cstheme="minorHAnsi"/>
              </w:rPr>
              <w:t>hrome screw covers</w:t>
            </w:r>
          </w:p>
        </w:tc>
        <w:tc>
          <w:tcPr>
            <w:tcW w:w="3686" w:type="dxa"/>
            <w:tcBorders>
              <w:right w:val="single" w:sz="4" w:space="0" w:color="000000"/>
            </w:tcBorders>
          </w:tcPr>
          <w:p w14:paraId="59F9EAF9" w14:textId="77777777" w:rsidR="00235B05" w:rsidRDefault="00CE61A6" w:rsidP="00CE61A6">
            <w:pPr>
              <w:widowControl w:val="0"/>
              <w:rPr>
                <w:rFonts w:asciiTheme="minorHAnsi" w:hAnsiTheme="minorHAnsi" w:cstheme="minorHAnsi"/>
              </w:rPr>
            </w:pPr>
            <w:r>
              <w:rPr>
                <w:rFonts w:asciiTheme="minorHAnsi" w:hAnsiTheme="minorHAnsi" w:cstheme="minorHAnsi"/>
              </w:rPr>
              <w:t>Very thick white sealant which is starting to perish under controls</w:t>
            </w:r>
          </w:p>
          <w:p w14:paraId="63B8400A" w14:textId="77777777" w:rsidR="00CE61A6" w:rsidRDefault="00CE61A6" w:rsidP="00CE61A6">
            <w:pPr>
              <w:widowControl w:val="0"/>
              <w:rPr>
                <w:rFonts w:asciiTheme="minorHAnsi" w:hAnsiTheme="minorHAnsi" w:cstheme="minorHAnsi"/>
              </w:rPr>
            </w:pPr>
            <w:r>
              <w:rPr>
                <w:rFonts w:asciiTheme="minorHAnsi" w:hAnsiTheme="minorHAnsi" w:cstheme="minorHAnsi"/>
              </w:rPr>
              <w:t>Numerous chips throughout bath surface</w:t>
            </w:r>
          </w:p>
          <w:p w14:paraId="2E7D9F3E" w14:textId="77777777" w:rsidR="00CE61A6" w:rsidRDefault="00CE61A6" w:rsidP="00CE61A6">
            <w:pPr>
              <w:widowControl w:val="0"/>
              <w:rPr>
                <w:rFonts w:asciiTheme="minorHAnsi" w:hAnsiTheme="minorHAnsi" w:cstheme="minorHAnsi"/>
              </w:rPr>
            </w:pPr>
            <w:r>
              <w:rPr>
                <w:rFonts w:asciiTheme="minorHAnsi" w:hAnsiTheme="minorHAnsi" w:cstheme="minorHAnsi"/>
              </w:rPr>
              <w:t>Heavily aged copper in colour</w:t>
            </w:r>
          </w:p>
          <w:p w14:paraId="2452DEAC" w14:textId="77777777" w:rsidR="00CE61A6" w:rsidRDefault="00CE61A6" w:rsidP="00CE61A6">
            <w:pPr>
              <w:widowControl w:val="0"/>
              <w:rPr>
                <w:rFonts w:asciiTheme="minorHAnsi" w:hAnsiTheme="minorHAnsi" w:cstheme="minorHAnsi"/>
              </w:rPr>
            </w:pPr>
            <w:r>
              <w:rPr>
                <w:rFonts w:asciiTheme="minorHAnsi" w:hAnsiTheme="minorHAnsi" w:cstheme="minorHAnsi"/>
              </w:rPr>
              <w:t>Heavy chemical tarnishing</w:t>
            </w:r>
          </w:p>
          <w:p w14:paraId="1A353B76" w14:textId="77777777" w:rsidR="00CE61A6" w:rsidRDefault="00CE61A6" w:rsidP="00CE61A6">
            <w:pPr>
              <w:widowControl w:val="0"/>
              <w:rPr>
                <w:rFonts w:asciiTheme="minorHAnsi" w:hAnsiTheme="minorHAnsi" w:cstheme="minorHAnsi"/>
              </w:rPr>
            </w:pPr>
            <w:r>
              <w:rPr>
                <w:rFonts w:asciiTheme="minorHAnsi" w:hAnsiTheme="minorHAnsi" w:cstheme="minorHAnsi"/>
              </w:rPr>
              <w:t>2 x screw cap covers not seen</w:t>
            </w:r>
          </w:p>
          <w:p w14:paraId="0736E295" w14:textId="77777777" w:rsidR="00CE61A6" w:rsidRDefault="00CE61A6" w:rsidP="00CE61A6">
            <w:pPr>
              <w:widowControl w:val="0"/>
              <w:rPr>
                <w:rFonts w:asciiTheme="minorHAnsi" w:hAnsiTheme="minorHAnsi" w:cstheme="minorHAnsi"/>
              </w:rPr>
            </w:pPr>
            <w:r>
              <w:rPr>
                <w:rFonts w:asciiTheme="minorHAnsi" w:hAnsiTheme="minorHAnsi" w:cstheme="minorHAnsi"/>
              </w:rPr>
              <w:t>Dull tarnish smears</w:t>
            </w:r>
          </w:p>
          <w:p w14:paraId="5F9F10E5" w14:textId="77777777" w:rsidR="00CE61A6" w:rsidRDefault="00CE61A6" w:rsidP="00CE61A6">
            <w:pPr>
              <w:widowControl w:val="0"/>
              <w:rPr>
                <w:rFonts w:asciiTheme="minorHAnsi" w:hAnsiTheme="minorHAnsi" w:cstheme="minorHAnsi"/>
              </w:rPr>
            </w:pPr>
            <w:r>
              <w:rPr>
                <w:rFonts w:asciiTheme="minorHAnsi" w:hAnsiTheme="minorHAnsi" w:cstheme="minorHAnsi"/>
              </w:rPr>
              <w:t>Edge sealant blackened</w:t>
            </w:r>
          </w:p>
          <w:p w14:paraId="745805D1" w14:textId="77777777" w:rsidR="00CE61A6" w:rsidRDefault="00CE61A6" w:rsidP="00CE61A6">
            <w:pPr>
              <w:widowControl w:val="0"/>
              <w:rPr>
                <w:rFonts w:asciiTheme="minorHAnsi" w:hAnsiTheme="minorHAnsi" w:cstheme="minorHAnsi"/>
              </w:rPr>
            </w:pPr>
            <w:r>
              <w:rPr>
                <w:rFonts w:asciiTheme="minorHAnsi" w:hAnsiTheme="minorHAnsi" w:cstheme="minorHAnsi"/>
              </w:rPr>
              <w:t>Heavy chemical tarnishing</w:t>
            </w:r>
          </w:p>
          <w:p w14:paraId="6FE420F4" w14:textId="77777777" w:rsidR="00CE61A6" w:rsidRDefault="00CE61A6" w:rsidP="00CE61A6">
            <w:pPr>
              <w:widowControl w:val="0"/>
              <w:rPr>
                <w:rFonts w:asciiTheme="minorHAnsi" w:hAnsiTheme="minorHAnsi" w:cstheme="minorHAnsi"/>
              </w:rPr>
            </w:pPr>
            <w:r>
              <w:rPr>
                <w:rFonts w:asciiTheme="minorHAnsi" w:hAnsiTheme="minorHAnsi" w:cstheme="minorHAnsi"/>
              </w:rPr>
              <w:t>Some spray jet inserts not seen</w:t>
            </w:r>
          </w:p>
          <w:p w14:paraId="1DD11E90" w14:textId="77777777" w:rsidR="00233B70" w:rsidRPr="00B47162" w:rsidRDefault="00233B70" w:rsidP="00CE61A6">
            <w:pPr>
              <w:widowControl w:val="0"/>
              <w:rPr>
                <w:rFonts w:asciiTheme="minorHAnsi" w:hAnsiTheme="minorHAnsi" w:cstheme="minorHAnsi"/>
              </w:rPr>
            </w:pPr>
            <w:r>
              <w:rPr>
                <w:rFonts w:asciiTheme="minorHAnsi" w:hAnsiTheme="minorHAnsi" w:cstheme="minorHAnsi"/>
              </w:rPr>
              <w:t>Old scale to base of frame</w:t>
            </w:r>
          </w:p>
        </w:tc>
        <w:tc>
          <w:tcPr>
            <w:tcW w:w="3686" w:type="dxa"/>
            <w:tcBorders>
              <w:left w:val="single" w:sz="4" w:space="0" w:color="000000"/>
            </w:tcBorders>
          </w:tcPr>
          <w:p w14:paraId="7A8E3FC5" w14:textId="77777777" w:rsidR="00235B05" w:rsidRPr="00B47162" w:rsidRDefault="00235B05" w:rsidP="00663BAB">
            <w:pPr>
              <w:rPr>
                <w:rFonts w:asciiTheme="minorHAnsi" w:hAnsiTheme="minorHAnsi" w:cstheme="minorHAnsi"/>
              </w:rPr>
            </w:pPr>
          </w:p>
        </w:tc>
      </w:tr>
      <w:tr w:rsidR="00235B05" w:rsidRPr="00F46EB4" w14:paraId="7639E855" w14:textId="77777777" w:rsidTr="003E0F6B">
        <w:trPr>
          <w:gridBefore w:val="1"/>
          <w:wBefore w:w="8" w:type="dxa"/>
          <w:trHeight w:val="408"/>
          <w:jc w:val="center"/>
        </w:trPr>
        <w:tc>
          <w:tcPr>
            <w:tcW w:w="935" w:type="dxa"/>
            <w:gridSpan w:val="2"/>
            <w:vAlign w:val="center"/>
          </w:tcPr>
          <w:p w14:paraId="04FDE863" w14:textId="77777777" w:rsidR="00235B05" w:rsidRPr="00F46EB4" w:rsidRDefault="00235B05" w:rsidP="00663BAB">
            <w:pPr>
              <w:pStyle w:val="ReportListNumbers"/>
            </w:pPr>
          </w:p>
        </w:tc>
        <w:tc>
          <w:tcPr>
            <w:tcW w:w="2268" w:type="dxa"/>
          </w:tcPr>
          <w:p w14:paraId="1BC8E0F4" w14:textId="77777777" w:rsidR="00235B05" w:rsidRDefault="00CE61A6" w:rsidP="00663BAB">
            <w:pPr>
              <w:pStyle w:val="TableTextLeft10pt"/>
            </w:pPr>
            <w:r>
              <w:t>Extractor fan</w:t>
            </w:r>
          </w:p>
        </w:tc>
        <w:tc>
          <w:tcPr>
            <w:tcW w:w="3684" w:type="dxa"/>
          </w:tcPr>
          <w:p w14:paraId="046AB2F5" w14:textId="77777777" w:rsidR="00235B05" w:rsidRPr="00B47162" w:rsidRDefault="00CE61A6" w:rsidP="00663BAB">
            <w:pPr>
              <w:rPr>
                <w:rFonts w:asciiTheme="minorHAnsi" w:hAnsiTheme="minorHAnsi" w:cstheme="minorHAnsi"/>
              </w:rPr>
            </w:pPr>
            <w:r>
              <w:rPr>
                <w:rFonts w:asciiTheme="minorHAnsi" w:hAnsiTheme="minorHAnsi" w:cstheme="minorHAnsi"/>
              </w:rPr>
              <w:t>Ceiling mounted white extractor fan</w:t>
            </w:r>
          </w:p>
        </w:tc>
        <w:tc>
          <w:tcPr>
            <w:tcW w:w="3686" w:type="dxa"/>
            <w:tcBorders>
              <w:right w:val="single" w:sz="4" w:space="0" w:color="000000"/>
            </w:tcBorders>
          </w:tcPr>
          <w:p w14:paraId="0C600AF8" w14:textId="77777777" w:rsidR="00235B05" w:rsidRPr="00B47162" w:rsidRDefault="00233B70" w:rsidP="00663BAB">
            <w:pPr>
              <w:rPr>
                <w:rFonts w:asciiTheme="minorHAnsi" w:hAnsiTheme="minorHAnsi" w:cstheme="minorHAnsi"/>
              </w:rPr>
            </w:pPr>
            <w:r>
              <w:rPr>
                <w:rFonts w:asciiTheme="minorHAnsi" w:hAnsiTheme="minorHAnsi" w:cstheme="minorHAnsi"/>
              </w:rPr>
              <w:t>Working order</w:t>
            </w:r>
          </w:p>
        </w:tc>
        <w:tc>
          <w:tcPr>
            <w:tcW w:w="3686" w:type="dxa"/>
            <w:tcBorders>
              <w:left w:val="single" w:sz="4" w:space="0" w:color="000000"/>
            </w:tcBorders>
          </w:tcPr>
          <w:p w14:paraId="5B9174C7" w14:textId="77777777" w:rsidR="00235B05" w:rsidRPr="00B47162" w:rsidRDefault="00235B05" w:rsidP="00663BAB">
            <w:pPr>
              <w:rPr>
                <w:rFonts w:asciiTheme="minorHAnsi" w:hAnsiTheme="minorHAnsi" w:cstheme="minorHAnsi"/>
              </w:rPr>
            </w:pPr>
          </w:p>
        </w:tc>
      </w:tr>
    </w:tbl>
    <w:p w14:paraId="2692F041" w14:textId="77777777" w:rsidR="00663BAB" w:rsidRDefault="00663BAB" w:rsidP="00663BAB"/>
    <w:p w14:paraId="6E17AC53" w14:textId="77777777" w:rsidR="00663BAB" w:rsidRDefault="00663BAB" w:rsidP="00663BAB">
      <w:r>
        <w:br w:type="page"/>
      </w:r>
    </w:p>
    <w:p w14:paraId="1D3AEDA2" w14:textId="77777777" w:rsidR="00663BAB" w:rsidRPr="00DF05C5" w:rsidRDefault="00663BAB" w:rsidP="00663BAB">
      <w:pPr>
        <w:pStyle w:val="Head1Red12ptLeft"/>
        <w:rPr>
          <w:color w:val="7FA841"/>
        </w:rPr>
      </w:pPr>
      <w:bookmarkStart w:id="25" w:name="_Toc197221830"/>
      <w:r>
        <w:rPr>
          <w:color w:val="7FA841"/>
        </w:rPr>
        <w:lastRenderedPageBreak/>
        <w:t xml:space="preserve">Bathroom </w:t>
      </w:r>
      <w:r w:rsidRPr="00DF05C5">
        <w:rPr>
          <w:color w:val="7FA841"/>
        </w:rPr>
        <w:t>Photos</w:t>
      </w:r>
      <w:bookmarkEnd w:id="25"/>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904"/>
      </w:tblGrid>
      <w:tr w:rsidR="00663BAB" w:rsidRPr="00E27329" w14:paraId="641BEF01" w14:textId="77777777" w:rsidTr="00663BAB">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78BB0E87" w14:textId="77777777" w:rsidR="00663BAB" w:rsidRPr="00C9766D" w:rsidRDefault="00DE7592" w:rsidP="00663BAB">
            <w:pPr>
              <w:spacing w:line="290" w:lineRule="atLeast"/>
              <w:jc w:val="center"/>
              <w:rPr>
                <w:rFonts w:asciiTheme="minorHAnsi" w:hAnsiTheme="minorHAnsi" w:cstheme="minorHAnsi"/>
                <w:b/>
                <w:color w:val="7FA841"/>
                <w:szCs w:val="21"/>
              </w:rPr>
            </w:pPr>
            <w:r>
              <w:rPr>
                <w:b/>
                <w:color w:val="7FA841"/>
                <w:szCs w:val="21"/>
              </w:rPr>
              <w:t>Bathroom</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3B295777" w14:textId="77777777" w:rsidR="00663BAB" w:rsidRPr="00E27329" w:rsidRDefault="00DE7592" w:rsidP="00663BAB">
            <w:pPr>
              <w:spacing w:line="290" w:lineRule="atLeast"/>
              <w:jc w:val="center"/>
              <w:rPr>
                <w:rFonts w:asciiTheme="minorHAnsi" w:hAnsiTheme="minorHAnsi" w:cstheme="minorHAnsi"/>
                <w:b/>
                <w:color w:val="7FA841"/>
                <w:szCs w:val="21"/>
              </w:rPr>
            </w:pPr>
            <w:r>
              <w:rPr>
                <w:b/>
                <w:color w:val="7FA841"/>
                <w:szCs w:val="21"/>
              </w:rPr>
              <w:t>Bathroom</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3C0D44FA" w14:textId="77777777" w:rsidR="00663BAB" w:rsidRPr="00E27329" w:rsidRDefault="00DE7592" w:rsidP="00663BAB">
            <w:pPr>
              <w:spacing w:line="290" w:lineRule="atLeast"/>
              <w:jc w:val="center"/>
              <w:rPr>
                <w:rFonts w:asciiTheme="minorHAnsi" w:hAnsiTheme="minorHAnsi" w:cstheme="minorHAnsi"/>
                <w:b/>
                <w:color w:val="7FA841"/>
                <w:szCs w:val="21"/>
              </w:rPr>
            </w:pPr>
            <w:r>
              <w:rPr>
                <w:b/>
                <w:color w:val="7FA841"/>
                <w:szCs w:val="21"/>
              </w:rPr>
              <w:t>Bathroom</w:t>
            </w:r>
          </w:p>
        </w:tc>
      </w:tr>
      <w:tr w:rsidR="00DE7592" w:rsidRPr="00987577" w14:paraId="6720FA07" w14:textId="77777777" w:rsidTr="004D42B3">
        <w:trPr>
          <w:trHeight w:val="4476"/>
          <w:jc w:val="center"/>
        </w:trPr>
        <w:tc>
          <w:tcPr>
            <w:tcW w:w="4901" w:type="dxa"/>
            <w:tcBorders>
              <w:top w:val="single" w:sz="4" w:space="0" w:color="auto"/>
              <w:left w:val="single" w:sz="4" w:space="0" w:color="auto"/>
              <w:bottom w:val="single" w:sz="4" w:space="0" w:color="auto"/>
              <w:right w:val="single" w:sz="4" w:space="0" w:color="auto"/>
            </w:tcBorders>
            <w:vAlign w:val="center"/>
          </w:tcPr>
          <w:p w14:paraId="1EACDE72" w14:textId="77777777" w:rsidR="00DE7592" w:rsidRPr="00E90287" w:rsidRDefault="00EC4D1A" w:rsidP="00DE7592">
            <w:pPr>
              <w:spacing w:line="290" w:lineRule="atLeast"/>
              <w:jc w:val="center"/>
              <w:rPr>
                <w:b/>
                <w:color w:val="7FA841"/>
                <w:szCs w:val="21"/>
              </w:rPr>
            </w:pPr>
            <w:r>
              <w:rPr>
                <w:b/>
                <w:color w:val="7FA841"/>
                <w:szCs w:val="21"/>
              </w:rPr>
              <w:pict w14:anchorId="5AA7D8C6">
                <v:shape id="_x0000_i1067" type="#_x0000_t75" style="width:219.8pt;height:165pt">
                  <v:imagedata r:id="rId70" o:title="060"/>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68DE7029" w14:textId="77777777" w:rsidR="00DE7592" w:rsidRPr="00E90287" w:rsidRDefault="00EC4D1A" w:rsidP="00DE7592">
            <w:pPr>
              <w:spacing w:line="290" w:lineRule="atLeast"/>
              <w:jc w:val="center"/>
              <w:rPr>
                <w:b/>
                <w:color w:val="7FA841"/>
                <w:szCs w:val="21"/>
              </w:rPr>
            </w:pPr>
            <w:r>
              <w:rPr>
                <w:b/>
                <w:color w:val="7FA841"/>
                <w:szCs w:val="21"/>
              </w:rPr>
              <w:pict w14:anchorId="74340E2D">
                <v:shape id="_x0000_i1068" type="#_x0000_t75" style="width:219.8pt;height:165pt">
                  <v:imagedata r:id="rId71" o:title="061"/>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3881D04D" w14:textId="77777777" w:rsidR="00DE7592" w:rsidRPr="00E90287" w:rsidRDefault="00EC4D1A" w:rsidP="00DE7592">
            <w:pPr>
              <w:spacing w:line="290" w:lineRule="atLeast"/>
              <w:jc w:val="center"/>
              <w:rPr>
                <w:b/>
                <w:color w:val="7FA841"/>
                <w:szCs w:val="21"/>
              </w:rPr>
            </w:pPr>
            <w:r>
              <w:rPr>
                <w:b/>
                <w:color w:val="7FA841"/>
                <w:szCs w:val="21"/>
              </w:rPr>
              <w:pict w14:anchorId="0C10C3EB">
                <v:shape id="_x0000_i1069" type="#_x0000_t75" style="width:219.8pt;height:165pt">
                  <v:imagedata r:id="rId72" o:title="062"/>
                </v:shape>
              </w:pict>
            </w:r>
          </w:p>
        </w:tc>
      </w:tr>
      <w:tr w:rsidR="00DE7592" w:rsidRPr="00C9766D" w14:paraId="1C79DF24"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724D97F" w14:textId="77777777" w:rsidR="00DE7592" w:rsidRPr="00E90287" w:rsidRDefault="00DE7592" w:rsidP="00DE7592">
            <w:pPr>
              <w:spacing w:line="290" w:lineRule="atLeast"/>
              <w:jc w:val="center"/>
              <w:rPr>
                <w:b/>
                <w:color w:val="7FA841"/>
                <w:szCs w:val="21"/>
              </w:rPr>
            </w:pPr>
            <w:r>
              <w:rPr>
                <w:b/>
                <w:color w:val="7FA841"/>
                <w:szCs w:val="21"/>
              </w:rPr>
              <w:t>Bathroom door defects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BB8E01C" w14:textId="77777777" w:rsidR="00DE7592" w:rsidRPr="00E90287" w:rsidRDefault="00DE7592" w:rsidP="00DE7592">
            <w:pPr>
              <w:spacing w:line="290" w:lineRule="atLeast"/>
              <w:jc w:val="center"/>
              <w:rPr>
                <w:b/>
                <w:color w:val="7FA841"/>
                <w:szCs w:val="21"/>
              </w:rPr>
            </w:pPr>
            <w:r>
              <w:rPr>
                <w:b/>
                <w:color w:val="7FA841"/>
                <w:szCs w:val="21"/>
              </w:rPr>
              <w:t>Bathroom</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5E7A7F7E" w14:textId="77777777" w:rsidR="00DE7592" w:rsidRPr="00E90287" w:rsidRDefault="00DE7592" w:rsidP="00DE7592">
            <w:pPr>
              <w:spacing w:line="290" w:lineRule="atLeast"/>
              <w:jc w:val="center"/>
              <w:rPr>
                <w:b/>
                <w:color w:val="7FA841"/>
                <w:szCs w:val="21"/>
              </w:rPr>
            </w:pPr>
            <w:r>
              <w:rPr>
                <w:b/>
                <w:color w:val="7FA841"/>
                <w:szCs w:val="21"/>
              </w:rPr>
              <w:t>Bathroom wall access panel</w:t>
            </w:r>
          </w:p>
        </w:tc>
      </w:tr>
      <w:tr w:rsidR="00DE7592" w:rsidRPr="00C9766D" w14:paraId="70EA1B74" w14:textId="77777777" w:rsidTr="004D42B3">
        <w:trPr>
          <w:trHeight w:val="4494"/>
          <w:jc w:val="center"/>
        </w:trPr>
        <w:tc>
          <w:tcPr>
            <w:tcW w:w="4901" w:type="dxa"/>
            <w:tcBorders>
              <w:top w:val="single" w:sz="4" w:space="0" w:color="auto"/>
              <w:left w:val="single" w:sz="4" w:space="0" w:color="auto"/>
              <w:bottom w:val="single" w:sz="4" w:space="0" w:color="auto"/>
              <w:right w:val="single" w:sz="4" w:space="0" w:color="auto"/>
            </w:tcBorders>
            <w:vAlign w:val="center"/>
          </w:tcPr>
          <w:p w14:paraId="0A721DCE" w14:textId="77777777" w:rsidR="00DE7592" w:rsidRPr="00E90287" w:rsidRDefault="00EC4D1A" w:rsidP="00DE7592">
            <w:pPr>
              <w:spacing w:line="290" w:lineRule="atLeast"/>
              <w:jc w:val="center"/>
              <w:rPr>
                <w:b/>
                <w:color w:val="7FA841"/>
                <w:szCs w:val="21"/>
              </w:rPr>
            </w:pPr>
            <w:r>
              <w:rPr>
                <w:b/>
                <w:color w:val="7FA841"/>
                <w:szCs w:val="21"/>
              </w:rPr>
              <w:pict w14:anchorId="7A38D3AD">
                <v:shape id="_x0000_i1070" type="#_x0000_t75" style="width:219.8pt;height:165pt">
                  <v:imagedata r:id="rId73" o:title="063"/>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56EE2460" w14:textId="77777777" w:rsidR="00DE7592" w:rsidRPr="00E90287" w:rsidRDefault="00EC4D1A" w:rsidP="00DE7592">
            <w:pPr>
              <w:spacing w:line="290" w:lineRule="atLeast"/>
              <w:jc w:val="center"/>
              <w:rPr>
                <w:b/>
                <w:color w:val="7FA841"/>
                <w:szCs w:val="21"/>
              </w:rPr>
            </w:pPr>
            <w:r>
              <w:rPr>
                <w:b/>
                <w:color w:val="7FA841"/>
                <w:szCs w:val="21"/>
              </w:rPr>
              <w:pict w14:anchorId="711D94B9">
                <v:shape id="_x0000_i1071" type="#_x0000_t75" style="width:219.8pt;height:165pt">
                  <v:imagedata r:id="rId74" o:title="064"/>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08F66E17" w14:textId="77777777" w:rsidR="00DE7592" w:rsidRPr="00E90287" w:rsidRDefault="00EC4D1A" w:rsidP="00DE7592">
            <w:pPr>
              <w:spacing w:line="290" w:lineRule="atLeast"/>
              <w:jc w:val="center"/>
              <w:rPr>
                <w:b/>
                <w:color w:val="7FA841"/>
                <w:szCs w:val="21"/>
              </w:rPr>
            </w:pPr>
            <w:r>
              <w:rPr>
                <w:b/>
                <w:color w:val="7FA841"/>
                <w:szCs w:val="21"/>
              </w:rPr>
              <w:pict w14:anchorId="16DF673C">
                <v:shape id="_x0000_i1072" type="#_x0000_t75" style="width:219.8pt;height:165pt">
                  <v:imagedata r:id="rId75" o:title="065"/>
                </v:shape>
              </w:pict>
            </w:r>
          </w:p>
        </w:tc>
      </w:tr>
      <w:tr w:rsidR="00DE7592" w:rsidRPr="00C9766D" w14:paraId="2AE9EFA4"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602C2CB2" w14:textId="77777777" w:rsidR="00DE7592" w:rsidRPr="00E90287" w:rsidRDefault="00DE7592" w:rsidP="00DE7592">
            <w:pPr>
              <w:spacing w:line="290" w:lineRule="atLeast"/>
              <w:jc w:val="center"/>
              <w:rPr>
                <w:b/>
                <w:color w:val="7FA841"/>
                <w:szCs w:val="21"/>
              </w:rPr>
            </w:pPr>
            <w:r>
              <w:rPr>
                <w:b/>
                <w:color w:val="7FA841"/>
                <w:szCs w:val="21"/>
              </w:rPr>
              <w:lastRenderedPageBreak/>
              <w:t>Bathroom stick-on hook</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19BB96BD" w14:textId="77777777" w:rsidR="00DE7592" w:rsidRPr="00E90287" w:rsidRDefault="00DE7592" w:rsidP="00DE7592">
            <w:pPr>
              <w:spacing w:line="290" w:lineRule="atLeast"/>
              <w:jc w:val="center"/>
              <w:rPr>
                <w:b/>
                <w:color w:val="7FA841"/>
                <w:szCs w:val="21"/>
              </w:rPr>
            </w:pPr>
            <w:r>
              <w:rPr>
                <w:b/>
                <w:color w:val="7FA841"/>
                <w:szCs w:val="21"/>
              </w:rPr>
              <w:t>Bathroom</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4C927D9E" w14:textId="77777777" w:rsidR="00DE7592" w:rsidRPr="00E90287" w:rsidRDefault="00DE7592" w:rsidP="00DE7592">
            <w:pPr>
              <w:spacing w:line="290" w:lineRule="atLeast"/>
              <w:jc w:val="center"/>
              <w:rPr>
                <w:b/>
                <w:color w:val="7FA841"/>
                <w:szCs w:val="21"/>
              </w:rPr>
            </w:pPr>
            <w:r>
              <w:rPr>
                <w:b/>
                <w:color w:val="7FA841"/>
                <w:szCs w:val="21"/>
              </w:rPr>
              <w:t>Bathroom ceiling starting to flake above bath</w:t>
            </w:r>
          </w:p>
        </w:tc>
      </w:tr>
      <w:tr w:rsidR="00DE7592" w:rsidRPr="00C9766D" w14:paraId="7216206A"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6B9B26DD" w14:textId="77777777" w:rsidR="00DE7592" w:rsidRDefault="00EC4D1A" w:rsidP="00DE7592">
            <w:pPr>
              <w:spacing w:line="290" w:lineRule="atLeast"/>
              <w:jc w:val="center"/>
              <w:rPr>
                <w:szCs w:val="21"/>
              </w:rPr>
            </w:pPr>
            <w:r>
              <w:rPr>
                <w:szCs w:val="21"/>
              </w:rPr>
              <w:pict w14:anchorId="13881D2D">
                <v:shape id="_x0000_i1073" type="#_x0000_t75" style="width:219.8pt;height:165pt">
                  <v:imagedata r:id="rId76" o:title="066"/>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3A2EE6A5" w14:textId="77777777" w:rsidR="00DE7592" w:rsidRDefault="00EC4D1A" w:rsidP="00DE7592">
            <w:pPr>
              <w:spacing w:line="290" w:lineRule="atLeast"/>
              <w:jc w:val="center"/>
              <w:rPr>
                <w:szCs w:val="21"/>
              </w:rPr>
            </w:pPr>
            <w:r>
              <w:rPr>
                <w:szCs w:val="21"/>
              </w:rPr>
              <w:pict w14:anchorId="67D3F98C">
                <v:shape id="_x0000_i1074" type="#_x0000_t75" style="width:219.8pt;height:165pt">
                  <v:imagedata r:id="rId77" o:title="067"/>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3453133F" w14:textId="77777777" w:rsidR="00DE7592" w:rsidRDefault="00EC4D1A" w:rsidP="00DE7592">
            <w:pPr>
              <w:spacing w:line="290" w:lineRule="atLeast"/>
              <w:jc w:val="center"/>
              <w:rPr>
                <w:szCs w:val="21"/>
              </w:rPr>
            </w:pPr>
            <w:r>
              <w:rPr>
                <w:szCs w:val="21"/>
              </w:rPr>
              <w:pict w14:anchorId="4A196486">
                <v:shape id="_x0000_i1075" type="#_x0000_t75" style="width:219.8pt;height:165pt">
                  <v:imagedata r:id="rId78" o:title="074"/>
                </v:shape>
              </w:pict>
            </w:r>
          </w:p>
        </w:tc>
      </w:tr>
      <w:tr w:rsidR="00DE7592" w:rsidRPr="00C9766D" w14:paraId="29D8D134"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5E67C1E" w14:textId="77777777" w:rsidR="00DE7592" w:rsidRPr="00E90287" w:rsidRDefault="00DE7592" w:rsidP="00DE7592">
            <w:pPr>
              <w:spacing w:line="290" w:lineRule="atLeast"/>
              <w:jc w:val="center"/>
              <w:rPr>
                <w:b/>
                <w:color w:val="7FA841"/>
                <w:szCs w:val="21"/>
              </w:rPr>
            </w:pPr>
            <w:r>
              <w:rPr>
                <w:b/>
                <w:color w:val="7FA841"/>
                <w:szCs w:val="21"/>
              </w:rPr>
              <w:t xml:space="preserve">Bathroom ceiling </w:t>
            </w:r>
            <w:r w:rsidR="00233B70">
              <w:rPr>
                <w:b/>
                <w:color w:val="7FA841"/>
                <w:szCs w:val="21"/>
              </w:rPr>
              <w:t xml:space="preserve">old water </w:t>
            </w:r>
            <w:r>
              <w:rPr>
                <w:b/>
                <w:color w:val="7FA841"/>
                <w:szCs w:val="21"/>
              </w:rPr>
              <w:t>stain by extractor fan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6345D40" w14:textId="77777777" w:rsidR="00DE7592" w:rsidRPr="00E90287" w:rsidRDefault="00DE7592" w:rsidP="00DE7592">
            <w:pPr>
              <w:spacing w:line="290" w:lineRule="atLeast"/>
              <w:jc w:val="center"/>
              <w:rPr>
                <w:b/>
                <w:color w:val="7FA841"/>
                <w:szCs w:val="21"/>
              </w:rPr>
            </w:pPr>
            <w:r>
              <w:rPr>
                <w:b/>
                <w:color w:val="7FA841"/>
                <w:szCs w:val="21"/>
              </w:rPr>
              <w:t>Bathroom</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21EA0544" w14:textId="77777777" w:rsidR="00DE7592" w:rsidRPr="00E90287" w:rsidRDefault="00DE7592" w:rsidP="00DE7592">
            <w:pPr>
              <w:spacing w:line="290" w:lineRule="atLeast"/>
              <w:jc w:val="center"/>
              <w:rPr>
                <w:b/>
                <w:color w:val="7FA841"/>
                <w:szCs w:val="21"/>
              </w:rPr>
            </w:pPr>
            <w:r>
              <w:rPr>
                <w:b/>
                <w:color w:val="7FA841"/>
                <w:szCs w:val="21"/>
              </w:rPr>
              <w:t>Bathroom radiator rusty</w:t>
            </w:r>
          </w:p>
        </w:tc>
      </w:tr>
      <w:tr w:rsidR="00DE7592" w:rsidRPr="00C9766D" w14:paraId="36E33F21"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7DDE8703" w14:textId="77777777" w:rsidR="00DE7592" w:rsidRDefault="00EC4D1A" w:rsidP="00DE7592">
            <w:pPr>
              <w:spacing w:line="290" w:lineRule="atLeast"/>
              <w:jc w:val="center"/>
              <w:rPr>
                <w:szCs w:val="21"/>
              </w:rPr>
            </w:pPr>
            <w:r>
              <w:rPr>
                <w:szCs w:val="21"/>
              </w:rPr>
              <w:pict w14:anchorId="4B323B66">
                <v:shape id="_x0000_i1076" type="#_x0000_t75" style="width:219.8pt;height:165pt">
                  <v:imagedata r:id="rId79" o:title="073"/>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5CEE7719" w14:textId="77777777" w:rsidR="00DE7592" w:rsidRDefault="00EC4D1A" w:rsidP="00DE7592">
            <w:pPr>
              <w:spacing w:line="290" w:lineRule="atLeast"/>
              <w:jc w:val="center"/>
              <w:rPr>
                <w:szCs w:val="21"/>
              </w:rPr>
            </w:pPr>
            <w:r>
              <w:rPr>
                <w:szCs w:val="21"/>
              </w:rPr>
              <w:pict w14:anchorId="611DA646">
                <v:shape id="_x0000_i1077" type="#_x0000_t75" style="width:219.8pt;height:165pt">
                  <v:imagedata r:id="rId80" o:title="072"/>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435BE169" w14:textId="77777777" w:rsidR="00DE7592" w:rsidRDefault="00EC4D1A" w:rsidP="00DE7592">
            <w:pPr>
              <w:spacing w:line="290" w:lineRule="atLeast"/>
              <w:jc w:val="center"/>
              <w:rPr>
                <w:szCs w:val="21"/>
              </w:rPr>
            </w:pPr>
            <w:r>
              <w:rPr>
                <w:szCs w:val="21"/>
              </w:rPr>
              <w:pict w14:anchorId="4980ACB0">
                <v:shape id="_x0000_i1078" type="#_x0000_t75" style="width:219.8pt;height:165pt">
                  <v:imagedata r:id="rId81" o:title="068"/>
                </v:shape>
              </w:pict>
            </w:r>
          </w:p>
        </w:tc>
      </w:tr>
      <w:tr w:rsidR="00DE7592" w:rsidRPr="00C9766D" w14:paraId="074F81BA"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6F9A17D" w14:textId="77777777" w:rsidR="00DE7592" w:rsidRPr="00E90287" w:rsidRDefault="00DE7592" w:rsidP="00DE7592">
            <w:pPr>
              <w:spacing w:line="290" w:lineRule="atLeast"/>
              <w:jc w:val="center"/>
              <w:rPr>
                <w:b/>
                <w:color w:val="7FA841"/>
                <w:szCs w:val="21"/>
              </w:rPr>
            </w:pPr>
            <w:r>
              <w:rPr>
                <w:b/>
                <w:color w:val="7FA841"/>
                <w:szCs w:val="21"/>
              </w:rPr>
              <w:lastRenderedPageBreak/>
              <w:t>Bathroom radiator rusty</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1B523B4" w14:textId="77777777" w:rsidR="00DE7592" w:rsidRPr="00E90287" w:rsidRDefault="00DE7592" w:rsidP="00DE7592">
            <w:pPr>
              <w:spacing w:line="290" w:lineRule="atLeast"/>
              <w:jc w:val="center"/>
              <w:rPr>
                <w:b/>
                <w:color w:val="7FA841"/>
                <w:szCs w:val="21"/>
              </w:rPr>
            </w:pPr>
            <w:r>
              <w:rPr>
                <w:b/>
                <w:color w:val="7FA841"/>
                <w:szCs w:val="21"/>
              </w:rPr>
              <w:t>Bathroom</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4D27B4CA" w14:textId="77777777" w:rsidR="00DE7592" w:rsidRPr="00E90287" w:rsidRDefault="00DE7592" w:rsidP="00DE7592">
            <w:pPr>
              <w:spacing w:line="290" w:lineRule="atLeast"/>
              <w:jc w:val="center"/>
              <w:rPr>
                <w:b/>
                <w:color w:val="7FA841"/>
                <w:szCs w:val="21"/>
              </w:rPr>
            </w:pPr>
            <w:r>
              <w:rPr>
                <w:b/>
                <w:color w:val="7FA841"/>
                <w:szCs w:val="21"/>
              </w:rPr>
              <w:t>Bathroom WC crack</w:t>
            </w:r>
          </w:p>
        </w:tc>
      </w:tr>
      <w:tr w:rsidR="00DE7592" w:rsidRPr="00C9766D" w14:paraId="6D198BDA"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103075F8" w14:textId="77777777" w:rsidR="00DE7592" w:rsidRDefault="00EC4D1A" w:rsidP="00DE7592">
            <w:pPr>
              <w:spacing w:line="290" w:lineRule="atLeast"/>
              <w:jc w:val="center"/>
              <w:rPr>
                <w:szCs w:val="21"/>
              </w:rPr>
            </w:pPr>
            <w:r>
              <w:rPr>
                <w:szCs w:val="21"/>
              </w:rPr>
              <w:pict w14:anchorId="686DACEF">
                <v:shape id="_x0000_i1079" type="#_x0000_t75" style="width:219.8pt;height:165pt">
                  <v:imagedata r:id="rId82" o:title="069"/>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2E2A63D1" w14:textId="77777777" w:rsidR="00DE7592" w:rsidRDefault="00EC4D1A" w:rsidP="00DE7592">
            <w:pPr>
              <w:spacing w:line="290" w:lineRule="atLeast"/>
              <w:jc w:val="center"/>
              <w:rPr>
                <w:szCs w:val="21"/>
              </w:rPr>
            </w:pPr>
            <w:r>
              <w:rPr>
                <w:szCs w:val="21"/>
              </w:rPr>
              <w:pict w14:anchorId="52903439">
                <v:shape id="_x0000_i1080" type="#_x0000_t75" style="width:219.8pt;height:165pt">
                  <v:imagedata r:id="rId83" o:title="070"/>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2B440FA9" w14:textId="77777777" w:rsidR="00DE7592" w:rsidRDefault="00EC4D1A" w:rsidP="00DE7592">
            <w:pPr>
              <w:spacing w:line="290" w:lineRule="atLeast"/>
              <w:jc w:val="center"/>
              <w:rPr>
                <w:szCs w:val="21"/>
              </w:rPr>
            </w:pPr>
            <w:r>
              <w:rPr>
                <w:szCs w:val="21"/>
              </w:rPr>
              <w:pict w14:anchorId="01306207">
                <v:shape id="_x0000_i1081" type="#_x0000_t75" style="width:219.8pt;height:165pt">
                  <v:imagedata r:id="rId84" o:title="071"/>
                </v:shape>
              </w:pict>
            </w:r>
          </w:p>
        </w:tc>
      </w:tr>
      <w:tr w:rsidR="00DE7592" w:rsidRPr="00C9766D" w14:paraId="18E04340"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81712A6" w14:textId="77777777" w:rsidR="00DE7592" w:rsidRPr="00E90287" w:rsidRDefault="00DE7592" w:rsidP="00DE7592">
            <w:pPr>
              <w:spacing w:line="290" w:lineRule="atLeast"/>
              <w:jc w:val="center"/>
              <w:rPr>
                <w:b/>
                <w:color w:val="7FA841"/>
                <w:szCs w:val="21"/>
              </w:rPr>
            </w:pPr>
            <w:r>
              <w:rPr>
                <w:b/>
                <w:color w:val="7FA841"/>
                <w:szCs w:val="21"/>
              </w:rPr>
              <w:t>Bathroom lights not working</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83325DF" w14:textId="77777777" w:rsidR="00DE7592" w:rsidRPr="00E90287" w:rsidRDefault="00DE7592" w:rsidP="00DE7592">
            <w:pPr>
              <w:spacing w:line="290" w:lineRule="atLeast"/>
              <w:jc w:val="center"/>
              <w:rPr>
                <w:b/>
                <w:color w:val="7FA841"/>
                <w:szCs w:val="21"/>
              </w:rPr>
            </w:pPr>
            <w:r>
              <w:rPr>
                <w:b/>
                <w:color w:val="7FA841"/>
                <w:szCs w:val="21"/>
              </w:rPr>
              <w:t>Bathroom</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5D40C55C" w14:textId="77777777" w:rsidR="00DE7592" w:rsidRPr="00E90287" w:rsidRDefault="00DE7592" w:rsidP="00DE7592">
            <w:pPr>
              <w:spacing w:line="290" w:lineRule="atLeast"/>
              <w:jc w:val="center"/>
              <w:rPr>
                <w:b/>
                <w:color w:val="7FA841"/>
                <w:szCs w:val="21"/>
              </w:rPr>
            </w:pPr>
            <w:r>
              <w:rPr>
                <w:b/>
                <w:color w:val="7FA841"/>
                <w:szCs w:val="21"/>
              </w:rPr>
              <w:t>Bathroom basin tap tarnished</w:t>
            </w:r>
          </w:p>
        </w:tc>
      </w:tr>
      <w:tr w:rsidR="00DE7592" w:rsidRPr="00C9766D" w14:paraId="43F11011"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6E80A625" w14:textId="77777777" w:rsidR="00DE7592" w:rsidRDefault="00EC4D1A" w:rsidP="00DE7592">
            <w:pPr>
              <w:spacing w:line="290" w:lineRule="atLeast"/>
              <w:jc w:val="center"/>
              <w:rPr>
                <w:szCs w:val="21"/>
              </w:rPr>
            </w:pPr>
            <w:r>
              <w:rPr>
                <w:szCs w:val="21"/>
              </w:rPr>
              <w:pict w14:anchorId="382D4890">
                <v:shape id="_x0000_i1082" type="#_x0000_t75" style="width:219.8pt;height:165pt">
                  <v:imagedata r:id="rId85" o:title="075"/>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5872C69C" w14:textId="77777777" w:rsidR="00DE7592" w:rsidRDefault="00EC4D1A" w:rsidP="00DE7592">
            <w:pPr>
              <w:spacing w:line="290" w:lineRule="atLeast"/>
              <w:jc w:val="center"/>
              <w:rPr>
                <w:szCs w:val="21"/>
              </w:rPr>
            </w:pPr>
            <w:r>
              <w:rPr>
                <w:szCs w:val="21"/>
              </w:rPr>
              <w:pict w14:anchorId="3C45819F">
                <v:shape id="_x0000_i1083" type="#_x0000_t75" style="width:219.8pt;height:165pt">
                  <v:imagedata r:id="rId86" o:title="076"/>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463A4189" w14:textId="77777777" w:rsidR="00DE7592" w:rsidRDefault="00EC4D1A" w:rsidP="00DE7592">
            <w:pPr>
              <w:spacing w:line="290" w:lineRule="atLeast"/>
              <w:jc w:val="center"/>
              <w:rPr>
                <w:szCs w:val="21"/>
              </w:rPr>
            </w:pPr>
            <w:r>
              <w:rPr>
                <w:szCs w:val="21"/>
              </w:rPr>
              <w:pict w14:anchorId="518A96BD">
                <v:shape id="_x0000_i1084" type="#_x0000_t75" style="width:219.8pt;height:165pt">
                  <v:imagedata r:id="rId87" o:title="077"/>
                </v:shape>
              </w:pict>
            </w:r>
          </w:p>
        </w:tc>
      </w:tr>
      <w:tr w:rsidR="00DE7592" w:rsidRPr="00C9766D" w14:paraId="5868F51B"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2023A37" w14:textId="77777777" w:rsidR="00DE7592" w:rsidRPr="00E90287" w:rsidRDefault="00DE7592" w:rsidP="00DE7592">
            <w:pPr>
              <w:spacing w:line="290" w:lineRule="atLeast"/>
              <w:jc w:val="center"/>
              <w:rPr>
                <w:b/>
                <w:color w:val="7FA841"/>
                <w:szCs w:val="21"/>
              </w:rPr>
            </w:pPr>
            <w:r>
              <w:rPr>
                <w:b/>
                <w:color w:val="7FA841"/>
                <w:szCs w:val="21"/>
              </w:rPr>
              <w:lastRenderedPageBreak/>
              <w:t>Bathroom basin plug heavily worn &amp; scratched</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A8001E1" w14:textId="77777777" w:rsidR="00DE7592" w:rsidRPr="00E90287" w:rsidRDefault="00DE7592" w:rsidP="00DE7592">
            <w:pPr>
              <w:spacing w:line="290" w:lineRule="atLeast"/>
              <w:jc w:val="center"/>
              <w:rPr>
                <w:b/>
                <w:color w:val="7FA841"/>
                <w:szCs w:val="21"/>
              </w:rPr>
            </w:pPr>
            <w:r>
              <w:rPr>
                <w:b/>
                <w:color w:val="7FA841"/>
                <w:szCs w:val="21"/>
              </w:rPr>
              <w:t>Bathroom vanity drawer edge wear &amp; corner chipped</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1BD513E5" w14:textId="77777777" w:rsidR="00DE7592" w:rsidRPr="00E90287" w:rsidRDefault="00DE7592" w:rsidP="00DE7592">
            <w:pPr>
              <w:spacing w:line="290" w:lineRule="atLeast"/>
              <w:jc w:val="center"/>
              <w:rPr>
                <w:b/>
                <w:color w:val="7FA841"/>
                <w:szCs w:val="21"/>
              </w:rPr>
            </w:pPr>
            <w:r>
              <w:rPr>
                <w:b/>
                <w:color w:val="7FA841"/>
                <w:szCs w:val="21"/>
              </w:rPr>
              <w:t>Bathroom vanity drawer edge wear and corner chipped</w:t>
            </w:r>
          </w:p>
        </w:tc>
      </w:tr>
      <w:tr w:rsidR="00DE7592" w:rsidRPr="00C9766D" w14:paraId="1AD882CD"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4D90007F" w14:textId="77777777" w:rsidR="00DE7592" w:rsidRDefault="00EC4D1A" w:rsidP="00DE7592">
            <w:pPr>
              <w:spacing w:line="290" w:lineRule="atLeast"/>
              <w:jc w:val="center"/>
              <w:rPr>
                <w:szCs w:val="21"/>
              </w:rPr>
            </w:pPr>
            <w:r>
              <w:rPr>
                <w:szCs w:val="21"/>
              </w:rPr>
              <w:pict w14:anchorId="4CC5B2AA">
                <v:shape id="_x0000_i1085" type="#_x0000_t75" style="width:219.8pt;height:165pt">
                  <v:imagedata r:id="rId88" o:title="078"/>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286FF35C" w14:textId="77777777" w:rsidR="00DE7592" w:rsidRDefault="00EC4D1A" w:rsidP="00DE7592">
            <w:pPr>
              <w:spacing w:line="290" w:lineRule="atLeast"/>
              <w:jc w:val="center"/>
              <w:rPr>
                <w:szCs w:val="21"/>
              </w:rPr>
            </w:pPr>
            <w:r>
              <w:rPr>
                <w:szCs w:val="21"/>
              </w:rPr>
              <w:pict w14:anchorId="57641413">
                <v:shape id="_x0000_i1086" type="#_x0000_t75" style="width:219.8pt;height:165pt">
                  <v:imagedata r:id="rId89" o:title="079"/>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69D7E77C" w14:textId="77777777" w:rsidR="00DE7592" w:rsidRDefault="00EC4D1A" w:rsidP="00DE7592">
            <w:pPr>
              <w:spacing w:line="290" w:lineRule="atLeast"/>
              <w:jc w:val="center"/>
              <w:rPr>
                <w:szCs w:val="21"/>
              </w:rPr>
            </w:pPr>
            <w:r>
              <w:rPr>
                <w:szCs w:val="21"/>
              </w:rPr>
              <w:pict w14:anchorId="35630175">
                <v:shape id="_x0000_i1087" type="#_x0000_t75" style="width:219.8pt;height:165pt">
                  <v:imagedata r:id="rId90" o:title="080"/>
                </v:shape>
              </w:pict>
            </w:r>
          </w:p>
        </w:tc>
      </w:tr>
      <w:tr w:rsidR="00DE7592" w:rsidRPr="00C9766D" w14:paraId="300E3D5E"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F1EA485" w14:textId="77777777" w:rsidR="00DE7592" w:rsidRPr="00E90287" w:rsidRDefault="00DE7592" w:rsidP="00DE7592">
            <w:pPr>
              <w:spacing w:line="290" w:lineRule="atLeast"/>
              <w:jc w:val="center"/>
              <w:rPr>
                <w:b/>
                <w:color w:val="7FA841"/>
                <w:szCs w:val="21"/>
              </w:rPr>
            </w:pPr>
            <w:r>
              <w:rPr>
                <w:b/>
                <w:color w:val="7FA841"/>
                <w:szCs w:val="21"/>
              </w:rPr>
              <w:t>Bathroom vanity drawer top edge crack</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59A8F68" w14:textId="77777777" w:rsidR="00DE7592" w:rsidRPr="00E90287" w:rsidRDefault="00DE7592" w:rsidP="00DE7592">
            <w:pPr>
              <w:spacing w:line="290" w:lineRule="atLeast"/>
              <w:jc w:val="center"/>
              <w:rPr>
                <w:b/>
                <w:color w:val="7FA841"/>
                <w:szCs w:val="21"/>
              </w:rPr>
            </w:pPr>
            <w:r>
              <w:rPr>
                <w:b/>
                <w:color w:val="7FA841"/>
                <w:szCs w:val="21"/>
              </w:rPr>
              <w:t>Bathroom</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257C63D2" w14:textId="77777777" w:rsidR="00DE7592" w:rsidRPr="00E90287" w:rsidRDefault="00DE7592" w:rsidP="00DE7592">
            <w:pPr>
              <w:spacing w:line="290" w:lineRule="atLeast"/>
              <w:jc w:val="center"/>
              <w:rPr>
                <w:b/>
                <w:color w:val="7FA841"/>
                <w:szCs w:val="21"/>
              </w:rPr>
            </w:pPr>
            <w:r>
              <w:rPr>
                <w:b/>
                <w:color w:val="7FA841"/>
                <w:szCs w:val="21"/>
              </w:rPr>
              <w:t>Bathroom bath base numerous chips</w:t>
            </w:r>
          </w:p>
        </w:tc>
      </w:tr>
      <w:tr w:rsidR="00DE7592" w:rsidRPr="00C9766D" w14:paraId="576634B5"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2D54FCF7" w14:textId="77777777" w:rsidR="00DE7592" w:rsidRDefault="00EC4D1A" w:rsidP="00DE7592">
            <w:pPr>
              <w:spacing w:line="290" w:lineRule="atLeast"/>
              <w:jc w:val="center"/>
              <w:rPr>
                <w:szCs w:val="21"/>
              </w:rPr>
            </w:pPr>
            <w:r>
              <w:rPr>
                <w:szCs w:val="21"/>
              </w:rPr>
              <w:pict w14:anchorId="323BB634">
                <v:shape id="_x0000_i1088" type="#_x0000_t75" style="width:219.8pt;height:165pt">
                  <v:imagedata r:id="rId91" o:title="081"/>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307963F3" w14:textId="77777777" w:rsidR="00DE7592" w:rsidRDefault="00EC4D1A" w:rsidP="00DE7592">
            <w:pPr>
              <w:spacing w:line="290" w:lineRule="atLeast"/>
              <w:jc w:val="center"/>
              <w:rPr>
                <w:szCs w:val="21"/>
              </w:rPr>
            </w:pPr>
            <w:r>
              <w:rPr>
                <w:szCs w:val="21"/>
              </w:rPr>
              <w:pict w14:anchorId="37C9B46B">
                <v:shape id="_x0000_i1089" type="#_x0000_t75" style="width:219.8pt;height:165pt">
                  <v:imagedata r:id="rId92" o:title="082"/>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3BFC4169" w14:textId="77777777" w:rsidR="00DE7592" w:rsidRPr="00987577" w:rsidRDefault="00EC4D1A" w:rsidP="00DE7592">
            <w:pPr>
              <w:spacing w:line="290" w:lineRule="atLeast"/>
              <w:jc w:val="center"/>
              <w:rPr>
                <w:b/>
                <w:szCs w:val="21"/>
              </w:rPr>
            </w:pPr>
            <w:r>
              <w:rPr>
                <w:b/>
                <w:szCs w:val="21"/>
              </w:rPr>
              <w:pict w14:anchorId="501B4A4E">
                <v:shape id="_x0000_i1090" type="#_x0000_t75" style="width:219.8pt;height:165pt">
                  <v:imagedata r:id="rId93" o:title="083"/>
                </v:shape>
              </w:pict>
            </w:r>
          </w:p>
        </w:tc>
      </w:tr>
      <w:tr w:rsidR="00DE7592" w:rsidRPr="00C9766D" w14:paraId="2F3AABEC"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700DC3F" w14:textId="77777777" w:rsidR="00DE7592" w:rsidRPr="00E90287" w:rsidRDefault="00DE7592" w:rsidP="00DE7592">
            <w:pPr>
              <w:spacing w:line="290" w:lineRule="atLeast"/>
              <w:jc w:val="center"/>
              <w:rPr>
                <w:b/>
                <w:color w:val="7FA841"/>
                <w:szCs w:val="21"/>
              </w:rPr>
            </w:pPr>
            <w:r>
              <w:rPr>
                <w:b/>
                <w:color w:val="7FA841"/>
                <w:szCs w:val="21"/>
              </w:rPr>
              <w:lastRenderedPageBreak/>
              <w:t>Bathroom bath base numerous chips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70E2438" w14:textId="77777777" w:rsidR="00DE7592" w:rsidRPr="00E90287" w:rsidRDefault="00DE7592" w:rsidP="00DE7592">
            <w:pPr>
              <w:spacing w:line="290" w:lineRule="atLeast"/>
              <w:jc w:val="center"/>
              <w:rPr>
                <w:b/>
                <w:color w:val="7FA841"/>
                <w:szCs w:val="21"/>
              </w:rPr>
            </w:pPr>
            <w:r>
              <w:rPr>
                <w:b/>
                <w:color w:val="7FA841"/>
                <w:szCs w:val="21"/>
              </w:rPr>
              <w:t>Bathroom bath plug heavily worn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04904F31" w14:textId="77777777" w:rsidR="00DE7592" w:rsidRPr="00E90287" w:rsidRDefault="00DE7592" w:rsidP="00DE7592">
            <w:pPr>
              <w:spacing w:line="290" w:lineRule="atLeast"/>
              <w:jc w:val="center"/>
              <w:rPr>
                <w:b/>
                <w:color w:val="7FA841"/>
                <w:szCs w:val="21"/>
              </w:rPr>
            </w:pPr>
            <w:r>
              <w:rPr>
                <w:b/>
                <w:color w:val="7FA841"/>
                <w:szCs w:val="21"/>
              </w:rPr>
              <w:t>Bathroom bath control &amp; backing tarnished</w:t>
            </w:r>
          </w:p>
        </w:tc>
      </w:tr>
      <w:tr w:rsidR="00DE7592" w:rsidRPr="00C9766D" w14:paraId="0E4A1A43"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78E23B26" w14:textId="77777777" w:rsidR="00DE7592" w:rsidRDefault="00EC4D1A" w:rsidP="00DE7592">
            <w:pPr>
              <w:spacing w:line="290" w:lineRule="atLeast"/>
              <w:jc w:val="center"/>
              <w:rPr>
                <w:szCs w:val="21"/>
              </w:rPr>
            </w:pPr>
            <w:r>
              <w:rPr>
                <w:szCs w:val="21"/>
              </w:rPr>
              <w:pict w14:anchorId="41FE7F95">
                <v:shape id="_x0000_i1091" type="#_x0000_t75" style="width:219.8pt;height:165pt">
                  <v:imagedata r:id="rId94" o:title="084"/>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1A040669" w14:textId="77777777" w:rsidR="00DE7592" w:rsidRDefault="00EC4D1A" w:rsidP="00DE7592">
            <w:pPr>
              <w:spacing w:line="290" w:lineRule="atLeast"/>
              <w:jc w:val="center"/>
              <w:rPr>
                <w:szCs w:val="21"/>
              </w:rPr>
            </w:pPr>
            <w:r>
              <w:rPr>
                <w:szCs w:val="21"/>
              </w:rPr>
              <w:pict w14:anchorId="5B714A86">
                <v:shape id="_x0000_i1092" type="#_x0000_t75" style="width:219.8pt;height:165pt">
                  <v:imagedata r:id="rId95" o:title="085"/>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2776A950" w14:textId="77777777" w:rsidR="00DE7592" w:rsidRDefault="00EC4D1A" w:rsidP="00DE7592">
            <w:pPr>
              <w:spacing w:line="290" w:lineRule="atLeast"/>
              <w:jc w:val="center"/>
              <w:rPr>
                <w:szCs w:val="21"/>
              </w:rPr>
            </w:pPr>
            <w:r>
              <w:rPr>
                <w:szCs w:val="21"/>
              </w:rPr>
              <w:pict w14:anchorId="2444D6E4">
                <v:shape id="_x0000_i1093" type="#_x0000_t75" style="width:219.8pt;height:165pt">
                  <v:imagedata r:id="rId96" o:title="086"/>
                </v:shape>
              </w:pict>
            </w:r>
          </w:p>
        </w:tc>
      </w:tr>
      <w:tr w:rsidR="00DE7592" w:rsidRPr="00C9766D" w14:paraId="214F6A9C"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4BDE38A8" w14:textId="77777777" w:rsidR="00DE7592" w:rsidRPr="00E90287" w:rsidRDefault="00DE7592" w:rsidP="00DE7592">
            <w:pPr>
              <w:spacing w:line="290" w:lineRule="atLeast"/>
              <w:jc w:val="center"/>
              <w:rPr>
                <w:b/>
                <w:color w:val="7FA841"/>
                <w:szCs w:val="21"/>
              </w:rPr>
            </w:pPr>
            <w:r>
              <w:rPr>
                <w:b/>
                <w:color w:val="7FA841"/>
                <w:szCs w:val="21"/>
              </w:rPr>
              <w:t>Bathroom bath backing tarnished</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27306757" w14:textId="77777777" w:rsidR="00DE7592" w:rsidRPr="00E90287" w:rsidRDefault="00DE7592" w:rsidP="00DE7592">
            <w:pPr>
              <w:spacing w:line="290" w:lineRule="atLeast"/>
              <w:jc w:val="center"/>
              <w:rPr>
                <w:b/>
                <w:color w:val="7FA841"/>
                <w:szCs w:val="21"/>
              </w:rPr>
            </w:pPr>
            <w:r>
              <w:rPr>
                <w:b/>
                <w:color w:val="7FA841"/>
                <w:szCs w:val="21"/>
              </w:rPr>
              <w:t>Bathroom</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06F93413" w14:textId="77777777" w:rsidR="00DE7592" w:rsidRPr="00E90287" w:rsidRDefault="00DE7592" w:rsidP="00DE7592">
            <w:pPr>
              <w:spacing w:line="290" w:lineRule="atLeast"/>
              <w:jc w:val="center"/>
              <w:rPr>
                <w:b/>
                <w:color w:val="7FA841"/>
                <w:szCs w:val="21"/>
              </w:rPr>
            </w:pPr>
            <w:r>
              <w:rPr>
                <w:b/>
                <w:color w:val="7FA841"/>
                <w:szCs w:val="21"/>
              </w:rPr>
              <w:t>Bathroom shower control seal black marks</w:t>
            </w:r>
          </w:p>
        </w:tc>
      </w:tr>
      <w:tr w:rsidR="00DE7592" w:rsidRPr="00C9766D" w14:paraId="1EA54D7B"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7EB9B4DD" w14:textId="77777777" w:rsidR="00DE7592" w:rsidRDefault="00EC4D1A" w:rsidP="00DE7592">
            <w:pPr>
              <w:spacing w:line="290" w:lineRule="atLeast"/>
              <w:jc w:val="center"/>
              <w:rPr>
                <w:szCs w:val="21"/>
              </w:rPr>
            </w:pPr>
            <w:r>
              <w:rPr>
                <w:szCs w:val="21"/>
              </w:rPr>
              <w:pict w14:anchorId="7FF4A4FE">
                <v:shape id="_x0000_i1094" type="#_x0000_t75" style="width:219.8pt;height:165pt">
                  <v:imagedata r:id="rId97" o:title="087"/>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355C8C74" w14:textId="77777777" w:rsidR="00DE7592" w:rsidRDefault="00EC4D1A" w:rsidP="00DE7592">
            <w:pPr>
              <w:spacing w:line="290" w:lineRule="atLeast"/>
              <w:jc w:val="center"/>
              <w:rPr>
                <w:szCs w:val="21"/>
              </w:rPr>
            </w:pPr>
            <w:r>
              <w:rPr>
                <w:szCs w:val="21"/>
              </w:rPr>
              <w:pict w14:anchorId="676A9F01">
                <v:shape id="_x0000_i1095" type="#_x0000_t75" style="width:219.8pt;height:165pt">
                  <v:imagedata r:id="rId98" o:title="088"/>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3A8515E2" w14:textId="77777777" w:rsidR="00DE7592" w:rsidRDefault="00EC4D1A" w:rsidP="00DE7592">
            <w:pPr>
              <w:spacing w:line="290" w:lineRule="atLeast"/>
              <w:jc w:val="center"/>
              <w:rPr>
                <w:szCs w:val="21"/>
              </w:rPr>
            </w:pPr>
            <w:r>
              <w:rPr>
                <w:szCs w:val="21"/>
              </w:rPr>
              <w:pict w14:anchorId="0062D796">
                <v:shape id="_x0000_i1096" type="#_x0000_t75" style="width:219.8pt;height:165pt">
                  <v:imagedata r:id="rId99" o:title="091"/>
                </v:shape>
              </w:pict>
            </w:r>
          </w:p>
        </w:tc>
      </w:tr>
      <w:tr w:rsidR="00DE7592" w:rsidRPr="00C9766D" w14:paraId="649A2AFE"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69A1B02" w14:textId="77777777" w:rsidR="00DE7592" w:rsidRPr="00E90287" w:rsidRDefault="00DE7592" w:rsidP="00DE7592">
            <w:pPr>
              <w:spacing w:line="290" w:lineRule="atLeast"/>
              <w:jc w:val="center"/>
              <w:rPr>
                <w:b/>
                <w:color w:val="7FA841"/>
                <w:szCs w:val="21"/>
              </w:rPr>
            </w:pPr>
            <w:r>
              <w:rPr>
                <w:b/>
                <w:color w:val="7FA841"/>
                <w:szCs w:val="21"/>
              </w:rPr>
              <w:lastRenderedPageBreak/>
              <w:t>Bathroom shower head tarnished</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10B05D4" w14:textId="77777777" w:rsidR="00DE7592" w:rsidRPr="00E90287" w:rsidRDefault="00DE7592" w:rsidP="00DE7592">
            <w:pPr>
              <w:spacing w:line="290" w:lineRule="atLeast"/>
              <w:jc w:val="center"/>
              <w:rPr>
                <w:b/>
                <w:color w:val="7FA841"/>
                <w:szCs w:val="21"/>
              </w:rPr>
            </w:pPr>
            <w:r>
              <w:rPr>
                <w:b/>
                <w:color w:val="7FA841"/>
                <w:szCs w:val="21"/>
              </w:rPr>
              <w:t>Bathroom shower head jet inserts not seen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3EEB5149" w14:textId="77777777" w:rsidR="00DE7592" w:rsidRPr="00E90287" w:rsidRDefault="00DE7592" w:rsidP="00DE7592">
            <w:pPr>
              <w:spacing w:line="290" w:lineRule="atLeast"/>
              <w:jc w:val="center"/>
              <w:rPr>
                <w:b/>
                <w:color w:val="7FA841"/>
                <w:szCs w:val="21"/>
              </w:rPr>
            </w:pPr>
            <w:r>
              <w:rPr>
                <w:b/>
                <w:color w:val="7FA841"/>
                <w:szCs w:val="21"/>
              </w:rPr>
              <w:t xml:space="preserve">Bathroom shower screen frame scaled </w:t>
            </w:r>
          </w:p>
        </w:tc>
      </w:tr>
      <w:tr w:rsidR="00DE7592" w:rsidRPr="00C9766D" w14:paraId="4256B4EC"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09704B70" w14:textId="77777777" w:rsidR="00DE7592" w:rsidRDefault="00EC4D1A" w:rsidP="00DE7592">
            <w:pPr>
              <w:spacing w:line="290" w:lineRule="atLeast"/>
              <w:jc w:val="center"/>
              <w:rPr>
                <w:szCs w:val="21"/>
              </w:rPr>
            </w:pPr>
            <w:r>
              <w:rPr>
                <w:szCs w:val="21"/>
              </w:rPr>
              <w:pict w14:anchorId="6AF55062">
                <v:shape id="_x0000_i1097" type="#_x0000_t75" style="width:219.8pt;height:165pt">
                  <v:imagedata r:id="rId100" o:title="089"/>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340AB026" w14:textId="77777777" w:rsidR="00DE7592" w:rsidRDefault="00EC4D1A" w:rsidP="00DE7592">
            <w:pPr>
              <w:spacing w:line="290" w:lineRule="atLeast"/>
              <w:jc w:val="center"/>
              <w:rPr>
                <w:szCs w:val="21"/>
              </w:rPr>
            </w:pPr>
            <w:r>
              <w:rPr>
                <w:szCs w:val="21"/>
              </w:rPr>
              <w:pict w14:anchorId="6019B6F6">
                <v:shape id="_x0000_i1098" type="#_x0000_t75" style="width:219.8pt;height:165pt">
                  <v:imagedata r:id="rId101" o:title="090"/>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19147EF1" w14:textId="77777777" w:rsidR="00DE7592" w:rsidRDefault="00EC4D1A" w:rsidP="00DE7592">
            <w:pPr>
              <w:spacing w:line="290" w:lineRule="atLeast"/>
              <w:jc w:val="center"/>
              <w:rPr>
                <w:szCs w:val="21"/>
              </w:rPr>
            </w:pPr>
            <w:r>
              <w:rPr>
                <w:szCs w:val="21"/>
              </w:rPr>
              <w:pict w14:anchorId="558CF13A">
                <v:shape id="_x0000_i1099" type="#_x0000_t75" style="width:219.8pt;height:165pt">
                  <v:imagedata r:id="rId102" o:title="092"/>
                </v:shape>
              </w:pict>
            </w:r>
          </w:p>
        </w:tc>
      </w:tr>
    </w:tbl>
    <w:p w14:paraId="1367A59E" w14:textId="77777777" w:rsidR="00DE7592" w:rsidRDefault="00DE7592">
      <w:r>
        <w:br w:type="page"/>
      </w:r>
    </w:p>
    <w:p w14:paraId="0A4956C0" w14:textId="77777777" w:rsidR="00663BAB" w:rsidRPr="00DF05C5" w:rsidRDefault="00CE61A6" w:rsidP="00663BAB">
      <w:pPr>
        <w:pStyle w:val="Head1Red12ptLeft"/>
        <w:rPr>
          <w:color w:val="7FA841"/>
        </w:rPr>
      </w:pPr>
      <w:bookmarkStart w:id="26" w:name="_Toc197221831"/>
      <w:r>
        <w:rPr>
          <w:color w:val="7FA841"/>
        </w:rPr>
        <w:lastRenderedPageBreak/>
        <w:t>Reception</w:t>
      </w:r>
      <w:bookmarkEnd w:id="26"/>
    </w:p>
    <w:tbl>
      <w:tblPr>
        <w:tblW w:w="14259"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35"/>
        <w:gridCol w:w="2269"/>
        <w:gridCol w:w="3685"/>
        <w:gridCol w:w="3685"/>
        <w:gridCol w:w="3685"/>
      </w:tblGrid>
      <w:tr w:rsidR="00663BAB" w:rsidRPr="00F46EB4" w14:paraId="0AE00D5A" w14:textId="77777777" w:rsidTr="00663BAB">
        <w:trPr>
          <w:trHeight w:val="392"/>
          <w:tblHeader/>
          <w:jc w:val="center"/>
        </w:trPr>
        <w:tc>
          <w:tcPr>
            <w:tcW w:w="935" w:type="dxa"/>
            <w:tcBorders>
              <w:top w:val="nil"/>
              <w:left w:val="nil"/>
              <w:bottom w:val="single" w:sz="6" w:space="0" w:color="595959"/>
              <w:right w:val="single" w:sz="6" w:space="0" w:color="595959"/>
            </w:tcBorders>
            <w:shd w:val="clear" w:color="auto" w:fill="D6D6D6" w:themeFill="text1" w:themeFillTint="33"/>
            <w:vAlign w:val="center"/>
          </w:tcPr>
          <w:p w14:paraId="3A91A7A4" w14:textId="77777777" w:rsidR="00663BAB" w:rsidRPr="00DF05C5" w:rsidRDefault="00663BAB" w:rsidP="00663BAB">
            <w:pPr>
              <w:pStyle w:val="TableTextWhiteLeft10pt"/>
              <w:rPr>
                <w:color w:val="7FA841"/>
              </w:rPr>
            </w:pPr>
          </w:p>
        </w:tc>
        <w:tc>
          <w:tcPr>
            <w:tcW w:w="2269"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00D918A5" w14:textId="77777777" w:rsidR="00663BAB" w:rsidRPr="00DF05C5" w:rsidRDefault="00663BAB" w:rsidP="00663BAB">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23933228" w14:textId="77777777" w:rsidR="00663BAB" w:rsidRPr="00DF05C5" w:rsidRDefault="00663BAB" w:rsidP="00663BAB">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60F7F58F" w14:textId="77777777" w:rsidR="00663BAB" w:rsidRPr="00DF05C5" w:rsidRDefault="00663BAB" w:rsidP="00663BAB">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239449CD" w14:textId="77777777" w:rsidR="00663BAB" w:rsidRPr="00DF05C5" w:rsidRDefault="00663BAB" w:rsidP="00663BAB">
            <w:pPr>
              <w:pStyle w:val="TableTextWhiteLeft10pt"/>
              <w:rPr>
                <w:color w:val="7FA841"/>
              </w:rPr>
            </w:pPr>
            <w:r w:rsidRPr="00DF05C5">
              <w:rPr>
                <w:color w:val="7FA841"/>
              </w:rPr>
              <w:t>Check-out</w:t>
            </w:r>
          </w:p>
        </w:tc>
      </w:tr>
      <w:tr w:rsidR="00663BAB" w:rsidRPr="00F46EB4" w14:paraId="27B4E468" w14:textId="77777777" w:rsidTr="00663BAB">
        <w:trPr>
          <w:trHeight w:val="392"/>
          <w:jc w:val="center"/>
        </w:trPr>
        <w:tc>
          <w:tcPr>
            <w:tcW w:w="935" w:type="dxa"/>
            <w:tcBorders>
              <w:right w:val="nil"/>
            </w:tcBorders>
            <w:shd w:val="clear" w:color="auto" w:fill="EAEAEA"/>
            <w:vAlign w:val="center"/>
          </w:tcPr>
          <w:p w14:paraId="506CDAEF" w14:textId="77777777" w:rsidR="00663BAB" w:rsidRPr="00F46EB4" w:rsidRDefault="00663BAB" w:rsidP="00663BAB"/>
        </w:tc>
        <w:tc>
          <w:tcPr>
            <w:tcW w:w="2269" w:type="dxa"/>
            <w:tcBorders>
              <w:left w:val="nil"/>
              <w:right w:val="nil"/>
            </w:tcBorders>
            <w:shd w:val="clear" w:color="auto" w:fill="EAEAEA"/>
            <w:vAlign w:val="center"/>
          </w:tcPr>
          <w:p w14:paraId="7B17E73A" w14:textId="77777777" w:rsidR="00663BAB" w:rsidRPr="003F2161" w:rsidRDefault="00663BAB" w:rsidP="00663BAB">
            <w:pPr>
              <w:pStyle w:val="TableTextLeft10pt"/>
            </w:pPr>
            <w:r w:rsidRPr="00D405A3">
              <w:rPr>
                <w:color w:val="7FA841"/>
              </w:rPr>
              <w:t>Doors/Windows</w:t>
            </w:r>
          </w:p>
        </w:tc>
        <w:tc>
          <w:tcPr>
            <w:tcW w:w="3685" w:type="dxa"/>
            <w:tcBorders>
              <w:left w:val="nil"/>
              <w:right w:val="nil"/>
            </w:tcBorders>
            <w:shd w:val="clear" w:color="auto" w:fill="EAEAEA"/>
            <w:vAlign w:val="center"/>
          </w:tcPr>
          <w:p w14:paraId="5F0E8531" w14:textId="77777777" w:rsidR="00663BAB" w:rsidRPr="003F2161" w:rsidRDefault="00663BAB" w:rsidP="00663BAB">
            <w:pPr>
              <w:pStyle w:val="TableTextLeft10pt"/>
            </w:pPr>
          </w:p>
        </w:tc>
        <w:tc>
          <w:tcPr>
            <w:tcW w:w="3685" w:type="dxa"/>
            <w:tcBorders>
              <w:left w:val="nil"/>
              <w:right w:val="single" w:sz="4" w:space="0" w:color="000000"/>
            </w:tcBorders>
            <w:shd w:val="clear" w:color="auto" w:fill="EAEAEA"/>
            <w:vAlign w:val="center"/>
          </w:tcPr>
          <w:p w14:paraId="4B18A302" w14:textId="77777777" w:rsidR="00663BAB" w:rsidRPr="00F46EB4" w:rsidRDefault="00663BAB" w:rsidP="00663BAB">
            <w:pPr>
              <w:pStyle w:val="TableTextLeft10pt"/>
            </w:pPr>
          </w:p>
        </w:tc>
        <w:tc>
          <w:tcPr>
            <w:tcW w:w="3685" w:type="dxa"/>
            <w:tcBorders>
              <w:left w:val="single" w:sz="4" w:space="0" w:color="000000"/>
            </w:tcBorders>
            <w:shd w:val="clear" w:color="auto" w:fill="EAEAEA"/>
            <w:vAlign w:val="center"/>
          </w:tcPr>
          <w:p w14:paraId="0B326762" w14:textId="77777777" w:rsidR="00663BAB" w:rsidRPr="00F46EB4" w:rsidRDefault="00663BAB" w:rsidP="00663BAB">
            <w:pPr>
              <w:pStyle w:val="TableTextLeft10pt"/>
            </w:pPr>
          </w:p>
        </w:tc>
      </w:tr>
      <w:tr w:rsidR="00663BAB" w:rsidRPr="00F46EB4" w14:paraId="563CED01" w14:textId="77777777" w:rsidTr="00663BAB">
        <w:trPr>
          <w:trHeight w:val="392"/>
          <w:jc w:val="center"/>
        </w:trPr>
        <w:tc>
          <w:tcPr>
            <w:tcW w:w="935" w:type="dxa"/>
            <w:vAlign w:val="center"/>
          </w:tcPr>
          <w:p w14:paraId="61AB4066" w14:textId="77777777" w:rsidR="00663BAB" w:rsidRPr="00F17C6A" w:rsidRDefault="00663BAB" w:rsidP="004A2995">
            <w:pPr>
              <w:pStyle w:val="ReportListNumbers"/>
            </w:pPr>
          </w:p>
        </w:tc>
        <w:tc>
          <w:tcPr>
            <w:tcW w:w="2269" w:type="dxa"/>
          </w:tcPr>
          <w:p w14:paraId="01D26200" w14:textId="77777777" w:rsidR="00663BAB" w:rsidRPr="003F2161" w:rsidRDefault="00663BAB" w:rsidP="00663BAB">
            <w:pPr>
              <w:pStyle w:val="TableTextLeft10pt"/>
            </w:pPr>
            <w:r w:rsidRPr="003F2161">
              <w:t>Doors</w:t>
            </w:r>
          </w:p>
        </w:tc>
        <w:tc>
          <w:tcPr>
            <w:tcW w:w="3685" w:type="dxa"/>
          </w:tcPr>
          <w:p w14:paraId="7F063E69" w14:textId="77777777" w:rsidR="00663BAB" w:rsidRDefault="00CE61A6" w:rsidP="00663BAB">
            <w:pPr>
              <w:rPr>
                <w:rFonts w:asciiTheme="minorHAnsi" w:hAnsiTheme="minorHAnsi" w:cstheme="minorHAnsi"/>
              </w:rPr>
            </w:pPr>
            <w:r>
              <w:rPr>
                <w:rFonts w:asciiTheme="minorHAnsi" w:hAnsiTheme="minorHAnsi" w:cstheme="minorHAnsi"/>
              </w:rPr>
              <w:t>White painted plain wood door</w:t>
            </w:r>
          </w:p>
          <w:p w14:paraId="2D954CFE" w14:textId="77777777" w:rsidR="00CE61A6" w:rsidRPr="00475D27" w:rsidRDefault="00CE61A6" w:rsidP="00663BAB">
            <w:pPr>
              <w:rPr>
                <w:rFonts w:asciiTheme="minorHAnsi" w:hAnsiTheme="minorHAnsi" w:cstheme="minorHAnsi"/>
              </w:rPr>
            </w:pPr>
            <w:r>
              <w:rPr>
                <w:rFonts w:asciiTheme="minorHAnsi" w:hAnsiTheme="minorHAnsi" w:cstheme="minorHAnsi"/>
              </w:rPr>
              <w:t>Brushed chrome lever handle / backing</w:t>
            </w:r>
          </w:p>
        </w:tc>
        <w:tc>
          <w:tcPr>
            <w:tcW w:w="3685" w:type="dxa"/>
            <w:tcBorders>
              <w:right w:val="single" w:sz="4" w:space="0" w:color="000000"/>
            </w:tcBorders>
          </w:tcPr>
          <w:p w14:paraId="53B766A4" w14:textId="77777777" w:rsidR="00663BAB" w:rsidRPr="00CE61A6" w:rsidRDefault="00CE61A6" w:rsidP="00CE61A6">
            <w:pPr>
              <w:rPr>
                <w:rFonts w:asciiTheme="minorHAnsi" w:hAnsiTheme="minorHAnsi" w:cstheme="minorHAnsi"/>
              </w:rPr>
            </w:pPr>
            <w:r w:rsidRPr="00CE61A6">
              <w:rPr>
                <w:rFonts w:asciiTheme="minorHAnsi" w:hAnsiTheme="minorHAnsi" w:cstheme="minorHAnsi"/>
              </w:rPr>
              <w:t>Hinges blackened</w:t>
            </w:r>
          </w:p>
          <w:p w14:paraId="3DE98E86" w14:textId="77777777" w:rsidR="00CE61A6" w:rsidRPr="00CE61A6" w:rsidRDefault="00CE61A6" w:rsidP="00CE61A6">
            <w:pPr>
              <w:rPr>
                <w:rFonts w:asciiTheme="minorHAnsi" w:hAnsiTheme="minorHAnsi" w:cstheme="minorHAnsi"/>
              </w:rPr>
            </w:pPr>
            <w:r>
              <w:rPr>
                <w:rFonts w:asciiTheme="minorHAnsi" w:hAnsiTheme="minorHAnsi" w:cstheme="minorHAnsi"/>
              </w:rPr>
              <w:t>Tarnish smears</w:t>
            </w:r>
          </w:p>
        </w:tc>
        <w:tc>
          <w:tcPr>
            <w:tcW w:w="3685" w:type="dxa"/>
            <w:tcBorders>
              <w:left w:val="single" w:sz="4" w:space="0" w:color="000000"/>
            </w:tcBorders>
          </w:tcPr>
          <w:p w14:paraId="440D8891" w14:textId="77777777" w:rsidR="00663BAB" w:rsidRPr="00B47162" w:rsidRDefault="00663BAB" w:rsidP="00663BAB">
            <w:pPr>
              <w:pStyle w:val="TableTextLeft10pt"/>
              <w:rPr>
                <w:rFonts w:cstheme="minorHAnsi"/>
                <w:color w:val="auto"/>
              </w:rPr>
            </w:pPr>
          </w:p>
        </w:tc>
      </w:tr>
      <w:tr w:rsidR="00663BAB" w:rsidRPr="00F46EB4" w14:paraId="00727BE5" w14:textId="77777777" w:rsidTr="00663BAB">
        <w:trPr>
          <w:trHeight w:val="392"/>
          <w:jc w:val="center"/>
        </w:trPr>
        <w:tc>
          <w:tcPr>
            <w:tcW w:w="935" w:type="dxa"/>
            <w:vAlign w:val="center"/>
          </w:tcPr>
          <w:p w14:paraId="7A5D2064" w14:textId="77777777" w:rsidR="00663BAB" w:rsidRPr="00F17C6A" w:rsidRDefault="00663BAB" w:rsidP="00663BAB">
            <w:pPr>
              <w:pStyle w:val="ReportListNumbers"/>
            </w:pPr>
          </w:p>
        </w:tc>
        <w:tc>
          <w:tcPr>
            <w:tcW w:w="2269" w:type="dxa"/>
          </w:tcPr>
          <w:p w14:paraId="61B0A525" w14:textId="77777777" w:rsidR="00663BAB" w:rsidRPr="003F2161" w:rsidRDefault="00663BAB" w:rsidP="00663BAB">
            <w:pPr>
              <w:pStyle w:val="TableTextLeft10pt"/>
            </w:pPr>
            <w:r w:rsidRPr="003F2161">
              <w:t>Door Frame</w:t>
            </w:r>
          </w:p>
        </w:tc>
        <w:tc>
          <w:tcPr>
            <w:tcW w:w="3685" w:type="dxa"/>
          </w:tcPr>
          <w:p w14:paraId="50BC705B" w14:textId="77777777" w:rsidR="00663BAB" w:rsidRPr="00475D27" w:rsidRDefault="00CE61A6" w:rsidP="00663BAB">
            <w:pPr>
              <w:rPr>
                <w:rFonts w:asciiTheme="minorHAnsi" w:hAnsiTheme="minorHAnsi" w:cstheme="minorHAnsi"/>
              </w:rPr>
            </w:pPr>
            <w:r>
              <w:rPr>
                <w:rFonts w:asciiTheme="minorHAnsi" w:hAnsiTheme="minorHAnsi" w:cstheme="minorHAnsi"/>
              </w:rPr>
              <w:t>White painted</w:t>
            </w:r>
          </w:p>
        </w:tc>
        <w:tc>
          <w:tcPr>
            <w:tcW w:w="3685" w:type="dxa"/>
            <w:tcBorders>
              <w:right w:val="single" w:sz="4" w:space="0" w:color="000000"/>
            </w:tcBorders>
          </w:tcPr>
          <w:p w14:paraId="682F2CD2" w14:textId="77777777" w:rsidR="00663BAB" w:rsidRDefault="00CE61A6" w:rsidP="00CE61A6">
            <w:pPr>
              <w:rPr>
                <w:rFonts w:asciiTheme="minorHAnsi" w:hAnsiTheme="minorHAnsi" w:cstheme="minorHAnsi"/>
              </w:rPr>
            </w:pPr>
            <w:r>
              <w:rPr>
                <w:rFonts w:asciiTheme="minorHAnsi" w:hAnsiTheme="minorHAnsi" w:cstheme="minorHAnsi"/>
              </w:rPr>
              <w:t>Cable through high level</w:t>
            </w:r>
          </w:p>
          <w:p w14:paraId="74D7655A" w14:textId="77777777" w:rsidR="00CE61A6" w:rsidRPr="00CE61A6" w:rsidRDefault="00CE61A6" w:rsidP="00CE61A6">
            <w:pPr>
              <w:rPr>
                <w:rFonts w:asciiTheme="minorHAnsi" w:hAnsiTheme="minorHAnsi" w:cstheme="minorHAnsi"/>
              </w:rPr>
            </w:pPr>
            <w:r>
              <w:rPr>
                <w:rFonts w:asciiTheme="minorHAnsi" w:hAnsiTheme="minorHAnsi" w:cstheme="minorHAnsi"/>
              </w:rPr>
              <w:t>Light shading</w:t>
            </w:r>
          </w:p>
        </w:tc>
        <w:tc>
          <w:tcPr>
            <w:tcW w:w="3685" w:type="dxa"/>
            <w:tcBorders>
              <w:left w:val="single" w:sz="4" w:space="0" w:color="000000"/>
            </w:tcBorders>
          </w:tcPr>
          <w:p w14:paraId="06583193" w14:textId="77777777" w:rsidR="00663BAB" w:rsidRPr="00B47162" w:rsidRDefault="00663BAB" w:rsidP="00663BAB">
            <w:pPr>
              <w:pStyle w:val="TableTextLeft10pt"/>
              <w:rPr>
                <w:rFonts w:cstheme="minorHAnsi"/>
                <w:color w:val="auto"/>
              </w:rPr>
            </w:pPr>
          </w:p>
        </w:tc>
      </w:tr>
      <w:tr w:rsidR="00663BAB" w:rsidRPr="00F46EB4" w14:paraId="4E45D7DA" w14:textId="77777777" w:rsidTr="00663BAB">
        <w:trPr>
          <w:trHeight w:val="392"/>
          <w:jc w:val="center"/>
        </w:trPr>
        <w:tc>
          <w:tcPr>
            <w:tcW w:w="935" w:type="dxa"/>
            <w:vAlign w:val="center"/>
          </w:tcPr>
          <w:p w14:paraId="4307A91A" w14:textId="77777777" w:rsidR="00663BAB" w:rsidRPr="00F17C6A" w:rsidRDefault="00663BAB" w:rsidP="00663BAB">
            <w:pPr>
              <w:pStyle w:val="ReportListNumbers"/>
            </w:pPr>
          </w:p>
        </w:tc>
        <w:tc>
          <w:tcPr>
            <w:tcW w:w="2269" w:type="dxa"/>
          </w:tcPr>
          <w:p w14:paraId="17EF2B08" w14:textId="77777777" w:rsidR="00663BAB" w:rsidRPr="003F2161" w:rsidRDefault="00663BAB" w:rsidP="00663BAB">
            <w:pPr>
              <w:pStyle w:val="TableTextLeft10pt"/>
            </w:pPr>
            <w:r w:rsidRPr="003F2161">
              <w:t xml:space="preserve">Reverse of Door </w:t>
            </w:r>
          </w:p>
        </w:tc>
        <w:tc>
          <w:tcPr>
            <w:tcW w:w="3685" w:type="dxa"/>
          </w:tcPr>
          <w:p w14:paraId="4D529604" w14:textId="77777777" w:rsidR="00663BAB" w:rsidRDefault="00CE61A6" w:rsidP="00663BAB">
            <w:pPr>
              <w:rPr>
                <w:rFonts w:asciiTheme="minorHAnsi" w:hAnsiTheme="minorHAnsi" w:cstheme="minorHAnsi"/>
              </w:rPr>
            </w:pPr>
            <w:r>
              <w:rPr>
                <w:rFonts w:asciiTheme="minorHAnsi" w:hAnsiTheme="minorHAnsi" w:cstheme="minorHAnsi"/>
              </w:rPr>
              <w:t>As exterior</w:t>
            </w:r>
          </w:p>
          <w:p w14:paraId="7451F58F" w14:textId="77777777" w:rsidR="00CE61A6" w:rsidRPr="00475D27" w:rsidRDefault="00CE61A6" w:rsidP="00663BAB">
            <w:pPr>
              <w:rPr>
                <w:rFonts w:asciiTheme="minorHAnsi" w:hAnsiTheme="minorHAnsi" w:cstheme="minorHAnsi"/>
              </w:rPr>
            </w:pPr>
            <w:r>
              <w:rPr>
                <w:rFonts w:asciiTheme="minorHAnsi" w:hAnsiTheme="minorHAnsi" w:cstheme="minorHAnsi"/>
              </w:rPr>
              <w:t>Brushed chrome lever handle / backing</w:t>
            </w:r>
          </w:p>
        </w:tc>
        <w:tc>
          <w:tcPr>
            <w:tcW w:w="3685" w:type="dxa"/>
            <w:tcBorders>
              <w:right w:val="single" w:sz="4" w:space="0" w:color="000000"/>
            </w:tcBorders>
          </w:tcPr>
          <w:p w14:paraId="0746748D" w14:textId="77777777" w:rsidR="00663BAB" w:rsidRDefault="00663BAB" w:rsidP="00CE61A6">
            <w:pPr>
              <w:rPr>
                <w:rFonts w:asciiTheme="minorHAnsi" w:hAnsiTheme="minorHAnsi" w:cstheme="minorHAnsi"/>
              </w:rPr>
            </w:pPr>
          </w:p>
          <w:p w14:paraId="34F1F39B" w14:textId="77777777" w:rsidR="00CE61A6" w:rsidRPr="00CE61A6" w:rsidRDefault="00CE61A6" w:rsidP="00CE61A6">
            <w:pPr>
              <w:rPr>
                <w:rFonts w:asciiTheme="minorHAnsi" w:hAnsiTheme="minorHAnsi" w:cstheme="minorHAnsi"/>
              </w:rPr>
            </w:pPr>
            <w:r>
              <w:rPr>
                <w:rFonts w:asciiTheme="minorHAnsi" w:hAnsiTheme="minorHAnsi" w:cstheme="minorHAnsi"/>
              </w:rPr>
              <w:t>Collar slightly loose</w:t>
            </w:r>
          </w:p>
        </w:tc>
        <w:tc>
          <w:tcPr>
            <w:tcW w:w="3685" w:type="dxa"/>
            <w:tcBorders>
              <w:left w:val="single" w:sz="4" w:space="0" w:color="000000"/>
            </w:tcBorders>
          </w:tcPr>
          <w:p w14:paraId="411B457E" w14:textId="77777777" w:rsidR="00663BAB" w:rsidRPr="00B47162" w:rsidRDefault="00663BAB" w:rsidP="00663BAB">
            <w:pPr>
              <w:pStyle w:val="TableTextLeft10pt"/>
              <w:rPr>
                <w:rFonts w:cstheme="minorHAnsi"/>
                <w:color w:val="auto"/>
              </w:rPr>
            </w:pPr>
          </w:p>
        </w:tc>
      </w:tr>
      <w:tr w:rsidR="00663BAB" w:rsidRPr="00F46EB4" w14:paraId="0E9D2AC0" w14:textId="77777777" w:rsidTr="00663BAB">
        <w:trPr>
          <w:trHeight w:val="392"/>
          <w:jc w:val="center"/>
        </w:trPr>
        <w:tc>
          <w:tcPr>
            <w:tcW w:w="935" w:type="dxa"/>
            <w:vAlign w:val="center"/>
          </w:tcPr>
          <w:p w14:paraId="6876A14E" w14:textId="77777777" w:rsidR="00663BAB" w:rsidRPr="00F17C6A" w:rsidRDefault="00663BAB" w:rsidP="00663BAB">
            <w:pPr>
              <w:pStyle w:val="ReportListNumbers"/>
            </w:pPr>
          </w:p>
        </w:tc>
        <w:tc>
          <w:tcPr>
            <w:tcW w:w="2269" w:type="dxa"/>
          </w:tcPr>
          <w:p w14:paraId="2A1728BF" w14:textId="77777777" w:rsidR="00663BAB" w:rsidRPr="003F2161" w:rsidRDefault="00663BAB" w:rsidP="00663BAB">
            <w:pPr>
              <w:pStyle w:val="TableTextLeft10pt"/>
            </w:pPr>
            <w:r w:rsidRPr="003F2161">
              <w:t xml:space="preserve">Door Frame </w:t>
            </w:r>
          </w:p>
        </w:tc>
        <w:tc>
          <w:tcPr>
            <w:tcW w:w="3685" w:type="dxa"/>
          </w:tcPr>
          <w:p w14:paraId="5582E115" w14:textId="77777777" w:rsidR="00663BAB" w:rsidRPr="00475D27" w:rsidRDefault="002D2E3B" w:rsidP="00663BAB">
            <w:pPr>
              <w:rPr>
                <w:rFonts w:asciiTheme="minorHAnsi" w:hAnsiTheme="minorHAnsi" w:cstheme="minorHAnsi"/>
              </w:rPr>
            </w:pPr>
            <w:r>
              <w:rPr>
                <w:rFonts w:asciiTheme="minorHAnsi" w:hAnsiTheme="minorHAnsi" w:cstheme="minorHAnsi"/>
              </w:rPr>
              <w:t>White painted</w:t>
            </w:r>
          </w:p>
        </w:tc>
        <w:tc>
          <w:tcPr>
            <w:tcW w:w="3685" w:type="dxa"/>
            <w:tcBorders>
              <w:right w:val="single" w:sz="4" w:space="0" w:color="000000"/>
            </w:tcBorders>
          </w:tcPr>
          <w:p w14:paraId="1901B73A" w14:textId="77777777" w:rsidR="00663BAB" w:rsidRPr="00CE61A6" w:rsidRDefault="002D2E3B" w:rsidP="00CE61A6">
            <w:pPr>
              <w:rPr>
                <w:rFonts w:asciiTheme="minorHAnsi" w:hAnsiTheme="minorHAnsi" w:cstheme="minorHAnsi"/>
              </w:rPr>
            </w:pPr>
            <w:r>
              <w:rPr>
                <w:rFonts w:asciiTheme="minorHAnsi" w:hAnsiTheme="minorHAnsi" w:cstheme="minorHAnsi"/>
              </w:rPr>
              <w:t>Cable through high and low level</w:t>
            </w:r>
          </w:p>
        </w:tc>
        <w:tc>
          <w:tcPr>
            <w:tcW w:w="3685" w:type="dxa"/>
            <w:tcBorders>
              <w:left w:val="single" w:sz="4" w:space="0" w:color="000000"/>
            </w:tcBorders>
          </w:tcPr>
          <w:p w14:paraId="71DEE251" w14:textId="77777777" w:rsidR="00663BAB" w:rsidRPr="00B47162" w:rsidRDefault="00663BAB" w:rsidP="00663BAB">
            <w:pPr>
              <w:pStyle w:val="TableTextLeft10pt"/>
              <w:rPr>
                <w:rFonts w:cstheme="minorHAnsi"/>
                <w:color w:val="auto"/>
              </w:rPr>
            </w:pPr>
          </w:p>
        </w:tc>
      </w:tr>
      <w:tr w:rsidR="00663BAB" w:rsidRPr="00F46EB4" w14:paraId="3A2842CA" w14:textId="77777777" w:rsidTr="00663BAB">
        <w:trPr>
          <w:trHeight w:val="392"/>
          <w:jc w:val="center"/>
        </w:trPr>
        <w:tc>
          <w:tcPr>
            <w:tcW w:w="935" w:type="dxa"/>
            <w:vAlign w:val="center"/>
          </w:tcPr>
          <w:p w14:paraId="3E7DBBD3" w14:textId="77777777" w:rsidR="00663BAB" w:rsidRPr="00F17C6A" w:rsidRDefault="00663BAB" w:rsidP="00663BAB">
            <w:pPr>
              <w:pStyle w:val="ReportListNumbers"/>
            </w:pPr>
          </w:p>
        </w:tc>
        <w:tc>
          <w:tcPr>
            <w:tcW w:w="2269" w:type="dxa"/>
          </w:tcPr>
          <w:p w14:paraId="789B70B4" w14:textId="77777777" w:rsidR="00663BAB" w:rsidRPr="003F2161" w:rsidRDefault="00663BAB" w:rsidP="00663BAB">
            <w:pPr>
              <w:pStyle w:val="TableTextLeft10pt"/>
            </w:pPr>
            <w:r w:rsidRPr="003F2161">
              <w:t>Threshold</w:t>
            </w:r>
          </w:p>
        </w:tc>
        <w:tc>
          <w:tcPr>
            <w:tcW w:w="3685" w:type="dxa"/>
          </w:tcPr>
          <w:p w14:paraId="7E3FAE89" w14:textId="77777777" w:rsidR="00663BAB" w:rsidRPr="00B47162" w:rsidRDefault="002D2E3B" w:rsidP="00663BAB">
            <w:pPr>
              <w:rPr>
                <w:rFonts w:asciiTheme="minorHAnsi" w:hAnsiTheme="minorHAnsi" w:cstheme="minorHAnsi"/>
              </w:rPr>
            </w:pPr>
            <w:r>
              <w:rPr>
                <w:rFonts w:asciiTheme="minorHAnsi" w:hAnsiTheme="minorHAnsi" w:cstheme="minorHAnsi"/>
              </w:rPr>
              <w:t>N/A</w:t>
            </w:r>
          </w:p>
        </w:tc>
        <w:tc>
          <w:tcPr>
            <w:tcW w:w="3685" w:type="dxa"/>
            <w:tcBorders>
              <w:right w:val="single" w:sz="4" w:space="0" w:color="000000"/>
            </w:tcBorders>
          </w:tcPr>
          <w:p w14:paraId="6C17B56D" w14:textId="77777777" w:rsidR="00663BAB" w:rsidRPr="00B47162" w:rsidRDefault="00663BAB" w:rsidP="00663BAB">
            <w:pPr>
              <w:rPr>
                <w:rFonts w:asciiTheme="minorHAnsi" w:hAnsiTheme="minorHAnsi" w:cstheme="minorHAnsi"/>
              </w:rPr>
            </w:pPr>
          </w:p>
        </w:tc>
        <w:tc>
          <w:tcPr>
            <w:tcW w:w="3685" w:type="dxa"/>
            <w:tcBorders>
              <w:left w:val="single" w:sz="4" w:space="0" w:color="000000"/>
            </w:tcBorders>
          </w:tcPr>
          <w:p w14:paraId="649819F2" w14:textId="77777777" w:rsidR="00663BAB" w:rsidRPr="00B47162" w:rsidRDefault="00663BAB" w:rsidP="00663BAB">
            <w:pPr>
              <w:rPr>
                <w:rFonts w:asciiTheme="minorHAnsi" w:hAnsiTheme="minorHAnsi" w:cstheme="minorHAnsi"/>
              </w:rPr>
            </w:pPr>
          </w:p>
        </w:tc>
      </w:tr>
      <w:tr w:rsidR="00663BAB" w:rsidRPr="00F46EB4" w14:paraId="52C4D2C0" w14:textId="77777777" w:rsidTr="00663BAB">
        <w:trPr>
          <w:trHeight w:val="392"/>
          <w:jc w:val="center"/>
        </w:trPr>
        <w:tc>
          <w:tcPr>
            <w:tcW w:w="935" w:type="dxa"/>
            <w:tcBorders>
              <w:bottom w:val="single" w:sz="6" w:space="0" w:color="595959"/>
            </w:tcBorders>
            <w:vAlign w:val="center"/>
          </w:tcPr>
          <w:p w14:paraId="35970C1C" w14:textId="77777777" w:rsidR="00663BAB" w:rsidRPr="00F17C6A" w:rsidRDefault="00663BAB" w:rsidP="00663BAB">
            <w:pPr>
              <w:pStyle w:val="ReportListNumbers"/>
            </w:pPr>
          </w:p>
        </w:tc>
        <w:tc>
          <w:tcPr>
            <w:tcW w:w="2269" w:type="dxa"/>
            <w:tcBorders>
              <w:bottom w:val="single" w:sz="6" w:space="0" w:color="595959"/>
            </w:tcBorders>
          </w:tcPr>
          <w:p w14:paraId="7EB86802" w14:textId="77777777" w:rsidR="00663BAB" w:rsidRPr="003F2161" w:rsidRDefault="00663BAB" w:rsidP="00663BAB">
            <w:pPr>
              <w:pStyle w:val="TableTextLeft10pt"/>
            </w:pPr>
            <w:r w:rsidRPr="003F2161">
              <w:t>Windows</w:t>
            </w:r>
          </w:p>
        </w:tc>
        <w:tc>
          <w:tcPr>
            <w:tcW w:w="3685" w:type="dxa"/>
            <w:tcBorders>
              <w:bottom w:val="single" w:sz="6" w:space="0" w:color="595959"/>
            </w:tcBorders>
          </w:tcPr>
          <w:p w14:paraId="037B0CC4" w14:textId="77777777" w:rsidR="00663BAB" w:rsidRDefault="002D2E3B" w:rsidP="00663BAB">
            <w:pPr>
              <w:rPr>
                <w:rFonts w:asciiTheme="minorHAnsi" w:hAnsiTheme="minorHAnsi" w:cstheme="minorHAnsi"/>
              </w:rPr>
            </w:pPr>
            <w:r>
              <w:rPr>
                <w:rFonts w:asciiTheme="minorHAnsi" w:hAnsiTheme="minorHAnsi" w:cstheme="minorHAnsi"/>
              </w:rPr>
              <w:t>3 x white beaded clear double glazed windows</w:t>
            </w:r>
          </w:p>
          <w:p w14:paraId="22A56E62" w14:textId="77777777" w:rsidR="002D2E3B" w:rsidRDefault="002D2E3B" w:rsidP="00663BAB">
            <w:pPr>
              <w:rPr>
                <w:rFonts w:asciiTheme="minorHAnsi" w:hAnsiTheme="minorHAnsi" w:cstheme="minorHAnsi"/>
              </w:rPr>
            </w:pPr>
            <w:r>
              <w:rPr>
                <w:rFonts w:asciiTheme="minorHAnsi" w:hAnsiTheme="minorHAnsi" w:cstheme="minorHAnsi"/>
              </w:rPr>
              <w:t>White UPVC frames</w:t>
            </w:r>
          </w:p>
          <w:p w14:paraId="3F885B67" w14:textId="77777777" w:rsidR="002D2E3B" w:rsidRDefault="002D2E3B" w:rsidP="00663BAB">
            <w:pPr>
              <w:rPr>
                <w:rFonts w:asciiTheme="minorHAnsi" w:hAnsiTheme="minorHAnsi" w:cstheme="minorHAnsi"/>
              </w:rPr>
            </w:pPr>
            <w:r>
              <w:rPr>
                <w:rFonts w:asciiTheme="minorHAnsi" w:hAnsiTheme="minorHAnsi" w:cstheme="minorHAnsi"/>
              </w:rPr>
              <w:t>3 x brushed metal handles</w:t>
            </w:r>
          </w:p>
          <w:p w14:paraId="6D2741ED" w14:textId="77777777" w:rsidR="002D2E3B" w:rsidRDefault="002D2E3B" w:rsidP="00663BAB">
            <w:pPr>
              <w:rPr>
                <w:rFonts w:asciiTheme="minorHAnsi" w:hAnsiTheme="minorHAnsi" w:cstheme="minorHAnsi"/>
              </w:rPr>
            </w:pPr>
            <w:r>
              <w:rPr>
                <w:rFonts w:asciiTheme="minorHAnsi" w:hAnsiTheme="minorHAnsi" w:cstheme="minorHAnsi"/>
              </w:rPr>
              <w:t>3 x small white locks</w:t>
            </w:r>
          </w:p>
          <w:p w14:paraId="16191431" w14:textId="77777777" w:rsidR="002D2E3B" w:rsidRDefault="002D2E3B" w:rsidP="00663BAB">
            <w:pPr>
              <w:rPr>
                <w:rFonts w:asciiTheme="minorHAnsi" w:hAnsiTheme="minorHAnsi" w:cstheme="minorHAnsi"/>
              </w:rPr>
            </w:pPr>
          </w:p>
          <w:p w14:paraId="5B284F46" w14:textId="77777777" w:rsidR="002D2E3B" w:rsidRPr="00B47162" w:rsidRDefault="002D2E3B" w:rsidP="00663BAB">
            <w:pPr>
              <w:rPr>
                <w:rFonts w:asciiTheme="minorHAnsi" w:hAnsiTheme="minorHAnsi" w:cstheme="minorHAnsi"/>
              </w:rPr>
            </w:pPr>
            <w:r>
              <w:rPr>
                <w:rFonts w:asciiTheme="minorHAnsi" w:hAnsiTheme="minorHAnsi" w:cstheme="minorHAnsi"/>
              </w:rPr>
              <w:t>White painted sills</w:t>
            </w:r>
          </w:p>
        </w:tc>
        <w:tc>
          <w:tcPr>
            <w:tcW w:w="3685" w:type="dxa"/>
            <w:tcBorders>
              <w:bottom w:val="single" w:sz="6" w:space="0" w:color="595959"/>
              <w:right w:val="single" w:sz="4" w:space="0" w:color="000000"/>
            </w:tcBorders>
          </w:tcPr>
          <w:p w14:paraId="34762877" w14:textId="77777777" w:rsidR="00663BAB" w:rsidRDefault="002D2E3B" w:rsidP="00663BAB">
            <w:pPr>
              <w:rPr>
                <w:rFonts w:asciiTheme="minorHAnsi" w:hAnsiTheme="minorHAnsi" w:cstheme="minorHAnsi"/>
              </w:rPr>
            </w:pPr>
            <w:r>
              <w:rPr>
                <w:rFonts w:asciiTheme="minorHAnsi" w:hAnsiTheme="minorHAnsi" w:cstheme="minorHAnsi"/>
              </w:rPr>
              <w:t>Wall paint overspill throughout frames</w:t>
            </w:r>
          </w:p>
          <w:p w14:paraId="33FB369F" w14:textId="77777777" w:rsidR="002D2E3B" w:rsidRDefault="002D2E3B" w:rsidP="00663BAB">
            <w:pPr>
              <w:rPr>
                <w:rFonts w:asciiTheme="minorHAnsi" w:hAnsiTheme="minorHAnsi" w:cstheme="minorHAnsi"/>
              </w:rPr>
            </w:pPr>
            <w:r>
              <w:rPr>
                <w:rFonts w:asciiTheme="minorHAnsi" w:hAnsiTheme="minorHAnsi" w:cstheme="minorHAnsi"/>
              </w:rPr>
              <w:t>Aged ingrained shading throughout frames</w:t>
            </w:r>
          </w:p>
          <w:p w14:paraId="476B3FFD" w14:textId="77777777" w:rsidR="002D2E3B" w:rsidRDefault="002D2E3B" w:rsidP="00663BAB">
            <w:pPr>
              <w:rPr>
                <w:rFonts w:asciiTheme="minorHAnsi" w:hAnsiTheme="minorHAnsi" w:cstheme="minorHAnsi"/>
              </w:rPr>
            </w:pPr>
            <w:r>
              <w:rPr>
                <w:rFonts w:asciiTheme="minorHAnsi" w:hAnsiTheme="minorHAnsi" w:cstheme="minorHAnsi"/>
              </w:rPr>
              <w:t>Old fitting holes high level</w:t>
            </w:r>
          </w:p>
          <w:p w14:paraId="788298A9" w14:textId="77777777" w:rsidR="002D2E3B" w:rsidRDefault="002D2E3B" w:rsidP="00663BAB">
            <w:pPr>
              <w:rPr>
                <w:rFonts w:asciiTheme="minorHAnsi" w:hAnsiTheme="minorHAnsi" w:cstheme="minorHAnsi"/>
              </w:rPr>
            </w:pPr>
            <w:r>
              <w:rPr>
                <w:rFonts w:asciiTheme="minorHAnsi" w:hAnsiTheme="minorHAnsi" w:cstheme="minorHAnsi"/>
              </w:rPr>
              <w:t>All fittings paint marked</w:t>
            </w:r>
          </w:p>
          <w:p w14:paraId="45277DBC" w14:textId="77777777" w:rsidR="000D074F" w:rsidRDefault="000D074F" w:rsidP="000D074F">
            <w:pPr>
              <w:rPr>
                <w:rFonts w:asciiTheme="minorHAnsi" w:hAnsiTheme="minorHAnsi" w:cstheme="minorHAnsi"/>
              </w:rPr>
            </w:pPr>
            <w:r>
              <w:rPr>
                <w:rFonts w:asciiTheme="minorHAnsi" w:hAnsiTheme="minorHAnsi" w:cstheme="minorHAnsi"/>
              </w:rPr>
              <w:t>Clean to interior</w:t>
            </w:r>
          </w:p>
          <w:p w14:paraId="170F7655" w14:textId="77777777" w:rsidR="002D2E3B" w:rsidRDefault="002D2E3B" w:rsidP="00663BAB">
            <w:pPr>
              <w:rPr>
                <w:rFonts w:asciiTheme="minorHAnsi" w:hAnsiTheme="minorHAnsi" w:cstheme="minorHAnsi"/>
              </w:rPr>
            </w:pPr>
            <w:r>
              <w:rPr>
                <w:rFonts w:asciiTheme="minorHAnsi" w:hAnsiTheme="minorHAnsi" w:cstheme="minorHAnsi"/>
              </w:rPr>
              <w:t>POD</w:t>
            </w:r>
          </w:p>
          <w:p w14:paraId="473B56F9" w14:textId="77777777" w:rsidR="002D2E3B" w:rsidRPr="00B47162" w:rsidRDefault="002D2E3B" w:rsidP="00663BAB">
            <w:pPr>
              <w:rPr>
                <w:rFonts w:asciiTheme="minorHAnsi" w:hAnsiTheme="minorHAnsi" w:cstheme="minorHAnsi"/>
              </w:rPr>
            </w:pPr>
            <w:r>
              <w:rPr>
                <w:rFonts w:asciiTheme="minorHAnsi" w:hAnsiTheme="minorHAnsi" w:cstheme="minorHAnsi"/>
              </w:rPr>
              <w:t>Front RHS heavily cracked to rear</w:t>
            </w:r>
          </w:p>
        </w:tc>
        <w:tc>
          <w:tcPr>
            <w:tcW w:w="3685" w:type="dxa"/>
            <w:tcBorders>
              <w:left w:val="single" w:sz="4" w:space="0" w:color="000000"/>
              <w:bottom w:val="single" w:sz="6" w:space="0" w:color="595959"/>
            </w:tcBorders>
          </w:tcPr>
          <w:p w14:paraId="4A845BDC" w14:textId="77777777" w:rsidR="00663BAB" w:rsidRPr="00B47162" w:rsidRDefault="00663BAB" w:rsidP="00663BAB">
            <w:pPr>
              <w:rPr>
                <w:rFonts w:asciiTheme="minorHAnsi" w:hAnsiTheme="minorHAnsi" w:cstheme="minorHAnsi"/>
              </w:rPr>
            </w:pPr>
          </w:p>
        </w:tc>
      </w:tr>
      <w:tr w:rsidR="00663BAB" w:rsidRPr="00F46EB4" w14:paraId="5BE199F7" w14:textId="77777777" w:rsidTr="00663BAB">
        <w:trPr>
          <w:trHeight w:val="392"/>
          <w:jc w:val="center"/>
        </w:trPr>
        <w:tc>
          <w:tcPr>
            <w:tcW w:w="935" w:type="dxa"/>
            <w:tcBorders>
              <w:bottom w:val="single" w:sz="6" w:space="0" w:color="595959"/>
            </w:tcBorders>
            <w:vAlign w:val="center"/>
          </w:tcPr>
          <w:p w14:paraId="63D5E2B2" w14:textId="77777777" w:rsidR="00663BAB" w:rsidRPr="00F17C6A" w:rsidRDefault="00663BAB" w:rsidP="00663BAB">
            <w:pPr>
              <w:pStyle w:val="ReportListNumbers"/>
            </w:pPr>
          </w:p>
        </w:tc>
        <w:tc>
          <w:tcPr>
            <w:tcW w:w="2269" w:type="dxa"/>
            <w:tcBorders>
              <w:bottom w:val="single" w:sz="6" w:space="0" w:color="595959"/>
            </w:tcBorders>
          </w:tcPr>
          <w:p w14:paraId="1F66A36D" w14:textId="77777777" w:rsidR="00663BAB" w:rsidRPr="003F2161" w:rsidRDefault="00547FC7" w:rsidP="00663BAB">
            <w:pPr>
              <w:pStyle w:val="TableTextLeft10pt"/>
            </w:pPr>
            <w:r>
              <w:t>Curtains / blinds</w:t>
            </w:r>
          </w:p>
        </w:tc>
        <w:tc>
          <w:tcPr>
            <w:tcW w:w="3685" w:type="dxa"/>
            <w:tcBorders>
              <w:bottom w:val="single" w:sz="6" w:space="0" w:color="595959"/>
            </w:tcBorders>
          </w:tcPr>
          <w:p w14:paraId="3F98617E" w14:textId="77777777" w:rsidR="00663BAB" w:rsidRDefault="00547FC7" w:rsidP="00663BAB">
            <w:pPr>
              <w:rPr>
                <w:rFonts w:asciiTheme="minorHAnsi" w:hAnsiTheme="minorHAnsi" w:cstheme="minorHAnsi"/>
              </w:rPr>
            </w:pPr>
            <w:r>
              <w:rPr>
                <w:rFonts w:asciiTheme="minorHAnsi" w:hAnsiTheme="minorHAnsi" w:cstheme="minorHAnsi"/>
              </w:rPr>
              <w:t>3 x white wood Venetian blinds</w:t>
            </w:r>
          </w:p>
          <w:p w14:paraId="53E0F0E5" w14:textId="77777777" w:rsidR="00547FC7" w:rsidRDefault="00547FC7" w:rsidP="00663BAB">
            <w:pPr>
              <w:rPr>
                <w:rFonts w:asciiTheme="minorHAnsi" w:hAnsiTheme="minorHAnsi" w:cstheme="minorHAnsi"/>
              </w:rPr>
            </w:pPr>
            <w:r>
              <w:rPr>
                <w:rFonts w:asciiTheme="minorHAnsi" w:hAnsiTheme="minorHAnsi" w:cstheme="minorHAnsi"/>
              </w:rPr>
              <w:t>White cords and acorns</w:t>
            </w:r>
          </w:p>
          <w:p w14:paraId="77865E06" w14:textId="77777777" w:rsidR="00547FC7" w:rsidRDefault="00547FC7" w:rsidP="00663BAB">
            <w:pPr>
              <w:rPr>
                <w:rFonts w:asciiTheme="minorHAnsi" w:hAnsiTheme="minorHAnsi" w:cstheme="minorHAnsi"/>
              </w:rPr>
            </w:pPr>
            <w:r>
              <w:rPr>
                <w:rFonts w:asciiTheme="minorHAnsi" w:hAnsiTheme="minorHAnsi" w:cstheme="minorHAnsi"/>
              </w:rPr>
              <w:t>3 x wall mounted brushed metal cleats</w:t>
            </w:r>
          </w:p>
          <w:p w14:paraId="78D20E67" w14:textId="77777777" w:rsidR="00547FC7" w:rsidRPr="00B47162" w:rsidRDefault="00547FC7" w:rsidP="00663BAB">
            <w:pPr>
              <w:rPr>
                <w:rFonts w:asciiTheme="minorHAnsi" w:hAnsiTheme="minorHAnsi" w:cstheme="minorHAnsi"/>
              </w:rPr>
            </w:pPr>
            <w:r>
              <w:rPr>
                <w:rFonts w:asciiTheme="minorHAnsi" w:hAnsiTheme="minorHAnsi" w:cstheme="minorHAnsi"/>
              </w:rPr>
              <w:t>3 x wall mounted small metal hooks in rawlplugs</w:t>
            </w:r>
          </w:p>
        </w:tc>
        <w:tc>
          <w:tcPr>
            <w:tcW w:w="3685" w:type="dxa"/>
            <w:tcBorders>
              <w:bottom w:val="single" w:sz="6" w:space="0" w:color="595959"/>
              <w:right w:val="single" w:sz="4" w:space="0" w:color="000000"/>
            </w:tcBorders>
          </w:tcPr>
          <w:p w14:paraId="2D7F79EF" w14:textId="77777777" w:rsidR="000D074F" w:rsidRDefault="000D074F" w:rsidP="00663BAB">
            <w:pPr>
              <w:rPr>
                <w:rFonts w:asciiTheme="minorHAnsi" w:hAnsiTheme="minorHAnsi" w:cstheme="minorHAnsi"/>
              </w:rPr>
            </w:pPr>
            <w:r>
              <w:rPr>
                <w:rFonts w:asciiTheme="minorHAnsi" w:hAnsiTheme="minorHAnsi" w:cstheme="minorHAnsi"/>
              </w:rPr>
              <w:t>1 x pelmet cover askew</w:t>
            </w:r>
          </w:p>
          <w:p w14:paraId="0E758AB0" w14:textId="77777777" w:rsidR="00663BAB" w:rsidRPr="00B47162" w:rsidRDefault="00547FC7" w:rsidP="00663BAB">
            <w:pPr>
              <w:rPr>
                <w:rFonts w:asciiTheme="minorHAnsi" w:hAnsiTheme="minorHAnsi" w:cstheme="minorHAnsi"/>
              </w:rPr>
            </w:pPr>
            <w:r>
              <w:rPr>
                <w:rFonts w:asciiTheme="minorHAnsi" w:hAnsiTheme="minorHAnsi" w:cstheme="minorHAnsi"/>
              </w:rPr>
              <w:t>Slats clean</w:t>
            </w:r>
          </w:p>
        </w:tc>
        <w:tc>
          <w:tcPr>
            <w:tcW w:w="3685" w:type="dxa"/>
            <w:tcBorders>
              <w:left w:val="single" w:sz="4" w:space="0" w:color="000000"/>
              <w:bottom w:val="single" w:sz="6" w:space="0" w:color="595959"/>
            </w:tcBorders>
          </w:tcPr>
          <w:p w14:paraId="4E5632A4" w14:textId="77777777" w:rsidR="00663BAB" w:rsidRPr="00B47162" w:rsidRDefault="00663BAB" w:rsidP="00663BAB">
            <w:pPr>
              <w:rPr>
                <w:rFonts w:asciiTheme="minorHAnsi" w:hAnsiTheme="minorHAnsi" w:cstheme="minorHAnsi"/>
              </w:rPr>
            </w:pPr>
          </w:p>
        </w:tc>
      </w:tr>
      <w:tr w:rsidR="00663BAB" w:rsidRPr="00F46EB4" w14:paraId="3A86973A" w14:textId="77777777" w:rsidTr="00663BAB">
        <w:trPr>
          <w:trHeight w:val="392"/>
          <w:jc w:val="center"/>
        </w:trPr>
        <w:tc>
          <w:tcPr>
            <w:tcW w:w="935" w:type="dxa"/>
            <w:tcBorders>
              <w:right w:val="nil"/>
            </w:tcBorders>
            <w:shd w:val="clear" w:color="auto" w:fill="EAEAEA"/>
            <w:vAlign w:val="center"/>
          </w:tcPr>
          <w:p w14:paraId="78DC7125" w14:textId="77777777" w:rsidR="00663BAB" w:rsidRPr="00F46EB4" w:rsidRDefault="00663BAB" w:rsidP="00663BAB"/>
        </w:tc>
        <w:tc>
          <w:tcPr>
            <w:tcW w:w="2269" w:type="dxa"/>
            <w:tcBorders>
              <w:left w:val="nil"/>
              <w:right w:val="nil"/>
            </w:tcBorders>
            <w:shd w:val="clear" w:color="auto" w:fill="EAEAEA"/>
            <w:vAlign w:val="center"/>
          </w:tcPr>
          <w:p w14:paraId="3BED7F2B" w14:textId="77777777" w:rsidR="00663BAB" w:rsidRPr="003F2161" w:rsidRDefault="00663BAB" w:rsidP="00663BAB">
            <w:pPr>
              <w:pStyle w:val="TableTextLeft10pt"/>
            </w:pPr>
            <w:r w:rsidRPr="00D405A3">
              <w:rPr>
                <w:color w:val="7FA841"/>
              </w:rPr>
              <w:t>Décor</w:t>
            </w:r>
          </w:p>
        </w:tc>
        <w:tc>
          <w:tcPr>
            <w:tcW w:w="3685" w:type="dxa"/>
            <w:tcBorders>
              <w:left w:val="nil"/>
              <w:right w:val="nil"/>
            </w:tcBorders>
            <w:shd w:val="clear" w:color="auto" w:fill="EAEAEA"/>
            <w:vAlign w:val="center"/>
          </w:tcPr>
          <w:p w14:paraId="21346FA9" w14:textId="77777777" w:rsidR="00663BAB" w:rsidRPr="00475D27" w:rsidRDefault="00663BAB" w:rsidP="00663BAB">
            <w:pPr>
              <w:pStyle w:val="TableTextLeft10pt"/>
              <w:rPr>
                <w:rFonts w:cstheme="minorHAnsi"/>
              </w:rPr>
            </w:pPr>
          </w:p>
        </w:tc>
        <w:tc>
          <w:tcPr>
            <w:tcW w:w="3685" w:type="dxa"/>
            <w:tcBorders>
              <w:left w:val="nil"/>
              <w:right w:val="single" w:sz="4" w:space="0" w:color="000000"/>
            </w:tcBorders>
            <w:shd w:val="clear" w:color="auto" w:fill="EAEAEA"/>
            <w:vAlign w:val="center"/>
          </w:tcPr>
          <w:p w14:paraId="73AC7478" w14:textId="77777777" w:rsidR="00663BAB" w:rsidRPr="00475D27" w:rsidRDefault="00663BAB" w:rsidP="00663BAB">
            <w:pPr>
              <w:pStyle w:val="TableTextLeft10pt"/>
              <w:rPr>
                <w:rFonts w:cstheme="minorHAnsi"/>
              </w:rPr>
            </w:pPr>
          </w:p>
        </w:tc>
        <w:tc>
          <w:tcPr>
            <w:tcW w:w="3685" w:type="dxa"/>
            <w:tcBorders>
              <w:left w:val="single" w:sz="4" w:space="0" w:color="000000"/>
            </w:tcBorders>
            <w:shd w:val="clear" w:color="auto" w:fill="EAEAEA"/>
            <w:vAlign w:val="center"/>
          </w:tcPr>
          <w:p w14:paraId="39FD03C6" w14:textId="77777777" w:rsidR="00663BAB" w:rsidRPr="00475D27" w:rsidRDefault="00663BAB" w:rsidP="00663BAB">
            <w:pPr>
              <w:pStyle w:val="TableTextLeft10pt"/>
              <w:rPr>
                <w:rFonts w:cstheme="minorHAnsi"/>
              </w:rPr>
            </w:pPr>
          </w:p>
        </w:tc>
      </w:tr>
      <w:tr w:rsidR="00663BAB" w:rsidRPr="00F46EB4" w14:paraId="228C6FF2" w14:textId="77777777" w:rsidTr="00663BAB">
        <w:trPr>
          <w:trHeight w:val="392"/>
          <w:jc w:val="center"/>
        </w:trPr>
        <w:tc>
          <w:tcPr>
            <w:tcW w:w="935" w:type="dxa"/>
            <w:vAlign w:val="center"/>
          </w:tcPr>
          <w:p w14:paraId="58644CCF" w14:textId="77777777" w:rsidR="00663BAB" w:rsidRPr="00F46EB4" w:rsidRDefault="00663BAB" w:rsidP="00663BAB">
            <w:pPr>
              <w:pStyle w:val="ReportListNumbers"/>
            </w:pPr>
          </w:p>
        </w:tc>
        <w:tc>
          <w:tcPr>
            <w:tcW w:w="2269" w:type="dxa"/>
          </w:tcPr>
          <w:p w14:paraId="1AE378A5" w14:textId="77777777" w:rsidR="00663BAB" w:rsidRPr="003F2161" w:rsidRDefault="00663BAB" w:rsidP="00663BAB">
            <w:pPr>
              <w:pStyle w:val="TableTextLeft10pt"/>
            </w:pPr>
            <w:r w:rsidRPr="003F2161">
              <w:t>Flooring</w:t>
            </w:r>
          </w:p>
        </w:tc>
        <w:tc>
          <w:tcPr>
            <w:tcW w:w="3685" w:type="dxa"/>
          </w:tcPr>
          <w:p w14:paraId="23980472" w14:textId="77777777" w:rsidR="00663BAB" w:rsidRDefault="003E7166" w:rsidP="00663BAB">
            <w:pPr>
              <w:rPr>
                <w:rFonts w:asciiTheme="minorHAnsi" w:hAnsiTheme="minorHAnsi" w:cstheme="minorHAnsi"/>
              </w:rPr>
            </w:pPr>
            <w:r>
              <w:rPr>
                <w:rFonts w:asciiTheme="minorHAnsi" w:hAnsiTheme="minorHAnsi" w:cstheme="minorHAnsi"/>
              </w:rPr>
              <w:t>Continuation of wood laminate from hallway</w:t>
            </w:r>
          </w:p>
          <w:p w14:paraId="19EF4D3A" w14:textId="77777777" w:rsidR="003E7166" w:rsidRPr="00B47162" w:rsidRDefault="003E7166" w:rsidP="00663BAB">
            <w:pPr>
              <w:rPr>
                <w:rFonts w:asciiTheme="minorHAnsi" w:hAnsiTheme="minorHAnsi" w:cstheme="minorHAnsi"/>
              </w:rPr>
            </w:pPr>
            <w:r>
              <w:rPr>
                <w:rFonts w:asciiTheme="minorHAnsi" w:hAnsiTheme="minorHAnsi" w:cstheme="minorHAnsi"/>
              </w:rPr>
              <w:t>Wood beading edge strips</w:t>
            </w:r>
          </w:p>
        </w:tc>
        <w:tc>
          <w:tcPr>
            <w:tcW w:w="3685" w:type="dxa"/>
            <w:tcBorders>
              <w:right w:val="single" w:sz="4" w:space="0" w:color="000000"/>
            </w:tcBorders>
          </w:tcPr>
          <w:p w14:paraId="0C726C4F" w14:textId="77777777" w:rsidR="003E7166" w:rsidRDefault="003E7166" w:rsidP="00663BAB">
            <w:pPr>
              <w:rPr>
                <w:rFonts w:asciiTheme="minorHAnsi" w:hAnsiTheme="minorHAnsi" w:cstheme="minorHAnsi"/>
              </w:rPr>
            </w:pPr>
            <w:r>
              <w:rPr>
                <w:rFonts w:asciiTheme="minorHAnsi" w:hAnsiTheme="minorHAnsi" w:cstheme="minorHAnsi"/>
              </w:rPr>
              <w:t>Cable tacked to beading RHS</w:t>
            </w:r>
          </w:p>
          <w:p w14:paraId="1CB1DC0E" w14:textId="77777777" w:rsidR="003E7166" w:rsidRDefault="003E7166" w:rsidP="00663BAB">
            <w:pPr>
              <w:rPr>
                <w:rFonts w:asciiTheme="minorHAnsi" w:hAnsiTheme="minorHAnsi" w:cstheme="minorHAnsi"/>
              </w:rPr>
            </w:pPr>
            <w:r>
              <w:rPr>
                <w:rFonts w:asciiTheme="minorHAnsi" w:hAnsiTheme="minorHAnsi" w:cstheme="minorHAnsi"/>
              </w:rPr>
              <w:t>Small surface chip forward of entry</w:t>
            </w:r>
          </w:p>
          <w:p w14:paraId="6E53D841" w14:textId="77777777" w:rsidR="003E7166" w:rsidRDefault="003E7166" w:rsidP="00663BAB">
            <w:pPr>
              <w:rPr>
                <w:rFonts w:asciiTheme="minorHAnsi" w:hAnsiTheme="minorHAnsi" w:cstheme="minorHAnsi"/>
              </w:rPr>
            </w:pPr>
            <w:r>
              <w:rPr>
                <w:rFonts w:asciiTheme="minorHAnsi" w:hAnsiTheme="minorHAnsi" w:cstheme="minorHAnsi"/>
              </w:rPr>
              <w:t>Light lifting to laminate board edges when viewed in certain light, particularly leading into kitchen</w:t>
            </w:r>
          </w:p>
          <w:p w14:paraId="219C2748" w14:textId="77777777" w:rsidR="000D074F" w:rsidRDefault="000D074F" w:rsidP="00663BAB">
            <w:pPr>
              <w:rPr>
                <w:rFonts w:asciiTheme="minorHAnsi" w:hAnsiTheme="minorHAnsi" w:cstheme="minorHAnsi"/>
              </w:rPr>
            </w:pPr>
            <w:r>
              <w:rPr>
                <w:rFonts w:asciiTheme="minorHAnsi" w:hAnsiTheme="minorHAnsi" w:cstheme="minorHAnsi"/>
              </w:rPr>
              <w:t>Several small chips LHS kitchen</w:t>
            </w:r>
          </w:p>
          <w:p w14:paraId="7E9BBDC2" w14:textId="77777777" w:rsidR="003E7166" w:rsidRDefault="003E7166" w:rsidP="00663BAB">
            <w:pPr>
              <w:rPr>
                <w:rFonts w:asciiTheme="minorHAnsi" w:hAnsiTheme="minorHAnsi" w:cstheme="minorHAnsi"/>
              </w:rPr>
            </w:pPr>
            <w:r>
              <w:rPr>
                <w:rFonts w:asciiTheme="minorHAnsi" w:hAnsiTheme="minorHAnsi" w:cstheme="minorHAnsi"/>
              </w:rPr>
              <w:t>1” L-crack and 1” surface chip forward of kitchen</w:t>
            </w:r>
          </w:p>
          <w:p w14:paraId="37CBBC0E" w14:textId="77777777" w:rsidR="003E7166" w:rsidRPr="00B47162" w:rsidRDefault="003E7166" w:rsidP="00663BAB">
            <w:pPr>
              <w:rPr>
                <w:rFonts w:asciiTheme="minorHAnsi" w:hAnsiTheme="minorHAnsi" w:cstheme="minorHAnsi"/>
              </w:rPr>
            </w:pPr>
            <w:r>
              <w:rPr>
                <w:rFonts w:asciiTheme="minorHAnsi" w:hAnsiTheme="minorHAnsi" w:cstheme="minorHAnsi"/>
              </w:rPr>
              <w:t>Not inspected under furniture</w:t>
            </w:r>
          </w:p>
        </w:tc>
        <w:tc>
          <w:tcPr>
            <w:tcW w:w="3685" w:type="dxa"/>
            <w:tcBorders>
              <w:left w:val="single" w:sz="4" w:space="0" w:color="000000"/>
            </w:tcBorders>
          </w:tcPr>
          <w:p w14:paraId="1DFA333D" w14:textId="77777777" w:rsidR="00663BAB" w:rsidRPr="00B47162" w:rsidRDefault="00663BAB" w:rsidP="00663BAB">
            <w:pPr>
              <w:rPr>
                <w:rFonts w:asciiTheme="minorHAnsi" w:hAnsiTheme="minorHAnsi" w:cstheme="minorHAnsi"/>
              </w:rPr>
            </w:pPr>
          </w:p>
        </w:tc>
      </w:tr>
      <w:tr w:rsidR="000D074F" w:rsidRPr="00F46EB4" w14:paraId="1EEA631E" w14:textId="77777777" w:rsidTr="00663BAB">
        <w:trPr>
          <w:trHeight w:val="392"/>
          <w:jc w:val="center"/>
        </w:trPr>
        <w:tc>
          <w:tcPr>
            <w:tcW w:w="935" w:type="dxa"/>
            <w:vAlign w:val="center"/>
          </w:tcPr>
          <w:p w14:paraId="00AF6704" w14:textId="77777777" w:rsidR="000D074F" w:rsidRPr="00F46EB4" w:rsidRDefault="000D074F" w:rsidP="000D074F">
            <w:pPr>
              <w:pStyle w:val="ReportListNumbers"/>
            </w:pPr>
          </w:p>
        </w:tc>
        <w:tc>
          <w:tcPr>
            <w:tcW w:w="2269" w:type="dxa"/>
          </w:tcPr>
          <w:p w14:paraId="640FBE98" w14:textId="77777777" w:rsidR="000D074F" w:rsidRPr="003F2161" w:rsidRDefault="000D074F" w:rsidP="000D074F">
            <w:pPr>
              <w:pStyle w:val="TableTextLeft10pt"/>
            </w:pPr>
            <w:r w:rsidRPr="003F2161">
              <w:t>Skirting Boards</w:t>
            </w:r>
          </w:p>
        </w:tc>
        <w:tc>
          <w:tcPr>
            <w:tcW w:w="3685" w:type="dxa"/>
          </w:tcPr>
          <w:p w14:paraId="4B0FCBA0" w14:textId="77777777" w:rsidR="000D074F" w:rsidRPr="00B47162" w:rsidRDefault="000D074F" w:rsidP="000D074F">
            <w:pPr>
              <w:rPr>
                <w:rFonts w:asciiTheme="minorHAnsi" w:hAnsiTheme="minorHAnsi" w:cstheme="minorHAnsi"/>
              </w:rPr>
            </w:pPr>
            <w:r>
              <w:rPr>
                <w:rFonts w:asciiTheme="minorHAnsi" w:hAnsiTheme="minorHAnsi" w:cstheme="minorHAnsi"/>
              </w:rPr>
              <w:t>White painted</w:t>
            </w:r>
          </w:p>
        </w:tc>
        <w:tc>
          <w:tcPr>
            <w:tcW w:w="3685" w:type="dxa"/>
            <w:tcBorders>
              <w:right w:val="single" w:sz="4" w:space="0" w:color="000000"/>
            </w:tcBorders>
          </w:tcPr>
          <w:p w14:paraId="3803887A" w14:textId="77777777" w:rsidR="000D074F" w:rsidRDefault="000D074F" w:rsidP="000D074F">
            <w:pPr>
              <w:rPr>
                <w:rFonts w:asciiTheme="minorHAnsi" w:hAnsiTheme="minorHAnsi" w:cstheme="minorHAnsi"/>
              </w:rPr>
            </w:pPr>
          </w:p>
        </w:tc>
        <w:tc>
          <w:tcPr>
            <w:tcW w:w="3685" w:type="dxa"/>
            <w:tcBorders>
              <w:left w:val="single" w:sz="4" w:space="0" w:color="000000"/>
            </w:tcBorders>
          </w:tcPr>
          <w:p w14:paraId="7A977181" w14:textId="77777777" w:rsidR="000D074F" w:rsidRPr="00B47162" w:rsidRDefault="000D074F" w:rsidP="000D074F">
            <w:pPr>
              <w:rPr>
                <w:rFonts w:asciiTheme="minorHAnsi" w:hAnsiTheme="minorHAnsi" w:cstheme="minorHAnsi"/>
              </w:rPr>
            </w:pPr>
          </w:p>
        </w:tc>
      </w:tr>
    </w:tbl>
    <w:p w14:paraId="20E9361D" w14:textId="77777777" w:rsidR="000D074F" w:rsidRDefault="000D074F" w:rsidP="003E0F6B">
      <w:pPr>
        <w:pStyle w:val="TableTextWhiteLeft10pt"/>
        <w:rPr>
          <w:color w:val="7FA841"/>
          <w:sz w:val="24"/>
          <w:szCs w:val="24"/>
        </w:rPr>
      </w:pPr>
    </w:p>
    <w:p w14:paraId="2DCDC390" w14:textId="77777777" w:rsidR="003E0F6B" w:rsidRPr="0058538E" w:rsidRDefault="003E0F6B" w:rsidP="003E0F6B">
      <w:pPr>
        <w:pStyle w:val="TableTextWhiteLeft10pt"/>
        <w:rPr>
          <w:color w:val="7FA841"/>
          <w:sz w:val="24"/>
          <w:szCs w:val="24"/>
        </w:rPr>
      </w:pPr>
      <w:r>
        <w:rPr>
          <w:color w:val="7FA841"/>
          <w:sz w:val="24"/>
          <w:szCs w:val="24"/>
        </w:rPr>
        <w:lastRenderedPageBreak/>
        <w:t>Reception</w:t>
      </w:r>
    </w:p>
    <w:tbl>
      <w:tblPr>
        <w:tblW w:w="1426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928"/>
        <w:gridCol w:w="7"/>
        <w:gridCol w:w="2262"/>
        <w:gridCol w:w="6"/>
        <w:gridCol w:w="3684"/>
        <w:gridCol w:w="3686"/>
        <w:gridCol w:w="3686"/>
      </w:tblGrid>
      <w:tr w:rsidR="003E0F6B" w:rsidRPr="00F46EB4" w14:paraId="57847119" w14:textId="77777777" w:rsidTr="003E0F6B">
        <w:trPr>
          <w:trHeight w:val="392"/>
          <w:tblHeader/>
          <w:jc w:val="center"/>
        </w:trPr>
        <w:tc>
          <w:tcPr>
            <w:tcW w:w="936" w:type="dxa"/>
            <w:gridSpan w:val="2"/>
            <w:tcBorders>
              <w:top w:val="nil"/>
              <w:left w:val="nil"/>
              <w:bottom w:val="single" w:sz="6" w:space="0" w:color="595959"/>
              <w:right w:val="single" w:sz="6" w:space="0" w:color="595959"/>
            </w:tcBorders>
            <w:shd w:val="clear" w:color="auto" w:fill="D6D6D6" w:themeFill="text1" w:themeFillTint="33"/>
            <w:vAlign w:val="center"/>
          </w:tcPr>
          <w:p w14:paraId="49D43AA9" w14:textId="77777777" w:rsidR="003E0F6B" w:rsidRPr="00DF05C5" w:rsidRDefault="003E0F6B" w:rsidP="00AF4C27">
            <w:pPr>
              <w:pStyle w:val="TableTextWhiteLeft10pt"/>
              <w:rPr>
                <w:color w:val="7FA841"/>
              </w:rPr>
            </w:pPr>
          </w:p>
        </w:tc>
        <w:tc>
          <w:tcPr>
            <w:tcW w:w="2269"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6DDB4CF1" w14:textId="77777777" w:rsidR="003E0F6B" w:rsidRPr="00DF05C5" w:rsidRDefault="003E0F6B" w:rsidP="00AF4C27">
            <w:pPr>
              <w:pStyle w:val="TableTextWhiteLeft10pt"/>
              <w:rPr>
                <w:color w:val="7FA841"/>
              </w:rPr>
            </w:pPr>
            <w:r w:rsidRPr="00DF05C5">
              <w:rPr>
                <w:color w:val="7FA841"/>
              </w:rPr>
              <w:t>Item</w:t>
            </w:r>
          </w:p>
        </w:tc>
        <w:tc>
          <w:tcPr>
            <w:tcW w:w="3690" w:type="dxa"/>
            <w:gridSpan w:val="2"/>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1123BACE" w14:textId="77777777" w:rsidR="003E0F6B" w:rsidRPr="00DF05C5" w:rsidRDefault="003E0F6B" w:rsidP="00AF4C27">
            <w:pPr>
              <w:pStyle w:val="TableTextWhiteLeft10pt"/>
              <w:rPr>
                <w:color w:val="7FA841"/>
              </w:rPr>
            </w:pPr>
            <w:r w:rsidRPr="00DF05C5">
              <w:rPr>
                <w:color w:val="7FA841"/>
              </w:rPr>
              <w:t xml:space="preserve">Description </w:t>
            </w:r>
          </w:p>
        </w:tc>
        <w:tc>
          <w:tcPr>
            <w:tcW w:w="3686"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22C2310D" w14:textId="77777777" w:rsidR="003E0F6B" w:rsidRPr="00DF05C5" w:rsidRDefault="003E0F6B" w:rsidP="00AF4C27">
            <w:pPr>
              <w:pStyle w:val="TableTextWhiteLeft10pt"/>
              <w:rPr>
                <w:color w:val="7FA841"/>
              </w:rPr>
            </w:pPr>
            <w:r w:rsidRPr="00DF05C5">
              <w:rPr>
                <w:color w:val="7FA841"/>
              </w:rPr>
              <w:t>Check-in</w:t>
            </w:r>
          </w:p>
        </w:tc>
        <w:tc>
          <w:tcPr>
            <w:tcW w:w="3686" w:type="dxa"/>
            <w:tcBorders>
              <w:left w:val="single" w:sz="4" w:space="0" w:color="000000"/>
              <w:bottom w:val="single" w:sz="6" w:space="0" w:color="595959"/>
            </w:tcBorders>
            <w:shd w:val="clear" w:color="auto" w:fill="D6D6D6" w:themeFill="text1" w:themeFillTint="33"/>
            <w:vAlign w:val="center"/>
          </w:tcPr>
          <w:p w14:paraId="0EE08CC1" w14:textId="77777777" w:rsidR="003E0F6B" w:rsidRPr="00DF05C5" w:rsidRDefault="003E0F6B" w:rsidP="00AF4C27">
            <w:pPr>
              <w:pStyle w:val="TableTextWhiteLeft10pt"/>
              <w:rPr>
                <w:color w:val="7FA841"/>
              </w:rPr>
            </w:pPr>
            <w:r w:rsidRPr="00DF05C5">
              <w:rPr>
                <w:color w:val="7FA841"/>
              </w:rPr>
              <w:t>Check-out</w:t>
            </w:r>
          </w:p>
        </w:tc>
      </w:tr>
      <w:tr w:rsidR="000D074F" w:rsidRPr="00F46EB4" w14:paraId="1484B66E" w14:textId="77777777" w:rsidTr="003E0F6B">
        <w:trPr>
          <w:gridBefore w:val="1"/>
          <w:wBefore w:w="8" w:type="dxa"/>
          <w:trHeight w:val="392"/>
          <w:jc w:val="center"/>
        </w:trPr>
        <w:tc>
          <w:tcPr>
            <w:tcW w:w="935" w:type="dxa"/>
            <w:gridSpan w:val="2"/>
            <w:vAlign w:val="center"/>
          </w:tcPr>
          <w:p w14:paraId="0EF3B3A3" w14:textId="77777777" w:rsidR="000D074F" w:rsidRPr="00F46EB4" w:rsidRDefault="000D074F" w:rsidP="000D074F">
            <w:pPr>
              <w:pStyle w:val="ReportListNumbers"/>
            </w:pPr>
          </w:p>
        </w:tc>
        <w:tc>
          <w:tcPr>
            <w:tcW w:w="2268" w:type="dxa"/>
            <w:gridSpan w:val="2"/>
          </w:tcPr>
          <w:p w14:paraId="363F28BE" w14:textId="77777777" w:rsidR="000D074F" w:rsidRPr="003F2161" w:rsidRDefault="000D074F" w:rsidP="000D074F">
            <w:pPr>
              <w:pStyle w:val="TableTextLeft10pt"/>
            </w:pPr>
            <w:r w:rsidRPr="003F2161">
              <w:t>Walls</w:t>
            </w:r>
          </w:p>
        </w:tc>
        <w:tc>
          <w:tcPr>
            <w:tcW w:w="3684" w:type="dxa"/>
          </w:tcPr>
          <w:p w14:paraId="300AC12A" w14:textId="77777777" w:rsidR="000D074F" w:rsidRDefault="000D074F" w:rsidP="000D074F">
            <w:pPr>
              <w:rPr>
                <w:rFonts w:asciiTheme="minorHAnsi" w:hAnsiTheme="minorHAnsi" w:cstheme="minorHAnsi"/>
              </w:rPr>
            </w:pPr>
            <w:r>
              <w:rPr>
                <w:rFonts w:asciiTheme="minorHAnsi" w:hAnsiTheme="minorHAnsi" w:cstheme="minorHAnsi"/>
              </w:rPr>
              <w:t>Part light grey painted</w:t>
            </w:r>
          </w:p>
          <w:p w14:paraId="27A12E51" w14:textId="77777777" w:rsidR="000D074F" w:rsidRDefault="000D074F" w:rsidP="000D074F">
            <w:pPr>
              <w:rPr>
                <w:rFonts w:asciiTheme="minorHAnsi" w:hAnsiTheme="minorHAnsi" w:cstheme="minorHAnsi"/>
              </w:rPr>
            </w:pPr>
          </w:p>
          <w:p w14:paraId="6D7AACE5" w14:textId="77777777" w:rsidR="000D074F" w:rsidRPr="00B47162" w:rsidRDefault="000D074F" w:rsidP="000D074F">
            <w:pPr>
              <w:rPr>
                <w:rFonts w:asciiTheme="minorHAnsi" w:hAnsiTheme="minorHAnsi" w:cstheme="minorHAnsi"/>
              </w:rPr>
            </w:pPr>
            <w:r>
              <w:rPr>
                <w:rFonts w:asciiTheme="minorHAnsi" w:hAnsiTheme="minorHAnsi" w:cstheme="minorHAnsi"/>
              </w:rPr>
              <w:t>Part darker grey painted opposite entry and behind shelves</w:t>
            </w:r>
          </w:p>
        </w:tc>
        <w:tc>
          <w:tcPr>
            <w:tcW w:w="3686" w:type="dxa"/>
            <w:tcBorders>
              <w:right w:val="single" w:sz="4" w:space="0" w:color="000000"/>
            </w:tcBorders>
          </w:tcPr>
          <w:p w14:paraId="1647B45F" w14:textId="77777777" w:rsidR="000D074F" w:rsidRDefault="000D074F" w:rsidP="000D074F">
            <w:pPr>
              <w:rPr>
                <w:rFonts w:asciiTheme="minorHAnsi" w:hAnsiTheme="minorHAnsi" w:cstheme="minorHAnsi"/>
              </w:rPr>
            </w:pPr>
          </w:p>
          <w:p w14:paraId="57DF58A2" w14:textId="77777777" w:rsidR="000D074F" w:rsidRDefault="000D074F" w:rsidP="000D074F">
            <w:pPr>
              <w:rPr>
                <w:rFonts w:asciiTheme="minorHAnsi" w:hAnsiTheme="minorHAnsi" w:cstheme="minorHAnsi"/>
              </w:rPr>
            </w:pPr>
          </w:p>
          <w:p w14:paraId="2E581A91" w14:textId="77777777" w:rsidR="000D074F" w:rsidRDefault="000D074F" w:rsidP="000D074F">
            <w:pPr>
              <w:rPr>
                <w:rFonts w:asciiTheme="minorHAnsi" w:hAnsiTheme="minorHAnsi" w:cstheme="minorHAnsi"/>
              </w:rPr>
            </w:pPr>
            <w:r>
              <w:rPr>
                <w:rFonts w:asciiTheme="minorHAnsi" w:hAnsiTheme="minorHAnsi" w:cstheme="minorHAnsi"/>
              </w:rPr>
              <w:t>Heavy heat shading above radiator</w:t>
            </w:r>
          </w:p>
          <w:p w14:paraId="04FFECBE" w14:textId="77777777" w:rsidR="000D074F" w:rsidRDefault="000D074F" w:rsidP="000D074F">
            <w:pPr>
              <w:rPr>
                <w:rFonts w:asciiTheme="minorHAnsi" w:hAnsiTheme="minorHAnsi" w:cstheme="minorHAnsi"/>
              </w:rPr>
            </w:pPr>
            <w:r>
              <w:rPr>
                <w:rFonts w:asciiTheme="minorHAnsi" w:hAnsiTheme="minorHAnsi" w:cstheme="minorHAnsi"/>
              </w:rPr>
              <w:t>POD</w:t>
            </w:r>
          </w:p>
          <w:p w14:paraId="6929F41C" w14:textId="77777777" w:rsidR="000D074F" w:rsidRPr="00B47162" w:rsidRDefault="000D074F" w:rsidP="000D074F">
            <w:pPr>
              <w:rPr>
                <w:rFonts w:asciiTheme="minorHAnsi" w:hAnsiTheme="minorHAnsi" w:cstheme="minorHAnsi"/>
              </w:rPr>
            </w:pPr>
            <w:r>
              <w:rPr>
                <w:rFonts w:asciiTheme="minorHAnsi" w:hAnsiTheme="minorHAnsi" w:cstheme="minorHAnsi"/>
              </w:rPr>
              <w:t>Patchy white rub marks and small grey plasterboard type studs around built-in shelf area</w:t>
            </w:r>
          </w:p>
        </w:tc>
        <w:tc>
          <w:tcPr>
            <w:tcW w:w="3686" w:type="dxa"/>
            <w:tcBorders>
              <w:left w:val="single" w:sz="4" w:space="0" w:color="000000"/>
            </w:tcBorders>
          </w:tcPr>
          <w:p w14:paraId="0986D421" w14:textId="77777777" w:rsidR="000D074F" w:rsidRPr="00B47162" w:rsidRDefault="000D074F" w:rsidP="000D074F">
            <w:pPr>
              <w:rPr>
                <w:rFonts w:asciiTheme="minorHAnsi" w:hAnsiTheme="minorHAnsi" w:cstheme="minorHAnsi"/>
              </w:rPr>
            </w:pPr>
          </w:p>
        </w:tc>
      </w:tr>
      <w:tr w:rsidR="00663BAB" w:rsidRPr="00F46EB4" w14:paraId="02511F98" w14:textId="77777777" w:rsidTr="003E0F6B">
        <w:trPr>
          <w:gridBefore w:val="1"/>
          <w:wBefore w:w="8" w:type="dxa"/>
          <w:trHeight w:val="392"/>
          <w:jc w:val="center"/>
        </w:trPr>
        <w:tc>
          <w:tcPr>
            <w:tcW w:w="935" w:type="dxa"/>
            <w:gridSpan w:val="2"/>
            <w:tcBorders>
              <w:bottom w:val="single" w:sz="6" w:space="0" w:color="595959"/>
            </w:tcBorders>
            <w:vAlign w:val="center"/>
          </w:tcPr>
          <w:p w14:paraId="42575587" w14:textId="77777777" w:rsidR="00663BAB" w:rsidRPr="00F46EB4" w:rsidRDefault="00663BAB" w:rsidP="00663BAB">
            <w:pPr>
              <w:pStyle w:val="ReportListNumbers"/>
            </w:pPr>
          </w:p>
        </w:tc>
        <w:tc>
          <w:tcPr>
            <w:tcW w:w="2268" w:type="dxa"/>
            <w:gridSpan w:val="2"/>
            <w:tcBorders>
              <w:bottom w:val="single" w:sz="6" w:space="0" w:color="595959"/>
            </w:tcBorders>
          </w:tcPr>
          <w:p w14:paraId="2B790565" w14:textId="77777777" w:rsidR="00663BAB" w:rsidRPr="003F2161" w:rsidRDefault="00663BAB" w:rsidP="00663BAB">
            <w:pPr>
              <w:pStyle w:val="TableTextLeft10pt"/>
            </w:pPr>
            <w:r w:rsidRPr="003F2161">
              <w:t>Ceiling</w:t>
            </w:r>
          </w:p>
        </w:tc>
        <w:tc>
          <w:tcPr>
            <w:tcW w:w="3684" w:type="dxa"/>
            <w:tcBorders>
              <w:bottom w:val="single" w:sz="6" w:space="0" w:color="595959"/>
            </w:tcBorders>
          </w:tcPr>
          <w:p w14:paraId="5CD0B600" w14:textId="77777777" w:rsidR="00663BAB" w:rsidRPr="00B47162" w:rsidRDefault="00CC25B4" w:rsidP="00663BAB">
            <w:pPr>
              <w:rPr>
                <w:rFonts w:asciiTheme="minorHAnsi" w:hAnsiTheme="minorHAnsi" w:cstheme="minorHAnsi"/>
              </w:rPr>
            </w:pPr>
            <w:r>
              <w:rPr>
                <w:rFonts w:asciiTheme="minorHAnsi" w:hAnsiTheme="minorHAnsi" w:cstheme="minorHAnsi"/>
              </w:rPr>
              <w:t>White painted</w:t>
            </w:r>
          </w:p>
        </w:tc>
        <w:tc>
          <w:tcPr>
            <w:tcW w:w="3686" w:type="dxa"/>
            <w:tcBorders>
              <w:bottom w:val="single" w:sz="6" w:space="0" w:color="595959"/>
              <w:right w:val="single" w:sz="4" w:space="0" w:color="000000"/>
            </w:tcBorders>
          </w:tcPr>
          <w:p w14:paraId="4DE314B0" w14:textId="77777777" w:rsidR="00663BAB" w:rsidRPr="00B47162" w:rsidRDefault="00CC25B4" w:rsidP="00663BAB">
            <w:pPr>
              <w:rPr>
                <w:rFonts w:asciiTheme="minorHAnsi" w:hAnsiTheme="minorHAnsi" w:cstheme="minorHAnsi"/>
              </w:rPr>
            </w:pPr>
            <w:r>
              <w:rPr>
                <w:rFonts w:asciiTheme="minorHAnsi" w:hAnsiTheme="minorHAnsi" w:cstheme="minorHAnsi"/>
              </w:rPr>
              <w:t>Light shading</w:t>
            </w:r>
          </w:p>
        </w:tc>
        <w:tc>
          <w:tcPr>
            <w:tcW w:w="3686" w:type="dxa"/>
            <w:tcBorders>
              <w:left w:val="single" w:sz="4" w:space="0" w:color="000000"/>
              <w:bottom w:val="single" w:sz="6" w:space="0" w:color="595959"/>
            </w:tcBorders>
          </w:tcPr>
          <w:p w14:paraId="1B9D72FD" w14:textId="77777777" w:rsidR="00663BAB" w:rsidRPr="00B47162" w:rsidRDefault="00663BAB" w:rsidP="00663BAB">
            <w:pPr>
              <w:rPr>
                <w:rFonts w:asciiTheme="minorHAnsi" w:hAnsiTheme="minorHAnsi" w:cstheme="minorHAnsi"/>
              </w:rPr>
            </w:pPr>
          </w:p>
        </w:tc>
      </w:tr>
      <w:tr w:rsidR="00663BAB" w:rsidRPr="00F46EB4" w14:paraId="392B2142" w14:textId="77777777" w:rsidTr="003E0F6B">
        <w:trPr>
          <w:gridBefore w:val="1"/>
          <w:wBefore w:w="8" w:type="dxa"/>
          <w:trHeight w:val="392"/>
          <w:jc w:val="center"/>
        </w:trPr>
        <w:tc>
          <w:tcPr>
            <w:tcW w:w="935" w:type="dxa"/>
            <w:gridSpan w:val="2"/>
            <w:tcBorders>
              <w:right w:val="nil"/>
            </w:tcBorders>
            <w:shd w:val="clear" w:color="auto" w:fill="EAEAEA"/>
            <w:vAlign w:val="center"/>
          </w:tcPr>
          <w:p w14:paraId="7D35A8DC" w14:textId="77777777" w:rsidR="00663BAB" w:rsidRPr="00F46EB4" w:rsidRDefault="00663BAB" w:rsidP="00663BAB"/>
        </w:tc>
        <w:tc>
          <w:tcPr>
            <w:tcW w:w="2268" w:type="dxa"/>
            <w:gridSpan w:val="2"/>
            <w:tcBorders>
              <w:left w:val="nil"/>
              <w:right w:val="nil"/>
            </w:tcBorders>
            <w:shd w:val="clear" w:color="auto" w:fill="EAEAEA"/>
            <w:vAlign w:val="center"/>
          </w:tcPr>
          <w:p w14:paraId="0E9C0B4B" w14:textId="77777777" w:rsidR="00663BAB" w:rsidRPr="003F2161" w:rsidRDefault="00663BAB" w:rsidP="00663BAB">
            <w:pPr>
              <w:pStyle w:val="TableTextLeft10pt"/>
            </w:pPr>
            <w:r w:rsidRPr="00D405A3">
              <w:rPr>
                <w:color w:val="7FA841"/>
              </w:rPr>
              <w:t>Fixtures &amp; Fittings</w:t>
            </w:r>
          </w:p>
        </w:tc>
        <w:tc>
          <w:tcPr>
            <w:tcW w:w="3684" w:type="dxa"/>
            <w:tcBorders>
              <w:left w:val="nil"/>
              <w:right w:val="nil"/>
            </w:tcBorders>
            <w:shd w:val="clear" w:color="auto" w:fill="EAEAEA"/>
            <w:vAlign w:val="center"/>
          </w:tcPr>
          <w:p w14:paraId="136A011C" w14:textId="77777777" w:rsidR="00663BAB" w:rsidRPr="00475D27" w:rsidRDefault="00663BAB" w:rsidP="00663BAB">
            <w:pPr>
              <w:pStyle w:val="TableTextLeft10pt"/>
              <w:rPr>
                <w:rFonts w:cstheme="minorHAnsi"/>
              </w:rPr>
            </w:pPr>
          </w:p>
        </w:tc>
        <w:tc>
          <w:tcPr>
            <w:tcW w:w="3686" w:type="dxa"/>
            <w:tcBorders>
              <w:left w:val="nil"/>
              <w:right w:val="single" w:sz="4" w:space="0" w:color="000000"/>
            </w:tcBorders>
            <w:shd w:val="clear" w:color="auto" w:fill="EAEAEA"/>
            <w:vAlign w:val="center"/>
          </w:tcPr>
          <w:p w14:paraId="64B93FE0" w14:textId="77777777" w:rsidR="00663BAB" w:rsidRPr="00475D27" w:rsidRDefault="00663BAB" w:rsidP="00663BAB">
            <w:pPr>
              <w:pStyle w:val="TableTextLeft10pt"/>
              <w:rPr>
                <w:rFonts w:cstheme="minorHAnsi"/>
              </w:rPr>
            </w:pPr>
          </w:p>
        </w:tc>
        <w:tc>
          <w:tcPr>
            <w:tcW w:w="3686" w:type="dxa"/>
            <w:tcBorders>
              <w:left w:val="single" w:sz="4" w:space="0" w:color="000000"/>
            </w:tcBorders>
            <w:shd w:val="clear" w:color="auto" w:fill="EAEAEA"/>
            <w:vAlign w:val="center"/>
          </w:tcPr>
          <w:p w14:paraId="31D450C3" w14:textId="77777777" w:rsidR="00663BAB" w:rsidRPr="00475D27" w:rsidRDefault="00663BAB" w:rsidP="00663BAB">
            <w:pPr>
              <w:pStyle w:val="TableTextLeft10pt"/>
              <w:rPr>
                <w:rFonts w:cstheme="minorHAnsi"/>
              </w:rPr>
            </w:pPr>
          </w:p>
        </w:tc>
      </w:tr>
      <w:tr w:rsidR="00663BAB" w:rsidRPr="00F46EB4" w14:paraId="7D03E223" w14:textId="77777777" w:rsidTr="003E0F6B">
        <w:trPr>
          <w:gridBefore w:val="1"/>
          <w:wBefore w:w="8" w:type="dxa"/>
          <w:trHeight w:val="392"/>
          <w:jc w:val="center"/>
        </w:trPr>
        <w:tc>
          <w:tcPr>
            <w:tcW w:w="935" w:type="dxa"/>
            <w:gridSpan w:val="2"/>
            <w:vAlign w:val="center"/>
          </w:tcPr>
          <w:p w14:paraId="46A7A157" w14:textId="77777777" w:rsidR="00663BAB" w:rsidRPr="00F46EB4" w:rsidRDefault="00663BAB" w:rsidP="00663BAB">
            <w:pPr>
              <w:pStyle w:val="ReportListNumbers"/>
            </w:pPr>
          </w:p>
        </w:tc>
        <w:tc>
          <w:tcPr>
            <w:tcW w:w="2268" w:type="dxa"/>
            <w:gridSpan w:val="2"/>
          </w:tcPr>
          <w:p w14:paraId="27E56192" w14:textId="77777777" w:rsidR="00663BAB" w:rsidRPr="003F2161" w:rsidRDefault="00663BAB" w:rsidP="00663BAB">
            <w:pPr>
              <w:pStyle w:val="TableTextLeft10pt"/>
            </w:pPr>
            <w:r w:rsidRPr="003F2161">
              <w:t>Lighting</w:t>
            </w:r>
          </w:p>
        </w:tc>
        <w:tc>
          <w:tcPr>
            <w:tcW w:w="3684" w:type="dxa"/>
          </w:tcPr>
          <w:p w14:paraId="25DCE526" w14:textId="77777777" w:rsidR="00663BAB" w:rsidRPr="00B47162" w:rsidRDefault="00CC25B4" w:rsidP="00663BAB">
            <w:pPr>
              <w:rPr>
                <w:rFonts w:asciiTheme="minorHAnsi" w:hAnsiTheme="minorHAnsi" w:cstheme="minorHAnsi"/>
              </w:rPr>
            </w:pPr>
            <w:r>
              <w:rPr>
                <w:rFonts w:asciiTheme="minorHAnsi" w:hAnsiTheme="minorHAnsi" w:cstheme="minorHAnsi"/>
              </w:rPr>
              <w:t>10 x ceiling spotlights</w:t>
            </w:r>
          </w:p>
        </w:tc>
        <w:tc>
          <w:tcPr>
            <w:tcW w:w="3686" w:type="dxa"/>
            <w:tcBorders>
              <w:right w:val="single" w:sz="4" w:space="0" w:color="000000"/>
            </w:tcBorders>
          </w:tcPr>
          <w:p w14:paraId="264FA4BE" w14:textId="77777777" w:rsidR="00663BAB" w:rsidRDefault="00CC25B4" w:rsidP="00663BAB">
            <w:pPr>
              <w:rPr>
                <w:rFonts w:asciiTheme="minorHAnsi" w:hAnsiTheme="minorHAnsi" w:cstheme="minorHAnsi"/>
              </w:rPr>
            </w:pPr>
            <w:r>
              <w:rPr>
                <w:rFonts w:asciiTheme="minorHAnsi" w:hAnsiTheme="minorHAnsi" w:cstheme="minorHAnsi"/>
              </w:rPr>
              <w:t>Working order</w:t>
            </w:r>
          </w:p>
          <w:p w14:paraId="586FE0DE" w14:textId="77777777" w:rsidR="00CC25B4" w:rsidRPr="00B47162" w:rsidRDefault="00CC25B4" w:rsidP="00663BAB">
            <w:pPr>
              <w:rPr>
                <w:rFonts w:asciiTheme="minorHAnsi" w:hAnsiTheme="minorHAnsi" w:cstheme="minorHAnsi"/>
              </w:rPr>
            </w:pPr>
            <w:r>
              <w:rPr>
                <w:rFonts w:asciiTheme="minorHAnsi" w:hAnsiTheme="minorHAnsi" w:cstheme="minorHAnsi"/>
              </w:rPr>
              <w:t>1 x surround not quite flush</w:t>
            </w:r>
          </w:p>
        </w:tc>
        <w:tc>
          <w:tcPr>
            <w:tcW w:w="3686" w:type="dxa"/>
            <w:tcBorders>
              <w:left w:val="single" w:sz="4" w:space="0" w:color="000000"/>
            </w:tcBorders>
          </w:tcPr>
          <w:p w14:paraId="5712884D" w14:textId="77777777" w:rsidR="00663BAB" w:rsidRPr="00B47162" w:rsidRDefault="00663BAB" w:rsidP="00663BAB">
            <w:pPr>
              <w:rPr>
                <w:rFonts w:asciiTheme="minorHAnsi" w:hAnsiTheme="minorHAnsi" w:cstheme="minorHAnsi"/>
              </w:rPr>
            </w:pPr>
          </w:p>
        </w:tc>
      </w:tr>
      <w:tr w:rsidR="00663BAB" w:rsidRPr="00F46EB4" w14:paraId="28D908FF" w14:textId="77777777" w:rsidTr="003E0F6B">
        <w:trPr>
          <w:gridBefore w:val="1"/>
          <w:wBefore w:w="8" w:type="dxa"/>
          <w:trHeight w:val="392"/>
          <w:jc w:val="center"/>
        </w:trPr>
        <w:tc>
          <w:tcPr>
            <w:tcW w:w="935" w:type="dxa"/>
            <w:gridSpan w:val="2"/>
            <w:vAlign w:val="center"/>
          </w:tcPr>
          <w:p w14:paraId="190755B3" w14:textId="77777777" w:rsidR="00663BAB" w:rsidRPr="00F46EB4" w:rsidRDefault="00663BAB" w:rsidP="00663BAB">
            <w:pPr>
              <w:pStyle w:val="ReportListNumbers"/>
            </w:pPr>
          </w:p>
        </w:tc>
        <w:tc>
          <w:tcPr>
            <w:tcW w:w="2268" w:type="dxa"/>
            <w:gridSpan w:val="2"/>
          </w:tcPr>
          <w:p w14:paraId="496F669B" w14:textId="77777777" w:rsidR="00663BAB" w:rsidRPr="003F2161" w:rsidRDefault="00663BAB" w:rsidP="00663BAB">
            <w:pPr>
              <w:pStyle w:val="TableTextLeft10pt"/>
            </w:pPr>
            <w:r w:rsidRPr="003F2161">
              <w:t>Heating</w:t>
            </w:r>
          </w:p>
        </w:tc>
        <w:tc>
          <w:tcPr>
            <w:tcW w:w="3684" w:type="dxa"/>
          </w:tcPr>
          <w:p w14:paraId="51C01316" w14:textId="77777777" w:rsidR="00663BAB" w:rsidRPr="00B47162" w:rsidRDefault="00CC25B4" w:rsidP="00663BAB">
            <w:pPr>
              <w:rPr>
                <w:rFonts w:asciiTheme="minorHAnsi" w:hAnsiTheme="minorHAnsi" w:cstheme="minorHAnsi"/>
              </w:rPr>
            </w:pPr>
            <w:r>
              <w:rPr>
                <w:rFonts w:asciiTheme="minorHAnsi" w:hAnsiTheme="minorHAnsi" w:cstheme="minorHAnsi"/>
              </w:rPr>
              <w:t>Radiator behind white painted lattice front cover</w:t>
            </w:r>
          </w:p>
        </w:tc>
        <w:tc>
          <w:tcPr>
            <w:tcW w:w="3686" w:type="dxa"/>
            <w:tcBorders>
              <w:right w:val="single" w:sz="4" w:space="0" w:color="000000"/>
            </w:tcBorders>
          </w:tcPr>
          <w:p w14:paraId="50A91778" w14:textId="77777777" w:rsidR="00663BAB" w:rsidRDefault="00CC25B4" w:rsidP="00663BAB">
            <w:pPr>
              <w:rPr>
                <w:rFonts w:asciiTheme="minorHAnsi" w:hAnsiTheme="minorHAnsi" w:cstheme="minorHAnsi"/>
              </w:rPr>
            </w:pPr>
            <w:r>
              <w:rPr>
                <w:rFonts w:asciiTheme="minorHAnsi" w:hAnsiTheme="minorHAnsi" w:cstheme="minorHAnsi"/>
              </w:rPr>
              <w:t>Not tested</w:t>
            </w:r>
          </w:p>
          <w:p w14:paraId="01F646B1" w14:textId="77777777" w:rsidR="00CC25B4" w:rsidRDefault="00CC25B4" w:rsidP="00663BAB">
            <w:pPr>
              <w:rPr>
                <w:rFonts w:asciiTheme="minorHAnsi" w:hAnsiTheme="minorHAnsi" w:cstheme="minorHAnsi"/>
              </w:rPr>
            </w:pPr>
            <w:r>
              <w:rPr>
                <w:rFonts w:asciiTheme="minorHAnsi" w:hAnsiTheme="minorHAnsi" w:cstheme="minorHAnsi"/>
              </w:rPr>
              <w:t>Small front top edge chip</w:t>
            </w:r>
          </w:p>
          <w:p w14:paraId="60029D96" w14:textId="77777777" w:rsidR="00CC25B4" w:rsidRPr="00B47162" w:rsidRDefault="00CC25B4" w:rsidP="00663BAB">
            <w:pPr>
              <w:rPr>
                <w:rFonts w:asciiTheme="minorHAnsi" w:hAnsiTheme="minorHAnsi" w:cstheme="minorHAnsi"/>
              </w:rPr>
            </w:pPr>
            <w:r>
              <w:rPr>
                <w:rFonts w:asciiTheme="minorHAnsi" w:hAnsiTheme="minorHAnsi" w:cstheme="minorHAnsi"/>
              </w:rPr>
              <w:t>LHS angle scuffs</w:t>
            </w:r>
          </w:p>
        </w:tc>
        <w:tc>
          <w:tcPr>
            <w:tcW w:w="3686" w:type="dxa"/>
            <w:tcBorders>
              <w:left w:val="single" w:sz="4" w:space="0" w:color="000000"/>
            </w:tcBorders>
          </w:tcPr>
          <w:p w14:paraId="5F64608E" w14:textId="77777777" w:rsidR="00663BAB" w:rsidRPr="00B47162" w:rsidRDefault="00663BAB" w:rsidP="00663BAB">
            <w:pPr>
              <w:rPr>
                <w:rFonts w:asciiTheme="minorHAnsi" w:hAnsiTheme="minorHAnsi" w:cstheme="minorHAnsi"/>
              </w:rPr>
            </w:pPr>
          </w:p>
        </w:tc>
      </w:tr>
      <w:tr w:rsidR="00663BAB" w:rsidRPr="00F46EB4" w14:paraId="22FD8B7F" w14:textId="77777777" w:rsidTr="003E0F6B">
        <w:trPr>
          <w:gridBefore w:val="1"/>
          <w:wBefore w:w="8" w:type="dxa"/>
          <w:trHeight w:val="392"/>
          <w:jc w:val="center"/>
        </w:trPr>
        <w:tc>
          <w:tcPr>
            <w:tcW w:w="935" w:type="dxa"/>
            <w:gridSpan w:val="2"/>
            <w:tcBorders>
              <w:bottom w:val="single" w:sz="6" w:space="0" w:color="595959"/>
            </w:tcBorders>
            <w:vAlign w:val="center"/>
          </w:tcPr>
          <w:p w14:paraId="293AD736" w14:textId="77777777" w:rsidR="00663BAB" w:rsidRPr="00F46EB4" w:rsidRDefault="00663BAB" w:rsidP="00663BAB">
            <w:pPr>
              <w:pStyle w:val="ReportListNumbers"/>
            </w:pPr>
          </w:p>
        </w:tc>
        <w:tc>
          <w:tcPr>
            <w:tcW w:w="2268" w:type="dxa"/>
            <w:gridSpan w:val="2"/>
            <w:tcBorders>
              <w:bottom w:val="single" w:sz="6" w:space="0" w:color="595959"/>
            </w:tcBorders>
          </w:tcPr>
          <w:p w14:paraId="515EEB69" w14:textId="77777777" w:rsidR="00663BAB" w:rsidRPr="003F2161" w:rsidRDefault="00663BAB" w:rsidP="00663BAB">
            <w:pPr>
              <w:pStyle w:val="TableTextLeft10pt"/>
            </w:pPr>
            <w:r>
              <w:t xml:space="preserve">Sockets and Switches </w:t>
            </w:r>
          </w:p>
        </w:tc>
        <w:tc>
          <w:tcPr>
            <w:tcW w:w="3684" w:type="dxa"/>
            <w:tcBorders>
              <w:bottom w:val="single" w:sz="6" w:space="0" w:color="595959"/>
            </w:tcBorders>
          </w:tcPr>
          <w:p w14:paraId="417A0F35" w14:textId="77777777" w:rsidR="00663BAB" w:rsidRPr="00B47162" w:rsidRDefault="00CC25B4" w:rsidP="00663BAB">
            <w:pPr>
              <w:rPr>
                <w:rFonts w:asciiTheme="minorHAnsi" w:hAnsiTheme="minorHAnsi" w:cstheme="minorHAnsi"/>
              </w:rPr>
            </w:pPr>
            <w:r>
              <w:rPr>
                <w:rFonts w:asciiTheme="minorHAnsi" w:hAnsiTheme="minorHAnsi" w:cstheme="minorHAnsi"/>
              </w:rPr>
              <w:t>White plastic and brushed chrome as supplied</w:t>
            </w:r>
          </w:p>
        </w:tc>
        <w:tc>
          <w:tcPr>
            <w:tcW w:w="3686" w:type="dxa"/>
            <w:tcBorders>
              <w:bottom w:val="single" w:sz="6" w:space="0" w:color="595959"/>
              <w:right w:val="single" w:sz="4" w:space="0" w:color="000000"/>
            </w:tcBorders>
          </w:tcPr>
          <w:p w14:paraId="02A64BF5" w14:textId="77777777" w:rsidR="00663BAB" w:rsidRPr="00B47162" w:rsidRDefault="00663BAB" w:rsidP="00663BAB">
            <w:pPr>
              <w:rPr>
                <w:rFonts w:asciiTheme="minorHAnsi" w:hAnsiTheme="minorHAnsi" w:cstheme="minorHAnsi"/>
              </w:rPr>
            </w:pPr>
          </w:p>
        </w:tc>
        <w:tc>
          <w:tcPr>
            <w:tcW w:w="3686" w:type="dxa"/>
            <w:tcBorders>
              <w:left w:val="single" w:sz="4" w:space="0" w:color="000000"/>
              <w:bottom w:val="single" w:sz="6" w:space="0" w:color="595959"/>
            </w:tcBorders>
          </w:tcPr>
          <w:p w14:paraId="40BCB877" w14:textId="77777777" w:rsidR="00663BAB" w:rsidRPr="00B47162" w:rsidRDefault="00663BAB" w:rsidP="00663BAB">
            <w:pPr>
              <w:rPr>
                <w:rFonts w:asciiTheme="minorHAnsi" w:hAnsiTheme="minorHAnsi" w:cstheme="minorHAnsi"/>
              </w:rPr>
            </w:pPr>
          </w:p>
        </w:tc>
      </w:tr>
      <w:tr w:rsidR="00663BAB" w:rsidRPr="00F46EB4" w14:paraId="4C64AE99" w14:textId="77777777" w:rsidTr="003E0F6B">
        <w:trPr>
          <w:gridBefore w:val="1"/>
          <w:wBefore w:w="8" w:type="dxa"/>
          <w:trHeight w:val="392"/>
          <w:jc w:val="center"/>
        </w:trPr>
        <w:tc>
          <w:tcPr>
            <w:tcW w:w="935" w:type="dxa"/>
            <w:gridSpan w:val="2"/>
            <w:tcBorders>
              <w:right w:val="nil"/>
            </w:tcBorders>
            <w:shd w:val="clear" w:color="auto" w:fill="EAEAEA"/>
            <w:vAlign w:val="center"/>
          </w:tcPr>
          <w:p w14:paraId="73DD3E95" w14:textId="77777777" w:rsidR="00663BAB" w:rsidRPr="00F46EB4" w:rsidRDefault="00663BAB" w:rsidP="00663BAB"/>
        </w:tc>
        <w:tc>
          <w:tcPr>
            <w:tcW w:w="2268" w:type="dxa"/>
            <w:gridSpan w:val="2"/>
            <w:tcBorders>
              <w:left w:val="nil"/>
              <w:right w:val="nil"/>
            </w:tcBorders>
            <w:shd w:val="clear" w:color="auto" w:fill="EAEAEA"/>
            <w:vAlign w:val="center"/>
          </w:tcPr>
          <w:p w14:paraId="09B6C3DB" w14:textId="77777777" w:rsidR="00663BAB" w:rsidRPr="003F2161" w:rsidRDefault="00663BAB" w:rsidP="00663BAB">
            <w:pPr>
              <w:pStyle w:val="TableTextLeft10pt"/>
            </w:pPr>
            <w:r w:rsidRPr="00D405A3">
              <w:rPr>
                <w:color w:val="7FA841"/>
              </w:rPr>
              <w:t xml:space="preserve">Fittings </w:t>
            </w:r>
          </w:p>
        </w:tc>
        <w:tc>
          <w:tcPr>
            <w:tcW w:w="3684" w:type="dxa"/>
            <w:tcBorders>
              <w:left w:val="nil"/>
              <w:right w:val="nil"/>
            </w:tcBorders>
            <w:shd w:val="clear" w:color="auto" w:fill="EAEAEA"/>
            <w:vAlign w:val="center"/>
          </w:tcPr>
          <w:p w14:paraId="4384676C" w14:textId="77777777" w:rsidR="00663BAB" w:rsidRPr="00475D27" w:rsidRDefault="00663BAB" w:rsidP="00663BAB">
            <w:pPr>
              <w:pStyle w:val="TableTextLeft10pt"/>
              <w:rPr>
                <w:rFonts w:cstheme="minorHAnsi"/>
              </w:rPr>
            </w:pPr>
          </w:p>
        </w:tc>
        <w:tc>
          <w:tcPr>
            <w:tcW w:w="3686" w:type="dxa"/>
            <w:tcBorders>
              <w:left w:val="nil"/>
              <w:right w:val="single" w:sz="4" w:space="0" w:color="000000"/>
            </w:tcBorders>
            <w:shd w:val="clear" w:color="auto" w:fill="EAEAEA"/>
            <w:vAlign w:val="center"/>
          </w:tcPr>
          <w:p w14:paraId="49808349" w14:textId="77777777" w:rsidR="00663BAB" w:rsidRPr="00475D27" w:rsidRDefault="00663BAB" w:rsidP="00663BAB">
            <w:pPr>
              <w:pStyle w:val="TableTextLeft10pt"/>
              <w:rPr>
                <w:rFonts w:cstheme="minorHAnsi"/>
              </w:rPr>
            </w:pPr>
          </w:p>
        </w:tc>
        <w:tc>
          <w:tcPr>
            <w:tcW w:w="3686" w:type="dxa"/>
            <w:tcBorders>
              <w:left w:val="single" w:sz="4" w:space="0" w:color="000000"/>
            </w:tcBorders>
            <w:shd w:val="clear" w:color="auto" w:fill="EAEAEA"/>
            <w:vAlign w:val="center"/>
          </w:tcPr>
          <w:p w14:paraId="62395452" w14:textId="77777777" w:rsidR="00663BAB" w:rsidRPr="00475D27" w:rsidRDefault="00663BAB" w:rsidP="00663BAB">
            <w:pPr>
              <w:pStyle w:val="TableTextLeft10pt"/>
              <w:rPr>
                <w:rFonts w:cstheme="minorHAnsi"/>
              </w:rPr>
            </w:pPr>
          </w:p>
        </w:tc>
      </w:tr>
      <w:tr w:rsidR="00663BAB" w:rsidRPr="00F46EB4" w14:paraId="03090556" w14:textId="77777777" w:rsidTr="003E0F6B">
        <w:trPr>
          <w:gridBefore w:val="1"/>
          <w:wBefore w:w="8" w:type="dxa"/>
          <w:trHeight w:val="413"/>
          <w:jc w:val="center"/>
        </w:trPr>
        <w:tc>
          <w:tcPr>
            <w:tcW w:w="935" w:type="dxa"/>
            <w:gridSpan w:val="2"/>
            <w:vAlign w:val="center"/>
          </w:tcPr>
          <w:p w14:paraId="4D8AF122" w14:textId="77777777" w:rsidR="00663BAB" w:rsidRPr="00F46EB4" w:rsidRDefault="00663BAB" w:rsidP="00663BAB">
            <w:pPr>
              <w:pStyle w:val="ReportListNumbers"/>
            </w:pPr>
          </w:p>
        </w:tc>
        <w:tc>
          <w:tcPr>
            <w:tcW w:w="2268" w:type="dxa"/>
            <w:gridSpan w:val="2"/>
          </w:tcPr>
          <w:p w14:paraId="66517F1D" w14:textId="77777777" w:rsidR="00663BAB" w:rsidRPr="003F2161" w:rsidRDefault="00CC25B4" w:rsidP="00663BAB">
            <w:pPr>
              <w:pStyle w:val="TableTextLeft10pt"/>
            </w:pPr>
            <w:r>
              <w:t>Smoke alarm</w:t>
            </w:r>
          </w:p>
        </w:tc>
        <w:tc>
          <w:tcPr>
            <w:tcW w:w="3684" w:type="dxa"/>
          </w:tcPr>
          <w:p w14:paraId="5F866C9A" w14:textId="77777777" w:rsidR="00663BAB" w:rsidRPr="00B47162" w:rsidRDefault="00CC25B4" w:rsidP="00663BAB">
            <w:pPr>
              <w:rPr>
                <w:rFonts w:asciiTheme="minorHAnsi" w:hAnsiTheme="minorHAnsi" w:cstheme="minorHAnsi"/>
              </w:rPr>
            </w:pPr>
            <w:r>
              <w:rPr>
                <w:rFonts w:asciiTheme="minorHAnsi" w:hAnsiTheme="minorHAnsi" w:cstheme="minorHAnsi"/>
              </w:rPr>
              <w:t>Ceiling mounted smoke alarm</w:t>
            </w:r>
          </w:p>
        </w:tc>
        <w:tc>
          <w:tcPr>
            <w:tcW w:w="3686" w:type="dxa"/>
            <w:tcBorders>
              <w:right w:val="single" w:sz="4" w:space="0" w:color="000000"/>
            </w:tcBorders>
          </w:tcPr>
          <w:p w14:paraId="43012D75" w14:textId="77777777" w:rsidR="00663BAB" w:rsidRPr="00B47162" w:rsidRDefault="00CC25B4" w:rsidP="00CC25B4">
            <w:pPr>
              <w:rPr>
                <w:rFonts w:asciiTheme="minorHAnsi" w:hAnsiTheme="minorHAnsi" w:cstheme="minorHAnsi"/>
              </w:rPr>
            </w:pPr>
            <w:r>
              <w:rPr>
                <w:rFonts w:asciiTheme="minorHAnsi" w:hAnsiTheme="minorHAnsi" w:cstheme="minorHAnsi"/>
              </w:rPr>
              <w:t>Tested, sound emitted</w:t>
            </w:r>
          </w:p>
        </w:tc>
        <w:tc>
          <w:tcPr>
            <w:tcW w:w="3686" w:type="dxa"/>
            <w:tcBorders>
              <w:left w:val="single" w:sz="4" w:space="0" w:color="000000"/>
            </w:tcBorders>
          </w:tcPr>
          <w:p w14:paraId="1F39AF5B" w14:textId="77777777" w:rsidR="00663BAB" w:rsidRPr="00B47162" w:rsidRDefault="00663BAB" w:rsidP="00663BAB">
            <w:pPr>
              <w:rPr>
                <w:rFonts w:asciiTheme="minorHAnsi" w:hAnsiTheme="minorHAnsi" w:cstheme="minorHAnsi"/>
              </w:rPr>
            </w:pPr>
          </w:p>
        </w:tc>
      </w:tr>
      <w:tr w:rsidR="00663BAB" w:rsidRPr="00F46EB4" w14:paraId="38CB442A" w14:textId="77777777" w:rsidTr="003E0F6B">
        <w:trPr>
          <w:gridBefore w:val="1"/>
          <w:wBefore w:w="8" w:type="dxa"/>
          <w:trHeight w:val="392"/>
          <w:jc w:val="center"/>
        </w:trPr>
        <w:tc>
          <w:tcPr>
            <w:tcW w:w="935" w:type="dxa"/>
            <w:gridSpan w:val="2"/>
            <w:vAlign w:val="center"/>
          </w:tcPr>
          <w:p w14:paraId="0C1E6E77" w14:textId="77777777" w:rsidR="00663BAB" w:rsidRPr="00F46EB4" w:rsidRDefault="00663BAB" w:rsidP="00663BAB">
            <w:pPr>
              <w:pStyle w:val="ReportListNumbers"/>
            </w:pPr>
          </w:p>
        </w:tc>
        <w:tc>
          <w:tcPr>
            <w:tcW w:w="2268" w:type="dxa"/>
            <w:gridSpan w:val="2"/>
          </w:tcPr>
          <w:p w14:paraId="068083E2" w14:textId="77777777" w:rsidR="00663BAB" w:rsidRDefault="00CC25B4" w:rsidP="00663BAB">
            <w:pPr>
              <w:pStyle w:val="TableTextLeft10pt"/>
            </w:pPr>
            <w:r>
              <w:t>Doorstop</w:t>
            </w:r>
          </w:p>
        </w:tc>
        <w:tc>
          <w:tcPr>
            <w:tcW w:w="3684" w:type="dxa"/>
          </w:tcPr>
          <w:p w14:paraId="0B502580" w14:textId="77777777" w:rsidR="00663BAB" w:rsidRPr="00B47162" w:rsidRDefault="00CC25B4" w:rsidP="00663BAB">
            <w:pPr>
              <w:rPr>
                <w:rFonts w:asciiTheme="minorHAnsi" w:hAnsiTheme="minorHAnsi" w:cstheme="minorHAnsi"/>
              </w:rPr>
            </w:pPr>
            <w:r>
              <w:rPr>
                <w:rFonts w:asciiTheme="minorHAnsi" w:hAnsiTheme="minorHAnsi" w:cstheme="minorHAnsi"/>
              </w:rPr>
              <w:t>Floor mounted black rubber and chrome doorstop</w:t>
            </w:r>
          </w:p>
        </w:tc>
        <w:tc>
          <w:tcPr>
            <w:tcW w:w="3686" w:type="dxa"/>
            <w:tcBorders>
              <w:right w:val="single" w:sz="4" w:space="0" w:color="000000"/>
            </w:tcBorders>
          </w:tcPr>
          <w:p w14:paraId="1CBB50C2" w14:textId="77777777" w:rsidR="00663BAB" w:rsidRPr="00B47162" w:rsidRDefault="00663BAB" w:rsidP="00663BAB">
            <w:pPr>
              <w:rPr>
                <w:rFonts w:asciiTheme="minorHAnsi" w:hAnsiTheme="minorHAnsi" w:cstheme="minorHAnsi"/>
              </w:rPr>
            </w:pPr>
          </w:p>
        </w:tc>
        <w:tc>
          <w:tcPr>
            <w:tcW w:w="3686" w:type="dxa"/>
            <w:tcBorders>
              <w:left w:val="single" w:sz="4" w:space="0" w:color="000000"/>
            </w:tcBorders>
          </w:tcPr>
          <w:p w14:paraId="5915EA52" w14:textId="77777777" w:rsidR="00663BAB" w:rsidRPr="00B47162" w:rsidRDefault="00663BAB" w:rsidP="00663BAB">
            <w:pPr>
              <w:rPr>
                <w:rFonts w:asciiTheme="minorHAnsi" w:hAnsiTheme="minorHAnsi" w:cstheme="minorHAnsi"/>
              </w:rPr>
            </w:pPr>
          </w:p>
        </w:tc>
      </w:tr>
      <w:tr w:rsidR="00663BAB" w:rsidRPr="00F46EB4" w14:paraId="2E9F653C" w14:textId="77777777" w:rsidTr="003E0F6B">
        <w:trPr>
          <w:gridBefore w:val="1"/>
          <w:wBefore w:w="8" w:type="dxa"/>
          <w:trHeight w:val="392"/>
          <w:jc w:val="center"/>
        </w:trPr>
        <w:tc>
          <w:tcPr>
            <w:tcW w:w="935" w:type="dxa"/>
            <w:gridSpan w:val="2"/>
            <w:vAlign w:val="center"/>
          </w:tcPr>
          <w:p w14:paraId="6902BE7F" w14:textId="77777777" w:rsidR="00663BAB" w:rsidRPr="00F46EB4" w:rsidRDefault="00663BAB" w:rsidP="00663BAB">
            <w:pPr>
              <w:pStyle w:val="ReportListNumbers"/>
            </w:pPr>
          </w:p>
        </w:tc>
        <w:tc>
          <w:tcPr>
            <w:tcW w:w="2268" w:type="dxa"/>
            <w:gridSpan w:val="2"/>
          </w:tcPr>
          <w:p w14:paraId="2952F3AB" w14:textId="77777777" w:rsidR="00663BAB" w:rsidRDefault="00CC25B4" w:rsidP="00663BAB">
            <w:pPr>
              <w:pStyle w:val="TableTextLeft10pt"/>
            </w:pPr>
            <w:r>
              <w:t>Thermostat</w:t>
            </w:r>
          </w:p>
        </w:tc>
        <w:tc>
          <w:tcPr>
            <w:tcW w:w="3684" w:type="dxa"/>
          </w:tcPr>
          <w:p w14:paraId="6E5A9F51" w14:textId="77777777" w:rsidR="00663BAB" w:rsidRPr="00B47162" w:rsidRDefault="00CC25B4" w:rsidP="00663BAB">
            <w:pPr>
              <w:rPr>
                <w:rFonts w:asciiTheme="minorHAnsi" w:hAnsiTheme="minorHAnsi" w:cstheme="minorHAnsi"/>
              </w:rPr>
            </w:pPr>
            <w:r>
              <w:rPr>
                <w:rFonts w:asciiTheme="minorHAnsi" w:hAnsiTheme="minorHAnsi" w:cstheme="minorHAnsi"/>
              </w:rPr>
              <w:t xml:space="preserve">Wall mounted </w:t>
            </w:r>
            <w:r w:rsidRPr="00CC25B4">
              <w:rPr>
                <w:rFonts w:asciiTheme="minorHAnsi" w:hAnsiTheme="minorHAnsi" w:cstheme="minorHAnsi"/>
                <w:i/>
              </w:rPr>
              <w:t>Worcester</w:t>
            </w:r>
            <w:r>
              <w:rPr>
                <w:rFonts w:asciiTheme="minorHAnsi" w:hAnsiTheme="minorHAnsi" w:cstheme="minorHAnsi"/>
              </w:rPr>
              <w:t xml:space="preserve"> thermostat / boiler control</w:t>
            </w:r>
          </w:p>
        </w:tc>
        <w:tc>
          <w:tcPr>
            <w:tcW w:w="3686" w:type="dxa"/>
            <w:tcBorders>
              <w:right w:val="single" w:sz="4" w:space="0" w:color="000000"/>
            </w:tcBorders>
          </w:tcPr>
          <w:p w14:paraId="259EC91C" w14:textId="77777777" w:rsidR="00663BAB" w:rsidRPr="00B47162" w:rsidRDefault="00CC25B4" w:rsidP="00663BAB">
            <w:pPr>
              <w:rPr>
                <w:rFonts w:asciiTheme="minorHAnsi" w:hAnsiTheme="minorHAnsi" w:cstheme="minorHAnsi"/>
              </w:rPr>
            </w:pPr>
            <w:r>
              <w:rPr>
                <w:rFonts w:asciiTheme="minorHAnsi" w:hAnsiTheme="minorHAnsi" w:cstheme="minorHAnsi"/>
              </w:rPr>
              <w:t>Dial cover appears to be missing?</w:t>
            </w:r>
          </w:p>
        </w:tc>
        <w:tc>
          <w:tcPr>
            <w:tcW w:w="3686" w:type="dxa"/>
            <w:tcBorders>
              <w:left w:val="single" w:sz="4" w:space="0" w:color="000000"/>
            </w:tcBorders>
          </w:tcPr>
          <w:p w14:paraId="5795F330" w14:textId="77777777" w:rsidR="00663BAB" w:rsidRPr="00B47162" w:rsidRDefault="00663BAB" w:rsidP="00663BAB">
            <w:pPr>
              <w:rPr>
                <w:rFonts w:asciiTheme="minorHAnsi" w:hAnsiTheme="minorHAnsi" w:cstheme="minorHAnsi"/>
              </w:rPr>
            </w:pPr>
          </w:p>
        </w:tc>
      </w:tr>
      <w:tr w:rsidR="00CC25B4" w:rsidRPr="00F46EB4" w14:paraId="03D348A8" w14:textId="77777777" w:rsidTr="003E0F6B">
        <w:trPr>
          <w:gridBefore w:val="1"/>
          <w:wBefore w:w="8" w:type="dxa"/>
          <w:trHeight w:val="392"/>
          <w:jc w:val="center"/>
        </w:trPr>
        <w:tc>
          <w:tcPr>
            <w:tcW w:w="935" w:type="dxa"/>
            <w:gridSpan w:val="2"/>
            <w:vAlign w:val="center"/>
          </w:tcPr>
          <w:p w14:paraId="33FB7EBF" w14:textId="77777777" w:rsidR="00CC25B4" w:rsidRPr="00F46EB4" w:rsidRDefault="00CC25B4" w:rsidP="00663BAB">
            <w:pPr>
              <w:pStyle w:val="ReportListNumbers"/>
            </w:pPr>
          </w:p>
        </w:tc>
        <w:tc>
          <w:tcPr>
            <w:tcW w:w="2268" w:type="dxa"/>
            <w:gridSpan w:val="2"/>
          </w:tcPr>
          <w:p w14:paraId="523A37F5" w14:textId="77777777" w:rsidR="00CC25B4" w:rsidRDefault="00CC25B4" w:rsidP="00663BAB">
            <w:pPr>
              <w:pStyle w:val="TableTextLeft10pt"/>
            </w:pPr>
            <w:r>
              <w:t>TV unit</w:t>
            </w:r>
          </w:p>
        </w:tc>
        <w:tc>
          <w:tcPr>
            <w:tcW w:w="3684" w:type="dxa"/>
          </w:tcPr>
          <w:p w14:paraId="1E81924A" w14:textId="77777777" w:rsidR="00CC25B4" w:rsidRDefault="00CC25B4" w:rsidP="00663BAB">
            <w:pPr>
              <w:rPr>
                <w:rFonts w:asciiTheme="minorHAnsi" w:hAnsiTheme="minorHAnsi" w:cstheme="minorHAnsi"/>
              </w:rPr>
            </w:pPr>
            <w:r>
              <w:rPr>
                <w:rFonts w:asciiTheme="minorHAnsi" w:hAnsiTheme="minorHAnsi" w:cstheme="minorHAnsi"/>
              </w:rPr>
              <w:t>Low level dark brown wood unit</w:t>
            </w:r>
          </w:p>
          <w:p w14:paraId="6BD5E404" w14:textId="77777777" w:rsidR="00CC25B4" w:rsidRDefault="00CC25B4" w:rsidP="00663BAB">
            <w:pPr>
              <w:rPr>
                <w:rFonts w:asciiTheme="minorHAnsi" w:hAnsiTheme="minorHAnsi" w:cstheme="minorHAnsi"/>
              </w:rPr>
            </w:pPr>
            <w:r>
              <w:rPr>
                <w:rFonts w:asciiTheme="minorHAnsi" w:hAnsiTheme="minorHAnsi" w:cstheme="minorHAnsi"/>
              </w:rPr>
              <w:t>4 x doors</w:t>
            </w:r>
          </w:p>
          <w:p w14:paraId="07996412" w14:textId="77777777" w:rsidR="00CC25B4" w:rsidRDefault="00CC25B4" w:rsidP="00663BAB">
            <w:pPr>
              <w:rPr>
                <w:rFonts w:asciiTheme="minorHAnsi" w:hAnsiTheme="minorHAnsi" w:cstheme="minorHAnsi"/>
              </w:rPr>
            </w:pPr>
            <w:r>
              <w:rPr>
                <w:rFonts w:asciiTheme="minorHAnsi" w:hAnsiTheme="minorHAnsi" w:cstheme="minorHAnsi"/>
              </w:rPr>
              <w:t>4 x small chrome handles</w:t>
            </w:r>
          </w:p>
          <w:p w14:paraId="22A0A855" w14:textId="77777777" w:rsidR="00CC25B4" w:rsidRDefault="00CC25B4" w:rsidP="00663BAB">
            <w:pPr>
              <w:rPr>
                <w:rFonts w:asciiTheme="minorHAnsi" w:hAnsiTheme="minorHAnsi" w:cstheme="minorHAnsi"/>
              </w:rPr>
            </w:pPr>
            <w:r>
              <w:rPr>
                <w:rFonts w:asciiTheme="minorHAnsi" w:hAnsiTheme="minorHAnsi" w:cstheme="minorHAnsi"/>
              </w:rPr>
              <w:t>Brushed metal legs</w:t>
            </w:r>
          </w:p>
          <w:p w14:paraId="08669BA6" w14:textId="77777777" w:rsidR="00CC25B4" w:rsidRDefault="00CC25B4" w:rsidP="00663BAB">
            <w:pPr>
              <w:rPr>
                <w:rFonts w:asciiTheme="minorHAnsi" w:hAnsiTheme="minorHAnsi" w:cstheme="minorHAnsi"/>
              </w:rPr>
            </w:pPr>
            <w:r>
              <w:rPr>
                <w:rFonts w:asciiTheme="minorHAnsi" w:hAnsiTheme="minorHAnsi" w:cstheme="minorHAnsi"/>
              </w:rPr>
              <w:t>Interior:</w:t>
            </w:r>
          </w:p>
          <w:p w14:paraId="636DEFD1" w14:textId="77777777" w:rsidR="00CC25B4" w:rsidRPr="00B47162" w:rsidRDefault="00CC25B4" w:rsidP="00663BAB">
            <w:pPr>
              <w:rPr>
                <w:rFonts w:asciiTheme="minorHAnsi" w:hAnsiTheme="minorHAnsi" w:cstheme="minorHAnsi"/>
              </w:rPr>
            </w:pPr>
            <w:r>
              <w:rPr>
                <w:rFonts w:asciiTheme="minorHAnsi" w:hAnsiTheme="minorHAnsi" w:cstheme="minorHAnsi"/>
              </w:rPr>
              <w:t>Dark brown wood shelf to each side</w:t>
            </w:r>
          </w:p>
        </w:tc>
        <w:tc>
          <w:tcPr>
            <w:tcW w:w="3686" w:type="dxa"/>
            <w:tcBorders>
              <w:right w:val="single" w:sz="4" w:space="0" w:color="000000"/>
            </w:tcBorders>
          </w:tcPr>
          <w:p w14:paraId="0B960DD4" w14:textId="77777777" w:rsidR="00CC25B4" w:rsidRDefault="00CC25B4" w:rsidP="00663BAB">
            <w:pPr>
              <w:rPr>
                <w:rFonts w:asciiTheme="minorHAnsi" w:hAnsiTheme="minorHAnsi" w:cstheme="minorHAnsi"/>
              </w:rPr>
            </w:pPr>
            <w:r>
              <w:rPr>
                <w:rFonts w:asciiTheme="minorHAnsi" w:hAnsiTheme="minorHAnsi" w:cstheme="minorHAnsi"/>
              </w:rPr>
              <w:t>Good, although used order</w:t>
            </w:r>
          </w:p>
          <w:p w14:paraId="169D3CE2" w14:textId="77777777" w:rsidR="00CC25B4" w:rsidRDefault="000D074F" w:rsidP="00663BAB">
            <w:pPr>
              <w:rPr>
                <w:rFonts w:asciiTheme="minorHAnsi" w:hAnsiTheme="minorHAnsi" w:cstheme="minorHAnsi"/>
              </w:rPr>
            </w:pPr>
            <w:r>
              <w:rPr>
                <w:rFonts w:asciiTheme="minorHAnsi" w:hAnsiTheme="minorHAnsi" w:cstheme="minorHAnsi"/>
              </w:rPr>
              <w:t>Dark chemical type stain</w:t>
            </w:r>
            <w:r w:rsidR="00CC25B4">
              <w:rPr>
                <w:rFonts w:asciiTheme="minorHAnsi" w:hAnsiTheme="minorHAnsi" w:cstheme="minorHAnsi"/>
              </w:rPr>
              <w:t xml:space="preserve"> to top LHS area</w:t>
            </w:r>
          </w:p>
          <w:p w14:paraId="29356CCA" w14:textId="77777777" w:rsidR="00CC25B4" w:rsidRDefault="000D074F" w:rsidP="00663BAB">
            <w:pPr>
              <w:rPr>
                <w:rFonts w:asciiTheme="minorHAnsi" w:hAnsiTheme="minorHAnsi" w:cstheme="minorHAnsi"/>
              </w:rPr>
            </w:pPr>
            <w:r>
              <w:rPr>
                <w:rFonts w:asciiTheme="minorHAnsi" w:hAnsiTheme="minorHAnsi" w:cstheme="minorHAnsi"/>
              </w:rPr>
              <w:t xml:space="preserve">Several </w:t>
            </w:r>
            <w:r w:rsidR="00CC25B4">
              <w:rPr>
                <w:rFonts w:asciiTheme="minorHAnsi" w:hAnsiTheme="minorHAnsi" w:cstheme="minorHAnsi"/>
              </w:rPr>
              <w:t>scratches to top</w:t>
            </w:r>
          </w:p>
          <w:p w14:paraId="019B4E30" w14:textId="77777777" w:rsidR="000D074F" w:rsidRPr="00B47162" w:rsidRDefault="000D074F" w:rsidP="00663BAB">
            <w:pPr>
              <w:rPr>
                <w:rFonts w:asciiTheme="minorHAnsi" w:hAnsiTheme="minorHAnsi" w:cstheme="minorHAnsi"/>
              </w:rPr>
            </w:pPr>
            <w:r>
              <w:rPr>
                <w:rFonts w:asciiTheme="minorHAnsi" w:hAnsiTheme="minorHAnsi" w:cstheme="minorHAnsi"/>
              </w:rPr>
              <w:t>Ring mark to top front RHS corner</w:t>
            </w:r>
          </w:p>
        </w:tc>
        <w:tc>
          <w:tcPr>
            <w:tcW w:w="3686" w:type="dxa"/>
            <w:tcBorders>
              <w:left w:val="single" w:sz="4" w:space="0" w:color="000000"/>
            </w:tcBorders>
          </w:tcPr>
          <w:p w14:paraId="3E1341E2" w14:textId="77777777" w:rsidR="00CC25B4" w:rsidRPr="00B47162" w:rsidRDefault="00CC25B4" w:rsidP="00663BAB">
            <w:pPr>
              <w:rPr>
                <w:rFonts w:asciiTheme="minorHAnsi" w:hAnsiTheme="minorHAnsi" w:cstheme="minorHAnsi"/>
              </w:rPr>
            </w:pPr>
          </w:p>
        </w:tc>
      </w:tr>
      <w:tr w:rsidR="00CC25B4" w:rsidRPr="00F46EB4" w14:paraId="59820722" w14:textId="77777777" w:rsidTr="003E0F6B">
        <w:trPr>
          <w:gridBefore w:val="1"/>
          <w:wBefore w:w="8" w:type="dxa"/>
          <w:trHeight w:val="392"/>
          <w:jc w:val="center"/>
        </w:trPr>
        <w:tc>
          <w:tcPr>
            <w:tcW w:w="935" w:type="dxa"/>
            <w:gridSpan w:val="2"/>
            <w:vAlign w:val="center"/>
          </w:tcPr>
          <w:p w14:paraId="5B9713E5" w14:textId="77777777" w:rsidR="00CC25B4" w:rsidRPr="00F46EB4" w:rsidRDefault="00CC25B4" w:rsidP="00663BAB">
            <w:pPr>
              <w:pStyle w:val="ReportListNumbers"/>
            </w:pPr>
          </w:p>
        </w:tc>
        <w:tc>
          <w:tcPr>
            <w:tcW w:w="2268" w:type="dxa"/>
            <w:gridSpan w:val="2"/>
          </w:tcPr>
          <w:p w14:paraId="4DE3213E" w14:textId="77777777" w:rsidR="00CC25B4" w:rsidRDefault="00CC25B4" w:rsidP="00663BAB">
            <w:pPr>
              <w:pStyle w:val="TableTextLeft10pt"/>
            </w:pPr>
            <w:r>
              <w:t>Picture frames</w:t>
            </w:r>
          </w:p>
        </w:tc>
        <w:tc>
          <w:tcPr>
            <w:tcW w:w="3684" w:type="dxa"/>
          </w:tcPr>
          <w:p w14:paraId="1D7F1454" w14:textId="77777777" w:rsidR="00CC25B4" w:rsidRPr="00B47162" w:rsidRDefault="00CC25B4" w:rsidP="00663BAB">
            <w:pPr>
              <w:rPr>
                <w:rFonts w:asciiTheme="minorHAnsi" w:hAnsiTheme="minorHAnsi" w:cstheme="minorHAnsi"/>
              </w:rPr>
            </w:pPr>
            <w:r>
              <w:rPr>
                <w:rFonts w:asciiTheme="minorHAnsi" w:hAnsiTheme="minorHAnsi" w:cstheme="minorHAnsi"/>
              </w:rPr>
              <w:t>2 x silver coloured rectangular picture frames</w:t>
            </w:r>
          </w:p>
        </w:tc>
        <w:tc>
          <w:tcPr>
            <w:tcW w:w="3686" w:type="dxa"/>
            <w:tcBorders>
              <w:right w:val="single" w:sz="4" w:space="0" w:color="000000"/>
            </w:tcBorders>
          </w:tcPr>
          <w:p w14:paraId="2F3B94F6" w14:textId="77777777" w:rsidR="00CC25B4" w:rsidRPr="00B47162" w:rsidRDefault="00CC25B4" w:rsidP="00663BAB">
            <w:pPr>
              <w:rPr>
                <w:rFonts w:asciiTheme="minorHAnsi" w:hAnsiTheme="minorHAnsi" w:cstheme="minorHAnsi"/>
              </w:rPr>
            </w:pPr>
            <w:r>
              <w:rPr>
                <w:rFonts w:asciiTheme="minorHAnsi" w:hAnsiTheme="minorHAnsi" w:cstheme="minorHAnsi"/>
              </w:rPr>
              <w:t>Pictures not provided</w:t>
            </w:r>
          </w:p>
        </w:tc>
        <w:tc>
          <w:tcPr>
            <w:tcW w:w="3686" w:type="dxa"/>
            <w:tcBorders>
              <w:left w:val="single" w:sz="4" w:space="0" w:color="000000"/>
            </w:tcBorders>
          </w:tcPr>
          <w:p w14:paraId="1BCE6EEC" w14:textId="77777777" w:rsidR="00CC25B4" w:rsidRPr="00B47162" w:rsidRDefault="00CC25B4" w:rsidP="00663BAB">
            <w:pPr>
              <w:rPr>
                <w:rFonts w:asciiTheme="minorHAnsi" w:hAnsiTheme="minorHAnsi" w:cstheme="minorHAnsi"/>
              </w:rPr>
            </w:pPr>
          </w:p>
        </w:tc>
      </w:tr>
    </w:tbl>
    <w:p w14:paraId="6C58946A" w14:textId="77777777" w:rsidR="003E0F6B" w:rsidRDefault="003E0F6B">
      <w:r>
        <w:br w:type="page"/>
      </w:r>
    </w:p>
    <w:p w14:paraId="1D42AA62" w14:textId="77777777" w:rsidR="003E0F6B" w:rsidRPr="0058538E" w:rsidRDefault="003E0F6B" w:rsidP="003E0F6B">
      <w:pPr>
        <w:pStyle w:val="TableTextWhiteLeft10pt"/>
        <w:rPr>
          <w:color w:val="7FA841"/>
          <w:sz w:val="24"/>
          <w:szCs w:val="24"/>
        </w:rPr>
      </w:pPr>
      <w:r>
        <w:rPr>
          <w:color w:val="7FA841"/>
          <w:sz w:val="24"/>
          <w:szCs w:val="24"/>
        </w:rPr>
        <w:lastRenderedPageBreak/>
        <w:t>Reception</w:t>
      </w:r>
    </w:p>
    <w:tbl>
      <w:tblPr>
        <w:tblW w:w="1426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927"/>
        <w:gridCol w:w="7"/>
        <w:gridCol w:w="2267"/>
        <w:gridCol w:w="3686"/>
        <w:gridCol w:w="3686"/>
        <w:gridCol w:w="3686"/>
      </w:tblGrid>
      <w:tr w:rsidR="003E0F6B" w:rsidRPr="00F46EB4" w14:paraId="624FF796" w14:textId="77777777" w:rsidTr="003E0F6B">
        <w:trPr>
          <w:trHeight w:val="392"/>
          <w:tblHeader/>
          <w:jc w:val="center"/>
        </w:trPr>
        <w:tc>
          <w:tcPr>
            <w:tcW w:w="935" w:type="dxa"/>
            <w:gridSpan w:val="2"/>
            <w:tcBorders>
              <w:top w:val="nil"/>
              <w:left w:val="nil"/>
              <w:bottom w:val="single" w:sz="6" w:space="0" w:color="595959"/>
              <w:right w:val="single" w:sz="6" w:space="0" w:color="595959"/>
            </w:tcBorders>
            <w:shd w:val="clear" w:color="auto" w:fill="D6D6D6" w:themeFill="text1" w:themeFillTint="33"/>
            <w:vAlign w:val="center"/>
          </w:tcPr>
          <w:p w14:paraId="218F3F74" w14:textId="77777777" w:rsidR="003E0F6B" w:rsidRPr="00DF05C5" w:rsidRDefault="003E0F6B" w:rsidP="00AF4C27">
            <w:pPr>
              <w:pStyle w:val="TableTextWhiteLeft10pt"/>
              <w:rPr>
                <w:color w:val="7FA841"/>
              </w:rPr>
            </w:pPr>
          </w:p>
        </w:tc>
        <w:tc>
          <w:tcPr>
            <w:tcW w:w="2274"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0F82146B" w14:textId="77777777" w:rsidR="003E0F6B" w:rsidRPr="00DF05C5" w:rsidRDefault="003E0F6B" w:rsidP="00AF4C27">
            <w:pPr>
              <w:pStyle w:val="TableTextWhiteLeft10pt"/>
              <w:rPr>
                <w:color w:val="7FA841"/>
              </w:rPr>
            </w:pPr>
            <w:r w:rsidRPr="00DF05C5">
              <w:rPr>
                <w:color w:val="7FA841"/>
              </w:rPr>
              <w:t>Item</w:t>
            </w:r>
          </w:p>
        </w:tc>
        <w:tc>
          <w:tcPr>
            <w:tcW w:w="3686"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0C560718" w14:textId="77777777" w:rsidR="003E0F6B" w:rsidRPr="00DF05C5" w:rsidRDefault="003E0F6B" w:rsidP="00AF4C27">
            <w:pPr>
              <w:pStyle w:val="TableTextWhiteLeft10pt"/>
              <w:rPr>
                <w:color w:val="7FA841"/>
              </w:rPr>
            </w:pPr>
            <w:r w:rsidRPr="00DF05C5">
              <w:rPr>
                <w:color w:val="7FA841"/>
              </w:rPr>
              <w:t xml:space="preserve">Description </w:t>
            </w:r>
          </w:p>
        </w:tc>
        <w:tc>
          <w:tcPr>
            <w:tcW w:w="3686"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5B5ADC5D" w14:textId="77777777" w:rsidR="003E0F6B" w:rsidRPr="00DF05C5" w:rsidRDefault="003E0F6B" w:rsidP="00AF4C27">
            <w:pPr>
              <w:pStyle w:val="TableTextWhiteLeft10pt"/>
              <w:rPr>
                <w:color w:val="7FA841"/>
              </w:rPr>
            </w:pPr>
            <w:r w:rsidRPr="00DF05C5">
              <w:rPr>
                <w:color w:val="7FA841"/>
              </w:rPr>
              <w:t>Check-in</w:t>
            </w:r>
          </w:p>
        </w:tc>
        <w:tc>
          <w:tcPr>
            <w:tcW w:w="3686" w:type="dxa"/>
            <w:tcBorders>
              <w:left w:val="single" w:sz="4" w:space="0" w:color="000000"/>
              <w:bottom w:val="single" w:sz="6" w:space="0" w:color="595959"/>
            </w:tcBorders>
            <w:shd w:val="clear" w:color="auto" w:fill="D6D6D6" w:themeFill="text1" w:themeFillTint="33"/>
            <w:vAlign w:val="center"/>
          </w:tcPr>
          <w:p w14:paraId="47C4C1EA" w14:textId="77777777" w:rsidR="003E0F6B" w:rsidRPr="00DF05C5" w:rsidRDefault="003E0F6B" w:rsidP="00AF4C27">
            <w:pPr>
              <w:pStyle w:val="TableTextWhiteLeft10pt"/>
              <w:rPr>
                <w:color w:val="7FA841"/>
              </w:rPr>
            </w:pPr>
            <w:r w:rsidRPr="00DF05C5">
              <w:rPr>
                <w:color w:val="7FA841"/>
              </w:rPr>
              <w:t>Check-out</w:t>
            </w:r>
          </w:p>
        </w:tc>
      </w:tr>
      <w:tr w:rsidR="00CC25B4" w:rsidRPr="00F46EB4" w14:paraId="22817567" w14:textId="77777777" w:rsidTr="003E0F6B">
        <w:trPr>
          <w:gridBefore w:val="1"/>
          <w:wBefore w:w="8" w:type="dxa"/>
          <w:trHeight w:val="392"/>
          <w:jc w:val="center"/>
        </w:trPr>
        <w:tc>
          <w:tcPr>
            <w:tcW w:w="934" w:type="dxa"/>
            <w:gridSpan w:val="2"/>
            <w:vAlign w:val="center"/>
          </w:tcPr>
          <w:p w14:paraId="30DA1D92" w14:textId="77777777" w:rsidR="00CC25B4" w:rsidRPr="00F46EB4" w:rsidRDefault="00CC25B4" w:rsidP="00663BAB">
            <w:pPr>
              <w:pStyle w:val="ReportListNumbers"/>
            </w:pPr>
          </w:p>
        </w:tc>
        <w:tc>
          <w:tcPr>
            <w:tcW w:w="2267" w:type="dxa"/>
          </w:tcPr>
          <w:p w14:paraId="3AAD28FB" w14:textId="77777777" w:rsidR="00CC25B4" w:rsidRDefault="00CC25B4" w:rsidP="00663BAB">
            <w:pPr>
              <w:pStyle w:val="TableTextLeft10pt"/>
            </w:pPr>
            <w:r>
              <w:t>Vases</w:t>
            </w:r>
          </w:p>
        </w:tc>
        <w:tc>
          <w:tcPr>
            <w:tcW w:w="3686" w:type="dxa"/>
          </w:tcPr>
          <w:p w14:paraId="2009EED7" w14:textId="77777777" w:rsidR="00CC25B4" w:rsidRDefault="000D074F" w:rsidP="00CC25B4">
            <w:pPr>
              <w:rPr>
                <w:rFonts w:asciiTheme="minorHAnsi" w:hAnsiTheme="minorHAnsi" w:cstheme="minorHAnsi"/>
              </w:rPr>
            </w:pPr>
            <w:r>
              <w:rPr>
                <w:rFonts w:asciiTheme="minorHAnsi" w:hAnsiTheme="minorHAnsi" w:cstheme="minorHAnsi"/>
              </w:rPr>
              <w:t>1 x b</w:t>
            </w:r>
            <w:r w:rsidR="00CC25B4">
              <w:rPr>
                <w:rFonts w:asciiTheme="minorHAnsi" w:hAnsiTheme="minorHAnsi" w:cstheme="minorHAnsi"/>
              </w:rPr>
              <w:t>rushed metal vase</w:t>
            </w:r>
            <w:r>
              <w:rPr>
                <w:rFonts w:asciiTheme="minorHAnsi" w:hAnsiTheme="minorHAnsi" w:cstheme="minorHAnsi"/>
              </w:rPr>
              <w:t xml:space="preserve"> with f</w:t>
            </w:r>
            <w:r w:rsidR="00CC25B4">
              <w:rPr>
                <w:rFonts w:asciiTheme="minorHAnsi" w:hAnsiTheme="minorHAnsi" w:cstheme="minorHAnsi"/>
              </w:rPr>
              <w:t>aux green leaf</w:t>
            </w:r>
            <w:r>
              <w:rPr>
                <w:rFonts w:asciiTheme="minorHAnsi" w:hAnsiTheme="minorHAnsi" w:cstheme="minorHAnsi"/>
              </w:rPr>
              <w:t xml:space="preserve"> plant and </w:t>
            </w:r>
            <w:r w:rsidR="00863708">
              <w:rPr>
                <w:rFonts w:asciiTheme="minorHAnsi" w:hAnsiTheme="minorHAnsi" w:cstheme="minorHAnsi"/>
              </w:rPr>
              <w:t>thistles</w:t>
            </w:r>
            <w:r>
              <w:rPr>
                <w:rFonts w:asciiTheme="minorHAnsi" w:hAnsiTheme="minorHAnsi" w:cstheme="minorHAnsi"/>
              </w:rPr>
              <w:t xml:space="preserve"> </w:t>
            </w:r>
          </w:p>
          <w:p w14:paraId="381C76C9" w14:textId="77777777" w:rsidR="00CC25B4" w:rsidRDefault="00CC25B4" w:rsidP="00CC25B4">
            <w:pPr>
              <w:rPr>
                <w:rFonts w:asciiTheme="minorHAnsi" w:hAnsiTheme="minorHAnsi" w:cstheme="minorHAnsi"/>
              </w:rPr>
            </w:pPr>
            <w:r>
              <w:rPr>
                <w:rFonts w:asciiTheme="minorHAnsi" w:hAnsiTheme="minorHAnsi" w:cstheme="minorHAnsi"/>
              </w:rPr>
              <w:t>3 x assorted clear glass bottle neck vases</w:t>
            </w:r>
            <w:r w:rsidR="000D074F">
              <w:rPr>
                <w:rFonts w:asciiTheme="minorHAnsi" w:hAnsiTheme="minorHAnsi" w:cstheme="minorHAnsi"/>
              </w:rPr>
              <w:t xml:space="preserve"> with f</w:t>
            </w:r>
            <w:r>
              <w:rPr>
                <w:rFonts w:asciiTheme="minorHAnsi" w:hAnsiTheme="minorHAnsi" w:cstheme="minorHAnsi"/>
              </w:rPr>
              <w:t>aux green leaf</w:t>
            </w:r>
            <w:r w:rsidR="000D074F">
              <w:rPr>
                <w:rFonts w:asciiTheme="minorHAnsi" w:hAnsiTheme="minorHAnsi" w:cstheme="minorHAnsi"/>
              </w:rPr>
              <w:t>,</w:t>
            </w:r>
            <w:r>
              <w:rPr>
                <w:rFonts w:asciiTheme="minorHAnsi" w:hAnsiTheme="minorHAnsi" w:cstheme="minorHAnsi"/>
              </w:rPr>
              <w:t xml:space="preserve"> white</w:t>
            </w:r>
            <w:r w:rsidR="000D074F">
              <w:rPr>
                <w:rFonts w:asciiTheme="minorHAnsi" w:hAnsiTheme="minorHAnsi" w:cstheme="minorHAnsi"/>
              </w:rPr>
              <w:t>,</w:t>
            </w:r>
            <w:r>
              <w:rPr>
                <w:rFonts w:asciiTheme="minorHAnsi" w:hAnsiTheme="minorHAnsi" w:cstheme="minorHAnsi"/>
              </w:rPr>
              <w:t xml:space="preserve"> purple flowers</w:t>
            </w:r>
          </w:p>
          <w:p w14:paraId="3705DE34" w14:textId="77777777" w:rsidR="00CC25B4" w:rsidRDefault="000D074F" w:rsidP="00CC25B4">
            <w:pPr>
              <w:rPr>
                <w:rFonts w:asciiTheme="minorHAnsi" w:hAnsiTheme="minorHAnsi" w:cstheme="minorHAnsi"/>
              </w:rPr>
            </w:pPr>
            <w:r>
              <w:rPr>
                <w:rFonts w:asciiTheme="minorHAnsi" w:hAnsiTheme="minorHAnsi" w:cstheme="minorHAnsi"/>
              </w:rPr>
              <w:t>1 x s</w:t>
            </w:r>
            <w:r w:rsidR="00CC25B4">
              <w:rPr>
                <w:rFonts w:asciiTheme="minorHAnsi" w:hAnsiTheme="minorHAnsi" w:cstheme="minorHAnsi"/>
              </w:rPr>
              <w:t>mall brushed metal vase / candle holder</w:t>
            </w:r>
          </w:p>
          <w:p w14:paraId="772A3AEB" w14:textId="77777777" w:rsidR="00CC25B4" w:rsidRDefault="000D074F" w:rsidP="00CC25B4">
            <w:pPr>
              <w:rPr>
                <w:rFonts w:asciiTheme="minorHAnsi" w:hAnsiTheme="minorHAnsi" w:cstheme="minorHAnsi"/>
              </w:rPr>
            </w:pPr>
            <w:r>
              <w:rPr>
                <w:rFonts w:asciiTheme="minorHAnsi" w:hAnsiTheme="minorHAnsi" w:cstheme="minorHAnsi"/>
              </w:rPr>
              <w:t>1 w</w:t>
            </w:r>
            <w:r w:rsidR="00CC25B4">
              <w:rPr>
                <w:rFonts w:asciiTheme="minorHAnsi" w:hAnsiTheme="minorHAnsi" w:cstheme="minorHAnsi"/>
              </w:rPr>
              <w:t>hite ceramic square vase / candle holder</w:t>
            </w:r>
          </w:p>
          <w:p w14:paraId="2A2334E5" w14:textId="77777777" w:rsidR="00CC25B4" w:rsidRPr="00B47162" w:rsidRDefault="000D074F" w:rsidP="00CC25B4">
            <w:pPr>
              <w:rPr>
                <w:rFonts w:asciiTheme="minorHAnsi" w:hAnsiTheme="minorHAnsi" w:cstheme="minorHAnsi"/>
              </w:rPr>
            </w:pPr>
            <w:r>
              <w:rPr>
                <w:rFonts w:asciiTheme="minorHAnsi" w:hAnsiTheme="minorHAnsi" w:cstheme="minorHAnsi"/>
              </w:rPr>
              <w:t>1 x purple glass vase with</w:t>
            </w:r>
            <w:r w:rsidR="00CC25B4">
              <w:rPr>
                <w:rFonts w:asciiTheme="minorHAnsi" w:hAnsiTheme="minorHAnsi" w:cstheme="minorHAnsi"/>
              </w:rPr>
              <w:t xml:space="preserve"> faux green leaf, yellow flowers</w:t>
            </w:r>
          </w:p>
        </w:tc>
        <w:tc>
          <w:tcPr>
            <w:tcW w:w="3686" w:type="dxa"/>
            <w:tcBorders>
              <w:right w:val="single" w:sz="4" w:space="0" w:color="000000"/>
            </w:tcBorders>
          </w:tcPr>
          <w:p w14:paraId="23B101D8" w14:textId="77777777" w:rsidR="00CC25B4" w:rsidRPr="00B47162" w:rsidRDefault="00CC25B4" w:rsidP="00663BAB">
            <w:pPr>
              <w:rPr>
                <w:rFonts w:asciiTheme="minorHAnsi" w:hAnsiTheme="minorHAnsi" w:cstheme="minorHAnsi"/>
              </w:rPr>
            </w:pPr>
            <w:r>
              <w:rPr>
                <w:rFonts w:asciiTheme="minorHAnsi" w:hAnsiTheme="minorHAnsi" w:cstheme="minorHAnsi"/>
              </w:rPr>
              <w:t>Good used order</w:t>
            </w:r>
          </w:p>
        </w:tc>
        <w:tc>
          <w:tcPr>
            <w:tcW w:w="3686" w:type="dxa"/>
            <w:tcBorders>
              <w:left w:val="single" w:sz="4" w:space="0" w:color="000000"/>
            </w:tcBorders>
          </w:tcPr>
          <w:p w14:paraId="58A08E57" w14:textId="77777777" w:rsidR="00CC25B4" w:rsidRPr="00B47162" w:rsidRDefault="00CC25B4" w:rsidP="00663BAB">
            <w:pPr>
              <w:rPr>
                <w:rFonts w:asciiTheme="minorHAnsi" w:hAnsiTheme="minorHAnsi" w:cstheme="minorHAnsi"/>
              </w:rPr>
            </w:pPr>
          </w:p>
        </w:tc>
      </w:tr>
      <w:tr w:rsidR="00CC25B4" w:rsidRPr="00F46EB4" w14:paraId="36FDFC0A" w14:textId="77777777" w:rsidTr="003E0F6B">
        <w:trPr>
          <w:gridBefore w:val="1"/>
          <w:wBefore w:w="8" w:type="dxa"/>
          <w:trHeight w:val="392"/>
          <w:jc w:val="center"/>
        </w:trPr>
        <w:tc>
          <w:tcPr>
            <w:tcW w:w="934" w:type="dxa"/>
            <w:gridSpan w:val="2"/>
            <w:vAlign w:val="center"/>
          </w:tcPr>
          <w:p w14:paraId="5B81A311" w14:textId="77777777" w:rsidR="00CC25B4" w:rsidRPr="00F46EB4" w:rsidRDefault="00CC25B4" w:rsidP="00663BAB">
            <w:pPr>
              <w:pStyle w:val="ReportListNumbers"/>
            </w:pPr>
          </w:p>
        </w:tc>
        <w:tc>
          <w:tcPr>
            <w:tcW w:w="2267" w:type="dxa"/>
          </w:tcPr>
          <w:p w14:paraId="1759BB4A" w14:textId="77777777" w:rsidR="00CC25B4" w:rsidRDefault="00CC25B4" w:rsidP="00663BAB">
            <w:pPr>
              <w:pStyle w:val="TableTextLeft10pt"/>
            </w:pPr>
            <w:r>
              <w:t>Bin</w:t>
            </w:r>
          </w:p>
        </w:tc>
        <w:tc>
          <w:tcPr>
            <w:tcW w:w="3686" w:type="dxa"/>
          </w:tcPr>
          <w:p w14:paraId="6872BFE0" w14:textId="77777777" w:rsidR="00CC25B4" w:rsidRPr="00B47162" w:rsidRDefault="000D074F" w:rsidP="00663BAB">
            <w:pPr>
              <w:rPr>
                <w:rFonts w:asciiTheme="minorHAnsi" w:hAnsiTheme="minorHAnsi" w:cstheme="minorHAnsi"/>
              </w:rPr>
            </w:pPr>
            <w:r>
              <w:rPr>
                <w:rFonts w:asciiTheme="minorHAnsi" w:hAnsiTheme="minorHAnsi" w:cstheme="minorHAnsi"/>
              </w:rPr>
              <w:t xml:space="preserve">Black plastic kitchen </w:t>
            </w:r>
            <w:r w:rsidR="00CC25B4">
              <w:rPr>
                <w:rFonts w:asciiTheme="minorHAnsi" w:hAnsiTheme="minorHAnsi" w:cstheme="minorHAnsi"/>
              </w:rPr>
              <w:t>bin</w:t>
            </w:r>
            <w:r>
              <w:rPr>
                <w:rFonts w:asciiTheme="minorHAnsi" w:hAnsiTheme="minorHAnsi" w:cstheme="minorHAnsi"/>
              </w:rPr>
              <w:t xml:space="preserve"> and swing lid</w:t>
            </w:r>
          </w:p>
        </w:tc>
        <w:tc>
          <w:tcPr>
            <w:tcW w:w="3686" w:type="dxa"/>
            <w:tcBorders>
              <w:right w:val="single" w:sz="4" w:space="0" w:color="000000"/>
            </w:tcBorders>
          </w:tcPr>
          <w:p w14:paraId="1537E4D8" w14:textId="77777777" w:rsidR="00CC25B4" w:rsidRPr="00B47162" w:rsidRDefault="00CC25B4" w:rsidP="00663BAB">
            <w:pPr>
              <w:rPr>
                <w:rFonts w:asciiTheme="minorHAnsi" w:hAnsiTheme="minorHAnsi" w:cstheme="minorHAnsi"/>
              </w:rPr>
            </w:pPr>
            <w:r>
              <w:rPr>
                <w:rFonts w:asciiTheme="minorHAnsi" w:hAnsiTheme="minorHAnsi" w:cstheme="minorHAnsi"/>
              </w:rPr>
              <w:t>Used order</w:t>
            </w:r>
          </w:p>
        </w:tc>
        <w:tc>
          <w:tcPr>
            <w:tcW w:w="3686" w:type="dxa"/>
            <w:tcBorders>
              <w:left w:val="single" w:sz="4" w:space="0" w:color="000000"/>
            </w:tcBorders>
          </w:tcPr>
          <w:p w14:paraId="1C52FE99" w14:textId="77777777" w:rsidR="00CC25B4" w:rsidRPr="00B47162" w:rsidRDefault="00CC25B4" w:rsidP="00663BAB">
            <w:pPr>
              <w:rPr>
                <w:rFonts w:asciiTheme="minorHAnsi" w:hAnsiTheme="minorHAnsi" w:cstheme="minorHAnsi"/>
              </w:rPr>
            </w:pPr>
          </w:p>
        </w:tc>
      </w:tr>
      <w:tr w:rsidR="00CC25B4" w:rsidRPr="00F46EB4" w14:paraId="379E77AE" w14:textId="77777777" w:rsidTr="003E0F6B">
        <w:trPr>
          <w:gridBefore w:val="1"/>
          <w:wBefore w:w="8" w:type="dxa"/>
          <w:trHeight w:val="392"/>
          <w:jc w:val="center"/>
        </w:trPr>
        <w:tc>
          <w:tcPr>
            <w:tcW w:w="934" w:type="dxa"/>
            <w:gridSpan w:val="2"/>
            <w:vAlign w:val="center"/>
          </w:tcPr>
          <w:p w14:paraId="48BAD7E9" w14:textId="77777777" w:rsidR="00CC25B4" w:rsidRPr="00F46EB4" w:rsidRDefault="00CC25B4" w:rsidP="00663BAB">
            <w:pPr>
              <w:pStyle w:val="ReportListNumbers"/>
            </w:pPr>
          </w:p>
        </w:tc>
        <w:tc>
          <w:tcPr>
            <w:tcW w:w="2267" w:type="dxa"/>
          </w:tcPr>
          <w:p w14:paraId="42F9DC09" w14:textId="77777777" w:rsidR="00CC25B4" w:rsidRDefault="00CC25B4" w:rsidP="00663BAB">
            <w:pPr>
              <w:pStyle w:val="TableTextLeft10pt"/>
            </w:pPr>
            <w:r>
              <w:t>Sofa</w:t>
            </w:r>
          </w:p>
        </w:tc>
        <w:tc>
          <w:tcPr>
            <w:tcW w:w="3686" w:type="dxa"/>
          </w:tcPr>
          <w:p w14:paraId="067B2FAC" w14:textId="77777777" w:rsidR="00CC25B4" w:rsidRDefault="00CC25B4" w:rsidP="00663BAB">
            <w:pPr>
              <w:rPr>
                <w:rFonts w:asciiTheme="minorHAnsi" w:hAnsiTheme="minorHAnsi" w:cstheme="minorHAnsi"/>
              </w:rPr>
            </w:pPr>
            <w:r>
              <w:rPr>
                <w:rFonts w:asciiTheme="minorHAnsi" w:hAnsiTheme="minorHAnsi" w:cstheme="minorHAnsi"/>
              </w:rPr>
              <w:t>Large grey 3-seater sofa</w:t>
            </w:r>
          </w:p>
          <w:p w14:paraId="3EE08A43" w14:textId="77777777" w:rsidR="00CC25B4" w:rsidRDefault="00CC25B4" w:rsidP="00663BAB">
            <w:pPr>
              <w:rPr>
                <w:rFonts w:asciiTheme="minorHAnsi" w:hAnsiTheme="minorHAnsi" w:cstheme="minorHAnsi"/>
              </w:rPr>
            </w:pPr>
            <w:r>
              <w:rPr>
                <w:rFonts w:asciiTheme="minorHAnsi" w:hAnsiTheme="minorHAnsi" w:cstheme="minorHAnsi"/>
              </w:rPr>
              <w:t>2 x back cushions</w:t>
            </w:r>
          </w:p>
          <w:p w14:paraId="47250FB2" w14:textId="77777777" w:rsidR="00CC25B4" w:rsidRPr="00B47162" w:rsidRDefault="00CC25B4" w:rsidP="00663BAB">
            <w:pPr>
              <w:rPr>
                <w:rFonts w:asciiTheme="minorHAnsi" w:hAnsiTheme="minorHAnsi" w:cstheme="minorHAnsi"/>
              </w:rPr>
            </w:pPr>
            <w:r>
              <w:rPr>
                <w:rFonts w:asciiTheme="minorHAnsi" w:hAnsiTheme="minorHAnsi" w:cstheme="minorHAnsi"/>
              </w:rPr>
              <w:t>Polished chrome legs</w:t>
            </w:r>
          </w:p>
        </w:tc>
        <w:tc>
          <w:tcPr>
            <w:tcW w:w="3686" w:type="dxa"/>
            <w:tcBorders>
              <w:right w:val="single" w:sz="4" w:space="0" w:color="000000"/>
            </w:tcBorders>
          </w:tcPr>
          <w:p w14:paraId="73D7F3F5" w14:textId="77777777" w:rsidR="00CC25B4" w:rsidRDefault="00CC25B4" w:rsidP="00663BAB">
            <w:pPr>
              <w:rPr>
                <w:rFonts w:asciiTheme="minorHAnsi" w:hAnsiTheme="minorHAnsi" w:cstheme="minorHAnsi"/>
              </w:rPr>
            </w:pPr>
            <w:r>
              <w:rPr>
                <w:rFonts w:asciiTheme="minorHAnsi" w:hAnsiTheme="minorHAnsi" w:cstheme="minorHAnsi"/>
              </w:rPr>
              <w:t>Good, although used order</w:t>
            </w:r>
          </w:p>
          <w:p w14:paraId="3EB6E51B" w14:textId="77777777" w:rsidR="00CC25B4" w:rsidRDefault="00CC25B4" w:rsidP="00663BAB">
            <w:pPr>
              <w:rPr>
                <w:rFonts w:asciiTheme="minorHAnsi" w:hAnsiTheme="minorHAnsi" w:cstheme="minorHAnsi"/>
              </w:rPr>
            </w:pPr>
            <w:r>
              <w:rPr>
                <w:rFonts w:asciiTheme="minorHAnsi" w:hAnsiTheme="minorHAnsi" w:cstheme="minorHAnsi"/>
              </w:rPr>
              <w:t>General aged shading and light wear to seat, particularly centre front area</w:t>
            </w:r>
          </w:p>
          <w:p w14:paraId="09801441" w14:textId="77777777" w:rsidR="00CC25B4" w:rsidRDefault="00CC25B4" w:rsidP="00663BAB">
            <w:pPr>
              <w:rPr>
                <w:rFonts w:asciiTheme="minorHAnsi" w:hAnsiTheme="minorHAnsi" w:cstheme="minorHAnsi"/>
              </w:rPr>
            </w:pPr>
            <w:r>
              <w:rPr>
                <w:rFonts w:asciiTheme="minorHAnsi" w:hAnsiTheme="minorHAnsi" w:cstheme="minorHAnsi"/>
              </w:rPr>
              <w:t>Small grey mark to seat</w:t>
            </w:r>
          </w:p>
          <w:p w14:paraId="1195B41E" w14:textId="77777777" w:rsidR="00902EDC" w:rsidRDefault="00902EDC" w:rsidP="00663BAB">
            <w:pPr>
              <w:rPr>
                <w:rFonts w:asciiTheme="minorHAnsi" w:hAnsiTheme="minorHAnsi" w:cstheme="minorHAnsi"/>
              </w:rPr>
            </w:pPr>
            <w:r>
              <w:rPr>
                <w:rFonts w:asciiTheme="minorHAnsi" w:hAnsiTheme="minorHAnsi" w:cstheme="minorHAnsi"/>
              </w:rPr>
              <w:t>Brown ring mark to seat</w:t>
            </w:r>
          </w:p>
          <w:p w14:paraId="372BA6B6" w14:textId="77777777" w:rsidR="000D074F" w:rsidRDefault="000D074F" w:rsidP="000D074F">
            <w:pPr>
              <w:rPr>
                <w:rFonts w:asciiTheme="minorHAnsi" w:hAnsiTheme="minorHAnsi" w:cstheme="minorHAnsi"/>
              </w:rPr>
            </w:pPr>
            <w:r>
              <w:rPr>
                <w:rFonts w:asciiTheme="minorHAnsi" w:hAnsiTheme="minorHAnsi" w:cstheme="minorHAnsi"/>
              </w:rPr>
              <w:t>Yellow water type staining to top of 1 x arm</w:t>
            </w:r>
          </w:p>
          <w:p w14:paraId="20A7565B" w14:textId="77777777" w:rsidR="00902EDC" w:rsidRPr="00B47162" w:rsidRDefault="00902EDC" w:rsidP="00663BAB">
            <w:pPr>
              <w:rPr>
                <w:rFonts w:asciiTheme="minorHAnsi" w:hAnsiTheme="minorHAnsi" w:cstheme="minorHAnsi"/>
              </w:rPr>
            </w:pPr>
            <w:r>
              <w:rPr>
                <w:rFonts w:asciiTheme="minorHAnsi" w:hAnsiTheme="minorHAnsi" w:cstheme="minorHAnsi"/>
              </w:rPr>
              <w:t>Rust spotting to legs</w:t>
            </w:r>
          </w:p>
        </w:tc>
        <w:tc>
          <w:tcPr>
            <w:tcW w:w="3686" w:type="dxa"/>
            <w:tcBorders>
              <w:left w:val="single" w:sz="4" w:space="0" w:color="000000"/>
            </w:tcBorders>
          </w:tcPr>
          <w:p w14:paraId="4EA8AA6A" w14:textId="77777777" w:rsidR="00CC25B4" w:rsidRPr="00B47162" w:rsidRDefault="00CC25B4" w:rsidP="00663BAB">
            <w:pPr>
              <w:rPr>
                <w:rFonts w:asciiTheme="minorHAnsi" w:hAnsiTheme="minorHAnsi" w:cstheme="minorHAnsi"/>
              </w:rPr>
            </w:pPr>
          </w:p>
        </w:tc>
      </w:tr>
      <w:tr w:rsidR="00CC25B4" w:rsidRPr="00F46EB4" w14:paraId="7BAFC7D1" w14:textId="77777777" w:rsidTr="003E0F6B">
        <w:trPr>
          <w:gridBefore w:val="1"/>
          <w:wBefore w:w="8" w:type="dxa"/>
          <w:trHeight w:val="392"/>
          <w:jc w:val="center"/>
        </w:trPr>
        <w:tc>
          <w:tcPr>
            <w:tcW w:w="934" w:type="dxa"/>
            <w:gridSpan w:val="2"/>
            <w:vAlign w:val="center"/>
          </w:tcPr>
          <w:p w14:paraId="55621983" w14:textId="77777777" w:rsidR="00CC25B4" w:rsidRPr="00F46EB4" w:rsidRDefault="00CC25B4" w:rsidP="00663BAB">
            <w:pPr>
              <w:pStyle w:val="ReportListNumbers"/>
            </w:pPr>
          </w:p>
        </w:tc>
        <w:tc>
          <w:tcPr>
            <w:tcW w:w="2267" w:type="dxa"/>
          </w:tcPr>
          <w:p w14:paraId="2F79A57C" w14:textId="77777777" w:rsidR="00CC25B4" w:rsidRDefault="00CC25B4" w:rsidP="00663BAB">
            <w:pPr>
              <w:pStyle w:val="TableTextLeft10pt"/>
            </w:pPr>
            <w:r>
              <w:t>Scatter cushions</w:t>
            </w:r>
          </w:p>
        </w:tc>
        <w:tc>
          <w:tcPr>
            <w:tcW w:w="3686" w:type="dxa"/>
          </w:tcPr>
          <w:p w14:paraId="68CE594A" w14:textId="77777777" w:rsidR="00CC25B4" w:rsidRDefault="00CC25B4" w:rsidP="00663BAB">
            <w:pPr>
              <w:rPr>
                <w:rFonts w:asciiTheme="minorHAnsi" w:hAnsiTheme="minorHAnsi" w:cstheme="minorHAnsi"/>
              </w:rPr>
            </w:pPr>
            <w:r>
              <w:rPr>
                <w:rFonts w:asciiTheme="minorHAnsi" w:hAnsiTheme="minorHAnsi" w:cstheme="minorHAnsi"/>
              </w:rPr>
              <w:t>2 x sage green floral large square</w:t>
            </w:r>
          </w:p>
          <w:p w14:paraId="4F446484" w14:textId="77777777" w:rsidR="00CC25B4" w:rsidRDefault="00CC25B4" w:rsidP="00663BAB">
            <w:pPr>
              <w:rPr>
                <w:rFonts w:asciiTheme="minorHAnsi" w:hAnsiTheme="minorHAnsi" w:cstheme="minorHAnsi"/>
              </w:rPr>
            </w:pPr>
            <w:r>
              <w:rPr>
                <w:rFonts w:asciiTheme="minorHAnsi" w:hAnsiTheme="minorHAnsi" w:cstheme="minorHAnsi"/>
              </w:rPr>
              <w:t xml:space="preserve">2 x grey square matching </w:t>
            </w:r>
            <w:r w:rsidR="000D074F">
              <w:rPr>
                <w:rFonts w:asciiTheme="minorHAnsi" w:hAnsiTheme="minorHAnsi" w:cstheme="minorHAnsi"/>
              </w:rPr>
              <w:t xml:space="preserve">the </w:t>
            </w:r>
            <w:r>
              <w:rPr>
                <w:rFonts w:asciiTheme="minorHAnsi" w:hAnsiTheme="minorHAnsi" w:cstheme="minorHAnsi"/>
              </w:rPr>
              <w:t>sofa</w:t>
            </w:r>
          </w:p>
          <w:p w14:paraId="0DD106BB" w14:textId="77777777" w:rsidR="00CC25B4" w:rsidRDefault="00CC25B4" w:rsidP="00663BAB">
            <w:pPr>
              <w:rPr>
                <w:rFonts w:asciiTheme="minorHAnsi" w:hAnsiTheme="minorHAnsi" w:cstheme="minorHAnsi"/>
              </w:rPr>
            </w:pPr>
            <w:r>
              <w:rPr>
                <w:rFonts w:asciiTheme="minorHAnsi" w:hAnsiTheme="minorHAnsi" w:cstheme="minorHAnsi"/>
              </w:rPr>
              <w:t>2 x further plain grey square</w:t>
            </w:r>
          </w:p>
          <w:p w14:paraId="26FBE131" w14:textId="77777777" w:rsidR="00CC25B4" w:rsidRPr="00B47162" w:rsidRDefault="00CC25B4" w:rsidP="00663BAB">
            <w:pPr>
              <w:rPr>
                <w:rFonts w:asciiTheme="minorHAnsi" w:hAnsiTheme="minorHAnsi" w:cstheme="minorHAnsi"/>
              </w:rPr>
            </w:pPr>
            <w:r>
              <w:rPr>
                <w:rFonts w:asciiTheme="minorHAnsi" w:hAnsiTheme="minorHAnsi" w:cstheme="minorHAnsi"/>
              </w:rPr>
              <w:t>1 x grey, black stripe rectangular</w:t>
            </w:r>
          </w:p>
        </w:tc>
        <w:tc>
          <w:tcPr>
            <w:tcW w:w="3686" w:type="dxa"/>
            <w:tcBorders>
              <w:right w:val="single" w:sz="4" w:space="0" w:color="000000"/>
            </w:tcBorders>
          </w:tcPr>
          <w:p w14:paraId="27FAE38D" w14:textId="77777777" w:rsidR="00CC25B4" w:rsidRPr="00B47162" w:rsidRDefault="00CC25B4" w:rsidP="00663BAB">
            <w:pPr>
              <w:rPr>
                <w:rFonts w:asciiTheme="minorHAnsi" w:hAnsiTheme="minorHAnsi" w:cstheme="minorHAnsi"/>
              </w:rPr>
            </w:pPr>
            <w:r>
              <w:rPr>
                <w:rFonts w:asciiTheme="minorHAnsi" w:hAnsiTheme="minorHAnsi" w:cstheme="minorHAnsi"/>
              </w:rPr>
              <w:t>Good used order</w:t>
            </w:r>
          </w:p>
        </w:tc>
        <w:tc>
          <w:tcPr>
            <w:tcW w:w="3686" w:type="dxa"/>
            <w:tcBorders>
              <w:left w:val="single" w:sz="4" w:space="0" w:color="000000"/>
            </w:tcBorders>
          </w:tcPr>
          <w:p w14:paraId="5EF86E63" w14:textId="77777777" w:rsidR="00CC25B4" w:rsidRPr="00B47162" w:rsidRDefault="00CC25B4" w:rsidP="00663BAB">
            <w:pPr>
              <w:rPr>
                <w:rFonts w:asciiTheme="minorHAnsi" w:hAnsiTheme="minorHAnsi" w:cstheme="minorHAnsi"/>
              </w:rPr>
            </w:pPr>
          </w:p>
        </w:tc>
      </w:tr>
      <w:tr w:rsidR="00CC25B4" w:rsidRPr="00F46EB4" w14:paraId="2093E5B7" w14:textId="77777777" w:rsidTr="003E0F6B">
        <w:trPr>
          <w:gridBefore w:val="1"/>
          <w:wBefore w:w="8" w:type="dxa"/>
          <w:trHeight w:val="392"/>
          <w:jc w:val="center"/>
        </w:trPr>
        <w:tc>
          <w:tcPr>
            <w:tcW w:w="934" w:type="dxa"/>
            <w:gridSpan w:val="2"/>
            <w:vAlign w:val="center"/>
          </w:tcPr>
          <w:p w14:paraId="2191A6CC" w14:textId="77777777" w:rsidR="00CC25B4" w:rsidRPr="00F46EB4" w:rsidRDefault="00CC25B4" w:rsidP="00663BAB">
            <w:pPr>
              <w:pStyle w:val="ReportListNumbers"/>
            </w:pPr>
          </w:p>
        </w:tc>
        <w:tc>
          <w:tcPr>
            <w:tcW w:w="2267" w:type="dxa"/>
          </w:tcPr>
          <w:p w14:paraId="6BB89BFA" w14:textId="77777777" w:rsidR="00CC25B4" w:rsidRDefault="00CC25B4" w:rsidP="00663BAB">
            <w:pPr>
              <w:pStyle w:val="TableTextLeft10pt"/>
            </w:pPr>
            <w:r>
              <w:t>Coffee tables</w:t>
            </w:r>
          </w:p>
        </w:tc>
        <w:tc>
          <w:tcPr>
            <w:tcW w:w="3686" w:type="dxa"/>
          </w:tcPr>
          <w:p w14:paraId="2444A4AE" w14:textId="77777777" w:rsidR="00CC25B4" w:rsidRPr="00B47162" w:rsidRDefault="00CC25B4" w:rsidP="00663BAB">
            <w:pPr>
              <w:rPr>
                <w:rFonts w:asciiTheme="minorHAnsi" w:hAnsiTheme="minorHAnsi" w:cstheme="minorHAnsi"/>
              </w:rPr>
            </w:pPr>
            <w:r>
              <w:rPr>
                <w:rFonts w:asciiTheme="minorHAnsi" w:hAnsiTheme="minorHAnsi" w:cstheme="minorHAnsi"/>
              </w:rPr>
              <w:t>Medium and small white, black moulded plastic tables</w:t>
            </w:r>
          </w:p>
        </w:tc>
        <w:tc>
          <w:tcPr>
            <w:tcW w:w="3686" w:type="dxa"/>
            <w:tcBorders>
              <w:right w:val="single" w:sz="4" w:space="0" w:color="000000"/>
            </w:tcBorders>
          </w:tcPr>
          <w:p w14:paraId="786E7F8C" w14:textId="77777777" w:rsidR="00CC25B4" w:rsidRDefault="00CC25B4" w:rsidP="00663BAB">
            <w:pPr>
              <w:rPr>
                <w:rFonts w:asciiTheme="minorHAnsi" w:hAnsiTheme="minorHAnsi" w:cstheme="minorHAnsi"/>
              </w:rPr>
            </w:pPr>
            <w:r>
              <w:rPr>
                <w:rFonts w:asciiTheme="minorHAnsi" w:hAnsiTheme="minorHAnsi" w:cstheme="minorHAnsi"/>
              </w:rPr>
              <w:t>Good, although used order</w:t>
            </w:r>
          </w:p>
          <w:p w14:paraId="422023FB" w14:textId="77777777" w:rsidR="00CC25B4" w:rsidRDefault="00CC25B4" w:rsidP="00663BAB">
            <w:pPr>
              <w:rPr>
                <w:rFonts w:asciiTheme="minorHAnsi" w:hAnsiTheme="minorHAnsi" w:cstheme="minorHAnsi"/>
              </w:rPr>
            </w:pPr>
            <w:r>
              <w:rPr>
                <w:rFonts w:asciiTheme="minorHAnsi" w:hAnsiTheme="minorHAnsi" w:cstheme="minorHAnsi"/>
              </w:rPr>
              <w:t>General surface scratches</w:t>
            </w:r>
          </w:p>
          <w:p w14:paraId="6611336A" w14:textId="77777777" w:rsidR="00CC25B4" w:rsidRPr="00B47162" w:rsidRDefault="000D074F" w:rsidP="00663BAB">
            <w:pPr>
              <w:rPr>
                <w:rFonts w:asciiTheme="minorHAnsi" w:hAnsiTheme="minorHAnsi" w:cstheme="minorHAnsi"/>
              </w:rPr>
            </w:pPr>
            <w:r>
              <w:rPr>
                <w:rFonts w:asciiTheme="minorHAnsi" w:hAnsiTheme="minorHAnsi" w:cstheme="minorHAnsi"/>
              </w:rPr>
              <w:t>1 x tiny black chip</w:t>
            </w:r>
            <w:r w:rsidR="00CC25B4">
              <w:rPr>
                <w:rFonts w:asciiTheme="minorHAnsi" w:hAnsiTheme="minorHAnsi" w:cstheme="minorHAnsi"/>
              </w:rPr>
              <w:t xml:space="preserve"> to smaller table</w:t>
            </w:r>
          </w:p>
        </w:tc>
        <w:tc>
          <w:tcPr>
            <w:tcW w:w="3686" w:type="dxa"/>
            <w:tcBorders>
              <w:left w:val="single" w:sz="4" w:space="0" w:color="000000"/>
            </w:tcBorders>
          </w:tcPr>
          <w:p w14:paraId="3CEE648A" w14:textId="77777777" w:rsidR="00CC25B4" w:rsidRPr="00B47162" w:rsidRDefault="00CC25B4" w:rsidP="00663BAB">
            <w:pPr>
              <w:rPr>
                <w:rFonts w:asciiTheme="minorHAnsi" w:hAnsiTheme="minorHAnsi" w:cstheme="minorHAnsi"/>
              </w:rPr>
            </w:pPr>
          </w:p>
        </w:tc>
      </w:tr>
      <w:tr w:rsidR="00CC25B4" w:rsidRPr="00F46EB4" w14:paraId="2268DFD6" w14:textId="77777777" w:rsidTr="003E0F6B">
        <w:trPr>
          <w:gridBefore w:val="1"/>
          <w:wBefore w:w="8" w:type="dxa"/>
          <w:trHeight w:val="392"/>
          <w:jc w:val="center"/>
        </w:trPr>
        <w:tc>
          <w:tcPr>
            <w:tcW w:w="934" w:type="dxa"/>
            <w:gridSpan w:val="2"/>
            <w:vAlign w:val="center"/>
          </w:tcPr>
          <w:p w14:paraId="64E06051" w14:textId="77777777" w:rsidR="00CC25B4" w:rsidRPr="00F46EB4" w:rsidRDefault="00CC25B4" w:rsidP="00663BAB">
            <w:pPr>
              <w:pStyle w:val="ReportListNumbers"/>
            </w:pPr>
          </w:p>
        </w:tc>
        <w:tc>
          <w:tcPr>
            <w:tcW w:w="2267" w:type="dxa"/>
          </w:tcPr>
          <w:p w14:paraId="0EDBDE2B" w14:textId="77777777" w:rsidR="00CC25B4" w:rsidRDefault="00CC25B4" w:rsidP="00663BAB">
            <w:pPr>
              <w:pStyle w:val="TableTextLeft10pt"/>
            </w:pPr>
            <w:r>
              <w:t>Shelves</w:t>
            </w:r>
          </w:p>
        </w:tc>
        <w:tc>
          <w:tcPr>
            <w:tcW w:w="3686" w:type="dxa"/>
          </w:tcPr>
          <w:p w14:paraId="23E6C9D3" w14:textId="77777777" w:rsidR="00CC25B4" w:rsidRDefault="00CC25B4" w:rsidP="00663BAB">
            <w:pPr>
              <w:rPr>
                <w:rFonts w:asciiTheme="minorHAnsi" w:hAnsiTheme="minorHAnsi" w:cstheme="minorHAnsi"/>
              </w:rPr>
            </w:pPr>
            <w:r>
              <w:rPr>
                <w:rFonts w:asciiTheme="minorHAnsi" w:hAnsiTheme="minorHAnsi" w:cstheme="minorHAnsi"/>
              </w:rPr>
              <w:t>2 x built-in white painted shelves</w:t>
            </w:r>
          </w:p>
          <w:p w14:paraId="67D971F3" w14:textId="77777777" w:rsidR="00CC25B4" w:rsidRPr="00B47162" w:rsidRDefault="00CC25B4" w:rsidP="00663BAB">
            <w:pPr>
              <w:rPr>
                <w:rFonts w:asciiTheme="minorHAnsi" w:hAnsiTheme="minorHAnsi" w:cstheme="minorHAnsi"/>
              </w:rPr>
            </w:pPr>
            <w:r>
              <w:rPr>
                <w:rFonts w:asciiTheme="minorHAnsi" w:hAnsiTheme="minorHAnsi" w:cstheme="minorHAnsi"/>
              </w:rPr>
              <w:t>White painted ledge under</w:t>
            </w:r>
          </w:p>
        </w:tc>
        <w:tc>
          <w:tcPr>
            <w:tcW w:w="3686" w:type="dxa"/>
            <w:tcBorders>
              <w:right w:val="single" w:sz="4" w:space="0" w:color="000000"/>
            </w:tcBorders>
          </w:tcPr>
          <w:p w14:paraId="1BF5705D" w14:textId="77777777" w:rsidR="00CC25B4" w:rsidRPr="00B47162" w:rsidRDefault="00CC25B4" w:rsidP="00663BAB">
            <w:pPr>
              <w:rPr>
                <w:rFonts w:asciiTheme="minorHAnsi" w:hAnsiTheme="minorHAnsi" w:cstheme="minorHAnsi"/>
              </w:rPr>
            </w:pPr>
          </w:p>
        </w:tc>
        <w:tc>
          <w:tcPr>
            <w:tcW w:w="3686" w:type="dxa"/>
            <w:tcBorders>
              <w:left w:val="single" w:sz="4" w:space="0" w:color="000000"/>
            </w:tcBorders>
          </w:tcPr>
          <w:p w14:paraId="31E467A4" w14:textId="77777777" w:rsidR="00CC25B4" w:rsidRPr="00B47162" w:rsidRDefault="00CC25B4" w:rsidP="00663BAB">
            <w:pPr>
              <w:rPr>
                <w:rFonts w:asciiTheme="minorHAnsi" w:hAnsiTheme="minorHAnsi" w:cstheme="minorHAnsi"/>
              </w:rPr>
            </w:pPr>
          </w:p>
        </w:tc>
      </w:tr>
      <w:tr w:rsidR="00CC25B4" w:rsidRPr="00F46EB4" w14:paraId="72CAD3E0" w14:textId="77777777" w:rsidTr="003E0F6B">
        <w:trPr>
          <w:gridBefore w:val="1"/>
          <w:wBefore w:w="8" w:type="dxa"/>
          <w:trHeight w:val="392"/>
          <w:jc w:val="center"/>
        </w:trPr>
        <w:tc>
          <w:tcPr>
            <w:tcW w:w="934" w:type="dxa"/>
            <w:gridSpan w:val="2"/>
            <w:vAlign w:val="center"/>
          </w:tcPr>
          <w:p w14:paraId="2C5FE5BE" w14:textId="77777777" w:rsidR="00CC25B4" w:rsidRPr="00F46EB4" w:rsidRDefault="00CC25B4" w:rsidP="00663BAB">
            <w:pPr>
              <w:pStyle w:val="ReportListNumbers"/>
            </w:pPr>
          </w:p>
        </w:tc>
        <w:tc>
          <w:tcPr>
            <w:tcW w:w="2267" w:type="dxa"/>
          </w:tcPr>
          <w:p w14:paraId="75FD6B0F" w14:textId="77777777" w:rsidR="00CC25B4" w:rsidRDefault="00CC25B4" w:rsidP="00663BAB">
            <w:pPr>
              <w:pStyle w:val="TableTextLeft10pt"/>
            </w:pPr>
            <w:r>
              <w:t>Pictures</w:t>
            </w:r>
          </w:p>
        </w:tc>
        <w:tc>
          <w:tcPr>
            <w:tcW w:w="3686" w:type="dxa"/>
          </w:tcPr>
          <w:p w14:paraId="160111C4" w14:textId="77777777" w:rsidR="00CC25B4" w:rsidRPr="00B47162" w:rsidRDefault="00CC25B4" w:rsidP="00663BAB">
            <w:pPr>
              <w:rPr>
                <w:rFonts w:asciiTheme="minorHAnsi" w:hAnsiTheme="minorHAnsi" w:cstheme="minorHAnsi"/>
              </w:rPr>
            </w:pPr>
            <w:r>
              <w:rPr>
                <w:rFonts w:asciiTheme="minorHAnsi" w:hAnsiTheme="minorHAnsi" w:cstheme="minorHAnsi"/>
              </w:rPr>
              <w:t>2 x wall mounted white, black splash pattern canvases</w:t>
            </w:r>
          </w:p>
        </w:tc>
        <w:tc>
          <w:tcPr>
            <w:tcW w:w="3686" w:type="dxa"/>
            <w:tcBorders>
              <w:right w:val="single" w:sz="4" w:space="0" w:color="000000"/>
            </w:tcBorders>
          </w:tcPr>
          <w:p w14:paraId="421354A9" w14:textId="77777777" w:rsidR="00CC25B4" w:rsidRPr="00B47162" w:rsidRDefault="00CC25B4" w:rsidP="00663BAB">
            <w:pPr>
              <w:rPr>
                <w:rFonts w:asciiTheme="minorHAnsi" w:hAnsiTheme="minorHAnsi" w:cstheme="minorHAnsi"/>
              </w:rPr>
            </w:pPr>
          </w:p>
        </w:tc>
        <w:tc>
          <w:tcPr>
            <w:tcW w:w="3686" w:type="dxa"/>
            <w:tcBorders>
              <w:left w:val="single" w:sz="4" w:space="0" w:color="000000"/>
            </w:tcBorders>
          </w:tcPr>
          <w:p w14:paraId="7AA3A3AB" w14:textId="77777777" w:rsidR="00CC25B4" w:rsidRPr="00B47162" w:rsidRDefault="00CC25B4" w:rsidP="00663BAB">
            <w:pPr>
              <w:rPr>
                <w:rFonts w:asciiTheme="minorHAnsi" w:hAnsiTheme="minorHAnsi" w:cstheme="minorHAnsi"/>
              </w:rPr>
            </w:pPr>
          </w:p>
        </w:tc>
      </w:tr>
      <w:tr w:rsidR="00CC25B4" w:rsidRPr="00F46EB4" w14:paraId="56C1950E" w14:textId="77777777" w:rsidTr="003E0F6B">
        <w:trPr>
          <w:gridBefore w:val="1"/>
          <w:wBefore w:w="8" w:type="dxa"/>
          <w:trHeight w:val="392"/>
          <w:jc w:val="center"/>
        </w:trPr>
        <w:tc>
          <w:tcPr>
            <w:tcW w:w="934" w:type="dxa"/>
            <w:gridSpan w:val="2"/>
            <w:vAlign w:val="center"/>
          </w:tcPr>
          <w:p w14:paraId="6A2F22D9" w14:textId="77777777" w:rsidR="00CC25B4" w:rsidRPr="00F46EB4" w:rsidRDefault="00CC25B4" w:rsidP="00663BAB">
            <w:pPr>
              <w:pStyle w:val="ReportListNumbers"/>
            </w:pPr>
          </w:p>
        </w:tc>
        <w:tc>
          <w:tcPr>
            <w:tcW w:w="2267" w:type="dxa"/>
          </w:tcPr>
          <w:p w14:paraId="2D58BD05" w14:textId="77777777" w:rsidR="00CC25B4" w:rsidRDefault="00CC25B4" w:rsidP="00663BAB">
            <w:pPr>
              <w:pStyle w:val="TableTextLeft10pt"/>
            </w:pPr>
            <w:r>
              <w:t>Dining table</w:t>
            </w:r>
          </w:p>
        </w:tc>
        <w:tc>
          <w:tcPr>
            <w:tcW w:w="3686" w:type="dxa"/>
          </w:tcPr>
          <w:p w14:paraId="405828A8" w14:textId="77777777" w:rsidR="00CC25B4" w:rsidRDefault="00CC25B4" w:rsidP="00663BAB">
            <w:pPr>
              <w:rPr>
                <w:rFonts w:asciiTheme="minorHAnsi" w:hAnsiTheme="minorHAnsi" w:cstheme="minorHAnsi"/>
              </w:rPr>
            </w:pPr>
            <w:r>
              <w:rPr>
                <w:rFonts w:asciiTheme="minorHAnsi" w:hAnsiTheme="minorHAnsi" w:cstheme="minorHAnsi"/>
              </w:rPr>
              <w:t>Clear glass round top table</w:t>
            </w:r>
          </w:p>
          <w:p w14:paraId="111C8595" w14:textId="77777777" w:rsidR="00CC25B4" w:rsidRPr="00B47162" w:rsidRDefault="00CC25B4" w:rsidP="00663BAB">
            <w:pPr>
              <w:rPr>
                <w:rFonts w:asciiTheme="minorHAnsi" w:hAnsiTheme="minorHAnsi" w:cstheme="minorHAnsi"/>
              </w:rPr>
            </w:pPr>
            <w:r>
              <w:rPr>
                <w:rFonts w:asciiTheme="minorHAnsi" w:hAnsiTheme="minorHAnsi" w:cstheme="minorHAnsi"/>
              </w:rPr>
              <w:t>Brushed chrome pedestal base</w:t>
            </w:r>
          </w:p>
        </w:tc>
        <w:tc>
          <w:tcPr>
            <w:tcW w:w="3686" w:type="dxa"/>
            <w:tcBorders>
              <w:right w:val="single" w:sz="4" w:space="0" w:color="000000"/>
            </w:tcBorders>
          </w:tcPr>
          <w:p w14:paraId="0E3D62B9" w14:textId="77777777" w:rsidR="00CC25B4" w:rsidRDefault="00CC25B4" w:rsidP="00663BAB">
            <w:pPr>
              <w:rPr>
                <w:rFonts w:asciiTheme="minorHAnsi" w:hAnsiTheme="minorHAnsi" w:cstheme="minorHAnsi"/>
              </w:rPr>
            </w:pPr>
            <w:r>
              <w:rPr>
                <w:rFonts w:asciiTheme="minorHAnsi" w:hAnsiTheme="minorHAnsi" w:cstheme="minorHAnsi"/>
              </w:rPr>
              <w:t>Good, although used order</w:t>
            </w:r>
          </w:p>
          <w:p w14:paraId="64011285" w14:textId="77777777" w:rsidR="00CC25B4" w:rsidRDefault="00CC25B4" w:rsidP="00663BAB">
            <w:pPr>
              <w:rPr>
                <w:rFonts w:asciiTheme="minorHAnsi" w:hAnsiTheme="minorHAnsi" w:cstheme="minorHAnsi"/>
              </w:rPr>
            </w:pPr>
            <w:r>
              <w:rPr>
                <w:rFonts w:asciiTheme="minorHAnsi" w:hAnsiTheme="minorHAnsi" w:cstheme="minorHAnsi"/>
              </w:rPr>
              <w:t>Scattered light scratches throughout glass</w:t>
            </w:r>
          </w:p>
          <w:p w14:paraId="183064D1" w14:textId="77777777" w:rsidR="00CC25B4" w:rsidRPr="00B47162" w:rsidRDefault="00CC25B4" w:rsidP="00663BAB">
            <w:pPr>
              <w:rPr>
                <w:rFonts w:asciiTheme="minorHAnsi" w:hAnsiTheme="minorHAnsi" w:cstheme="minorHAnsi"/>
              </w:rPr>
            </w:pPr>
            <w:r>
              <w:rPr>
                <w:rFonts w:asciiTheme="minorHAnsi" w:hAnsiTheme="minorHAnsi" w:cstheme="minorHAnsi"/>
              </w:rPr>
              <w:t>Cleaning scratch marks to base</w:t>
            </w:r>
          </w:p>
        </w:tc>
        <w:tc>
          <w:tcPr>
            <w:tcW w:w="3686" w:type="dxa"/>
            <w:tcBorders>
              <w:left w:val="single" w:sz="4" w:space="0" w:color="000000"/>
            </w:tcBorders>
          </w:tcPr>
          <w:p w14:paraId="13985A01" w14:textId="77777777" w:rsidR="00CC25B4" w:rsidRPr="00B47162" w:rsidRDefault="00CC25B4" w:rsidP="00663BAB">
            <w:pPr>
              <w:rPr>
                <w:rFonts w:asciiTheme="minorHAnsi" w:hAnsiTheme="minorHAnsi" w:cstheme="minorHAnsi"/>
              </w:rPr>
            </w:pPr>
          </w:p>
        </w:tc>
      </w:tr>
    </w:tbl>
    <w:p w14:paraId="5B8018DE" w14:textId="77777777" w:rsidR="003E0F6B" w:rsidRDefault="003E0F6B">
      <w:r>
        <w:br w:type="page"/>
      </w:r>
    </w:p>
    <w:p w14:paraId="5C46F43C" w14:textId="77777777" w:rsidR="003E0F6B" w:rsidRPr="0058538E" w:rsidRDefault="003E0F6B" w:rsidP="003E0F6B">
      <w:pPr>
        <w:pStyle w:val="TableTextWhiteLeft10pt"/>
        <w:rPr>
          <w:color w:val="7FA841"/>
          <w:sz w:val="24"/>
          <w:szCs w:val="24"/>
        </w:rPr>
      </w:pPr>
      <w:r>
        <w:rPr>
          <w:color w:val="7FA841"/>
          <w:sz w:val="24"/>
          <w:szCs w:val="24"/>
        </w:rPr>
        <w:lastRenderedPageBreak/>
        <w:t>Reception</w:t>
      </w:r>
    </w:p>
    <w:tbl>
      <w:tblPr>
        <w:tblW w:w="1426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928"/>
        <w:gridCol w:w="6"/>
        <w:gridCol w:w="2267"/>
        <w:gridCol w:w="3686"/>
        <w:gridCol w:w="3686"/>
        <w:gridCol w:w="3686"/>
      </w:tblGrid>
      <w:tr w:rsidR="003E0F6B" w:rsidRPr="00F46EB4" w14:paraId="272287C6" w14:textId="77777777" w:rsidTr="003E0F6B">
        <w:trPr>
          <w:trHeight w:val="392"/>
          <w:tblHeader/>
          <w:jc w:val="center"/>
        </w:trPr>
        <w:tc>
          <w:tcPr>
            <w:tcW w:w="936" w:type="dxa"/>
            <w:gridSpan w:val="2"/>
            <w:tcBorders>
              <w:top w:val="nil"/>
              <w:left w:val="nil"/>
              <w:bottom w:val="single" w:sz="6" w:space="0" w:color="595959"/>
              <w:right w:val="single" w:sz="6" w:space="0" w:color="595959"/>
            </w:tcBorders>
            <w:shd w:val="clear" w:color="auto" w:fill="D6D6D6" w:themeFill="text1" w:themeFillTint="33"/>
            <w:vAlign w:val="center"/>
          </w:tcPr>
          <w:p w14:paraId="291477BE" w14:textId="77777777" w:rsidR="003E0F6B" w:rsidRPr="00DF05C5" w:rsidRDefault="003E0F6B" w:rsidP="00AF4C27">
            <w:pPr>
              <w:pStyle w:val="TableTextWhiteLeft10pt"/>
              <w:rPr>
                <w:color w:val="7FA841"/>
              </w:rPr>
            </w:pPr>
          </w:p>
        </w:tc>
        <w:tc>
          <w:tcPr>
            <w:tcW w:w="2270"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1142749D" w14:textId="77777777" w:rsidR="003E0F6B" w:rsidRPr="00DF05C5" w:rsidRDefault="003E0F6B" w:rsidP="00AF4C27">
            <w:pPr>
              <w:pStyle w:val="TableTextWhiteLeft10pt"/>
              <w:rPr>
                <w:color w:val="7FA841"/>
              </w:rPr>
            </w:pPr>
            <w:r w:rsidRPr="00DF05C5">
              <w:rPr>
                <w:color w:val="7FA841"/>
              </w:rPr>
              <w:t>Item</w:t>
            </w:r>
          </w:p>
        </w:tc>
        <w:tc>
          <w:tcPr>
            <w:tcW w:w="3687"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3D80748A" w14:textId="77777777" w:rsidR="003E0F6B" w:rsidRPr="00DF05C5" w:rsidRDefault="003E0F6B" w:rsidP="00AF4C27">
            <w:pPr>
              <w:pStyle w:val="TableTextWhiteLeft10pt"/>
              <w:rPr>
                <w:color w:val="7FA841"/>
              </w:rPr>
            </w:pPr>
            <w:r w:rsidRPr="00DF05C5">
              <w:rPr>
                <w:color w:val="7FA841"/>
              </w:rPr>
              <w:t xml:space="preserve">Description </w:t>
            </w:r>
          </w:p>
        </w:tc>
        <w:tc>
          <w:tcPr>
            <w:tcW w:w="3687"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0403B33E" w14:textId="77777777" w:rsidR="003E0F6B" w:rsidRPr="00DF05C5" w:rsidRDefault="003E0F6B" w:rsidP="00AF4C27">
            <w:pPr>
              <w:pStyle w:val="TableTextWhiteLeft10pt"/>
              <w:rPr>
                <w:color w:val="7FA841"/>
              </w:rPr>
            </w:pPr>
            <w:r w:rsidRPr="00DF05C5">
              <w:rPr>
                <w:color w:val="7FA841"/>
              </w:rPr>
              <w:t>Check-in</w:t>
            </w:r>
          </w:p>
        </w:tc>
        <w:tc>
          <w:tcPr>
            <w:tcW w:w="3687" w:type="dxa"/>
            <w:tcBorders>
              <w:left w:val="single" w:sz="4" w:space="0" w:color="000000"/>
              <w:bottom w:val="single" w:sz="6" w:space="0" w:color="595959"/>
            </w:tcBorders>
            <w:shd w:val="clear" w:color="auto" w:fill="D6D6D6" w:themeFill="text1" w:themeFillTint="33"/>
            <w:vAlign w:val="center"/>
          </w:tcPr>
          <w:p w14:paraId="1D001496" w14:textId="77777777" w:rsidR="003E0F6B" w:rsidRPr="00DF05C5" w:rsidRDefault="003E0F6B" w:rsidP="00AF4C27">
            <w:pPr>
              <w:pStyle w:val="TableTextWhiteLeft10pt"/>
              <w:rPr>
                <w:color w:val="7FA841"/>
              </w:rPr>
            </w:pPr>
            <w:r w:rsidRPr="00DF05C5">
              <w:rPr>
                <w:color w:val="7FA841"/>
              </w:rPr>
              <w:t>Check-out</w:t>
            </w:r>
          </w:p>
        </w:tc>
      </w:tr>
      <w:tr w:rsidR="00CC25B4" w:rsidRPr="00F46EB4" w14:paraId="272C0055" w14:textId="77777777" w:rsidTr="003E0F6B">
        <w:trPr>
          <w:gridBefore w:val="1"/>
          <w:wBefore w:w="8" w:type="dxa"/>
          <w:trHeight w:val="392"/>
          <w:jc w:val="center"/>
        </w:trPr>
        <w:tc>
          <w:tcPr>
            <w:tcW w:w="934" w:type="dxa"/>
            <w:gridSpan w:val="2"/>
            <w:vAlign w:val="center"/>
          </w:tcPr>
          <w:p w14:paraId="72BF8321" w14:textId="77777777" w:rsidR="00CC25B4" w:rsidRPr="00F46EB4" w:rsidRDefault="00CC25B4" w:rsidP="00663BAB">
            <w:pPr>
              <w:pStyle w:val="ReportListNumbers"/>
            </w:pPr>
          </w:p>
        </w:tc>
        <w:tc>
          <w:tcPr>
            <w:tcW w:w="2267" w:type="dxa"/>
          </w:tcPr>
          <w:p w14:paraId="38167EC7" w14:textId="77777777" w:rsidR="00CC25B4" w:rsidRDefault="00CC25B4" w:rsidP="00663BAB">
            <w:pPr>
              <w:pStyle w:val="TableTextLeft10pt"/>
            </w:pPr>
            <w:r>
              <w:t>Dining chairs</w:t>
            </w:r>
          </w:p>
        </w:tc>
        <w:tc>
          <w:tcPr>
            <w:tcW w:w="3686" w:type="dxa"/>
          </w:tcPr>
          <w:p w14:paraId="520A6073" w14:textId="77777777" w:rsidR="00CC25B4" w:rsidRDefault="00CC25B4" w:rsidP="00663BAB">
            <w:pPr>
              <w:rPr>
                <w:rFonts w:asciiTheme="minorHAnsi" w:hAnsiTheme="minorHAnsi" w:cstheme="minorHAnsi"/>
              </w:rPr>
            </w:pPr>
            <w:r>
              <w:rPr>
                <w:rFonts w:asciiTheme="minorHAnsi" w:hAnsiTheme="minorHAnsi" w:cstheme="minorHAnsi"/>
              </w:rPr>
              <w:t>4 x dark brown leather effect seat and back dining chairs</w:t>
            </w:r>
          </w:p>
          <w:p w14:paraId="7322F28B" w14:textId="77777777" w:rsidR="00CC25B4" w:rsidRDefault="00CC25B4" w:rsidP="00663BAB">
            <w:pPr>
              <w:rPr>
                <w:rFonts w:asciiTheme="minorHAnsi" w:hAnsiTheme="minorHAnsi" w:cstheme="minorHAnsi"/>
              </w:rPr>
            </w:pPr>
            <w:r>
              <w:rPr>
                <w:rFonts w:asciiTheme="minorHAnsi" w:hAnsiTheme="minorHAnsi" w:cstheme="minorHAnsi"/>
              </w:rPr>
              <w:t>Chrome legs</w:t>
            </w:r>
          </w:p>
        </w:tc>
        <w:tc>
          <w:tcPr>
            <w:tcW w:w="3686" w:type="dxa"/>
            <w:tcBorders>
              <w:right w:val="single" w:sz="4" w:space="0" w:color="000000"/>
            </w:tcBorders>
          </w:tcPr>
          <w:p w14:paraId="1EBFA560" w14:textId="77777777" w:rsidR="00CC25B4" w:rsidRDefault="00CC25B4" w:rsidP="00663BAB">
            <w:pPr>
              <w:rPr>
                <w:rFonts w:asciiTheme="minorHAnsi" w:hAnsiTheme="minorHAnsi" w:cstheme="minorHAnsi"/>
              </w:rPr>
            </w:pPr>
            <w:r>
              <w:rPr>
                <w:rFonts w:asciiTheme="minorHAnsi" w:hAnsiTheme="minorHAnsi" w:cstheme="minorHAnsi"/>
              </w:rPr>
              <w:t>1 x heavily torn to seat and back</w:t>
            </w:r>
          </w:p>
          <w:p w14:paraId="3938167D" w14:textId="77777777" w:rsidR="00CC25B4" w:rsidRDefault="00CC25B4" w:rsidP="00663BAB">
            <w:pPr>
              <w:rPr>
                <w:rFonts w:asciiTheme="minorHAnsi" w:hAnsiTheme="minorHAnsi" w:cstheme="minorHAnsi"/>
              </w:rPr>
            </w:pPr>
            <w:r>
              <w:rPr>
                <w:rFonts w:asciiTheme="minorHAnsi" w:hAnsiTheme="minorHAnsi" w:cstheme="minorHAnsi"/>
              </w:rPr>
              <w:t>Stitching coming undone</w:t>
            </w:r>
          </w:p>
          <w:p w14:paraId="37C37F3F" w14:textId="77777777" w:rsidR="00CC25B4" w:rsidRDefault="00CC25B4" w:rsidP="00663BAB">
            <w:pPr>
              <w:rPr>
                <w:rFonts w:asciiTheme="minorHAnsi" w:hAnsiTheme="minorHAnsi" w:cstheme="minorHAnsi"/>
              </w:rPr>
            </w:pPr>
            <w:r>
              <w:rPr>
                <w:rFonts w:asciiTheme="minorHAnsi" w:hAnsiTheme="minorHAnsi" w:cstheme="minorHAnsi"/>
              </w:rPr>
              <w:t>Other 3 x in good, although used order</w:t>
            </w:r>
          </w:p>
          <w:p w14:paraId="61F55273" w14:textId="77777777" w:rsidR="00CC25B4" w:rsidRDefault="00CC25B4" w:rsidP="00CC25B4">
            <w:pPr>
              <w:rPr>
                <w:rFonts w:asciiTheme="minorHAnsi" w:hAnsiTheme="minorHAnsi" w:cstheme="minorHAnsi"/>
              </w:rPr>
            </w:pPr>
            <w:r>
              <w:rPr>
                <w:rFonts w:asciiTheme="minorHAnsi" w:hAnsiTheme="minorHAnsi" w:cstheme="minorHAnsi"/>
              </w:rPr>
              <w:t>1 x further seat edge starting to tear</w:t>
            </w:r>
          </w:p>
          <w:p w14:paraId="1B68F952" w14:textId="77777777" w:rsidR="00CC25B4" w:rsidRDefault="0086462E" w:rsidP="00CC25B4">
            <w:pPr>
              <w:rPr>
                <w:rFonts w:asciiTheme="minorHAnsi" w:hAnsiTheme="minorHAnsi" w:cstheme="minorHAnsi"/>
              </w:rPr>
            </w:pPr>
            <w:r>
              <w:rPr>
                <w:rFonts w:asciiTheme="minorHAnsi" w:hAnsiTheme="minorHAnsi" w:cstheme="minorHAnsi"/>
              </w:rPr>
              <w:t>Back metal starting to pop through top corners of leather</w:t>
            </w:r>
          </w:p>
          <w:p w14:paraId="253175B7" w14:textId="77777777" w:rsidR="0086462E" w:rsidRDefault="0086462E" w:rsidP="00CC25B4">
            <w:pPr>
              <w:rPr>
                <w:rFonts w:asciiTheme="minorHAnsi" w:hAnsiTheme="minorHAnsi" w:cstheme="minorHAnsi"/>
              </w:rPr>
            </w:pPr>
            <w:r>
              <w:rPr>
                <w:rFonts w:asciiTheme="minorHAnsi" w:hAnsiTheme="minorHAnsi" w:cstheme="minorHAnsi"/>
              </w:rPr>
              <w:t>1 x further back top corner stitching splitting</w:t>
            </w:r>
          </w:p>
          <w:p w14:paraId="757DA66C" w14:textId="77777777" w:rsidR="000D074F" w:rsidRDefault="000D074F" w:rsidP="00CC25B4">
            <w:pPr>
              <w:rPr>
                <w:rFonts w:asciiTheme="minorHAnsi" w:hAnsiTheme="minorHAnsi" w:cstheme="minorHAnsi"/>
              </w:rPr>
            </w:pPr>
            <w:r>
              <w:rPr>
                <w:rFonts w:asciiTheme="minorHAnsi" w:hAnsiTheme="minorHAnsi" w:cstheme="minorHAnsi"/>
              </w:rPr>
              <w:t>2 x further seat edges starting to fray</w:t>
            </w:r>
          </w:p>
        </w:tc>
        <w:tc>
          <w:tcPr>
            <w:tcW w:w="3686" w:type="dxa"/>
            <w:tcBorders>
              <w:left w:val="single" w:sz="4" w:space="0" w:color="000000"/>
            </w:tcBorders>
          </w:tcPr>
          <w:p w14:paraId="70667F3B" w14:textId="77777777" w:rsidR="00CC25B4" w:rsidRPr="00B47162" w:rsidRDefault="00CC25B4" w:rsidP="00663BAB">
            <w:pPr>
              <w:rPr>
                <w:rFonts w:asciiTheme="minorHAnsi" w:hAnsiTheme="minorHAnsi" w:cstheme="minorHAnsi"/>
              </w:rPr>
            </w:pPr>
          </w:p>
        </w:tc>
      </w:tr>
    </w:tbl>
    <w:p w14:paraId="5E158722" w14:textId="77777777" w:rsidR="00663BAB" w:rsidRDefault="00663BAB" w:rsidP="00663BAB">
      <w:r>
        <w:br w:type="page"/>
      </w:r>
    </w:p>
    <w:p w14:paraId="7AEDFD69" w14:textId="77777777" w:rsidR="00663BAB" w:rsidRPr="00DF05C5" w:rsidRDefault="0086462E" w:rsidP="00663BAB">
      <w:pPr>
        <w:pStyle w:val="Head1Red12ptLeft"/>
        <w:rPr>
          <w:color w:val="7FA841"/>
        </w:rPr>
      </w:pPr>
      <w:bookmarkStart w:id="27" w:name="_Toc197221832"/>
      <w:r>
        <w:rPr>
          <w:color w:val="7FA841"/>
        </w:rPr>
        <w:lastRenderedPageBreak/>
        <w:t>Reception</w:t>
      </w:r>
      <w:r w:rsidR="00663BAB" w:rsidRPr="00DF05C5">
        <w:rPr>
          <w:color w:val="7FA841"/>
        </w:rPr>
        <w:t xml:space="preserve"> Photos</w:t>
      </w:r>
      <w:bookmarkEnd w:id="27"/>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904"/>
      </w:tblGrid>
      <w:tr w:rsidR="00DE7592" w:rsidRPr="00E27329" w14:paraId="1647AAB4"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71FB216" w14:textId="77777777" w:rsidR="00DE7592" w:rsidRPr="00E90287" w:rsidRDefault="00DE7592" w:rsidP="00DE7592">
            <w:pPr>
              <w:spacing w:line="290" w:lineRule="atLeast"/>
              <w:jc w:val="center"/>
              <w:rPr>
                <w:b/>
                <w:color w:val="7FA841"/>
                <w:szCs w:val="21"/>
              </w:rPr>
            </w:pPr>
            <w:r>
              <w:rPr>
                <w:b/>
                <w:color w:val="7FA841"/>
                <w:szCs w:val="21"/>
              </w:rPr>
              <w:t>Reception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5FFC318" w14:textId="77777777" w:rsidR="00DE7592" w:rsidRPr="00E90287" w:rsidRDefault="00DE7592" w:rsidP="00DE7592">
            <w:pPr>
              <w:spacing w:line="290" w:lineRule="atLeast"/>
              <w:jc w:val="center"/>
              <w:rPr>
                <w:b/>
                <w:color w:val="7FA841"/>
                <w:szCs w:val="21"/>
              </w:rPr>
            </w:pPr>
            <w:r>
              <w:rPr>
                <w:b/>
                <w:color w:val="7FA841"/>
                <w:szCs w:val="21"/>
              </w:rPr>
              <w:t>Reception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2FEC460A" w14:textId="77777777" w:rsidR="00DE7592" w:rsidRPr="00E90287" w:rsidRDefault="00DE7592" w:rsidP="00DE7592">
            <w:pPr>
              <w:spacing w:line="290" w:lineRule="atLeast"/>
              <w:jc w:val="center"/>
              <w:rPr>
                <w:b/>
                <w:color w:val="7FA841"/>
                <w:szCs w:val="21"/>
              </w:rPr>
            </w:pPr>
            <w:r>
              <w:rPr>
                <w:b/>
                <w:color w:val="7FA841"/>
                <w:szCs w:val="21"/>
              </w:rPr>
              <w:t>Reception</w:t>
            </w:r>
          </w:p>
        </w:tc>
      </w:tr>
      <w:tr w:rsidR="00DE7592" w:rsidRPr="00987577" w14:paraId="448CC9CA" w14:textId="77777777" w:rsidTr="00AF4C27">
        <w:trPr>
          <w:trHeight w:val="4476"/>
          <w:jc w:val="center"/>
        </w:trPr>
        <w:tc>
          <w:tcPr>
            <w:tcW w:w="4901" w:type="dxa"/>
            <w:tcBorders>
              <w:top w:val="single" w:sz="4" w:space="0" w:color="auto"/>
              <w:left w:val="single" w:sz="4" w:space="0" w:color="auto"/>
              <w:bottom w:val="single" w:sz="4" w:space="0" w:color="auto"/>
              <w:right w:val="single" w:sz="4" w:space="0" w:color="auto"/>
            </w:tcBorders>
            <w:vAlign w:val="center"/>
          </w:tcPr>
          <w:p w14:paraId="566C704A" w14:textId="77777777" w:rsidR="00DE7592" w:rsidRDefault="00EC4D1A" w:rsidP="00DE7592">
            <w:pPr>
              <w:spacing w:line="290" w:lineRule="atLeast"/>
              <w:jc w:val="center"/>
              <w:rPr>
                <w:szCs w:val="21"/>
              </w:rPr>
            </w:pPr>
            <w:r>
              <w:rPr>
                <w:szCs w:val="21"/>
              </w:rPr>
              <w:pict w14:anchorId="1B0F338F">
                <v:shape id="_x0000_i1100" type="#_x0000_t75" style="width:219.8pt;height:165pt">
                  <v:imagedata r:id="rId103" o:title="093"/>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191CA9DE" w14:textId="77777777" w:rsidR="00DE7592" w:rsidRDefault="00EC4D1A" w:rsidP="00DE7592">
            <w:pPr>
              <w:spacing w:line="290" w:lineRule="atLeast"/>
              <w:jc w:val="center"/>
              <w:rPr>
                <w:szCs w:val="21"/>
              </w:rPr>
            </w:pPr>
            <w:r>
              <w:rPr>
                <w:szCs w:val="21"/>
              </w:rPr>
              <w:pict w14:anchorId="3139C799">
                <v:shape id="_x0000_i1101" type="#_x0000_t75" style="width:219.8pt;height:165pt">
                  <v:imagedata r:id="rId104" o:title="094"/>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7BAD5B19" w14:textId="77777777" w:rsidR="00DE7592" w:rsidRDefault="00EC4D1A" w:rsidP="00DE7592">
            <w:pPr>
              <w:spacing w:line="290" w:lineRule="atLeast"/>
              <w:jc w:val="center"/>
              <w:rPr>
                <w:szCs w:val="21"/>
              </w:rPr>
            </w:pPr>
            <w:r>
              <w:rPr>
                <w:szCs w:val="21"/>
              </w:rPr>
              <w:pict w14:anchorId="10AAF979">
                <v:shape id="_x0000_i1102" type="#_x0000_t75" style="width:219.8pt;height:165pt">
                  <v:imagedata r:id="rId105" o:title="095"/>
                </v:shape>
              </w:pict>
            </w:r>
          </w:p>
        </w:tc>
      </w:tr>
      <w:tr w:rsidR="00DE7592" w:rsidRPr="00C9766D" w14:paraId="7981ED5B"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8262006" w14:textId="77777777" w:rsidR="00DE7592" w:rsidRPr="00E90287" w:rsidRDefault="00DE7592" w:rsidP="00DE7592">
            <w:pPr>
              <w:spacing w:line="290" w:lineRule="atLeast"/>
              <w:jc w:val="center"/>
              <w:rPr>
                <w:b/>
                <w:color w:val="7FA841"/>
                <w:szCs w:val="21"/>
              </w:rPr>
            </w:pPr>
            <w:r>
              <w:rPr>
                <w:b/>
                <w:color w:val="7FA841"/>
                <w:szCs w:val="21"/>
              </w:rPr>
              <w:t>Reception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9A777A0" w14:textId="77777777" w:rsidR="00DE7592" w:rsidRPr="00E90287" w:rsidRDefault="00DE7592" w:rsidP="00DE7592">
            <w:pPr>
              <w:spacing w:line="290" w:lineRule="atLeast"/>
              <w:jc w:val="center"/>
              <w:rPr>
                <w:b/>
                <w:color w:val="7FA841"/>
                <w:szCs w:val="21"/>
              </w:rPr>
            </w:pPr>
            <w:r>
              <w:rPr>
                <w:b/>
                <w:color w:val="7FA841"/>
                <w:szCs w:val="21"/>
              </w:rPr>
              <w:t>Reception window frame fitting holes high level</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48A4E8C0" w14:textId="77777777" w:rsidR="00DE7592" w:rsidRPr="00E90287" w:rsidRDefault="00DE7592" w:rsidP="00DE7592">
            <w:pPr>
              <w:spacing w:line="290" w:lineRule="atLeast"/>
              <w:jc w:val="center"/>
              <w:rPr>
                <w:b/>
                <w:color w:val="7FA841"/>
                <w:szCs w:val="21"/>
              </w:rPr>
            </w:pPr>
            <w:r>
              <w:rPr>
                <w:b/>
                <w:color w:val="7FA841"/>
                <w:szCs w:val="21"/>
              </w:rPr>
              <w:t>Reception window frame paint marks</w:t>
            </w:r>
          </w:p>
        </w:tc>
      </w:tr>
      <w:tr w:rsidR="00DE7592" w:rsidRPr="00C9766D" w14:paraId="6A975347" w14:textId="77777777" w:rsidTr="00AF4C27">
        <w:trPr>
          <w:trHeight w:val="4494"/>
          <w:jc w:val="center"/>
        </w:trPr>
        <w:tc>
          <w:tcPr>
            <w:tcW w:w="4901" w:type="dxa"/>
            <w:tcBorders>
              <w:top w:val="single" w:sz="4" w:space="0" w:color="auto"/>
              <w:left w:val="single" w:sz="4" w:space="0" w:color="auto"/>
              <w:bottom w:val="single" w:sz="4" w:space="0" w:color="auto"/>
              <w:right w:val="single" w:sz="4" w:space="0" w:color="auto"/>
            </w:tcBorders>
            <w:vAlign w:val="center"/>
          </w:tcPr>
          <w:p w14:paraId="087BB393" w14:textId="77777777" w:rsidR="00DE7592" w:rsidRPr="00E90287" w:rsidRDefault="00EC4D1A" w:rsidP="00DE7592">
            <w:pPr>
              <w:spacing w:line="290" w:lineRule="atLeast"/>
              <w:jc w:val="center"/>
              <w:rPr>
                <w:b/>
                <w:color w:val="7FA841"/>
                <w:szCs w:val="21"/>
              </w:rPr>
            </w:pPr>
            <w:r>
              <w:rPr>
                <w:b/>
                <w:color w:val="7FA841"/>
                <w:szCs w:val="21"/>
              </w:rPr>
              <w:pict w14:anchorId="0A3155FA">
                <v:shape id="_x0000_i1103" type="#_x0000_t75" style="width:219.8pt;height:165pt">
                  <v:imagedata r:id="rId106" o:title="096"/>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0CA4B718" w14:textId="77777777" w:rsidR="00DE7592" w:rsidRPr="00E90287" w:rsidRDefault="00EC4D1A" w:rsidP="00DE7592">
            <w:pPr>
              <w:spacing w:line="290" w:lineRule="atLeast"/>
              <w:jc w:val="center"/>
              <w:rPr>
                <w:b/>
                <w:color w:val="7FA841"/>
                <w:szCs w:val="21"/>
              </w:rPr>
            </w:pPr>
            <w:r>
              <w:rPr>
                <w:b/>
                <w:color w:val="7FA841"/>
                <w:szCs w:val="21"/>
              </w:rPr>
              <w:pict w14:anchorId="21BC0215">
                <v:shape id="_x0000_i1104" type="#_x0000_t75" style="width:219.8pt;height:165pt">
                  <v:imagedata r:id="rId107" o:title="097"/>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2610B909" w14:textId="77777777" w:rsidR="00DE7592" w:rsidRPr="00E90287" w:rsidRDefault="00EC4D1A" w:rsidP="00DE7592">
            <w:pPr>
              <w:spacing w:line="290" w:lineRule="atLeast"/>
              <w:jc w:val="center"/>
              <w:rPr>
                <w:b/>
                <w:color w:val="7FA841"/>
                <w:szCs w:val="21"/>
              </w:rPr>
            </w:pPr>
            <w:r>
              <w:rPr>
                <w:b/>
                <w:color w:val="7FA841"/>
                <w:szCs w:val="21"/>
              </w:rPr>
              <w:pict w14:anchorId="44A8A430">
                <v:shape id="_x0000_i1105" type="#_x0000_t75" style="width:219.8pt;height:165pt">
                  <v:imagedata r:id="rId108" o:title="098"/>
                </v:shape>
              </w:pict>
            </w:r>
          </w:p>
        </w:tc>
      </w:tr>
      <w:tr w:rsidR="00DE7592" w:rsidRPr="00C9766D" w14:paraId="0FA9B0FB"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A62AFCC" w14:textId="77777777" w:rsidR="00DE7592" w:rsidRPr="00E90287" w:rsidRDefault="00DE7592" w:rsidP="00DE7592">
            <w:pPr>
              <w:spacing w:line="290" w:lineRule="atLeast"/>
              <w:jc w:val="center"/>
              <w:rPr>
                <w:b/>
                <w:color w:val="7FA841"/>
                <w:szCs w:val="21"/>
              </w:rPr>
            </w:pPr>
            <w:r>
              <w:rPr>
                <w:b/>
                <w:color w:val="7FA841"/>
                <w:szCs w:val="21"/>
              </w:rPr>
              <w:lastRenderedPageBreak/>
              <w:t>Reception window sill cracks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6FEF941" w14:textId="77777777" w:rsidR="00DE7592" w:rsidRPr="00E90287" w:rsidRDefault="00DE7592" w:rsidP="00DE7592">
            <w:pPr>
              <w:spacing w:line="290" w:lineRule="atLeast"/>
              <w:jc w:val="center"/>
              <w:rPr>
                <w:b/>
                <w:color w:val="7FA841"/>
                <w:szCs w:val="21"/>
              </w:rPr>
            </w:pPr>
            <w:r>
              <w:rPr>
                <w:b/>
                <w:color w:val="7FA841"/>
                <w:szCs w:val="21"/>
              </w:rPr>
              <w:t>Reception blind pelmet askew</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3EAD0BC7" w14:textId="77777777" w:rsidR="00DE7592" w:rsidRPr="00E90287" w:rsidRDefault="00DE7592" w:rsidP="00DE7592">
            <w:pPr>
              <w:spacing w:line="290" w:lineRule="atLeast"/>
              <w:jc w:val="center"/>
              <w:rPr>
                <w:b/>
                <w:color w:val="7FA841"/>
                <w:szCs w:val="21"/>
              </w:rPr>
            </w:pPr>
            <w:r>
              <w:rPr>
                <w:b/>
                <w:color w:val="7FA841"/>
                <w:szCs w:val="21"/>
              </w:rPr>
              <w:t>Reception floor chip</w:t>
            </w:r>
          </w:p>
        </w:tc>
      </w:tr>
      <w:tr w:rsidR="00DE7592" w:rsidRPr="00C9766D" w14:paraId="57F8321B"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7BF73EEF" w14:textId="77777777" w:rsidR="00DE7592" w:rsidRPr="00E90287" w:rsidRDefault="00EC4D1A" w:rsidP="00DE7592">
            <w:pPr>
              <w:jc w:val="center"/>
              <w:rPr>
                <w:b/>
                <w:color w:val="7FA841"/>
                <w:szCs w:val="21"/>
              </w:rPr>
            </w:pPr>
            <w:r>
              <w:rPr>
                <w:b/>
                <w:color w:val="7FA841"/>
                <w:szCs w:val="21"/>
              </w:rPr>
              <w:pict w14:anchorId="14AFA6FF">
                <v:shape id="_x0000_i1106" type="#_x0000_t75" style="width:219.8pt;height:165pt">
                  <v:imagedata r:id="rId109" o:title="099"/>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5736480A" w14:textId="77777777" w:rsidR="00DE7592" w:rsidRPr="00E90287" w:rsidRDefault="00EC4D1A" w:rsidP="00DE7592">
            <w:pPr>
              <w:spacing w:line="290" w:lineRule="atLeast"/>
              <w:jc w:val="center"/>
              <w:rPr>
                <w:b/>
                <w:color w:val="7FA841"/>
                <w:szCs w:val="21"/>
              </w:rPr>
            </w:pPr>
            <w:r>
              <w:rPr>
                <w:b/>
                <w:color w:val="7FA841"/>
                <w:szCs w:val="21"/>
              </w:rPr>
              <w:pict w14:anchorId="31A64B25">
                <v:shape id="_x0000_i1107" type="#_x0000_t75" style="width:219.8pt;height:165pt">
                  <v:imagedata r:id="rId110" o:title="100"/>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58769327" w14:textId="77777777" w:rsidR="00DE7592" w:rsidRPr="00E90287" w:rsidRDefault="00EC4D1A" w:rsidP="00DE7592">
            <w:pPr>
              <w:spacing w:line="290" w:lineRule="atLeast"/>
              <w:jc w:val="center"/>
              <w:rPr>
                <w:b/>
                <w:color w:val="7FA841"/>
                <w:szCs w:val="21"/>
              </w:rPr>
            </w:pPr>
            <w:r>
              <w:rPr>
                <w:b/>
                <w:color w:val="7FA841"/>
                <w:szCs w:val="21"/>
              </w:rPr>
              <w:pict w14:anchorId="539DA15B">
                <v:shape id="_x0000_i1108" type="#_x0000_t75" style="width:219.8pt;height:165pt">
                  <v:imagedata r:id="rId111" o:title="101"/>
                </v:shape>
              </w:pict>
            </w:r>
          </w:p>
        </w:tc>
      </w:tr>
      <w:tr w:rsidR="00DE7592" w:rsidRPr="00C9766D" w14:paraId="41AA5BF2"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7A72812" w14:textId="77777777" w:rsidR="00DE7592" w:rsidRPr="00E90287" w:rsidRDefault="00DE7592" w:rsidP="00DE7592">
            <w:pPr>
              <w:spacing w:line="290" w:lineRule="atLeast"/>
              <w:jc w:val="center"/>
              <w:rPr>
                <w:b/>
                <w:color w:val="7FA841"/>
                <w:szCs w:val="21"/>
              </w:rPr>
            </w:pPr>
            <w:r>
              <w:rPr>
                <w:b/>
                <w:color w:val="7FA841"/>
                <w:szCs w:val="21"/>
              </w:rPr>
              <w:t>Reception floor chip</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2B93AD2" w14:textId="77777777" w:rsidR="00DE7592" w:rsidRPr="00E90287" w:rsidRDefault="00DE7592" w:rsidP="00DE7592">
            <w:pPr>
              <w:spacing w:line="290" w:lineRule="atLeast"/>
              <w:jc w:val="center"/>
              <w:rPr>
                <w:b/>
                <w:color w:val="7FA841"/>
                <w:szCs w:val="21"/>
              </w:rPr>
            </w:pPr>
            <w:r>
              <w:rPr>
                <w:b/>
                <w:color w:val="7FA841"/>
                <w:szCs w:val="21"/>
              </w:rPr>
              <w:t>Reception floor chips</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67123C90" w14:textId="77777777" w:rsidR="00DE7592" w:rsidRPr="00E90287" w:rsidRDefault="00DE7592" w:rsidP="00DE7592">
            <w:pPr>
              <w:spacing w:line="290" w:lineRule="atLeast"/>
              <w:jc w:val="center"/>
              <w:rPr>
                <w:b/>
                <w:color w:val="7FA841"/>
                <w:szCs w:val="21"/>
              </w:rPr>
            </w:pPr>
            <w:r>
              <w:rPr>
                <w:b/>
                <w:color w:val="7FA841"/>
                <w:szCs w:val="21"/>
              </w:rPr>
              <w:t>Reception floor dent</w:t>
            </w:r>
          </w:p>
        </w:tc>
      </w:tr>
      <w:tr w:rsidR="00DE7592" w:rsidRPr="00C9766D" w14:paraId="676EE507"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3F962184" w14:textId="77777777" w:rsidR="00DE7592" w:rsidRPr="00E90287" w:rsidRDefault="00EC4D1A" w:rsidP="00DE7592">
            <w:pPr>
              <w:spacing w:line="290" w:lineRule="atLeast"/>
              <w:jc w:val="center"/>
              <w:rPr>
                <w:b/>
                <w:color w:val="7FA841"/>
                <w:szCs w:val="21"/>
              </w:rPr>
            </w:pPr>
            <w:r>
              <w:rPr>
                <w:b/>
                <w:color w:val="7FA841"/>
                <w:szCs w:val="21"/>
              </w:rPr>
              <w:pict w14:anchorId="614414DF">
                <v:shape id="_x0000_i1109" type="#_x0000_t75" style="width:219.8pt;height:165pt">
                  <v:imagedata r:id="rId112" o:title="102"/>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7D908D2E" w14:textId="77777777" w:rsidR="00DE7592" w:rsidRPr="00E90287" w:rsidRDefault="00EC4D1A" w:rsidP="00DE7592">
            <w:pPr>
              <w:spacing w:line="290" w:lineRule="atLeast"/>
              <w:jc w:val="center"/>
              <w:rPr>
                <w:b/>
                <w:color w:val="7FA841"/>
                <w:szCs w:val="21"/>
              </w:rPr>
            </w:pPr>
            <w:r>
              <w:rPr>
                <w:b/>
                <w:color w:val="7FA841"/>
                <w:szCs w:val="21"/>
              </w:rPr>
              <w:pict w14:anchorId="0BE18FAC">
                <v:shape id="_x0000_i1110" type="#_x0000_t75" style="width:219.8pt;height:165pt">
                  <v:imagedata r:id="rId113" o:title="103"/>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2D8521D0" w14:textId="77777777" w:rsidR="00DE7592" w:rsidRPr="00E90287" w:rsidRDefault="00EC4D1A" w:rsidP="00DE7592">
            <w:pPr>
              <w:spacing w:line="290" w:lineRule="atLeast"/>
              <w:jc w:val="center"/>
              <w:rPr>
                <w:b/>
                <w:color w:val="7FA841"/>
                <w:szCs w:val="21"/>
              </w:rPr>
            </w:pPr>
            <w:r>
              <w:rPr>
                <w:b/>
                <w:color w:val="7FA841"/>
                <w:szCs w:val="21"/>
              </w:rPr>
              <w:pict w14:anchorId="67517919">
                <v:shape id="_x0000_i1111" type="#_x0000_t75" style="width:219.8pt;height:165pt">
                  <v:imagedata r:id="rId114" o:title="104"/>
                </v:shape>
              </w:pict>
            </w:r>
          </w:p>
        </w:tc>
      </w:tr>
      <w:tr w:rsidR="00DE7592" w:rsidRPr="00C9766D" w14:paraId="3E02ED24"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4552DCA" w14:textId="77777777" w:rsidR="00DE7592" w:rsidRPr="00E90287" w:rsidRDefault="00DE7592" w:rsidP="00DE7592">
            <w:pPr>
              <w:spacing w:line="290" w:lineRule="atLeast"/>
              <w:jc w:val="center"/>
              <w:rPr>
                <w:b/>
                <w:color w:val="7FA841"/>
                <w:szCs w:val="21"/>
              </w:rPr>
            </w:pPr>
            <w:r>
              <w:rPr>
                <w:b/>
                <w:color w:val="7FA841"/>
                <w:szCs w:val="21"/>
              </w:rPr>
              <w:lastRenderedPageBreak/>
              <w:t>Reception floor chip</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2CA559A" w14:textId="77777777" w:rsidR="00DE7592" w:rsidRPr="00E90287" w:rsidRDefault="00DE7592" w:rsidP="00DE7592">
            <w:pPr>
              <w:spacing w:line="290" w:lineRule="atLeast"/>
              <w:jc w:val="center"/>
              <w:rPr>
                <w:b/>
                <w:color w:val="7FA841"/>
                <w:szCs w:val="21"/>
              </w:rPr>
            </w:pPr>
            <w:r>
              <w:rPr>
                <w:b/>
                <w:color w:val="7FA841"/>
                <w:szCs w:val="21"/>
              </w:rPr>
              <w:t>Reception wall heat shaded above radiator</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5742F020" w14:textId="77777777" w:rsidR="00DE7592" w:rsidRPr="00E90287" w:rsidRDefault="00DE7592" w:rsidP="00DE7592">
            <w:pPr>
              <w:spacing w:line="290" w:lineRule="atLeast"/>
              <w:jc w:val="center"/>
              <w:rPr>
                <w:b/>
                <w:color w:val="7FA841"/>
                <w:szCs w:val="21"/>
              </w:rPr>
            </w:pPr>
            <w:r>
              <w:rPr>
                <w:b/>
                <w:color w:val="7FA841"/>
                <w:szCs w:val="21"/>
              </w:rPr>
              <w:t>Reception</w:t>
            </w:r>
          </w:p>
        </w:tc>
      </w:tr>
      <w:tr w:rsidR="00DE7592" w:rsidRPr="00C9766D" w14:paraId="25714E74"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11505F0A" w14:textId="77777777" w:rsidR="00DE7592" w:rsidRPr="00E90287" w:rsidRDefault="00EC4D1A" w:rsidP="00DE7592">
            <w:pPr>
              <w:spacing w:line="290" w:lineRule="atLeast"/>
              <w:jc w:val="center"/>
              <w:rPr>
                <w:b/>
                <w:color w:val="7FA841"/>
                <w:szCs w:val="21"/>
              </w:rPr>
            </w:pPr>
            <w:r>
              <w:rPr>
                <w:b/>
                <w:color w:val="7FA841"/>
                <w:szCs w:val="21"/>
              </w:rPr>
              <w:pict w14:anchorId="3B9F9617">
                <v:shape id="_x0000_i1112" type="#_x0000_t75" style="width:219.8pt;height:165pt">
                  <v:imagedata r:id="rId115" o:title="105"/>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535AB7C2" w14:textId="77777777" w:rsidR="00DE7592" w:rsidRPr="00E90287" w:rsidRDefault="00EC4D1A" w:rsidP="00DE7592">
            <w:pPr>
              <w:spacing w:line="290" w:lineRule="atLeast"/>
              <w:jc w:val="center"/>
              <w:rPr>
                <w:b/>
                <w:color w:val="7FA841"/>
                <w:szCs w:val="21"/>
              </w:rPr>
            </w:pPr>
            <w:r>
              <w:rPr>
                <w:b/>
                <w:color w:val="7FA841"/>
                <w:szCs w:val="21"/>
              </w:rPr>
              <w:pict w14:anchorId="744DBA4F">
                <v:shape id="_x0000_i1113" type="#_x0000_t75" style="width:219.8pt;height:165pt">
                  <v:imagedata r:id="rId116" o:title="106"/>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5A485EFF" w14:textId="77777777" w:rsidR="00DE7592" w:rsidRPr="00E90287" w:rsidRDefault="00EC4D1A" w:rsidP="00DE7592">
            <w:pPr>
              <w:spacing w:line="290" w:lineRule="atLeast"/>
              <w:jc w:val="center"/>
              <w:rPr>
                <w:b/>
                <w:color w:val="7FA841"/>
                <w:szCs w:val="21"/>
              </w:rPr>
            </w:pPr>
            <w:r>
              <w:rPr>
                <w:b/>
                <w:color w:val="7FA841"/>
                <w:szCs w:val="21"/>
              </w:rPr>
              <w:pict w14:anchorId="64F14D40">
                <v:shape id="_x0000_i1114" type="#_x0000_t75" style="width:219.8pt;height:165pt">
                  <v:imagedata r:id="rId117" o:title="107"/>
                </v:shape>
              </w:pict>
            </w:r>
          </w:p>
        </w:tc>
      </w:tr>
      <w:tr w:rsidR="00DE7592" w:rsidRPr="00C9766D" w14:paraId="03FA1462"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6DB8E9D" w14:textId="77777777" w:rsidR="00DE7592" w:rsidRPr="00E90287" w:rsidRDefault="00DE7592" w:rsidP="00DE7592">
            <w:pPr>
              <w:spacing w:line="290" w:lineRule="atLeast"/>
              <w:jc w:val="center"/>
              <w:rPr>
                <w:b/>
                <w:color w:val="7FA841"/>
                <w:szCs w:val="21"/>
              </w:rPr>
            </w:pPr>
            <w:r>
              <w:rPr>
                <w:b/>
                <w:color w:val="7FA841"/>
                <w:szCs w:val="21"/>
              </w:rPr>
              <w:t xml:space="preserve">Reception cabinet top marked </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FFAC1AD" w14:textId="77777777" w:rsidR="00DE7592" w:rsidRPr="00E90287" w:rsidRDefault="00DE7592" w:rsidP="00DE7592">
            <w:pPr>
              <w:spacing w:line="290" w:lineRule="atLeast"/>
              <w:jc w:val="center"/>
              <w:rPr>
                <w:b/>
                <w:color w:val="7FA841"/>
                <w:szCs w:val="21"/>
              </w:rPr>
            </w:pPr>
            <w:r>
              <w:rPr>
                <w:b/>
                <w:color w:val="7FA841"/>
                <w:szCs w:val="21"/>
              </w:rPr>
              <w:t>Reception cabinet top scratched</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41E4DCDE" w14:textId="77777777" w:rsidR="00DE7592" w:rsidRPr="00E90287" w:rsidRDefault="00DE7592" w:rsidP="00DE7592">
            <w:pPr>
              <w:spacing w:line="290" w:lineRule="atLeast"/>
              <w:jc w:val="center"/>
              <w:rPr>
                <w:b/>
                <w:color w:val="7FA841"/>
                <w:szCs w:val="21"/>
              </w:rPr>
            </w:pPr>
            <w:r>
              <w:rPr>
                <w:b/>
                <w:color w:val="7FA841"/>
                <w:szCs w:val="21"/>
              </w:rPr>
              <w:t>Reception cabinet top scratched</w:t>
            </w:r>
          </w:p>
        </w:tc>
      </w:tr>
      <w:tr w:rsidR="00DE7592" w:rsidRPr="00C9766D" w14:paraId="2ABE3675"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2BEC9E03" w14:textId="77777777" w:rsidR="00DE7592" w:rsidRPr="00E90287" w:rsidRDefault="00EC4D1A" w:rsidP="00DE7592">
            <w:pPr>
              <w:spacing w:line="290" w:lineRule="atLeast"/>
              <w:jc w:val="center"/>
              <w:rPr>
                <w:b/>
                <w:color w:val="7FA841"/>
                <w:szCs w:val="21"/>
              </w:rPr>
            </w:pPr>
            <w:r>
              <w:rPr>
                <w:b/>
                <w:color w:val="7FA841"/>
                <w:szCs w:val="21"/>
              </w:rPr>
              <w:pict w14:anchorId="182D8777">
                <v:shape id="_x0000_i1115" type="#_x0000_t75" style="width:219.8pt;height:165pt">
                  <v:imagedata r:id="rId118" o:title="108"/>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2F76AB96" w14:textId="77777777" w:rsidR="00DE7592" w:rsidRPr="00E90287" w:rsidRDefault="00EC4D1A" w:rsidP="00DE7592">
            <w:pPr>
              <w:spacing w:line="290" w:lineRule="atLeast"/>
              <w:jc w:val="center"/>
              <w:rPr>
                <w:b/>
                <w:color w:val="7FA841"/>
                <w:szCs w:val="21"/>
              </w:rPr>
            </w:pPr>
            <w:r>
              <w:rPr>
                <w:b/>
                <w:color w:val="7FA841"/>
                <w:szCs w:val="21"/>
              </w:rPr>
              <w:pict w14:anchorId="25B29355">
                <v:shape id="_x0000_i1116" type="#_x0000_t75" style="width:219.8pt;height:165pt">
                  <v:imagedata r:id="rId119" o:title="109"/>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76A172CE" w14:textId="77777777" w:rsidR="00DE7592" w:rsidRPr="00E90287" w:rsidRDefault="00EC4D1A" w:rsidP="00DE7592">
            <w:pPr>
              <w:spacing w:line="290" w:lineRule="atLeast"/>
              <w:jc w:val="center"/>
              <w:rPr>
                <w:b/>
                <w:color w:val="7FA841"/>
                <w:szCs w:val="21"/>
              </w:rPr>
            </w:pPr>
            <w:r>
              <w:rPr>
                <w:b/>
                <w:color w:val="7FA841"/>
                <w:szCs w:val="21"/>
              </w:rPr>
              <w:pict w14:anchorId="4ECAF912">
                <v:shape id="_x0000_i1117" type="#_x0000_t75" style="width:219.8pt;height:165pt">
                  <v:imagedata r:id="rId120" o:title="110"/>
                </v:shape>
              </w:pict>
            </w:r>
          </w:p>
        </w:tc>
      </w:tr>
      <w:tr w:rsidR="00DE7592" w:rsidRPr="00C9766D" w14:paraId="42CCA28E"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E3BF673" w14:textId="77777777" w:rsidR="00DE7592" w:rsidRPr="00E90287" w:rsidRDefault="00DE7592" w:rsidP="00DE7592">
            <w:pPr>
              <w:spacing w:line="290" w:lineRule="atLeast"/>
              <w:jc w:val="center"/>
              <w:rPr>
                <w:b/>
                <w:color w:val="7FA841"/>
                <w:szCs w:val="21"/>
              </w:rPr>
            </w:pPr>
            <w:r>
              <w:rPr>
                <w:b/>
                <w:color w:val="7FA841"/>
                <w:szCs w:val="21"/>
              </w:rPr>
              <w:lastRenderedPageBreak/>
              <w:t>Reception cabinet top ring mark</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D6A92B6" w14:textId="77777777" w:rsidR="00DE7592" w:rsidRPr="00E90287" w:rsidRDefault="00DE7592" w:rsidP="00DE7592">
            <w:pPr>
              <w:spacing w:line="290" w:lineRule="atLeast"/>
              <w:jc w:val="center"/>
              <w:rPr>
                <w:b/>
                <w:color w:val="7FA841"/>
                <w:szCs w:val="21"/>
              </w:rPr>
            </w:pPr>
            <w:r>
              <w:rPr>
                <w:b/>
                <w:color w:val="7FA841"/>
                <w:szCs w:val="21"/>
              </w:rPr>
              <w:t xml:space="preserve">Reception sofa &amp; tables </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3C8B3067" w14:textId="77777777" w:rsidR="00DE7592" w:rsidRPr="00E90287" w:rsidRDefault="00DE7592" w:rsidP="00DE7592">
            <w:pPr>
              <w:spacing w:line="290" w:lineRule="atLeast"/>
              <w:jc w:val="center"/>
              <w:rPr>
                <w:b/>
                <w:color w:val="7FA841"/>
                <w:szCs w:val="21"/>
              </w:rPr>
            </w:pPr>
            <w:r>
              <w:rPr>
                <w:b/>
                <w:color w:val="7FA841"/>
                <w:szCs w:val="21"/>
              </w:rPr>
              <w:t xml:space="preserve">Reception sofa seat discoloured </w:t>
            </w:r>
          </w:p>
        </w:tc>
      </w:tr>
      <w:tr w:rsidR="00DE7592" w:rsidRPr="00C9766D" w14:paraId="28E232C7"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3F84F1D6" w14:textId="77777777" w:rsidR="00DE7592" w:rsidRPr="00E90287" w:rsidRDefault="00EC4D1A" w:rsidP="00DE7592">
            <w:pPr>
              <w:spacing w:line="290" w:lineRule="atLeast"/>
              <w:jc w:val="center"/>
              <w:rPr>
                <w:b/>
                <w:color w:val="7FA841"/>
                <w:szCs w:val="21"/>
              </w:rPr>
            </w:pPr>
            <w:r>
              <w:rPr>
                <w:b/>
                <w:color w:val="7FA841"/>
                <w:szCs w:val="21"/>
              </w:rPr>
              <w:pict w14:anchorId="5BC21588">
                <v:shape id="_x0000_i1118" type="#_x0000_t75" style="width:219.8pt;height:165pt">
                  <v:imagedata r:id="rId121" o:title="111"/>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6A3E66D2" w14:textId="77777777" w:rsidR="00DE7592" w:rsidRPr="00E90287" w:rsidRDefault="00EC4D1A" w:rsidP="00DE7592">
            <w:pPr>
              <w:spacing w:line="290" w:lineRule="atLeast"/>
              <w:jc w:val="center"/>
              <w:rPr>
                <w:b/>
                <w:color w:val="7FA841"/>
                <w:szCs w:val="21"/>
              </w:rPr>
            </w:pPr>
            <w:r>
              <w:rPr>
                <w:b/>
                <w:color w:val="7FA841"/>
                <w:szCs w:val="21"/>
              </w:rPr>
              <w:pict w14:anchorId="3FC0F51F">
                <v:shape id="_x0000_i1119" type="#_x0000_t75" style="width:219.8pt;height:165pt">
                  <v:imagedata r:id="rId122" o:title="112"/>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76FB7C73" w14:textId="77777777" w:rsidR="00DE7592" w:rsidRPr="00E90287" w:rsidRDefault="00EC4D1A" w:rsidP="00DE7592">
            <w:pPr>
              <w:spacing w:line="290" w:lineRule="atLeast"/>
              <w:jc w:val="center"/>
              <w:rPr>
                <w:b/>
                <w:color w:val="7FA841"/>
                <w:szCs w:val="21"/>
              </w:rPr>
            </w:pPr>
            <w:r>
              <w:rPr>
                <w:b/>
                <w:color w:val="7FA841"/>
                <w:szCs w:val="21"/>
              </w:rPr>
              <w:pict w14:anchorId="6888839F">
                <v:shape id="_x0000_i1120" type="#_x0000_t75" style="width:219.8pt;height:165pt">
                  <v:imagedata r:id="rId123" o:title="113"/>
                </v:shape>
              </w:pict>
            </w:r>
          </w:p>
        </w:tc>
      </w:tr>
      <w:tr w:rsidR="00DE7592" w:rsidRPr="00C9766D" w14:paraId="3D18FA31"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08C2BE75" w14:textId="77777777" w:rsidR="00DE7592" w:rsidRPr="00E90287" w:rsidRDefault="00DE7592" w:rsidP="00DE7592">
            <w:pPr>
              <w:spacing w:line="290" w:lineRule="atLeast"/>
              <w:jc w:val="center"/>
              <w:rPr>
                <w:b/>
                <w:color w:val="7FA841"/>
                <w:szCs w:val="21"/>
              </w:rPr>
            </w:pPr>
            <w:r w:rsidRPr="00E90287">
              <w:rPr>
                <w:b/>
                <w:color w:val="7FA841"/>
                <w:szCs w:val="21"/>
              </w:rPr>
              <w:t>Reception</w:t>
            </w:r>
            <w:r>
              <w:rPr>
                <w:b/>
                <w:color w:val="7FA841"/>
                <w:szCs w:val="21"/>
              </w:rPr>
              <w:t xml:space="preserve"> sofa stain</w:t>
            </w:r>
            <w:r w:rsidRPr="00E90287">
              <w:rPr>
                <w:b/>
                <w:color w:val="7FA841"/>
                <w:szCs w:val="21"/>
              </w:rPr>
              <w:t xml:space="preserve"> </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321150E4" w14:textId="77777777" w:rsidR="00DE7592" w:rsidRPr="00E90287" w:rsidRDefault="00DE7592" w:rsidP="00DE7592">
            <w:pPr>
              <w:spacing w:line="290" w:lineRule="atLeast"/>
              <w:jc w:val="center"/>
              <w:rPr>
                <w:b/>
                <w:color w:val="7FA841"/>
                <w:szCs w:val="21"/>
              </w:rPr>
            </w:pPr>
            <w:r w:rsidRPr="00E90287">
              <w:rPr>
                <w:b/>
                <w:color w:val="7FA841"/>
                <w:szCs w:val="21"/>
              </w:rPr>
              <w:t>Reception</w:t>
            </w:r>
            <w:r>
              <w:rPr>
                <w:b/>
                <w:color w:val="7FA841"/>
                <w:szCs w:val="21"/>
              </w:rPr>
              <w:t xml:space="preserve"> sofa stain</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5D59121E" w14:textId="77777777" w:rsidR="00DE7592" w:rsidRPr="00E90287" w:rsidRDefault="00DE7592" w:rsidP="00DE7592">
            <w:pPr>
              <w:spacing w:line="290" w:lineRule="atLeast"/>
              <w:jc w:val="center"/>
              <w:rPr>
                <w:b/>
                <w:color w:val="7FA841"/>
                <w:szCs w:val="21"/>
              </w:rPr>
            </w:pPr>
            <w:r w:rsidRPr="00E90287">
              <w:rPr>
                <w:b/>
                <w:color w:val="7FA841"/>
                <w:szCs w:val="21"/>
              </w:rPr>
              <w:t>Reception</w:t>
            </w:r>
            <w:r>
              <w:rPr>
                <w:b/>
                <w:color w:val="7FA841"/>
                <w:szCs w:val="21"/>
              </w:rPr>
              <w:t xml:space="preserve"> sofa arm stain</w:t>
            </w:r>
          </w:p>
        </w:tc>
      </w:tr>
      <w:tr w:rsidR="00DE7592" w:rsidRPr="00C9766D" w14:paraId="0DA6DF80"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0242F5DB" w14:textId="77777777" w:rsidR="00DE7592" w:rsidRDefault="00EC4D1A" w:rsidP="00DE7592">
            <w:pPr>
              <w:spacing w:line="290" w:lineRule="atLeast"/>
              <w:jc w:val="center"/>
              <w:rPr>
                <w:szCs w:val="21"/>
              </w:rPr>
            </w:pPr>
            <w:r>
              <w:rPr>
                <w:szCs w:val="21"/>
              </w:rPr>
              <w:pict w14:anchorId="582E510A">
                <v:shape id="_x0000_i1121" type="#_x0000_t75" style="width:219.8pt;height:165pt">
                  <v:imagedata r:id="rId124" o:title="114"/>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5DDE940B" w14:textId="77777777" w:rsidR="00DE7592" w:rsidRDefault="00EC4D1A" w:rsidP="00DE7592">
            <w:pPr>
              <w:spacing w:line="290" w:lineRule="atLeast"/>
              <w:jc w:val="center"/>
              <w:rPr>
                <w:szCs w:val="21"/>
              </w:rPr>
            </w:pPr>
            <w:r>
              <w:rPr>
                <w:szCs w:val="21"/>
              </w:rPr>
              <w:pict w14:anchorId="03E7C427">
                <v:shape id="_x0000_i1122" type="#_x0000_t75" style="width:219.8pt;height:165pt">
                  <v:imagedata r:id="rId125" o:title="115"/>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3EE260C3" w14:textId="77777777" w:rsidR="00DE7592" w:rsidRDefault="00EC4D1A" w:rsidP="00DE7592">
            <w:pPr>
              <w:spacing w:line="290" w:lineRule="atLeast"/>
              <w:jc w:val="center"/>
              <w:rPr>
                <w:szCs w:val="21"/>
              </w:rPr>
            </w:pPr>
            <w:r>
              <w:rPr>
                <w:szCs w:val="21"/>
              </w:rPr>
              <w:pict w14:anchorId="6D5CC5A3">
                <v:shape id="_x0000_i1123" type="#_x0000_t75" style="width:219.8pt;height:165pt">
                  <v:imagedata r:id="rId126" o:title="116"/>
                </v:shape>
              </w:pict>
            </w:r>
          </w:p>
        </w:tc>
      </w:tr>
      <w:tr w:rsidR="00DE7592" w:rsidRPr="00C9766D" w14:paraId="4D2D124A"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5D8EFFD" w14:textId="77777777" w:rsidR="00DE7592" w:rsidRPr="00E90287" w:rsidRDefault="00DE7592" w:rsidP="00DE7592">
            <w:pPr>
              <w:spacing w:line="290" w:lineRule="atLeast"/>
              <w:jc w:val="center"/>
              <w:rPr>
                <w:b/>
                <w:color w:val="7FA841"/>
                <w:szCs w:val="21"/>
              </w:rPr>
            </w:pPr>
            <w:r w:rsidRPr="00E90287">
              <w:rPr>
                <w:b/>
                <w:color w:val="7FA841"/>
                <w:szCs w:val="21"/>
              </w:rPr>
              <w:lastRenderedPageBreak/>
              <w:t>Reception</w:t>
            </w:r>
            <w:r>
              <w:rPr>
                <w:b/>
                <w:color w:val="7FA841"/>
                <w:szCs w:val="21"/>
              </w:rPr>
              <w:t xml:space="preserve"> table chip</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E7BA97A" w14:textId="77777777" w:rsidR="00DE7592" w:rsidRPr="00E90287" w:rsidRDefault="00DE7592" w:rsidP="00DE7592">
            <w:pPr>
              <w:spacing w:line="290" w:lineRule="atLeast"/>
              <w:jc w:val="center"/>
              <w:rPr>
                <w:b/>
                <w:color w:val="7FA841"/>
                <w:szCs w:val="21"/>
              </w:rPr>
            </w:pPr>
            <w:r w:rsidRPr="00E90287">
              <w:rPr>
                <w:b/>
                <w:color w:val="7FA841"/>
                <w:szCs w:val="21"/>
              </w:rPr>
              <w:t>Reception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6921B517" w14:textId="77777777" w:rsidR="00DE7592" w:rsidRPr="00E90287" w:rsidRDefault="00DE7592" w:rsidP="00DE7592">
            <w:pPr>
              <w:spacing w:line="290" w:lineRule="atLeast"/>
              <w:jc w:val="center"/>
              <w:rPr>
                <w:b/>
                <w:color w:val="7FA841"/>
                <w:szCs w:val="21"/>
              </w:rPr>
            </w:pPr>
            <w:r w:rsidRPr="00E90287">
              <w:rPr>
                <w:b/>
                <w:color w:val="7FA841"/>
                <w:szCs w:val="21"/>
              </w:rPr>
              <w:t>Reception</w:t>
            </w:r>
            <w:r>
              <w:rPr>
                <w:b/>
                <w:color w:val="7FA841"/>
                <w:szCs w:val="21"/>
              </w:rPr>
              <w:t xml:space="preserve"> dining chair torn</w:t>
            </w:r>
          </w:p>
        </w:tc>
      </w:tr>
      <w:tr w:rsidR="00DE7592" w:rsidRPr="00C9766D" w14:paraId="7464679B"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5523800A" w14:textId="77777777" w:rsidR="00DE7592" w:rsidRDefault="00EC4D1A" w:rsidP="00DE7592">
            <w:pPr>
              <w:spacing w:line="290" w:lineRule="atLeast"/>
              <w:jc w:val="center"/>
              <w:rPr>
                <w:szCs w:val="21"/>
              </w:rPr>
            </w:pPr>
            <w:r>
              <w:rPr>
                <w:szCs w:val="21"/>
              </w:rPr>
              <w:pict w14:anchorId="1B16E445">
                <v:shape id="_x0000_i1124" type="#_x0000_t75" style="width:219.8pt;height:165pt">
                  <v:imagedata r:id="rId127" o:title="117"/>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4DF3F3B2" w14:textId="77777777" w:rsidR="00DE7592" w:rsidRDefault="00EC4D1A" w:rsidP="00DE7592">
            <w:pPr>
              <w:spacing w:line="290" w:lineRule="atLeast"/>
              <w:jc w:val="center"/>
              <w:rPr>
                <w:szCs w:val="21"/>
              </w:rPr>
            </w:pPr>
            <w:r>
              <w:rPr>
                <w:szCs w:val="21"/>
              </w:rPr>
              <w:pict w14:anchorId="583FEDD4">
                <v:shape id="_x0000_i1125" type="#_x0000_t75" style="width:219.8pt;height:165pt">
                  <v:imagedata r:id="rId128" o:title="118"/>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22D8DB5E" w14:textId="77777777" w:rsidR="00DE7592" w:rsidRDefault="00EC4D1A" w:rsidP="00DE7592">
            <w:pPr>
              <w:spacing w:line="290" w:lineRule="atLeast"/>
              <w:jc w:val="center"/>
              <w:rPr>
                <w:szCs w:val="21"/>
              </w:rPr>
            </w:pPr>
            <w:r>
              <w:rPr>
                <w:szCs w:val="21"/>
              </w:rPr>
              <w:pict w14:anchorId="2793B1CA">
                <v:shape id="_x0000_i1126" type="#_x0000_t75" style="width:219.8pt;height:165pt">
                  <v:imagedata r:id="rId129" o:title="119"/>
                </v:shape>
              </w:pict>
            </w:r>
          </w:p>
        </w:tc>
      </w:tr>
      <w:tr w:rsidR="00DE7592" w:rsidRPr="00C9766D" w14:paraId="741E1EE7"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AE7A9EE" w14:textId="77777777" w:rsidR="00DE7592" w:rsidRPr="00E90287" w:rsidRDefault="00DE7592" w:rsidP="00DE7592">
            <w:pPr>
              <w:spacing w:line="290" w:lineRule="atLeast"/>
              <w:jc w:val="center"/>
              <w:rPr>
                <w:b/>
                <w:color w:val="7FA841"/>
                <w:szCs w:val="21"/>
              </w:rPr>
            </w:pPr>
            <w:r w:rsidRPr="00E90287">
              <w:rPr>
                <w:b/>
                <w:color w:val="7FA841"/>
                <w:szCs w:val="21"/>
              </w:rPr>
              <w:t>Reception</w:t>
            </w:r>
            <w:r>
              <w:rPr>
                <w:b/>
                <w:color w:val="7FA841"/>
                <w:szCs w:val="21"/>
              </w:rPr>
              <w:t xml:space="preserve"> dining chair torn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46EFCC8" w14:textId="77777777" w:rsidR="00DE7592" w:rsidRPr="00E90287" w:rsidRDefault="00DE7592" w:rsidP="00DE7592">
            <w:pPr>
              <w:spacing w:line="290" w:lineRule="atLeast"/>
              <w:jc w:val="center"/>
              <w:rPr>
                <w:b/>
                <w:color w:val="7FA841"/>
                <w:szCs w:val="21"/>
              </w:rPr>
            </w:pPr>
            <w:r w:rsidRPr="00E90287">
              <w:rPr>
                <w:b/>
                <w:color w:val="7FA841"/>
                <w:szCs w:val="21"/>
              </w:rPr>
              <w:t>Reception</w:t>
            </w:r>
            <w:r>
              <w:rPr>
                <w:b/>
                <w:color w:val="7FA841"/>
                <w:szCs w:val="21"/>
              </w:rPr>
              <w:t xml:space="preserve"> dining chair torn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20E45F06" w14:textId="77777777" w:rsidR="00DE7592" w:rsidRPr="00E90287" w:rsidRDefault="00DE7592" w:rsidP="00DE7592">
            <w:pPr>
              <w:spacing w:line="290" w:lineRule="atLeast"/>
              <w:jc w:val="center"/>
              <w:rPr>
                <w:b/>
                <w:color w:val="7FA841"/>
                <w:szCs w:val="21"/>
              </w:rPr>
            </w:pPr>
            <w:r w:rsidRPr="00E90287">
              <w:rPr>
                <w:b/>
                <w:color w:val="7FA841"/>
                <w:szCs w:val="21"/>
              </w:rPr>
              <w:t>Reception</w:t>
            </w:r>
            <w:r>
              <w:rPr>
                <w:b/>
                <w:color w:val="7FA841"/>
                <w:szCs w:val="21"/>
              </w:rPr>
              <w:t xml:space="preserve"> dining chair torn</w:t>
            </w:r>
          </w:p>
        </w:tc>
      </w:tr>
      <w:tr w:rsidR="00DE7592" w:rsidRPr="00C9766D" w14:paraId="7A4A88EC"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429466D3" w14:textId="77777777" w:rsidR="00DE7592" w:rsidRDefault="00EC4D1A" w:rsidP="00DE7592">
            <w:pPr>
              <w:spacing w:line="290" w:lineRule="atLeast"/>
              <w:jc w:val="center"/>
              <w:rPr>
                <w:szCs w:val="21"/>
              </w:rPr>
            </w:pPr>
            <w:r>
              <w:rPr>
                <w:szCs w:val="21"/>
              </w:rPr>
              <w:pict w14:anchorId="681848B4">
                <v:shape id="_x0000_i1127" type="#_x0000_t75" style="width:219.8pt;height:165pt">
                  <v:imagedata r:id="rId130" o:title="120"/>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52397D80" w14:textId="77777777" w:rsidR="00DE7592" w:rsidRDefault="00EC4D1A" w:rsidP="00DE7592">
            <w:pPr>
              <w:spacing w:line="290" w:lineRule="atLeast"/>
              <w:jc w:val="center"/>
              <w:rPr>
                <w:szCs w:val="21"/>
              </w:rPr>
            </w:pPr>
            <w:r>
              <w:rPr>
                <w:szCs w:val="21"/>
              </w:rPr>
              <w:pict w14:anchorId="06AA15AF">
                <v:shape id="_x0000_i1128" type="#_x0000_t75" style="width:219.8pt;height:165pt">
                  <v:imagedata r:id="rId131" o:title="121"/>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029070F8" w14:textId="77777777" w:rsidR="00DE7592" w:rsidRDefault="00EC4D1A" w:rsidP="00DE7592">
            <w:pPr>
              <w:spacing w:line="290" w:lineRule="atLeast"/>
              <w:jc w:val="center"/>
              <w:rPr>
                <w:szCs w:val="21"/>
              </w:rPr>
            </w:pPr>
            <w:r>
              <w:rPr>
                <w:szCs w:val="21"/>
              </w:rPr>
              <w:pict w14:anchorId="460E8A74">
                <v:shape id="_x0000_i1129" type="#_x0000_t75" style="width:219.8pt;height:165pt">
                  <v:imagedata r:id="rId132" o:title="122"/>
                </v:shape>
              </w:pict>
            </w:r>
          </w:p>
        </w:tc>
      </w:tr>
      <w:tr w:rsidR="00DE7592" w:rsidRPr="00C9766D" w14:paraId="332ADE57"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873B3BC" w14:textId="77777777" w:rsidR="00DE7592" w:rsidRPr="00E90287" w:rsidRDefault="00DE7592" w:rsidP="00DE7592">
            <w:pPr>
              <w:spacing w:line="290" w:lineRule="atLeast"/>
              <w:jc w:val="center"/>
              <w:rPr>
                <w:b/>
                <w:color w:val="7FA841"/>
                <w:szCs w:val="21"/>
              </w:rPr>
            </w:pPr>
            <w:r w:rsidRPr="00E90287">
              <w:rPr>
                <w:b/>
                <w:color w:val="7FA841"/>
                <w:szCs w:val="21"/>
              </w:rPr>
              <w:lastRenderedPageBreak/>
              <w:t>Reception</w:t>
            </w:r>
            <w:r>
              <w:rPr>
                <w:b/>
                <w:color w:val="7FA841"/>
                <w:szCs w:val="21"/>
              </w:rPr>
              <w:t xml:space="preserve"> dining chair seat edge fraying</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9C2F05D" w14:textId="77777777" w:rsidR="00DE7592" w:rsidRPr="00E90287" w:rsidRDefault="00DE7592" w:rsidP="00DE7592">
            <w:pPr>
              <w:spacing w:line="290" w:lineRule="atLeast"/>
              <w:jc w:val="center"/>
              <w:rPr>
                <w:b/>
                <w:color w:val="7FA841"/>
                <w:szCs w:val="21"/>
              </w:rPr>
            </w:pPr>
            <w:r w:rsidRPr="00E90287">
              <w:rPr>
                <w:b/>
                <w:color w:val="7FA841"/>
                <w:szCs w:val="21"/>
              </w:rPr>
              <w:t>Reception</w:t>
            </w:r>
            <w:r>
              <w:rPr>
                <w:b/>
                <w:color w:val="7FA841"/>
                <w:szCs w:val="21"/>
              </w:rPr>
              <w:t xml:space="preserve"> dining chair torn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368BFB0C" w14:textId="77777777" w:rsidR="00DE7592" w:rsidRPr="00E90287" w:rsidRDefault="00DE7592" w:rsidP="00DE7592">
            <w:pPr>
              <w:spacing w:line="290" w:lineRule="atLeast"/>
              <w:jc w:val="center"/>
              <w:rPr>
                <w:b/>
                <w:color w:val="7FA841"/>
                <w:szCs w:val="21"/>
              </w:rPr>
            </w:pPr>
            <w:r w:rsidRPr="00E90287">
              <w:rPr>
                <w:b/>
                <w:color w:val="7FA841"/>
                <w:szCs w:val="21"/>
              </w:rPr>
              <w:t>Reception</w:t>
            </w:r>
            <w:r>
              <w:rPr>
                <w:b/>
                <w:color w:val="7FA841"/>
                <w:szCs w:val="21"/>
              </w:rPr>
              <w:t xml:space="preserve"> dining chair seat edge fray</w:t>
            </w:r>
          </w:p>
        </w:tc>
      </w:tr>
      <w:tr w:rsidR="00DE7592" w:rsidRPr="00C9766D" w14:paraId="529A855A"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0EA0876D" w14:textId="77777777" w:rsidR="00DE7592" w:rsidRDefault="00EC4D1A" w:rsidP="00DE7592">
            <w:pPr>
              <w:spacing w:line="290" w:lineRule="atLeast"/>
              <w:jc w:val="center"/>
              <w:rPr>
                <w:szCs w:val="21"/>
              </w:rPr>
            </w:pPr>
            <w:r>
              <w:rPr>
                <w:szCs w:val="21"/>
              </w:rPr>
              <w:pict w14:anchorId="36E2609A">
                <v:shape id="_x0000_i1130" type="#_x0000_t75" style="width:219.8pt;height:165pt">
                  <v:imagedata r:id="rId133" o:title="123"/>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3F780F94" w14:textId="77777777" w:rsidR="00DE7592" w:rsidRDefault="00EC4D1A" w:rsidP="00DE7592">
            <w:pPr>
              <w:spacing w:line="290" w:lineRule="atLeast"/>
              <w:jc w:val="center"/>
              <w:rPr>
                <w:szCs w:val="21"/>
              </w:rPr>
            </w:pPr>
            <w:r>
              <w:rPr>
                <w:szCs w:val="21"/>
              </w:rPr>
              <w:pict w14:anchorId="25A0D355">
                <v:shape id="_x0000_i1131" type="#_x0000_t75" style="width:219.8pt;height:165pt">
                  <v:imagedata r:id="rId134" o:title="124"/>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7BFA7655" w14:textId="77777777" w:rsidR="00DE7592" w:rsidRDefault="00EC4D1A" w:rsidP="00DE7592">
            <w:pPr>
              <w:spacing w:line="290" w:lineRule="atLeast"/>
              <w:jc w:val="center"/>
              <w:rPr>
                <w:szCs w:val="21"/>
              </w:rPr>
            </w:pPr>
            <w:r>
              <w:rPr>
                <w:szCs w:val="21"/>
              </w:rPr>
              <w:pict w14:anchorId="25D82020">
                <v:shape id="_x0000_i1132" type="#_x0000_t75" style="width:219.8pt;height:165pt">
                  <v:imagedata r:id="rId135" o:title="125"/>
                </v:shape>
              </w:pict>
            </w:r>
          </w:p>
        </w:tc>
      </w:tr>
    </w:tbl>
    <w:p w14:paraId="0CFAABE2" w14:textId="77777777" w:rsidR="00DE7592" w:rsidRDefault="00DE7592">
      <w:r>
        <w:br w:type="page"/>
      </w:r>
    </w:p>
    <w:p w14:paraId="07A0BCF2" w14:textId="77777777" w:rsidR="009E2674" w:rsidRPr="00DF05C5" w:rsidRDefault="0086462E" w:rsidP="00CD64E5">
      <w:pPr>
        <w:pStyle w:val="Head1Red12ptLeft"/>
        <w:rPr>
          <w:color w:val="7FA841"/>
        </w:rPr>
      </w:pPr>
      <w:bookmarkStart w:id="28" w:name="_Toc197221833"/>
      <w:r>
        <w:rPr>
          <w:color w:val="7FA841"/>
        </w:rPr>
        <w:lastRenderedPageBreak/>
        <w:t xml:space="preserve">Open Plan </w:t>
      </w:r>
      <w:r w:rsidR="00F17C6A" w:rsidRPr="00DF05C5">
        <w:rPr>
          <w:color w:val="7FA841"/>
        </w:rPr>
        <w:t>Kitchen</w:t>
      </w:r>
      <w:bookmarkEnd w:id="28"/>
    </w:p>
    <w:tbl>
      <w:tblPr>
        <w:tblW w:w="14187"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914"/>
        <w:gridCol w:w="2218"/>
        <w:gridCol w:w="3685"/>
        <w:gridCol w:w="3685"/>
        <w:gridCol w:w="3685"/>
      </w:tblGrid>
      <w:tr w:rsidR="00AB2B40" w:rsidRPr="00F46EB4" w14:paraId="7B40602E" w14:textId="77777777" w:rsidTr="00DF05C5">
        <w:trPr>
          <w:trHeight w:val="402"/>
          <w:tblHeader/>
          <w:jc w:val="center"/>
        </w:trPr>
        <w:tc>
          <w:tcPr>
            <w:tcW w:w="914" w:type="dxa"/>
            <w:tcBorders>
              <w:top w:val="nil"/>
              <w:left w:val="nil"/>
              <w:bottom w:val="single" w:sz="6" w:space="0" w:color="595959"/>
              <w:right w:val="single" w:sz="6" w:space="0" w:color="595959"/>
            </w:tcBorders>
            <w:shd w:val="clear" w:color="auto" w:fill="D6D6D6" w:themeFill="text1" w:themeFillTint="33"/>
            <w:vAlign w:val="center"/>
          </w:tcPr>
          <w:p w14:paraId="3C7D3A19" w14:textId="77777777" w:rsidR="00AB2B40" w:rsidRPr="00DF05C5" w:rsidRDefault="00AB2B40" w:rsidP="00AB2B40">
            <w:pPr>
              <w:pStyle w:val="TableTextWhiteLeft10pt"/>
              <w:rPr>
                <w:color w:val="7FA841"/>
              </w:rPr>
            </w:pPr>
          </w:p>
        </w:tc>
        <w:tc>
          <w:tcPr>
            <w:tcW w:w="2218" w:type="dxa"/>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2B2AB50A" w14:textId="77777777" w:rsidR="00AB2B40" w:rsidRPr="00DF05C5" w:rsidRDefault="00AB2B40" w:rsidP="00AB2B40">
            <w:pPr>
              <w:pStyle w:val="TableTextWhiteLeft10pt"/>
              <w:rPr>
                <w:color w:val="7FA841"/>
              </w:rPr>
            </w:pPr>
            <w:r w:rsidRPr="00DF05C5">
              <w:rPr>
                <w:color w:val="7FA841"/>
              </w:rPr>
              <w:t>Item</w:t>
            </w:r>
          </w:p>
        </w:tc>
        <w:tc>
          <w:tcPr>
            <w:tcW w:w="3685"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206FFFF3" w14:textId="77777777" w:rsidR="00AB2B40" w:rsidRPr="00DF05C5" w:rsidRDefault="00AB2B40" w:rsidP="00AB2B40">
            <w:pPr>
              <w:pStyle w:val="TableTextWhiteLeft10pt"/>
              <w:rPr>
                <w:color w:val="7FA841"/>
              </w:rPr>
            </w:pPr>
            <w:r w:rsidRPr="00DF05C5">
              <w:rPr>
                <w:color w:val="7FA841"/>
              </w:rPr>
              <w:t xml:space="preserve">Description </w:t>
            </w:r>
          </w:p>
        </w:tc>
        <w:tc>
          <w:tcPr>
            <w:tcW w:w="3685"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03BAD36A" w14:textId="77777777" w:rsidR="00AB2B40" w:rsidRPr="00DF05C5" w:rsidRDefault="00AB2B40" w:rsidP="00AB2B40">
            <w:pPr>
              <w:pStyle w:val="TableTextWhiteLeft10pt"/>
              <w:rPr>
                <w:color w:val="7FA841"/>
              </w:rPr>
            </w:pPr>
            <w:r w:rsidRPr="00DF05C5">
              <w:rPr>
                <w:color w:val="7FA841"/>
              </w:rPr>
              <w:t>Check-in</w:t>
            </w:r>
          </w:p>
        </w:tc>
        <w:tc>
          <w:tcPr>
            <w:tcW w:w="3685" w:type="dxa"/>
            <w:tcBorders>
              <w:left w:val="single" w:sz="4" w:space="0" w:color="000000"/>
              <w:bottom w:val="single" w:sz="6" w:space="0" w:color="595959"/>
            </w:tcBorders>
            <w:shd w:val="clear" w:color="auto" w:fill="D6D6D6" w:themeFill="text1" w:themeFillTint="33"/>
            <w:vAlign w:val="center"/>
          </w:tcPr>
          <w:p w14:paraId="314D3D96" w14:textId="77777777" w:rsidR="00AB2B40" w:rsidRPr="00DF05C5" w:rsidRDefault="00AB2B40" w:rsidP="00AB2B40">
            <w:pPr>
              <w:pStyle w:val="TableTextWhiteLeft10pt"/>
              <w:rPr>
                <w:color w:val="7FA841"/>
              </w:rPr>
            </w:pPr>
            <w:r w:rsidRPr="00DF05C5">
              <w:rPr>
                <w:color w:val="7FA841"/>
              </w:rPr>
              <w:t>Check-out</w:t>
            </w:r>
          </w:p>
        </w:tc>
      </w:tr>
      <w:tr w:rsidR="008D1BB7" w:rsidRPr="00F46EB4" w14:paraId="77828108" w14:textId="77777777" w:rsidTr="00AB188F">
        <w:trPr>
          <w:trHeight w:val="402"/>
          <w:jc w:val="center"/>
        </w:trPr>
        <w:tc>
          <w:tcPr>
            <w:tcW w:w="914" w:type="dxa"/>
            <w:tcBorders>
              <w:right w:val="nil"/>
            </w:tcBorders>
            <w:shd w:val="clear" w:color="auto" w:fill="EAEAEA"/>
            <w:vAlign w:val="center"/>
          </w:tcPr>
          <w:p w14:paraId="6FB6C9DB" w14:textId="77777777" w:rsidR="008D1BB7" w:rsidRPr="00F46EB4" w:rsidRDefault="008D1BB7" w:rsidP="009E2674"/>
        </w:tc>
        <w:tc>
          <w:tcPr>
            <w:tcW w:w="2218" w:type="dxa"/>
            <w:tcBorders>
              <w:left w:val="nil"/>
              <w:right w:val="nil"/>
            </w:tcBorders>
            <w:shd w:val="clear" w:color="auto" w:fill="EAEAEA"/>
            <w:vAlign w:val="center"/>
          </w:tcPr>
          <w:p w14:paraId="526ACE38" w14:textId="77777777" w:rsidR="008D1BB7" w:rsidRPr="003F2161" w:rsidRDefault="008D1BB7" w:rsidP="009E2674">
            <w:pPr>
              <w:pStyle w:val="TableTextLeft10pt"/>
            </w:pPr>
            <w:r w:rsidRPr="00D405A3">
              <w:rPr>
                <w:color w:val="7FA841"/>
              </w:rPr>
              <w:t>Doors/Windows</w:t>
            </w:r>
          </w:p>
        </w:tc>
        <w:tc>
          <w:tcPr>
            <w:tcW w:w="3685" w:type="dxa"/>
            <w:tcBorders>
              <w:left w:val="nil"/>
              <w:right w:val="nil"/>
            </w:tcBorders>
            <w:shd w:val="clear" w:color="auto" w:fill="EAEAEA"/>
            <w:vAlign w:val="center"/>
          </w:tcPr>
          <w:p w14:paraId="66761754" w14:textId="77777777" w:rsidR="008D1BB7" w:rsidRPr="003F2161" w:rsidRDefault="008D1BB7" w:rsidP="009E2674">
            <w:pPr>
              <w:pStyle w:val="TableTextLeft10pt"/>
            </w:pPr>
          </w:p>
        </w:tc>
        <w:tc>
          <w:tcPr>
            <w:tcW w:w="3685" w:type="dxa"/>
            <w:tcBorders>
              <w:left w:val="nil"/>
              <w:right w:val="single" w:sz="4" w:space="0" w:color="000000"/>
            </w:tcBorders>
            <w:shd w:val="clear" w:color="auto" w:fill="EAEAEA"/>
            <w:vAlign w:val="center"/>
          </w:tcPr>
          <w:p w14:paraId="5B69DB50" w14:textId="77777777" w:rsidR="008D1BB7" w:rsidRPr="00F46EB4" w:rsidRDefault="008D1BB7" w:rsidP="009E2674">
            <w:pPr>
              <w:pStyle w:val="TableTextLeft10pt"/>
            </w:pPr>
          </w:p>
        </w:tc>
        <w:tc>
          <w:tcPr>
            <w:tcW w:w="3685" w:type="dxa"/>
            <w:tcBorders>
              <w:left w:val="single" w:sz="4" w:space="0" w:color="000000"/>
            </w:tcBorders>
            <w:shd w:val="clear" w:color="auto" w:fill="EAEAEA"/>
            <w:vAlign w:val="center"/>
          </w:tcPr>
          <w:p w14:paraId="070F7830" w14:textId="77777777" w:rsidR="008D1BB7" w:rsidRPr="00F46EB4" w:rsidRDefault="008D1BB7" w:rsidP="009E2674">
            <w:pPr>
              <w:pStyle w:val="TableTextLeft10pt"/>
            </w:pPr>
          </w:p>
        </w:tc>
      </w:tr>
      <w:tr w:rsidR="00C43B3C" w:rsidRPr="00F46EB4" w14:paraId="32B77AF6" w14:textId="77777777" w:rsidTr="00AB188F">
        <w:trPr>
          <w:trHeight w:val="402"/>
          <w:jc w:val="center"/>
        </w:trPr>
        <w:tc>
          <w:tcPr>
            <w:tcW w:w="914" w:type="dxa"/>
            <w:vAlign w:val="center"/>
          </w:tcPr>
          <w:p w14:paraId="649D0791" w14:textId="77777777" w:rsidR="00C43B3C" w:rsidRPr="003C75B7" w:rsidRDefault="00C43B3C" w:rsidP="00C43B3C">
            <w:pPr>
              <w:pStyle w:val="ReportListNumbers"/>
            </w:pPr>
          </w:p>
        </w:tc>
        <w:tc>
          <w:tcPr>
            <w:tcW w:w="2218" w:type="dxa"/>
          </w:tcPr>
          <w:p w14:paraId="773822A9" w14:textId="77777777" w:rsidR="00C43B3C" w:rsidRPr="003F2161" w:rsidRDefault="00C43B3C" w:rsidP="00C43B3C">
            <w:pPr>
              <w:pStyle w:val="TableTextLeft10pt"/>
            </w:pPr>
            <w:r w:rsidRPr="003F2161">
              <w:t>Doors</w:t>
            </w:r>
          </w:p>
        </w:tc>
        <w:tc>
          <w:tcPr>
            <w:tcW w:w="3685" w:type="dxa"/>
          </w:tcPr>
          <w:p w14:paraId="3F969732" w14:textId="77777777" w:rsidR="00C43B3C" w:rsidRPr="00475D27" w:rsidRDefault="0086462E" w:rsidP="00C43B3C">
            <w:pPr>
              <w:rPr>
                <w:rFonts w:asciiTheme="minorHAnsi" w:hAnsiTheme="minorHAnsi" w:cstheme="minorHAnsi"/>
              </w:rPr>
            </w:pPr>
            <w:r>
              <w:rPr>
                <w:rFonts w:asciiTheme="minorHAnsi" w:hAnsiTheme="minorHAnsi" w:cstheme="minorHAnsi"/>
              </w:rPr>
              <w:t>N/A</w:t>
            </w:r>
          </w:p>
        </w:tc>
        <w:tc>
          <w:tcPr>
            <w:tcW w:w="3685" w:type="dxa"/>
            <w:tcBorders>
              <w:right w:val="single" w:sz="4" w:space="0" w:color="000000"/>
            </w:tcBorders>
          </w:tcPr>
          <w:p w14:paraId="0F331EED" w14:textId="77777777" w:rsidR="001F1A07" w:rsidRPr="00B47162" w:rsidRDefault="001F1A07" w:rsidP="00C43B3C">
            <w:pPr>
              <w:pStyle w:val="TableTextLeft10pt"/>
              <w:rPr>
                <w:rFonts w:cstheme="minorHAnsi"/>
                <w:color w:val="auto"/>
              </w:rPr>
            </w:pPr>
          </w:p>
        </w:tc>
        <w:tc>
          <w:tcPr>
            <w:tcW w:w="3685" w:type="dxa"/>
            <w:tcBorders>
              <w:left w:val="single" w:sz="4" w:space="0" w:color="000000"/>
            </w:tcBorders>
          </w:tcPr>
          <w:p w14:paraId="373621B2" w14:textId="77777777" w:rsidR="00C43B3C" w:rsidRPr="00B47162" w:rsidRDefault="00C43B3C" w:rsidP="00C43B3C">
            <w:pPr>
              <w:pStyle w:val="TableTextLeft10pt"/>
              <w:rPr>
                <w:rFonts w:cstheme="minorHAnsi"/>
                <w:color w:val="auto"/>
              </w:rPr>
            </w:pPr>
          </w:p>
        </w:tc>
      </w:tr>
      <w:tr w:rsidR="0086462E" w:rsidRPr="00F46EB4" w14:paraId="095F1E3D" w14:textId="77777777" w:rsidTr="00AB188F">
        <w:trPr>
          <w:trHeight w:val="402"/>
          <w:jc w:val="center"/>
        </w:trPr>
        <w:tc>
          <w:tcPr>
            <w:tcW w:w="914" w:type="dxa"/>
            <w:vAlign w:val="center"/>
          </w:tcPr>
          <w:p w14:paraId="43F50C47" w14:textId="77777777" w:rsidR="0086462E" w:rsidRPr="003C75B7" w:rsidRDefault="0086462E" w:rsidP="0086462E">
            <w:pPr>
              <w:pStyle w:val="ReportListNumbers"/>
            </w:pPr>
          </w:p>
        </w:tc>
        <w:tc>
          <w:tcPr>
            <w:tcW w:w="2218" w:type="dxa"/>
          </w:tcPr>
          <w:p w14:paraId="2AE4E2A0" w14:textId="77777777" w:rsidR="0086462E" w:rsidRPr="003F2161" w:rsidRDefault="0086462E" w:rsidP="0086462E">
            <w:pPr>
              <w:pStyle w:val="TableTextLeft10pt"/>
            </w:pPr>
            <w:r w:rsidRPr="003F2161">
              <w:t>Door Frame</w:t>
            </w:r>
          </w:p>
        </w:tc>
        <w:tc>
          <w:tcPr>
            <w:tcW w:w="3685" w:type="dxa"/>
          </w:tcPr>
          <w:p w14:paraId="29D6DE02" w14:textId="77777777" w:rsidR="0086462E" w:rsidRPr="00475D27" w:rsidRDefault="0086462E" w:rsidP="0086462E">
            <w:pPr>
              <w:rPr>
                <w:rFonts w:asciiTheme="minorHAnsi" w:hAnsiTheme="minorHAnsi" w:cstheme="minorHAnsi"/>
              </w:rPr>
            </w:pPr>
            <w:r>
              <w:rPr>
                <w:rFonts w:asciiTheme="minorHAnsi" w:hAnsiTheme="minorHAnsi" w:cstheme="minorHAnsi"/>
              </w:rPr>
              <w:t>N/A</w:t>
            </w:r>
          </w:p>
        </w:tc>
        <w:tc>
          <w:tcPr>
            <w:tcW w:w="3685" w:type="dxa"/>
            <w:tcBorders>
              <w:right w:val="single" w:sz="4" w:space="0" w:color="000000"/>
            </w:tcBorders>
          </w:tcPr>
          <w:p w14:paraId="330FA9F3" w14:textId="77777777" w:rsidR="0086462E" w:rsidRPr="00475D27" w:rsidRDefault="0086462E" w:rsidP="0086462E">
            <w:pPr>
              <w:rPr>
                <w:rFonts w:asciiTheme="minorHAnsi" w:hAnsiTheme="minorHAnsi" w:cstheme="minorHAnsi"/>
              </w:rPr>
            </w:pPr>
          </w:p>
        </w:tc>
        <w:tc>
          <w:tcPr>
            <w:tcW w:w="3685" w:type="dxa"/>
            <w:tcBorders>
              <w:left w:val="single" w:sz="4" w:space="0" w:color="000000"/>
            </w:tcBorders>
          </w:tcPr>
          <w:p w14:paraId="7AF7A418" w14:textId="77777777" w:rsidR="0086462E" w:rsidRPr="00B47162" w:rsidRDefault="0086462E" w:rsidP="0086462E">
            <w:pPr>
              <w:pStyle w:val="TableTextLeft10pt"/>
              <w:rPr>
                <w:rFonts w:cstheme="minorHAnsi"/>
                <w:color w:val="auto"/>
              </w:rPr>
            </w:pPr>
          </w:p>
        </w:tc>
      </w:tr>
      <w:tr w:rsidR="0086462E" w:rsidRPr="00F46EB4" w14:paraId="5DBD4FEC" w14:textId="77777777" w:rsidTr="00AB188F">
        <w:trPr>
          <w:trHeight w:val="402"/>
          <w:jc w:val="center"/>
        </w:trPr>
        <w:tc>
          <w:tcPr>
            <w:tcW w:w="914" w:type="dxa"/>
            <w:vAlign w:val="center"/>
          </w:tcPr>
          <w:p w14:paraId="2117C4D5" w14:textId="77777777" w:rsidR="0086462E" w:rsidRPr="003C75B7" w:rsidRDefault="0086462E" w:rsidP="0086462E">
            <w:pPr>
              <w:pStyle w:val="ReportListNumbers"/>
            </w:pPr>
          </w:p>
        </w:tc>
        <w:tc>
          <w:tcPr>
            <w:tcW w:w="2218" w:type="dxa"/>
          </w:tcPr>
          <w:p w14:paraId="27E6DB79" w14:textId="77777777" w:rsidR="0086462E" w:rsidRPr="003F2161" w:rsidRDefault="0086462E" w:rsidP="0086462E">
            <w:pPr>
              <w:pStyle w:val="TableTextLeft10pt"/>
            </w:pPr>
            <w:r w:rsidRPr="003F2161">
              <w:t xml:space="preserve">Reverse of Door </w:t>
            </w:r>
          </w:p>
        </w:tc>
        <w:tc>
          <w:tcPr>
            <w:tcW w:w="3685" w:type="dxa"/>
          </w:tcPr>
          <w:p w14:paraId="5E7E7E5B" w14:textId="77777777" w:rsidR="0086462E" w:rsidRPr="00475D27" w:rsidRDefault="0086462E" w:rsidP="0086462E">
            <w:pPr>
              <w:rPr>
                <w:rFonts w:asciiTheme="minorHAnsi" w:hAnsiTheme="minorHAnsi" w:cstheme="minorHAnsi"/>
              </w:rPr>
            </w:pPr>
            <w:r>
              <w:rPr>
                <w:rFonts w:asciiTheme="minorHAnsi" w:hAnsiTheme="minorHAnsi" w:cstheme="minorHAnsi"/>
              </w:rPr>
              <w:t>N/A</w:t>
            </w:r>
          </w:p>
        </w:tc>
        <w:tc>
          <w:tcPr>
            <w:tcW w:w="3685" w:type="dxa"/>
            <w:tcBorders>
              <w:right w:val="single" w:sz="4" w:space="0" w:color="000000"/>
            </w:tcBorders>
          </w:tcPr>
          <w:p w14:paraId="35C25B40" w14:textId="77777777" w:rsidR="0086462E" w:rsidRPr="00475D27" w:rsidRDefault="0086462E" w:rsidP="0086462E">
            <w:pPr>
              <w:rPr>
                <w:rFonts w:asciiTheme="minorHAnsi" w:hAnsiTheme="minorHAnsi" w:cstheme="minorHAnsi"/>
              </w:rPr>
            </w:pPr>
          </w:p>
        </w:tc>
        <w:tc>
          <w:tcPr>
            <w:tcW w:w="3685" w:type="dxa"/>
            <w:tcBorders>
              <w:left w:val="single" w:sz="4" w:space="0" w:color="000000"/>
            </w:tcBorders>
          </w:tcPr>
          <w:p w14:paraId="7C337931" w14:textId="77777777" w:rsidR="0086462E" w:rsidRPr="00B47162" w:rsidRDefault="0086462E" w:rsidP="0086462E">
            <w:pPr>
              <w:pStyle w:val="TableTextLeft10pt"/>
              <w:rPr>
                <w:rFonts w:cstheme="minorHAnsi"/>
                <w:color w:val="auto"/>
              </w:rPr>
            </w:pPr>
          </w:p>
        </w:tc>
      </w:tr>
      <w:tr w:rsidR="0086462E" w:rsidRPr="00F46EB4" w14:paraId="2EA472F1" w14:textId="77777777" w:rsidTr="00AB188F">
        <w:trPr>
          <w:trHeight w:val="402"/>
          <w:jc w:val="center"/>
        </w:trPr>
        <w:tc>
          <w:tcPr>
            <w:tcW w:w="914" w:type="dxa"/>
            <w:vAlign w:val="center"/>
          </w:tcPr>
          <w:p w14:paraId="42B00C24" w14:textId="77777777" w:rsidR="0086462E" w:rsidRPr="003C75B7" w:rsidRDefault="0086462E" w:rsidP="0086462E">
            <w:pPr>
              <w:pStyle w:val="ReportListNumbers"/>
            </w:pPr>
          </w:p>
        </w:tc>
        <w:tc>
          <w:tcPr>
            <w:tcW w:w="2218" w:type="dxa"/>
          </w:tcPr>
          <w:p w14:paraId="76CEA122" w14:textId="77777777" w:rsidR="0086462E" w:rsidRPr="003F2161" w:rsidRDefault="0086462E" w:rsidP="0086462E">
            <w:pPr>
              <w:pStyle w:val="TableTextLeft10pt"/>
            </w:pPr>
            <w:r w:rsidRPr="003F2161">
              <w:t xml:space="preserve">Door Frame </w:t>
            </w:r>
          </w:p>
        </w:tc>
        <w:tc>
          <w:tcPr>
            <w:tcW w:w="3685" w:type="dxa"/>
          </w:tcPr>
          <w:p w14:paraId="7008904E" w14:textId="77777777" w:rsidR="0086462E" w:rsidRPr="00475D27" w:rsidRDefault="0086462E" w:rsidP="0086462E">
            <w:pPr>
              <w:rPr>
                <w:rFonts w:asciiTheme="minorHAnsi" w:hAnsiTheme="minorHAnsi" w:cstheme="minorHAnsi"/>
              </w:rPr>
            </w:pPr>
            <w:r>
              <w:rPr>
                <w:rFonts w:asciiTheme="minorHAnsi" w:hAnsiTheme="minorHAnsi" w:cstheme="minorHAnsi"/>
              </w:rPr>
              <w:t>N/A</w:t>
            </w:r>
          </w:p>
        </w:tc>
        <w:tc>
          <w:tcPr>
            <w:tcW w:w="3685" w:type="dxa"/>
            <w:tcBorders>
              <w:right w:val="single" w:sz="4" w:space="0" w:color="000000"/>
            </w:tcBorders>
          </w:tcPr>
          <w:p w14:paraId="13950363" w14:textId="77777777" w:rsidR="0086462E" w:rsidRPr="00475D27" w:rsidRDefault="0086462E" w:rsidP="0086462E">
            <w:pPr>
              <w:rPr>
                <w:rFonts w:asciiTheme="minorHAnsi" w:hAnsiTheme="minorHAnsi" w:cstheme="minorHAnsi"/>
              </w:rPr>
            </w:pPr>
          </w:p>
        </w:tc>
        <w:tc>
          <w:tcPr>
            <w:tcW w:w="3685" w:type="dxa"/>
            <w:tcBorders>
              <w:left w:val="single" w:sz="4" w:space="0" w:color="000000"/>
            </w:tcBorders>
          </w:tcPr>
          <w:p w14:paraId="56AFBAF7" w14:textId="77777777" w:rsidR="0086462E" w:rsidRPr="00B47162" w:rsidRDefault="0086462E" w:rsidP="0086462E">
            <w:pPr>
              <w:pStyle w:val="TableTextLeft10pt"/>
              <w:rPr>
                <w:rFonts w:cstheme="minorHAnsi"/>
                <w:color w:val="auto"/>
              </w:rPr>
            </w:pPr>
          </w:p>
        </w:tc>
      </w:tr>
      <w:tr w:rsidR="0086462E" w:rsidRPr="00F46EB4" w14:paraId="4CA0F4EF" w14:textId="77777777" w:rsidTr="00AB188F">
        <w:trPr>
          <w:trHeight w:val="402"/>
          <w:jc w:val="center"/>
        </w:trPr>
        <w:tc>
          <w:tcPr>
            <w:tcW w:w="914" w:type="dxa"/>
            <w:vAlign w:val="center"/>
          </w:tcPr>
          <w:p w14:paraId="75DA5FE3" w14:textId="77777777" w:rsidR="0086462E" w:rsidRPr="003C75B7" w:rsidRDefault="0086462E" w:rsidP="0086462E">
            <w:pPr>
              <w:pStyle w:val="ReportListNumbers"/>
            </w:pPr>
          </w:p>
        </w:tc>
        <w:tc>
          <w:tcPr>
            <w:tcW w:w="2218" w:type="dxa"/>
          </w:tcPr>
          <w:p w14:paraId="559D8D96" w14:textId="77777777" w:rsidR="0086462E" w:rsidRPr="003F2161" w:rsidRDefault="0086462E" w:rsidP="0086462E">
            <w:pPr>
              <w:pStyle w:val="TableTextLeft10pt"/>
            </w:pPr>
            <w:r w:rsidRPr="003F2161">
              <w:t>Threshold</w:t>
            </w:r>
          </w:p>
        </w:tc>
        <w:tc>
          <w:tcPr>
            <w:tcW w:w="3685" w:type="dxa"/>
          </w:tcPr>
          <w:p w14:paraId="184D92BB" w14:textId="77777777" w:rsidR="0086462E" w:rsidRPr="00475D27" w:rsidRDefault="0086462E" w:rsidP="0086462E">
            <w:pPr>
              <w:rPr>
                <w:rFonts w:asciiTheme="minorHAnsi" w:hAnsiTheme="minorHAnsi" w:cstheme="minorHAnsi"/>
              </w:rPr>
            </w:pPr>
            <w:r>
              <w:rPr>
                <w:rFonts w:asciiTheme="minorHAnsi" w:hAnsiTheme="minorHAnsi" w:cstheme="minorHAnsi"/>
              </w:rPr>
              <w:t>N/A</w:t>
            </w:r>
          </w:p>
        </w:tc>
        <w:tc>
          <w:tcPr>
            <w:tcW w:w="3685" w:type="dxa"/>
            <w:tcBorders>
              <w:right w:val="single" w:sz="4" w:space="0" w:color="000000"/>
            </w:tcBorders>
          </w:tcPr>
          <w:p w14:paraId="7302BE3D" w14:textId="77777777" w:rsidR="0086462E" w:rsidRPr="00475D27" w:rsidRDefault="0086462E" w:rsidP="0086462E">
            <w:pPr>
              <w:rPr>
                <w:rFonts w:asciiTheme="minorHAnsi" w:hAnsiTheme="minorHAnsi" w:cstheme="minorHAnsi"/>
              </w:rPr>
            </w:pPr>
          </w:p>
        </w:tc>
        <w:tc>
          <w:tcPr>
            <w:tcW w:w="3685" w:type="dxa"/>
            <w:tcBorders>
              <w:left w:val="single" w:sz="4" w:space="0" w:color="000000"/>
            </w:tcBorders>
          </w:tcPr>
          <w:p w14:paraId="4B490DBD" w14:textId="77777777" w:rsidR="0086462E" w:rsidRPr="00B47162" w:rsidRDefault="0086462E" w:rsidP="0086462E">
            <w:pPr>
              <w:rPr>
                <w:rFonts w:asciiTheme="minorHAnsi" w:hAnsiTheme="minorHAnsi" w:cstheme="minorHAnsi"/>
              </w:rPr>
            </w:pPr>
          </w:p>
        </w:tc>
      </w:tr>
      <w:tr w:rsidR="0086462E" w:rsidRPr="00F46EB4" w14:paraId="6FFB0EFB" w14:textId="77777777" w:rsidTr="00AB188F">
        <w:trPr>
          <w:trHeight w:val="402"/>
          <w:jc w:val="center"/>
        </w:trPr>
        <w:tc>
          <w:tcPr>
            <w:tcW w:w="914" w:type="dxa"/>
            <w:tcBorders>
              <w:bottom w:val="single" w:sz="6" w:space="0" w:color="595959"/>
            </w:tcBorders>
            <w:vAlign w:val="center"/>
          </w:tcPr>
          <w:p w14:paraId="55E15688" w14:textId="77777777" w:rsidR="0086462E" w:rsidRPr="003C75B7" w:rsidRDefault="0086462E" w:rsidP="0086462E">
            <w:pPr>
              <w:pStyle w:val="ReportListNumbers"/>
            </w:pPr>
          </w:p>
        </w:tc>
        <w:tc>
          <w:tcPr>
            <w:tcW w:w="2218" w:type="dxa"/>
            <w:tcBorders>
              <w:bottom w:val="single" w:sz="6" w:space="0" w:color="595959"/>
            </w:tcBorders>
          </w:tcPr>
          <w:p w14:paraId="40C173DA" w14:textId="77777777" w:rsidR="0086462E" w:rsidRPr="003F2161" w:rsidRDefault="0086462E" w:rsidP="0086462E">
            <w:pPr>
              <w:pStyle w:val="TableTextLeft10pt"/>
            </w:pPr>
            <w:r w:rsidRPr="003F2161">
              <w:t>Windows</w:t>
            </w:r>
          </w:p>
        </w:tc>
        <w:tc>
          <w:tcPr>
            <w:tcW w:w="3685" w:type="dxa"/>
            <w:tcBorders>
              <w:bottom w:val="single" w:sz="6" w:space="0" w:color="595959"/>
            </w:tcBorders>
          </w:tcPr>
          <w:p w14:paraId="588640DE" w14:textId="77777777" w:rsidR="0086462E" w:rsidRDefault="0086462E" w:rsidP="0086462E">
            <w:pPr>
              <w:rPr>
                <w:rFonts w:asciiTheme="minorHAnsi" w:hAnsiTheme="minorHAnsi" w:cstheme="minorHAnsi"/>
              </w:rPr>
            </w:pPr>
            <w:r>
              <w:rPr>
                <w:rFonts w:asciiTheme="minorHAnsi" w:hAnsiTheme="minorHAnsi" w:cstheme="minorHAnsi"/>
              </w:rPr>
              <w:t>White beaded clear double glazed window</w:t>
            </w:r>
          </w:p>
          <w:p w14:paraId="31737A36" w14:textId="77777777" w:rsidR="0086462E" w:rsidRDefault="0086462E" w:rsidP="0086462E">
            <w:pPr>
              <w:rPr>
                <w:rFonts w:asciiTheme="minorHAnsi" w:hAnsiTheme="minorHAnsi" w:cstheme="minorHAnsi"/>
              </w:rPr>
            </w:pPr>
            <w:r>
              <w:rPr>
                <w:rFonts w:asciiTheme="minorHAnsi" w:hAnsiTheme="minorHAnsi" w:cstheme="minorHAnsi"/>
              </w:rPr>
              <w:t>White UPVC frame</w:t>
            </w:r>
          </w:p>
          <w:p w14:paraId="3624433B" w14:textId="77777777" w:rsidR="0086462E" w:rsidRDefault="0086462E" w:rsidP="0086462E">
            <w:pPr>
              <w:rPr>
                <w:rFonts w:asciiTheme="minorHAnsi" w:hAnsiTheme="minorHAnsi" w:cstheme="minorHAnsi"/>
              </w:rPr>
            </w:pPr>
            <w:r>
              <w:rPr>
                <w:rFonts w:asciiTheme="minorHAnsi" w:hAnsiTheme="minorHAnsi" w:cstheme="minorHAnsi"/>
              </w:rPr>
              <w:t>1 x metal lever handle</w:t>
            </w:r>
          </w:p>
          <w:p w14:paraId="28341191" w14:textId="77777777" w:rsidR="0086462E" w:rsidRDefault="0086462E" w:rsidP="0086462E">
            <w:pPr>
              <w:rPr>
                <w:rFonts w:asciiTheme="minorHAnsi" w:hAnsiTheme="minorHAnsi" w:cstheme="minorHAnsi"/>
              </w:rPr>
            </w:pPr>
            <w:r>
              <w:rPr>
                <w:rFonts w:asciiTheme="minorHAnsi" w:hAnsiTheme="minorHAnsi" w:cstheme="minorHAnsi"/>
              </w:rPr>
              <w:t>1 x small white lock</w:t>
            </w:r>
          </w:p>
          <w:p w14:paraId="7092A710" w14:textId="77777777" w:rsidR="0086462E" w:rsidRPr="00B47162" w:rsidRDefault="0086462E" w:rsidP="0086462E">
            <w:pPr>
              <w:rPr>
                <w:rFonts w:asciiTheme="minorHAnsi" w:hAnsiTheme="minorHAnsi" w:cstheme="minorHAnsi"/>
              </w:rPr>
            </w:pPr>
            <w:r>
              <w:rPr>
                <w:rFonts w:asciiTheme="minorHAnsi" w:hAnsiTheme="minorHAnsi" w:cstheme="minorHAnsi"/>
              </w:rPr>
              <w:t>Clear glass sill / ledge</w:t>
            </w:r>
          </w:p>
        </w:tc>
        <w:tc>
          <w:tcPr>
            <w:tcW w:w="3685" w:type="dxa"/>
            <w:tcBorders>
              <w:bottom w:val="single" w:sz="6" w:space="0" w:color="595959"/>
              <w:right w:val="single" w:sz="4" w:space="0" w:color="000000"/>
            </w:tcBorders>
          </w:tcPr>
          <w:p w14:paraId="45200447" w14:textId="77777777" w:rsidR="0086462E" w:rsidRDefault="0086462E" w:rsidP="0086462E">
            <w:pPr>
              <w:rPr>
                <w:rFonts w:asciiTheme="minorHAnsi" w:hAnsiTheme="minorHAnsi" w:cstheme="minorHAnsi"/>
              </w:rPr>
            </w:pPr>
            <w:r>
              <w:rPr>
                <w:rFonts w:asciiTheme="minorHAnsi" w:hAnsiTheme="minorHAnsi" w:cstheme="minorHAnsi"/>
              </w:rPr>
              <w:t>Heavy aged ing</w:t>
            </w:r>
            <w:r w:rsidR="005F2A3D">
              <w:rPr>
                <w:rFonts w:asciiTheme="minorHAnsi" w:hAnsiTheme="minorHAnsi" w:cstheme="minorHAnsi"/>
              </w:rPr>
              <w:t>rained shading throughout frame</w:t>
            </w:r>
          </w:p>
          <w:p w14:paraId="7850EE2F" w14:textId="77777777" w:rsidR="0086462E" w:rsidRDefault="0086462E" w:rsidP="0086462E">
            <w:pPr>
              <w:rPr>
                <w:rFonts w:asciiTheme="minorHAnsi" w:hAnsiTheme="minorHAnsi" w:cstheme="minorHAnsi"/>
              </w:rPr>
            </w:pPr>
            <w:r>
              <w:rPr>
                <w:rFonts w:asciiTheme="minorHAnsi" w:hAnsiTheme="minorHAnsi" w:cstheme="minorHAnsi"/>
              </w:rPr>
              <w:t>Paint marks</w:t>
            </w:r>
          </w:p>
          <w:p w14:paraId="53CE6B79" w14:textId="77777777" w:rsidR="0086462E" w:rsidRDefault="0086462E" w:rsidP="0086462E">
            <w:pPr>
              <w:rPr>
                <w:rFonts w:asciiTheme="minorHAnsi" w:hAnsiTheme="minorHAnsi" w:cstheme="minorHAnsi"/>
              </w:rPr>
            </w:pPr>
            <w:r>
              <w:rPr>
                <w:rFonts w:asciiTheme="minorHAnsi" w:hAnsiTheme="minorHAnsi" w:cstheme="minorHAnsi"/>
              </w:rPr>
              <w:t>Clean to interior</w:t>
            </w:r>
          </w:p>
          <w:p w14:paraId="30FDD81A" w14:textId="77777777" w:rsidR="0086462E" w:rsidRPr="00475D27" w:rsidRDefault="0086462E" w:rsidP="0086462E">
            <w:pPr>
              <w:rPr>
                <w:rFonts w:asciiTheme="minorHAnsi" w:hAnsiTheme="minorHAnsi" w:cstheme="minorHAnsi"/>
              </w:rPr>
            </w:pPr>
            <w:r>
              <w:rPr>
                <w:rFonts w:asciiTheme="minorHAnsi" w:hAnsiTheme="minorHAnsi" w:cstheme="minorHAnsi"/>
              </w:rPr>
              <w:t>Appears to have patchy shading marks under glass and light cracking under glass</w:t>
            </w:r>
          </w:p>
        </w:tc>
        <w:tc>
          <w:tcPr>
            <w:tcW w:w="3685" w:type="dxa"/>
            <w:tcBorders>
              <w:left w:val="single" w:sz="4" w:space="0" w:color="000000"/>
              <w:bottom w:val="single" w:sz="6" w:space="0" w:color="595959"/>
            </w:tcBorders>
          </w:tcPr>
          <w:p w14:paraId="15581A71" w14:textId="77777777" w:rsidR="0086462E" w:rsidRPr="00B47162" w:rsidRDefault="0086462E" w:rsidP="0086462E">
            <w:pPr>
              <w:rPr>
                <w:rFonts w:asciiTheme="minorHAnsi" w:hAnsiTheme="minorHAnsi" w:cstheme="minorHAnsi"/>
              </w:rPr>
            </w:pPr>
          </w:p>
        </w:tc>
      </w:tr>
      <w:tr w:rsidR="00C6240B" w:rsidRPr="00F46EB4" w14:paraId="52E91E8A" w14:textId="77777777" w:rsidTr="00AB188F">
        <w:trPr>
          <w:trHeight w:val="402"/>
          <w:jc w:val="center"/>
        </w:trPr>
        <w:tc>
          <w:tcPr>
            <w:tcW w:w="914" w:type="dxa"/>
            <w:tcBorders>
              <w:bottom w:val="single" w:sz="6" w:space="0" w:color="595959"/>
            </w:tcBorders>
            <w:vAlign w:val="center"/>
          </w:tcPr>
          <w:p w14:paraId="0D7A9A4A" w14:textId="77777777" w:rsidR="00C6240B" w:rsidRPr="003C75B7" w:rsidRDefault="00C6240B" w:rsidP="0086462E">
            <w:pPr>
              <w:pStyle w:val="ReportListNumbers"/>
            </w:pPr>
          </w:p>
        </w:tc>
        <w:tc>
          <w:tcPr>
            <w:tcW w:w="2218" w:type="dxa"/>
            <w:tcBorders>
              <w:bottom w:val="single" w:sz="6" w:space="0" w:color="595959"/>
            </w:tcBorders>
          </w:tcPr>
          <w:p w14:paraId="337DB9F6" w14:textId="77777777" w:rsidR="00C6240B" w:rsidRPr="003F2161" w:rsidRDefault="00C6240B" w:rsidP="0086462E">
            <w:pPr>
              <w:pStyle w:val="TableTextLeft10pt"/>
            </w:pPr>
            <w:r>
              <w:t>Curtains / blinds</w:t>
            </w:r>
          </w:p>
        </w:tc>
        <w:tc>
          <w:tcPr>
            <w:tcW w:w="3685" w:type="dxa"/>
            <w:tcBorders>
              <w:bottom w:val="single" w:sz="6" w:space="0" w:color="595959"/>
            </w:tcBorders>
          </w:tcPr>
          <w:p w14:paraId="7953EB3B" w14:textId="77777777" w:rsidR="00C6240B" w:rsidRDefault="00C6240B" w:rsidP="0086462E">
            <w:pPr>
              <w:rPr>
                <w:rFonts w:asciiTheme="minorHAnsi" w:hAnsiTheme="minorHAnsi" w:cstheme="minorHAnsi"/>
              </w:rPr>
            </w:pPr>
            <w:r>
              <w:rPr>
                <w:rFonts w:asciiTheme="minorHAnsi" w:hAnsiTheme="minorHAnsi" w:cstheme="minorHAnsi"/>
              </w:rPr>
              <w:t>White wood Venetian blind with white cords and acorns</w:t>
            </w:r>
          </w:p>
          <w:p w14:paraId="2374209C" w14:textId="77777777" w:rsidR="00C6240B" w:rsidRDefault="00C6240B" w:rsidP="0086462E">
            <w:pPr>
              <w:rPr>
                <w:rFonts w:asciiTheme="minorHAnsi" w:hAnsiTheme="minorHAnsi" w:cstheme="minorHAnsi"/>
              </w:rPr>
            </w:pPr>
            <w:r>
              <w:rPr>
                <w:rFonts w:asciiTheme="minorHAnsi" w:hAnsiTheme="minorHAnsi" w:cstheme="minorHAnsi"/>
              </w:rPr>
              <w:t>1 x wall mounted brushed metal cleat</w:t>
            </w:r>
          </w:p>
          <w:p w14:paraId="3913C2FC" w14:textId="77777777" w:rsidR="00C6240B" w:rsidRDefault="00C6240B" w:rsidP="0086462E">
            <w:pPr>
              <w:rPr>
                <w:rFonts w:asciiTheme="minorHAnsi" w:hAnsiTheme="minorHAnsi" w:cstheme="minorHAnsi"/>
              </w:rPr>
            </w:pPr>
            <w:r>
              <w:rPr>
                <w:rFonts w:asciiTheme="minorHAnsi" w:hAnsiTheme="minorHAnsi" w:cstheme="minorHAnsi"/>
              </w:rPr>
              <w:t>1 x wall mounted metal hook in rawlplug</w:t>
            </w:r>
          </w:p>
        </w:tc>
        <w:tc>
          <w:tcPr>
            <w:tcW w:w="3685" w:type="dxa"/>
            <w:tcBorders>
              <w:bottom w:val="single" w:sz="6" w:space="0" w:color="595959"/>
              <w:right w:val="single" w:sz="4" w:space="0" w:color="000000"/>
            </w:tcBorders>
          </w:tcPr>
          <w:p w14:paraId="462C0DDF" w14:textId="77777777" w:rsidR="00C6240B" w:rsidRDefault="00C6240B" w:rsidP="0086462E">
            <w:pPr>
              <w:rPr>
                <w:rFonts w:asciiTheme="minorHAnsi" w:hAnsiTheme="minorHAnsi" w:cstheme="minorHAnsi"/>
              </w:rPr>
            </w:pPr>
            <w:r>
              <w:rPr>
                <w:rFonts w:asciiTheme="minorHAnsi" w:hAnsiTheme="minorHAnsi" w:cstheme="minorHAnsi"/>
              </w:rPr>
              <w:t>Pelmet askew</w:t>
            </w:r>
          </w:p>
          <w:p w14:paraId="231CF310" w14:textId="77777777" w:rsidR="00C6240B" w:rsidRDefault="00C6240B" w:rsidP="0086462E">
            <w:pPr>
              <w:rPr>
                <w:rFonts w:asciiTheme="minorHAnsi" w:hAnsiTheme="minorHAnsi" w:cstheme="minorHAnsi"/>
              </w:rPr>
            </w:pPr>
            <w:r>
              <w:rPr>
                <w:rFonts w:asciiTheme="minorHAnsi" w:hAnsiTheme="minorHAnsi" w:cstheme="minorHAnsi"/>
              </w:rPr>
              <w:t>Appears to have ingrained dust to pelmet</w:t>
            </w:r>
          </w:p>
          <w:p w14:paraId="28A5787E" w14:textId="77777777" w:rsidR="005F2A3D" w:rsidRDefault="005F2A3D" w:rsidP="005F2A3D">
            <w:pPr>
              <w:rPr>
                <w:rFonts w:asciiTheme="minorHAnsi" w:hAnsiTheme="minorHAnsi" w:cstheme="minorHAnsi"/>
              </w:rPr>
            </w:pPr>
            <w:r>
              <w:rPr>
                <w:rFonts w:asciiTheme="minorHAnsi" w:hAnsiTheme="minorHAnsi" w:cstheme="minorHAnsi"/>
              </w:rPr>
              <w:t>Slats clean</w:t>
            </w:r>
          </w:p>
          <w:p w14:paraId="6F0C3EC8" w14:textId="77777777" w:rsidR="005F2A3D" w:rsidRDefault="005F2A3D" w:rsidP="0086462E">
            <w:pPr>
              <w:rPr>
                <w:rFonts w:asciiTheme="minorHAnsi" w:hAnsiTheme="minorHAnsi" w:cstheme="minorHAnsi"/>
              </w:rPr>
            </w:pPr>
          </w:p>
        </w:tc>
        <w:tc>
          <w:tcPr>
            <w:tcW w:w="3685" w:type="dxa"/>
            <w:tcBorders>
              <w:left w:val="single" w:sz="4" w:space="0" w:color="000000"/>
              <w:bottom w:val="single" w:sz="6" w:space="0" w:color="595959"/>
            </w:tcBorders>
          </w:tcPr>
          <w:p w14:paraId="43D163A9" w14:textId="77777777" w:rsidR="00C6240B" w:rsidRPr="00B47162" w:rsidRDefault="00C6240B" w:rsidP="0086462E">
            <w:pPr>
              <w:rPr>
                <w:rFonts w:asciiTheme="minorHAnsi" w:hAnsiTheme="minorHAnsi" w:cstheme="minorHAnsi"/>
              </w:rPr>
            </w:pPr>
          </w:p>
        </w:tc>
      </w:tr>
      <w:tr w:rsidR="0086462E" w:rsidRPr="00F46EB4" w14:paraId="4B0B4684" w14:textId="77777777" w:rsidTr="00AB188F">
        <w:trPr>
          <w:trHeight w:val="402"/>
          <w:jc w:val="center"/>
        </w:trPr>
        <w:tc>
          <w:tcPr>
            <w:tcW w:w="914" w:type="dxa"/>
            <w:tcBorders>
              <w:right w:val="nil"/>
            </w:tcBorders>
            <w:shd w:val="clear" w:color="auto" w:fill="EAEAEA"/>
            <w:vAlign w:val="center"/>
          </w:tcPr>
          <w:p w14:paraId="54456D4C" w14:textId="77777777" w:rsidR="0086462E" w:rsidRPr="00F46EB4" w:rsidRDefault="0086462E" w:rsidP="0086462E"/>
        </w:tc>
        <w:tc>
          <w:tcPr>
            <w:tcW w:w="2218" w:type="dxa"/>
            <w:tcBorders>
              <w:left w:val="nil"/>
              <w:right w:val="nil"/>
            </w:tcBorders>
            <w:shd w:val="clear" w:color="auto" w:fill="EAEAEA"/>
            <w:vAlign w:val="center"/>
          </w:tcPr>
          <w:p w14:paraId="067EDC4C" w14:textId="77777777" w:rsidR="0086462E" w:rsidRPr="003F2161" w:rsidRDefault="0086462E" w:rsidP="0086462E">
            <w:pPr>
              <w:pStyle w:val="TableTextLeft10pt"/>
            </w:pPr>
            <w:r w:rsidRPr="00D405A3">
              <w:rPr>
                <w:color w:val="7FA841"/>
              </w:rPr>
              <w:t>Décor</w:t>
            </w:r>
          </w:p>
        </w:tc>
        <w:tc>
          <w:tcPr>
            <w:tcW w:w="3685" w:type="dxa"/>
            <w:tcBorders>
              <w:left w:val="nil"/>
              <w:right w:val="nil"/>
            </w:tcBorders>
            <w:shd w:val="clear" w:color="auto" w:fill="EAEAEA"/>
            <w:vAlign w:val="center"/>
          </w:tcPr>
          <w:p w14:paraId="4BD6015D" w14:textId="77777777" w:rsidR="0086462E" w:rsidRPr="00475D27" w:rsidRDefault="0086462E" w:rsidP="0086462E">
            <w:pPr>
              <w:pStyle w:val="TableTextLeft10pt"/>
              <w:rPr>
                <w:rFonts w:cstheme="minorHAnsi"/>
              </w:rPr>
            </w:pPr>
          </w:p>
        </w:tc>
        <w:tc>
          <w:tcPr>
            <w:tcW w:w="3685" w:type="dxa"/>
            <w:tcBorders>
              <w:left w:val="nil"/>
              <w:right w:val="single" w:sz="4" w:space="0" w:color="000000"/>
            </w:tcBorders>
            <w:shd w:val="clear" w:color="auto" w:fill="EAEAEA"/>
            <w:vAlign w:val="center"/>
          </w:tcPr>
          <w:p w14:paraId="6BFF17A3" w14:textId="77777777" w:rsidR="0086462E" w:rsidRPr="00475D27" w:rsidRDefault="0086462E" w:rsidP="0086462E">
            <w:pPr>
              <w:pStyle w:val="TableTextLeft10pt"/>
              <w:rPr>
                <w:rFonts w:cstheme="minorHAnsi"/>
              </w:rPr>
            </w:pPr>
          </w:p>
        </w:tc>
        <w:tc>
          <w:tcPr>
            <w:tcW w:w="3685" w:type="dxa"/>
            <w:tcBorders>
              <w:left w:val="single" w:sz="4" w:space="0" w:color="000000"/>
            </w:tcBorders>
            <w:shd w:val="clear" w:color="auto" w:fill="EAEAEA"/>
            <w:vAlign w:val="center"/>
          </w:tcPr>
          <w:p w14:paraId="343AB3AA" w14:textId="77777777" w:rsidR="0086462E" w:rsidRPr="00475D27" w:rsidRDefault="0086462E" w:rsidP="0086462E">
            <w:pPr>
              <w:pStyle w:val="TableTextLeft10pt"/>
              <w:rPr>
                <w:rFonts w:cstheme="minorHAnsi"/>
              </w:rPr>
            </w:pPr>
          </w:p>
        </w:tc>
      </w:tr>
      <w:tr w:rsidR="0086462E" w:rsidRPr="00F46EB4" w14:paraId="47691B53" w14:textId="77777777" w:rsidTr="00AB188F">
        <w:trPr>
          <w:trHeight w:val="402"/>
          <w:jc w:val="center"/>
        </w:trPr>
        <w:tc>
          <w:tcPr>
            <w:tcW w:w="914" w:type="dxa"/>
            <w:vAlign w:val="center"/>
          </w:tcPr>
          <w:p w14:paraId="0A9D13EB" w14:textId="77777777" w:rsidR="0086462E" w:rsidRPr="00F46EB4" w:rsidRDefault="0086462E" w:rsidP="0086462E">
            <w:pPr>
              <w:pStyle w:val="ReportListNumbers"/>
            </w:pPr>
          </w:p>
        </w:tc>
        <w:tc>
          <w:tcPr>
            <w:tcW w:w="2218" w:type="dxa"/>
          </w:tcPr>
          <w:p w14:paraId="4711C94E" w14:textId="77777777" w:rsidR="0086462E" w:rsidRPr="003F2161" w:rsidRDefault="0086462E" w:rsidP="0086462E">
            <w:pPr>
              <w:pStyle w:val="TableTextLeft10pt"/>
            </w:pPr>
            <w:r w:rsidRPr="003F2161">
              <w:t>Flooring</w:t>
            </w:r>
          </w:p>
        </w:tc>
        <w:tc>
          <w:tcPr>
            <w:tcW w:w="3685" w:type="dxa"/>
          </w:tcPr>
          <w:p w14:paraId="10649240" w14:textId="77777777" w:rsidR="0086462E" w:rsidRDefault="00C6240B" w:rsidP="0086462E">
            <w:pPr>
              <w:rPr>
                <w:rFonts w:asciiTheme="minorHAnsi" w:hAnsiTheme="minorHAnsi" w:cstheme="minorHAnsi"/>
              </w:rPr>
            </w:pPr>
            <w:r>
              <w:rPr>
                <w:rFonts w:asciiTheme="minorHAnsi" w:hAnsiTheme="minorHAnsi" w:cstheme="minorHAnsi"/>
              </w:rPr>
              <w:t>Continuation of wood laminate from reception area</w:t>
            </w:r>
          </w:p>
          <w:p w14:paraId="7D4B5DB7" w14:textId="77777777" w:rsidR="005F2A3D" w:rsidRDefault="005F2A3D" w:rsidP="0086462E">
            <w:pPr>
              <w:rPr>
                <w:rFonts w:asciiTheme="minorHAnsi" w:hAnsiTheme="minorHAnsi" w:cstheme="minorHAnsi"/>
              </w:rPr>
            </w:pPr>
          </w:p>
          <w:p w14:paraId="4F5725B9" w14:textId="77777777" w:rsidR="005F2A3D" w:rsidRDefault="005F2A3D" w:rsidP="0086462E">
            <w:pPr>
              <w:rPr>
                <w:rFonts w:asciiTheme="minorHAnsi" w:hAnsiTheme="minorHAnsi" w:cstheme="minorHAnsi"/>
              </w:rPr>
            </w:pPr>
          </w:p>
          <w:p w14:paraId="5D4F07F1" w14:textId="77777777" w:rsidR="00C6240B" w:rsidRPr="00B47162" w:rsidRDefault="00C6240B" w:rsidP="0086462E">
            <w:pPr>
              <w:rPr>
                <w:rFonts w:asciiTheme="minorHAnsi" w:hAnsiTheme="minorHAnsi" w:cstheme="minorHAnsi"/>
              </w:rPr>
            </w:pPr>
            <w:r>
              <w:rPr>
                <w:rFonts w:asciiTheme="minorHAnsi" w:hAnsiTheme="minorHAnsi" w:cstheme="minorHAnsi"/>
              </w:rPr>
              <w:t>Wood beading edge strips</w:t>
            </w:r>
          </w:p>
        </w:tc>
        <w:tc>
          <w:tcPr>
            <w:tcW w:w="3685" w:type="dxa"/>
            <w:tcBorders>
              <w:right w:val="single" w:sz="4" w:space="0" w:color="000000"/>
            </w:tcBorders>
          </w:tcPr>
          <w:p w14:paraId="3BF08B4F" w14:textId="77777777" w:rsidR="0086462E" w:rsidRDefault="00C6240B" w:rsidP="0086462E">
            <w:pPr>
              <w:rPr>
                <w:rFonts w:asciiTheme="minorHAnsi" w:hAnsiTheme="minorHAnsi" w:cstheme="minorHAnsi"/>
              </w:rPr>
            </w:pPr>
            <w:r>
              <w:rPr>
                <w:rFonts w:asciiTheme="minorHAnsi" w:hAnsiTheme="minorHAnsi" w:cstheme="minorHAnsi"/>
              </w:rPr>
              <w:t>Slight gap in between boards</w:t>
            </w:r>
          </w:p>
          <w:p w14:paraId="161D189D" w14:textId="77777777" w:rsidR="00C6240B" w:rsidRDefault="00C6240B" w:rsidP="0086462E">
            <w:pPr>
              <w:rPr>
                <w:rFonts w:asciiTheme="minorHAnsi" w:hAnsiTheme="minorHAnsi" w:cstheme="minorHAnsi"/>
              </w:rPr>
            </w:pPr>
            <w:r>
              <w:rPr>
                <w:rFonts w:asciiTheme="minorHAnsi" w:hAnsiTheme="minorHAnsi" w:cstheme="minorHAnsi"/>
              </w:rPr>
              <w:t>2 x small surface chips</w:t>
            </w:r>
          </w:p>
          <w:p w14:paraId="7545FA60" w14:textId="77777777" w:rsidR="00C6240B" w:rsidRPr="00475D27" w:rsidRDefault="00C6240B" w:rsidP="0086462E">
            <w:pPr>
              <w:rPr>
                <w:rFonts w:asciiTheme="minorHAnsi" w:hAnsiTheme="minorHAnsi" w:cstheme="minorHAnsi"/>
              </w:rPr>
            </w:pPr>
            <w:r>
              <w:rPr>
                <w:rFonts w:asciiTheme="minorHAnsi" w:hAnsiTheme="minorHAnsi" w:cstheme="minorHAnsi"/>
              </w:rPr>
              <w:t>Few tiny surface chips forward of dishwasher and oven</w:t>
            </w:r>
          </w:p>
        </w:tc>
        <w:tc>
          <w:tcPr>
            <w:tcW w:w="3685" w:type="dxa"/>
            <w:tcBorders>
              <w:left w:val="single" w:sz="4" w:space="0" w:color="000000"/>
            </w:tcBorders>
          </w:tcPr>
          <w:p w14:paraId="18A32FAF" w14:textId="77777777" w:rsidR="0086462E" w:rsidRPr="00B47162" w:rsidRDefault="0086462E" w:rsidP="0086462E">
            <w:pPr>
              <w:rPr>
                <w:rFonts w:asciiTheme="minorHAnsi" w:hAnsiTheme="minorHAnsi" w:cstheme="minorHAnsi"/>
              </w:rPr>
            </w:pPr>
          </w:p>
        </w:tc>
      </w:tr>
      <w:tr w:rsidR="0086462E" w:rsidRPr="00F46EB4" w14:paraId="5CD34A08" w14:textId="77777777" w:rsidTr="00AB188F">
        <w:trPr>
          <w:trHeight w:val="402"/>
          <w:jc w:val="center"/>
        </w:trPr>
        <w:tc>
          <w:tcPr>
            <w:tcW w:w="914" w:type="dxa"/>
            <w:vAlign w:val="center"/>
          </w:tcPr>
          <w:p w14:paraId="264A1552" w14:textId="77777777" w:rsidR="0086462E" w:rsidRPr="00F46EB4" w:rsidRDefault="0086462E" w:rsidP="0086462E">
            <w:pPr>
              <w:pStyle w:val="ReportListNumbers"/>
            </w:pPr>
          </w:p>
        </w:tc>
        <w:tc>
          <w:tcPr>
            <w:tcW w:w="2218" w:type="dxa"/>
          </w:tcPr>
          <w:p w14:paraId="0320C049" w14:textId="77777777" w:rsidR="0086462E" w:rsidRPr="003F2161" w:rsidRDefault="0086462E" w:rsidP="0086462E">
            <w:pPr>
              <w:pStyle w:val="TableTextLeft10pt"/>
            </w:pPr>
            <w:r w:rsidRPr="003F2161">
              <w:t>Skirting Boards</w:t>
            </w:r>
          </w:p>
        </w:tc>
        <w:tc>
          <w:tcPr>
            <w:tcW w:w="3685" w:type="dxa"/>
          </w:tcPr>
          <w:p w14:paraId="1A7D6DAA" w14:textId="77777777" w:rsidR="0086462E" w:rsidRPr="00B47162" w:rsidRDefault="00C94B96" w:rsidP="0086462E">
            <w:pPr>
              <w:rPr>
                <w:rFonts w:asciiTheme="minorHAnsi" w:hAnsiTheme="minorHAnsi" w:cstheme="minorHAnsi"/>
              </w:rPr>
            </w:pPr>
            <w:r>
              <w:rPr>
                <w:rFonts w:asciiTheme="minorHAnsi" w:hAnsiTheme="minorHAnsi" w:cstheme="minorHAnsi"/>
              </w:rPr>
              <w:t>White painted</w:t>
            </w:r>
          </w:p>
        </w:tc>
        <w:tc>
          <w:tcPr>
            <w:tcW w:w="3685" w:type="dxa"/>
            <w:tcBorders>
              <w:right w:val="single" w:sz="4" w:space="0" w:color="000000"/>
            </w:tcBorders>
          </w:tcPr>
          <w:p w14:paraId="58E4CEA0" w14:textId="77777777" w:rsidR="0086462E" w:rsidRPr="00475D27" w:rsidRDefault="00C94B96" w:rsidP="0086462E">
            <w:pPr>
              <w:rPr>
                <w:rFonts w:asciiTheme="minorHAnsi" w:hAnsiTheme="minorHAnsi" w:cstheme="minorHAnsi"/>
              </w:rPr>
            </w:pPr>
            <w:r>
              <w:rPr>
                <w:rFonts w:asciiTheme="minorHAnsi" w:hAnsiTheme="minorHAnsi" w:cstheme="minorHAnsi"/>
              </w:rPr>
              <w:t>POD</w:t>
            </w:r>
          </w:p>
        </w:tc>
        <w:tc>
          <w:tcPr>
            <w:tcW w:w="3685" w:type="dxa"/>
            <w:tcBorders>
              <w:left w:val="single" w:sz="4" w:space="0" w:color="000000"/>
            </w:tcBorders>
          </w:tcPr>
          <w:p w14:paraId="5CD7C5FC" w14:textId="77777777" w:rsidR="0086462E" w:rsidRPr="00B47162" w:rsidRDefault="0086462E" w:rsidP="0086462E">
            <w:pPr>
              <w:rPr>
                <w:rFonts w:asciiTheme="minorHAnsi" w:hAnsiTheme="minorHAnsi" w:cstheme="minorHAnsi"/>
              </w:rPr>
            </w:pPr>
          </w:p>
        </w:tc>
      </w:tr>
      <w:tr w:rsidR="0086462E" w:rsidRPr="00F46EB4" w14:paraId="71C026BB" w14:textId="77777777" w:rsidTr="00AB188F">
        <w:trPr>
          <w:trHeight w:val="402"/>
          <w:jc w:val="center"/>
        </w:trPr>
        <w:tc>
          <w:tcPr>
            <w:tcW w:w="914" w:type="dxa"/>
            <w:vAlign w:val="center"/>
          </w:tcPr>
          <w:p w14:paraId="30CC0DEB" w14:textId="77777777" w:rsidR="0086462E" w:rsidRPr="00F46EB4" w:rsidRDefault="0086462E" w:rsidP="0086462E">
            <w:pPr>
              <w:pStyle w:val="ReportListNumbers"/>
            </w:pPr>
          </w:p>
        </w:tc>
        <w:tc>
          <w:tcPr>
            <w:tcW w:w="2218" w:type="dxa"/>
          </w:tcPr>
          <w:p w14:paraId="1F3EB143" w14:textId="77777777" w:rsidR="0086462E" w:rsidRPr="003F2161" w:rsidRDefault="0086462E" w:rsidP="0086462E">
            <w:pPr>
              <w:pStyle w:val="TableTextLeft10pt"/>
            </w:pPr>
            <w:r w:rsidRPr="003F2161">
              <w:t>Walls</w:t>
            </w:r>
          </w:p>
        </w:tc>
        <w:tc>
          <w:tcPr>
            <w:tcW w:w="3685" w:type="dxa"/>
          </w:tcPr>
          <w:p w14:paraId="4323165B" w14:textId="77777777" w:rsidR="0086462E" w:rsidRPr="00B47162" w:rsidRDefault="00C94B96" w:rsidP="0086462E">
            <w:pPr>
              <w:rPr>
                <w:rFonts w:asciiTheme="minorHAnsi" w:hAnsiTheme="minorHAnsi" w:cstheme="minorHAnsi"/>
              </w:rPr>
            </w:pPr>
            <w:r>
              <w:rPr>
                <w:rFonts w:asciiTheme="minorHAnsi" w:hAnsiTheme="minorHAnsi" w:cstheme="minorHAnsi"/>
              </w:rPr>
              <w:t>Light grey painted</w:t>
            </w:r>
          </w:p>
        </w:tc>
        <w:tc>
          <w:tcPr>
            <w:tcW w:w="3685" w:type="dxa"/>
            <w:tcBorders>
              <w:right w:val="single" w:sz="4" w:space="0" w:color="000000"/>
            </w:tcBorders>
          </w:tcPr>
          <w:p w14:paraId="341D71AF" w14:textId="77777777" w:rsidR="0086462E" w:rsidRDefault="00C94B96" w:rsidP="0086462E">
            <w:pPr>
              <w:rPr>
                <w:rFonts w:asciiTheme="minorHAnsi" w:hAnsiTheme="minorHAnsi" w:cstheme="minorHAnsi"/>
              </w:rPr>
            </w:pPr>
            <w:r>
              <w:rPr>
                <w:rFonts w:asciiTheme="minorHAnsi" w:hAnsiTheme="minorHAnsi" w:cstheme="minorHAnsi"/>
              </w:rPr>
              <w:t>Angle shading LHS entry</w:t>
            </w:r>
          </w:p>
          <w:p w14:paraId="689F0B22" w14:textId="77777777" w:rsidR="00C94B96" w:rsidRDefault="00C94B96" w:rsidP="0086462E">
            <w:pPr>
              <w:rPr>
                <w:rFonts w:asciiTheme="minorHAnsi" w:hAnsiTheme="minorHAnsi" w:cstheme="minorHAnsi"/>
              </w:rPr>
            </w:pPr>
            <w:r>
              <w:rPr>
                <w:rFonts w:asciiTheme="minorHAnsi" w:hAnsiTheme="minorHAnsi" w:cstheme="minorHAnsi"/>
              </w:rPr>
              <w:t>General patchy shading throughout</w:t>
            </w:r>
          </w:p>
          <w:p w14:paraId="387AF8E9" w14:textId="77777777" w:rsidR="00C94B96" w:rsidRDefault="00C94B96" w:rsidP="0086462E">
            <w:pPr>
              <w:rPr>
                <w:rFonts w:asciiTheme="minorHAnsi" w:hAnsiTheme="minorHAnsi" w:cstheme="minorHAnsi"/>
              </w:rPr>
            </w:pPr>
            <w:r>
              <w:rPr>
                <w:rFonts w:asciiTheme="minorHAnsi" w:hAnsiTheme="minorHAnsi" w:cstheme="minorHAnsi"/>
              </w:rPr>
              <w:t>Patchy washed appearance throughout</w:t>
            </w:r>
          </w:p>
          <w:p w14:paraId="60ABC926" w14:textId="77777777" w:rsidR="00C94B96" w:rsidRDefault="00C94B96" w:rsidP="0086462E">
            <w:pPr>
              <w:rPr>
                <w:rFonts w:asciiTheme="minorHAnsi" w:hAnsiTheme="minorHAnsi" w:cstheme="minorHAnsi"/>
              </w:rPr>
            </w:pPr>
            <w:r>
              <w:rPr>
                <w:rFonts w:asciiTheme="minorHAnsi" w:hAnsiTheme="minorHAnsi" w:cstheme="minorHAnsi"/>
              </w:rPr>
              <w:t>Painted over grease splashing LHS hob</w:t>
            </w:r>
          </w:p>
          <w:p w14:paraId="3950B416" w14:textId="77777777" w:rsidR="0034033F" w:rsidRDefault="0034033F" w:rsidP="0086462E">
            <w:pPr>
              <w:rPr>
                <w:rFonts w:asciiTheme="minorHAnsi" w:hAnsiTheme="minorHAnsi" w:cstheme="minorHAnsi"/>
              </w:rPr>
            </w:pPr>
            <w:r>
              <w:rPr>
                <w:rFonts w:asciiTheme="minorHAnsi" w:hAnsiTheme="minorHAnsi" w:cstheme="minorHAnsi"/>
              </w:rPr>
              <w:t>Heat shading RHS boiler cupboard</w:t>
            </w:r>
          </w:p>
          <w:p w14:paraId="68197E71" w14:textId="77777777" w:rsidR="00C94B96" w:rsidRPr="00475D27" w:rsidRDefault="00C94B96" w:rsidP="00C94B96">
            <w:pPr>
              <w:rPr>
                <w:rFonts w:asciiTheme="minorHAnsi" w:hAnsiTheme="minorHAnsi" w:cstheme="minorHAnsi"/>
              </w:rPr>
            </w:pPr>
            <w:r>
              <w:rPr>
                <w:rFonts w:asciiTheme="minorHAnsi" w:hAnsiTheme="minorHAnsi" w:cstheme="minorHAnsi"/>
              </w:rPr>
              <w:t>Low level paint flakes LHS window recess</w:t>
            </w:r>
          </w:p>
        </w:tc>
        <w:tc>
          <w:tcPr>
            <w:tcW w:w="3685" w:type="dxa"/>
            <w:tcBorders>
              <w:left w:val="single" w:sz="4" w:space="0" w:color="000000"/>
            </w:tcBorders>
          </w:tcPr>
          <w:p w14:paraId="351495B6" w14:textId="77777777" w:rsidR="0086462E" w:rsidRPr="00B47162" w:rsidRDefault="0086462E" w:rsidP="0086462E">
            <w:pPr>
              <w:rPr>
                <w:rFonts w:asciiTheme="minorHAnsi" w:hAnsiTheme="minorHAnsi" w:cstheme="minorHAnsi"/>
              </w:rPr>
            </w:pPr>
          </w:p>
        </w:tc>
      </w:tr>
      <w:tr w:rsidR="0086462E" w:rsidRPr="00F46EB4" w14:paraId="217388CA" w14:textId="77777777" w:rsidTr="00AB188F">
        <w:trPr>
          <w:trHeight w:val="402"/>
          <w:jc w:val="center"/>
        </w:trPr>
        <w:tc>
          <w:tcPr>
            <w:tcW w:w="914" w:type="dxa"/>
            <w:tcBorders>
              <w:bottom w:val="single" w:sz="6" w:space="0" w:color="595959"/>
            </w:tcBorders>
            <w:vAlign w:val="center"/>
          </w:tcPr>
          <w:p w14:paraId="739AB5F0" w14:textId="77777777" w:rsidR="0086462E" w:rsidRPr="00F46EB4" w:rsidRDefault="0086462E" w:rsidP="0086462E">
            <w:pPr>
              <w:pStyle w:val="ReportListNumbers"/>
            </w:pPr>
          </w:p>
        </w:tc>
        <w:tc>
          <w:tcPr>
            <w:tcW w:w="2218" w:type="dxa"/>
            <w:tcBorders>
              <w:bottom w:val="single" w:sz="6" w:space="0" w:color="595959"/>
            </w:tcBorders>
          </w:tcPr>
          <w:p w14:paraId="1142A882" w14:textId="77777777" w:rsidR="0086462E" w:rsidRPr="003F2161" w:rsidRDefault="0086462E" w:rsidP="0086462E">
            <w:pPr>
              <w:pStyle w:val="TableTextLeft10pt"/>
            </w:pPr>
            <w:r w:rsidRPr="003F2161">
              <w:t>Ceiling</w:t>
            </w:r>
          </w:p>
        </w:tc>
        <w:tc>
          <w:tcPr>
            <w:tcW w:w="3685" w:type="dxa"/>
            <w:tcBorders>
              <w:bottom w:val="single" w:sz="6" w:space="0" w:color="595959"/>
            </w:tcBorders>
          </w:tcPr>
          <w:p w14:paraId="4547417E" w14:textId="77777777" w:rsidR="0086462E" w:rsidRDefault="00C94B96" w:rsidP="0086462E">
            <w:pPr>
              <w:rPr>
                <w:rFonts w:asciiTheme="minorHAnsi" w:hAnsiTheme="minorHAnsi" w:cstheme="minorHAnsi"/>
              </w:rPr>
            </w:pPr>
            <w:r>
              <w:rPr>
                <w:rFonts w:asciiTheme="minorHAnsi" w:hAnsiTheme="minorHAnsi" w:cstheme="minorHAnsi"/>
              </w:rPr>
              <w:t>White painted</w:t>
            </w:r>
          </w:p>
          <w:p w14:paraId="59A85670" w14:textId="77777777" w:rsidR="00C94B96" w:rsidRPr="00B47162" w:rsidRDefault="00C94B96" w:rsidP="0086462E">
            <w:pPr>
              <w:rPr>
                <w:rFonts w:asciiTheme="minorHAnsi" w:hAnsiTheme="minorHAnsi" w:cstheme="minorHAnsi"/>
              </w:rPr>
            </w:pPr>
            <w:r>
              <w:rPr>
                <w:rFonts w:asciiTheme="minorHAnsi" w:hAnsiTheme="minorHAnsi" w:cstheme="minorHAnsi"/>
              </w:rPr>
              <w:t>Part light grey painted beam</w:t>
            </w:r>
          </w:p>
        </w:tc>
        <w:tc>
          <w:tcPr>
            <w:tcW w:w="3685" w:type="dxa"/>
            <w:tcBorders>
              <w:bottom w:val="single" w:sz="6" w:space="0" w:color="595959"/>
              <w:right w:val="single" w:sz="4" w:space="0" w:color="000000"/>
            </w:tcBorders>
          </w:tcPr>
          <w:p w14:paraId="2A08F476" w14:textId="77777777" w:rsidR="0086462E" w:rsidRPr="00475D27" w:rsidRDefault="00C94B96" w:rsidP="0086462E">
            <w:pPr>
              <w:rPr>
                <w:rFonts w:asciiTheme="minorHAnsi" w:hAnsiTheme="minorHAnsi" w:cstheme="minorHAnsi"/>
              </w:rPr>
            </w:pPr>
            <w:r>
              <w:rPr>
                <w:rFonts w:asciiTheme="minorHAnsi" w:hAnsiTheme="minorHAnsi" w:cstheme="minorHAnsi"/>
              </w:rPr>
              <w:t>Patchy shading</w:t>
            </w:r>
          </w:p>
        </w:tc>
        <w:tc>
          <w:tcPr>
            <w:tcW w:w="3685" w:type="dxa"/>
            <w:tcBorders>
              <w:left w:val="single" w:sz="4" w:space="0" w:color="000000"/>
              <w:bottom w:val="single" w:sz="6" w:space="0" w:color="595959"/>
            </w:tcBorders>
          </w:tcPr>
          <w:p w14:paraId="34970A51" w14:textId="77777777" w:rsidR="0086462E" w:rsidRPr="00B47162" w:rsidRDefault="0086462E" w:rsidP="0086462E">
            <w:pPr>
              <w:rPr>
                <w:rFonts w:asciiTheme="minorHAnsi" w:hAnsiTheme="minorHAnsi" w:cstheme="minorHAnsi"/>
              </w:rPr>
            </w:pPr>
          </w:p>
        </w:tc>
      </w:tr>
    </w:tbl>
    <w:p w14:paraId="68536C2C" w14:textId="77777777" w:rsidR="003E0F6B" w:rsidRDefault="003E0F6B">
      <w:r>
        <w:br w:type="page"/>
      </w:r>
    </w:p>
    <w:p w14:paraId="6369B610" w14:textId="77777777" w:rsidR="003E0F6B" w:rsidRPr="0058538E" w:rsidRDefault="003E0F6B" w:rsidP="003E0F6B">
      <w:pPr>
        <w:pStyle w:val="TableTextWhiteLeft10pt"/>
        <w:rPr>
          <w:color w:val="7FA841"/>
          <w:sz w:val="24"/>
          <w:szCs w:val="24"/>
        </w:rPr>
      </w:pPr>
      <w:r>
        <w:rPr>
          <w:color w:val="7FA841"/>
          <w:sz w:val="24"/>
          <w:szCs w:val="24"/>
        </w:rPr>
        <w:lastRenderedPageBreak/>
        <w:t>Open Plan Kitchen</w:t>
      </w:r>
    </w:p>
    <w:tbl>
      <w:tblPr>
        <w:tblW w:w="14195"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906"/>
        <w:gridCol w:w="8"/>
        <w:gridCol w:w="2210"/>
        <w:gridCol w:w="8"/>
        <w:gridCol w:w="3677"/>
        <w:gridCol w:w="8"/>
        <w:gridCol w:w="3677"/>
        <w:gridCol w:w="8"/>
        <w:gridCol w:w="3677"/>
        <w:gridCol w:w="8"/>
      </w:tblGrid>
      <w:tr w:rsidR="003E0F6B" w:rsidRPr="00F46EB4" w14:paraId="13EA02D8" w14:textId="77777777" w:rsidTr="003E0F6B">
        <w:trPr>
          <w:gridAfter w:val="1"/>
          <w:wAfter w:w="8" w:type="dxa"/>
          <w:trHeight w:val="402"/>
          <w:tblHeader/>
          <w:jc w:val="center"/>
        </w:trPr>
        <w:tc>
          <w:tcPr>
            <w:tcW w:w="914" w:type="dxa"/>
            <w:gridSpan w:val="2"/>
            <w:tcBorders>
              <w:top w:val="nil"/>
              <w:left w:val="nil"/>
              <w:bottom w:val="single" w:sz="6" w:space="0" w:color="595959"/>
              <w:right w:val="single" w:sz="6" w:space="0" w:color="595959"/>
            </w:tcBorders>
            <w:shd w:val="clear" w:color="auto" w:fill="D6D6D6" w:themeFill="text1" w:themeFillTint="33"/>
            <w:vAlign w:val="center"/>
          </w:tcPr>
          <w:p w14:paraId="697A7B19" w14:textId="77777777" w:rsidR="003E0F6B" w:rsidRPr="00DF05C5" w:rsidRDefault="003E0F6B" w:rsidP="00AF4C27">
            <w:pPr>
              <w:pStyle w:val="TableTextWhiteLeft10pt"/>
              <w:rPr>
                <w:color w:val="7FA841"/>
              </w:rPr>
            </w:pPr>
          </w:p>
        </w:tc>
        <w:tc>
          <w:tcPr>
            <w:tcW w:w="2218"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1AD14E84" w14:textId="77777777" w:rsidR="003E0F6B" w:rsidRPr="00DF05C5" w:rsidRDefault="003E0F6B" w:rsidP="00AF4C27">
            <w:pPr>
              <w:pStyle w:val="TableTextWhiteLeft10pt"/>
              <w:rPr>
                <w:color w:val="7FA841"/>
              </w:rPr>
            </w:pPr>
            <w:r w:rsidRPr="00DF05C5">
              <w:rPr>
                <w:color w:val="7FA841"/>
              </w:rPr>
              <w:t>Item</w:t>
            </w:r>
          </w:p>
        </w:tc>
        <w:tc>
          <w:tcPr>
            <w:tcW w:w="3685" w:type="dxa"/>
            <w:gridSpan w:val="2"/>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6ABDEF06" w14:textId="77777777" w:rsidR="003E0F6B" w:rsidRPr="00DF05C5" w:rsidRDefault="003E0F6B" w:rsidP="00AF4C27">
            <w:pPr>
              <w:pStyle w:val="TableTextWhiteLeft10pt"/>
              <w:rPr>
                <w:color w:val="7FA841"/>
              </w:rPr>
            </w:pPr>
            <w:r w:rsidRPr="00DF05C5">
              <w:rPr>
                <w:color w:val="7FA841"/>
              </w:rPr>
              <w:t xml:space="preserve">Description </w:t>
            </w:r>
          </w:p>
        </w:tc>
        <w:tc>
          <w:tcPr>
            <w:tcW w:w="3685" w:type="dxa"/>
            <w:gridSpan w:val="2"/>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1387A78D" w14:textId="77777777" w:rsidR="003E0F6B" w:rsidRPr="00DF05C5" w:rsidRDefault="003E0F6B" w:rsidP="00AF4C27">
            <w:pPr>
              <w:pStyle w:val="TableTextWhiteLeft10pt"/>
              <w:rPr>
                <w:color w:val="7FA841"/>
              </w:rPr>
            </w:pPr>
            <w:r w:rsidRPr="00DF05C5">
              <w:rPr>
                <w:color w:val="7FA841"/>
              </w:rPr>
              <w:t>Check-in</w:t>
            </w:r>
          </w:p>
        </w:tc>
        <w:tc>
          <w:tcPr>
            <w:tcW w:w="3685" w:type="dxa"/>
            <w:gridSpan w:val="2"/>
            <w:tcBorders>
              <w:left w:val="single" w:sz="4" w:space="0" w:color="000000"/>
              <w:bottom w:val="single" w:sz="6" w:space="0" w:color="595959"/>
            </w:tcBorders>
            <w:shd w:val="clear" w:color="auto" w:fill="D6D6D6" w:themeFill="text1" w:themeFillTint="33"/>
            <w:vAlign w:val="center"/>
          </w:tcPr>
          <w:p w14:paraId="5633950D" w14:textId="77777777" w:rsidR="003E0F6B" w:rsidRPr="00DF05C5" w:rsidRDefault="003E0F6B" w:rsidP="00AF4C27">
            <w:pPr>
              <w:pStyle w:val="TableTextWhiteLeft10pt"/>
              <w:rPr>
                <w:color w:val="7FA841"/>
              </w:rPr>
            </w:pPr>
            <w:r w:rsidRPr="00DF05C5">
              <w:rPr>
                <w:color w:val="7FA841"/>
              </w:rPr>
              <w:t>Check-out</w:t>
            </w:r>
          </w:p>
        </w:tc>
      </w:tr>
      <w:tr w:rsidR="0086462E" w:rsidRPr="00F46EB4" w14:paraId="6585672C" w14:textId="77777777" w:rsidTr="003E0F6B">
        <w:trPr>
          <w:gridBefore w:val="1"/>
          <w:wBefore w:w="8" w:type="dxa"/>
          <w:trHeight w:val="402"/>
          <w:jc w:val="center"/>
        </w:trPr>
        <w:tc>
          <w:tcPr>
            <w:tcW w:w="914" w:type="dxa"/>
            <w:gridSpan w:val="2"/>
            <w:tcBorders>
              <w:right w:val="nil"/>
            </w:tcBorders>
            <w:shd w:val="clear" w:color="auto" w:fill="EAEAEA"/>
            <w:vAlign w:val="center"/>
          </w:tcPr>
          <w:p w14:paraId="137BDA42" w14:textId="77777777" w:rsidR="0086462E" w:rsidRPr="00F46EB4" w:rsidRDefault="0086462E" w:rsidP="0086462E"/>
        </w:tc>
        <w:tc>
          <w:tcPr>
            <w:tcW w:w="2218" w:type="dxa"/>
            <w:gridSpan w:val="2"/>
            <w:tcBorders>
              <w:left w:val="nil"/>
              <w:right w:val="nil"/>
            </w:tcBorders>
            <w:shd w:val="clear" w:color="auto" w:fill="EAEAEA"/>
            <w:vAlign w:val="center"/>
          </w:tcPr>
          <w:p w14:paraId="1170DBE3" w14:textId="77777777" w:rsidR="0086462E" w:rsidRPr="003F2161" w:rsidRDefault="0086462E" w:rsidP="0086462E">
            <w:pPr>
              <w:pStyle w:val="TableTextLeft10pt"/>
            </w:pPr>
            <w:r w:rsidRPr="00D405A3">
              <w:rPr>
                <w:color w:val="7FA841"/>
              </w:rPr>
              <w:t>Fixtures &amp; Fittings</w:t>
            </w:r>
          </w:p>
        </w:tc>
        <w:tc>
          <w:tcPr>
            <w:tcW w:w="3685" w:type="dxa"/>
            <w:gridSpan w:val="2"/>
            <w:tcBorders>
              <w:left w:val="nil"/>
              <w:right w:val="nil"/>
            </w:tcBorders>
            <w:shd w:val="clear" w:color="auto" w:fill="EAEAEA"/>
            <w:vAlign w:val="center"/>
          </w:tcPr>
          <w:p w14:paraId="31B05900" w14:textId="77777777" w:rsidR="0086462E" w:rsidRPr="00475D27" w:rsidRDefault="0086462E" w:rsidP="0086462E">
            <w:pPr>
              <w:pStyle w:val="TableTextLeft10pt"/>
              <w:rPr>
                <w:rFonts w:cstheme="minorHAnsi"/>
              </w:rPr>
            </w:pPr>
          </w:p>
        </w:tc>
        <w:tc>
          <w:tcPr>
            <w:tcW w:w="3685" w:type="dxa"/>
            <w:gridSpan w:val="2"/>
            <w:tcBorders>
              <w:left w:val="nil"/>
              <w:right w:val="single" w:sz="4" w:space="0" w:color="000000"/>
            </w:tcBorders>
            <w:shd w:val="clear" w:color="auto" w:fill="EAEAEA"/>
            <w:vAlign w:val="center"/>
          </w:tcPr>
          <w:p w14:paraId="55531E0E" w14:textId="77777777" w:rsidR="0086462E" w:rsidRPr="00475D27" w:rsidRDefault="0086462E" w:rsidP="0086462E">
            <w:pPr>
              <w:pStyle w:val="TableTextLeft10pt"/>
              <w:rPr>
                <w:rFonts w:cstheme="minorHAnsi"/>
              </w:rPr>
            </w:pPr>
          </w:p>
        </w:tc>
        <w:tc>
          <w:tcPr>
            <w:tcW w:w="3685" w:type="dxa"/>
            <w:gridSpan w:val="2"/>
            <w:tcBorders>
              <w:left w:val="single" w:sz="4" w:space="0" w:color="000000"/>
            </w:tcBorders>
            <w:shd w:val="clear" w:color="auto" w:fill="EAEAEA"/>
            <w:vAlign w:val="center"/>
          </w:tcPr>
          <w:p w14:paraId="70B4DCBE" w14:textId="77777777" w:rsidR="0086462E" w:rsidRPr="00475D27" w:rsidRDefault="0086462E" w:rsidP="0086462E">
            <w:pPr>
              <w:pStyle w:val="TableTextLeft10pt"/>
              <w:rPr>
                <w:rFonts w:cstheme="minorHAnsi"/>
              </w:rPr>
            </w:pPr>
          </w:p>
        </w:tc>
      </w:tr>
      <w:tr w:rsidR="0086462E" w:rsidRPr="00F46EB4" w14:paraId="0FC29194" w14:textId="77777777" w:rsidTr="003E0F6B">
        <w:trPr>
          <w:gridBefore w:val="1"/>
          <w:wBefore w:w="8" w:type="dxa"/>
          <w:trHeight w:val="402"/>
          <w:jc w:val="center"/>
        </w:trPr>
        <w:tc>
          <w:tcPr>
            <w:tcW w:w="914" w:type="dxa"/>
            <w:gridSpan w:val="2"/>
            <w:vAlign w:val="center"/>
          </w:tcPr>
          <w:p w14:paraId="49D3F074" w14:textId="77777777" w:rsidR="0086462E" w:rsidRPr="00F46EB4" w:rsidRDefault="0086462E" w:rsidP="0086462E">
            <w:pPr>
              <w:pStyle w:val="ReportListNumbers"/>
            </w:pPr>
          </w:p>
        </w:tc>
        <w:tc>
          <w:tcPr>
            <w:tcW w:w="2218" w:type="dxa"/>
            <w:gridSpan w:val="2"/>
          </w:tcPr>
          <w:p w14:paraId="62BC7A70" w14:textId="77777777" w:rsidR="0086462E" w:rsidRPr="003F2161" w:rsidRDefault="0086462E" w:rsidP="0086462E">
            <w:pPr>
              <w:pStyle w:val="TableTextLeft10pt"/>
            </w:pPr>
            <w:r w:rsidRPr="003F2161">
              <w:t>Lighting</w:t>
            </w:r>
          </w:p>
        </w:tc>
        <w:tc>
          <w:tcPr>
            <w:tcW w:w="3685" w:type="dxa"/>
            <w:gridSpan w:val="2"/>
          </w:tcPr>
          <w:p w14:paraId="73B214E5" w14:textId="77777777" w:rsidR="0086462E" w:rsidRPr="00B47162" w:rsidRDefault="00C94B96" w:rsidP="0086462E">
            <w:pPr>
              <w:rPr>
                <w:rFonts w:asciiTheme="minorHAnsi" w:hAnsiTheme="minorHAnsi" w:cstheme="minorHAnsi"/>
              </w:rPr>
            </w:pPr>
            <w:r>
              <w:rPr>
                <w:rFonts w:asciiTheme="minorHAnsi" w:hAnsiTheme="minorHAnsi" w:cstheme="minorHAnsi"/>
              </w:rPr>
              <w:t>3 x ceiling spotlights</w:t>
            </w:r>
          </w:p>
        </w:tc>
        <w:tc>
          <w:tcPr>
            <w:tcW w:w="3685" w:type="dxa"/>
            <w:gridSpan w:val="2"/>
            <w:tcBorders>
              <w:right w:val="single" w:sz="4" w:space="0" w:color="000000"/>
            </w:tcBorders>
          </w:tcPr>
          <w:p w14:paraId="11D878D9" w14:textId="77777777" w:rsidR="0086462E" w:rsidRPr="00B47162" w:rsidRDefault="00C94B96" w:rsidP="0086462E">
            <w:pPr>
              <w:rPr>
                <w:rFonts w:asciiTheme="minorHAnsi" w:hAnsiTheme="minorHAnsi" w:cstheme="minorHAnsi"/>
              </w:rPr>
            </w:pPr>
            <w:r>
              <w:rPr>
                <w:rFonts w:asciiTheme="minorHAnsi" w:hAnsiTheme="minorHAnsi" w:cstheme="minorHAnsi"/>
              </w:rPr>
              <w:t>Working order</w:t>
            </w:r>
          </w:p>
        </w:tc>
        <w:tc>
          <w:tcPr>
            <w:tcW w:w="3685" w:type="dxa"/>
            <w:gridSpan w:val="2"/>
            <w:tcBorders>
              <w:left w:val="single" w:sz="4" w:space="0" w:color="000000"/>
            </w:tcBorders>
          </w:tcPr>
          <w:p w14:paraId="38A0E6C9" w14:textId="77777777" w:rsidR="0086462E" w:rsidRPr="00B47162" w:rsidRDefault="0086462E" w:rsidP="0086462E">
            <w:pPr>
              <w:rPr>
                <w:rFonts w:asciiTheme="minorHAnsi" w:hAnsiTheme="minorHAnsi" w:cstheme="minorHAnsi"/>
              </w:rPr>
            </w:pPr>
          </w:p>
        </w:tc>
      </w:tr>
      <w:tr w:rsidR="0086462E" w:rsidRPr="00F46EB4" w14:paraId="468AACC3" w14:textId="77777777" w:rsidTr="003E0F6B">
        <w:trPr>
          <w:gridBefore w:val="1"/>
          <w:wBefore w:w="8" w:type="dxa"/>
          <w:trHeight w:val="402"/>
          <w:jc w:val="center"/>
        </w:trPr>
        <w:tc>
          <w:tcPr>
            <w:tcW w:w="914" w:type="dxa"/>
            <w:gridSpan w:val="2"/>
            <w:vAlign w:val="center"/>
          </w:tcPr>
          <w:p w14:paraId="3657851A" w14:textId="77777777" w:rsidR="0086462E" w:rsidRPr="00F46EB4" w:rsidRDefault="0086462E" w:rsidP="0086462E">
            <w:pPr>
              <w:pStyle w:val="ReportListNumbers"/>
            </w:pPr>
          </w:p>
        </w:tc>
        <w:tc>
          <w:tcPr>
            <w:tcW w:w="2218" w:type="dxa"/>
            <w:gridSpan w:val="2"/>
          </w:tcPr>
          <w:p w14:paraId="569A01F9" w14:textId="77777777" w:rsidR="0086462E" w:rsidRPr="003F2161" w:rsidRDefault="0086462E" w:rsidP="0086462E">
            <w:pPr>
              <w:pStyle w:val="TableTextLeft10pt"/>
            </w:pPr>
            <w:r w:rsidRPr="003F2161">
              <w:t>Heating</w:t>
            </w:r>
          </w:p>
        </w:tc>
        <w:tc>
          <w:tcPr>
            <w:tcW w:w="3685" w:type="dxa"/>
            <w:gridSpan w:val="2"/>
          </w:tcPr>
          <w:p w14:paraId="6D4A8AE4" w14:textId="77777777" w:rsidR="0086462E" w:rsidRDefault="00C94B96" w:rsidP="0086462E">
            <w:pPr>
              <w:rPr>
                <w:rFonts w:asciiTheme="minorHAnsi" w:hAnsiTheme="minorHAnsi" w:cstheme="minorHAnsi"/>
              </w:rPr>
            </w:pPr>
            <w:r>
              <w:rPr>
                <w:rFonts w:asciiTheme="minorHAnsi" w:hAnsiTheme="minorHAnsi" w:cstheme="minorHAnsi"/>
              </w:rPr>
              <w:t>White painted single metal radiator</w:t>
            </w:r>
          </w:p>
          <w:p w14:paraId="5FBF3A12" w14:textId="77777777" w:rsidR="00C94B96" w:rsidRPr="00B47162" w:rsidRDefault="00C94B96" w:rsidP="0086462E">
            <w:pPr>
              <w:rPr>
                <w:rFonts w:asciiTheme="minorHAnsi" w:hAnsiTheme="minorHAnsi" w:cstheme="minorHAnsi"/>
              </w:rPr>
            </w:pPr>
            <w:r>
              <w:rPr>
                <w:rFonts w:asciiTheme="minorHAnsi" w:hAnsiTheme="minorHAnsi" w:cstheme="minorHAnsi"/>
              </w:rPr>
              <w:t>Caps intact</w:t>
            </w:r>
          </w:p>
        </w:tc>
        <w:tc>
          <w:tcPr>
            <w:tcW w:w="3685" w:type="dxa"/>
            <w:gridSpan w:val="2"/>
            <w:tcBorders>
              <w:right w:val="single" w:sz="4" w:space="0" w:color="000000"/>
            </w:tcBorders>
          </w:tcPr>
          <w:p w14:paraId="4623BE73" w14:textId="77777777" w:rsidR="0086462E" w:rsidRDefault="00C94B96" w:rsidP="0086462E">
            <w:pPr>
              <w:rPr>
                <w:rFonts w:asciiTheme="minorHAnsi" w:hAnsiTheme="minorHAnsi" w:cstheme="minorHAnsi"/>
              </w:rPr>
            </w:pPr>
            <w:r>
              <w:rPr>
                <w:rFonts w:asciiTheme="minorHAnsi" w:hAnsiTheme="minorHAnsi" w:cstheme="minorHAnsi"/>
              </w:rPr>
              <w:t>Not tested</w:t>
            </w:r>
          </w:p>
          <w:p w14:paraId="644E098F" w14:textId="77777777" w:rsidR="00C94B96" w:rsidRDefault="00C94B96" w:rsidP="0086462E">
            <w:pPr>
              <w:rPr>
                <w:rFonts w:asciiTheme="minorHAnsi" w:hAnsiTheme="minorHAnsi" w:cstheme="minorHAnsi"/>
              </w:rPr>
            </w:pPr>
            <w:r>
              <w:rPr>
                <w:rFonts w:asciiTheme="minorHAnsi" w:hAnsiTheme="minorHAnsi" w:cstheme="minorHAnsi"/>
              </w:rPr>
              <w:t>Heavily chipped to top</w:t>
            </w:r>
          </w:p>
          <w:p w14:paraId="20D18D3D" w14:textId="77777777" w:rsidR="00C94B96" w:rsidRDefault="00C94B96" w:rsidP="0086462E">
            <w:pPr>
              <w:rPr>
                <w:rFonts w:asciiTheme="minorHAnsi" w:hAnsiTheme="minorHAnsi" w:cstheme="minorHAnsi"/>
              </w:rPr>
            </w:pPr>
            <w:r>
              <w:rPr>
                <w:rFonts w:asciiTheme="minorHAnsi" w:hAnsiTheme="minorHAnsi" w:cstheme="minorHAnsi"/>
              </w:rPr>
              <w:t>Aged staining to caps</w:t>
            </w:r>
          </w:p>
          <w:p w14:paraId="22243248" w14:textId="77777777" w:rsidR="00C94B96" w:rsidRPr="00B47162" w:rsidRDefault="00C94B96" w:rsidP="0086462E">
            <w:pPr>
              <w:rPr>
                <w:rFonts w:asciiTheme="minorHAnsi" w:hAnsiTheme="minorHAnsi" w:cstheme="minorHAnsi"/>
              </w:rPr>
            </w:pPr>
            <w:r>
              <w:rPr>
                <w:rFonts w:asciiTheme="minorHAnsi" w:hAnsiTheme="minorHAnsi" w:cstheme="minorHAnsi"/>
              </w:rPr>
              <w:t>Small bottom edge chips</w:t>
            </w:r>
          </w:p>
        </w:tc>
        <w:tc>
          <w:tcPr>
            <w:tcW w:w="3685" w:type="dxa"/>
            <w:gridSpan w:val="2"/>
            <w:tcBorders>
              <w:left w:val="single" w:sz="4" w:space="0" w:color="000000"/>
            </w:tcBorders>
          </w:tcPr>
          <w:p w14:paraId="61A9B4D1" w14:textId="77777777" w:rsidR="0086462E" w:rsidRPr="00B47162" w:rsidRDefault="0086462E" w:rsidP="0086462E">
            <w:pPr>
              <w:rPr>
                <w:rFonts w:asciiTheme="minorHAnsi" w:hAnsiTheme="minorHAnsi" w:cstheme="minorHAnsi"/>
              </w:rPr>
            </w:pPr>
          </w:p>
        </w:tc>
      </w:tr>
      <w:tr w:rsidR="0086462E" w:rsidRPr="00F46EB4" w14:paraId="245DDDBA" w14:textId="77777777" w:rsidTr="003E0F6B">
        <w:trPr>
          <w:gridBefore w:val="1"/>
          <w:wBefore w:w="8" w:type="dxa"/>
          <w:trHeight w:val="402"/>
          <w:jc w:val="center"/>
        </w:trPr>
        <w:tc>
          <w:tcPr>
            <w:tcW w:w="914" w:type="dxa"/>
            <w:gridSpan w:val="2"/>
            <w:tcBorders>
              <w:bottom w:val="single" w:sz="6" w:space="0" w:color="595959"/>
            </w:tcBorders>
            <w:vAlign w:val="center"/>
          </w:tcPr>
          <w:p w14:paraId="511291D3" w14:textId="77777777" w:rsidR="0086462E" w:rsidRPr="00F46EB4" w:rsidRDefault="0086462E" w:rsidP="0086462E">
            <w:pPr>
              <w:pStyle w:val="ReportListNumbers"/>
            </w:pPr>
          </w:p>
        </w:tc>
        <w:tc>
          <w:tcPr>
            <w:tcW w:w="2218" w:type="dxa"/>
            <w:gridSpan w:val="2"/>
            <w:tcBorders>
              <w:bottom w:val="single" w:sz="6" w:space="0" w:color="595959"/>
            </w:tcBorders>
          </w:tcPr>
          <w:p w14:paraId="50713573" w14:textId="77777777" w:rsidR="0086462E" w:rsidRPr="003F2161" w:rsidRDefault="0086462E" w:rsidP="0086462E">
            <w:pPr>
              <w:pStyle w:val="TableTextLeft10pt"/>
            </w:pPr>
            <w:r>
              <w:t xml:space="preserve">Sockets and switches </w:t>
            </w:r>
          </w:p>
        </w:tc>
        <w:tc>
          <w:tcPr>
            <w:tcW w:w="3685" w:type="dxa"/>
            <w:gridSpan w:val="2"/>
            <w:tcBorders>
              <w:bottom w:val="single" w:sz="6" w:space="0" w:color="595959"/>
            </w:tcBorders>
          </w:tcPr>
          <w:p w14:paraId="221C68E7" w14:textId="77777777" w:rsidR="0086462E" w:rsidRPr="00B47162" w:rsidRDefault="00C94B96" w:rsidP="0086462E">
            <w:pPr>
              <w:rPr>
                <w:rFonts w:asciiTheme="minorHAnsi" w:hAnsiTheme="minorHAnsi" w:cstheme="minorHAnsi"/>
              </w:rPr>
            </w:pPr>
            <w:r>
              <w:rPr>
                <w:rFonts w:asciiTheme="minorHAnsi" w:hAnsiTheme="minorHAnsi" w:cstheme="minorHAnsi"/>
              </w:rPr>
              <w:t>Brushed chrome as supplied</w:t>
            </w:r>
          </w:p>
        </w:tc>
        <w:tc>
          <w:tcPr>
            <w:tcW w:w="3685" w:type="dxa"/>
            <w:gridSpan w:val="2"/>
            <w:tcBorders>
              <w:bottom w:val="single" w:sz="6" w:space="0" w:color="595959"/>
              <w:right w:val="single" w:sz="4" w:space="0" w:color="000000"/>
            </w:tcBorders>
          </w:tcPr>
          <w:p w14:paraId="36F11D84" w14:textId="77777777" w:rsidR="0086462E" w:rsidRDefault="00C94B96" w:rsidP="0086462E">
            <w:pPr>
              <w:rPr>
                <w:rFonts w:asciiTheme="minorHAnsi" w:hAnsiTheme="minorHAnsi" w:cstheme="minorHAnsi"/>
              </w:rPr>
            </w:pPr>
            <w:r>
              <w:rPr>
                <w:rFonts w:asciiTheme="minorHAnsi" w:hAnsiTheme="minorHAnsi" w:cstheme="minorHAnsi"/>
              </w:rPr>
              <w:t>Patchy</w:t>
            </w:r>
          </w:p>
          <w:p w14:paraId="5B062240" w14:textId="77777777" w:rsidR="005C432C" w:rsidRPr="00B47162" w:rsidRDefault="005C432C" w:rsidP="0086462E">
            <w:pPr>
              <w:rPr>
                <w:rFonts w:asciiTheme="minorHAnsi" w:hAnsiTheme="minorHAnsi" w:cstheme="minorHAnsi"/>
              </w:rPr>
            </w:pPr>
            <w:r>
              <w:rPr>
                <w:rFonts w:asciiTheme="minorHAnsi" w:hAnsiTheme="minorHAnsi" w:cstheme="minorHAnsi"/>
              </w:rPr>
              <w:t>Hob fused switch backing loose / not flush</w:t>
            </w:r>
          </w:p>
        </w:tc>
        <w:tc>
          <w:tcPr>
            <w:tcW w:w="3685" w:type="dxa"/>
            <w:gridSpan w:val="2"/>
            <w:tcBorders>
              <w:left w:val="single" w:sz="4" w:space="0" w:color="000000"/>
              <w:bottom w:val="single" w:sz="6" w:space="0" w:color="595959"/>
            </w:tcBorders>
          </w:tcPr>
          <w:p w14:paraId="155CCE2A" w14:textId="77777777" w:rsidR="0086462E" w:rsidRPr="00B47162" w:rsidRDefault="0086462E" w:rsidP="0086462E">
            <w:pPr>
              <w:rPr>
                <w:rFonts w:asciiTheme="minorHAnsi" w:hAnsiTheme="minorHAnsi" w:cstheme="minorHAnsi"/>
              </w:rPr>
            </w:pPr>
          </w:p>
        </w:tc>
      </w:tr>
      <w:tr w:rsidR="00902EDC" w:rsidRPr="00F46EB4" w14:paraId="7D3BA123" w14:textId="77777777" w:rsidTr="003E0F6B">
        <w:trPr>
          <w:gridBefore w:val="1"/>
          <w:wBefore w:w="8" w:type="dxa"/>
          <w:trHeight w:val="402"/>
          <w:jc w:val="center"/>
        </w:trPr>
        <w:tc>
          <w:tcPr>
            <w:tcW w:w="914" w:type="dxa"/>
            <w:gridSpan w:val="2"/>
            <w:tcBorders>
              <w:bottom w:val="single" w:sz="6" w:space="0" w:color="595959"/>
            </w:tcBorders>
            <w:vAlign w:val="center"/>
          </w:tcPr>
          <w:p w14:paraId="400FF273" w14:textId="77777777" w:rsidR="00902EDC" w:rsidRPr="00F46EB4" w:rsidRDefault="00902EDC" w:rsidP="0086462E">
            <w:pPr>
              <w:pStyle w:val="ReportListNumbers"/>
            </w:pPr>
          </w:p>
        </w:tc>
        <w:tc>
          <w:tcPr>
            <w:tcW w:w="2218" w:type="dxa"/>
            <w:gridSpan w:val="2"/>
            <w:tcBorders>
              <w:bottom w:val="single" w:sz="6" w:space="0" w:color="595959"/>
            </w:tcBorders>
          </w:tcPr>
          <w:p w14:paraId="3ED5035D" w14:textId="77777777" w:rsidR="00902EDC" w:rsidRDefault="00902EDC" w:rsidP="00902EDC">
            <w:pPr>
              <w:pStyle w:val="TableTextLeft10pt"/>
            </w:pPr>
            <w:r>
              <w:t xml:space="preserve">Carbon monoxide alarm </w:t>
            </w:r>
          </w:p>
        </w:tc>
        <w:tc>
          <w:tcPr>
            <w:tcW w:w="3685" w:type="dxa"/>
            <w:gridSpan w:val="2"/>
            <w:tcBorders>
              <w:bottom w:val="single" w:sz="6" w:space="0" w:color="595959"/>
            </w:tcBorders>
          </w:tcPr>
          <w:p w14:paraId="0CEEDB9C" w14:textId="77777777" w:rsidR="00902EDC" w:rsidRDefault="00902EDC" w:rsidP="00902EDC">
            <w:pPr>
              <w:rPr>
                <w:rFonts w:asciiTheme="minorHAnsi" w:hAnsiTheme="minorHAnsi" w:cstheme="minorHAnsi"/>
              </w:rPr>
            </w:pPr>
            <w:r>
              <w:rPr>
                <w:rFonts w:asciiTheme="minorHAnsi" w:hAnsiTheme="minorHAnsi" w:cstheme="minorHAnsi"/>
              </w:rPr>
              <w:t xml:space="preserve">Wall mounted </w:t>
            </w:r>
            <w:r w:rsidRPr="00902EDC">
              <w:rPr>
                <w:rFonts w:asciiTheme="minorHAnsi" w:hAnsiTheme="minorHAnsi" w:cstheme="minorHAnsi"/>
                <w:i/>
              </w:rPr>
              <w:t>Ei</w:t>
            </w:r>
            <w:r>
              <w:rPr>
                <w:rFonts w:asciiTheme="minorHAnsi" w:hAnsiTheme="minorHAnsi" w:cstheme="minorHAnsi"/>
              </w:rPr>
              <w:t xml:space="preserve"> carbon monoxide alarm </w:t>
            </w:r>
          </w:p>
        </w:tc>
        <w:tc>
          <w:tcPr>
            <w:tcW w:w="3685" w:type="dxa"/>
            <w:gridSpan w:val="2"/>
            <w:tcBorders>
              <w:bottom w:val="single" w:sz="6" w:space="0" w:color="595959"/>
              <w:right w:val="single" w:sz="4" w:space="0" w:color="000000"/>
            </w:tcBorders>
          </w:tcPr>
          <w:p w14:paraId="426B9476" w14:textId="77777777" w:rsidR="00902EDC" w:rsidRDefault="00902EDC" w:rsidP="0086462E">
            <w:pPr>
              <w:rPr>
                <w:rFonts w:asciiTheme="minorHAnsi" w:hAnsiTheme="minorHAnsi" w:cstheme="minorHAnsi"/>
              </w:rPr>
            </w:pPr>
            <w:r>
              <w:rPr>
                <w:rFonts w:asciiTheme="minorHAnsi" w:hAnsiTheme="minorHAnsi" w:cstheme="minorHAnsi"/>
              </w:rPr>
              <w:t>Tested, sound emitted</w:t>
            </w:r>
          </w:p>
        </w:tc>
        <w:tc>
          <w:tcPr>
            <w:tcW w:w="3685" w:type="dxa"/>
            <w:gridSpan w:val="2"/>
            <w:tcBorders>
              <w:left w:val="single" w:sz="4" w:space="0" w:color="000000"/>
              <w:bottom w:val="single" w:sz="6" w:space="0" w:color="595959"/>
            </w:tcBorders>
          </w:tcPr>
          <w:p w14:paraId="342B53D3" w14:textId="77777777" w:rsidR="00902EDC" w:rsidRPr="00B47162" w:rsidRDefault="00902EDC" w:rsidP="0086462E">
            <w:pPr>
              <w:rPr>
                <w:rFonts w:asciiTheme="minorHAnsi" w:hAnsiTheme="minorHAnsi" w:cstheme="minorHAnsi"/>
              </w:rPr>
            </w:pPr>
          </w:p>
        </w:tc>
      </w:tr>
      <w:tr w:rsidR="00902EDC" w:rsidRPr="00F46EB4" w14:paraId="2F03513F" w14:textId="77777777" w:rsidTr="003E0F6B">
        <w:trPr>
          <w:gridBefore w:val="1"/>
          <w:wBefore w:w="8" w:type="dxa"/>
          <w:trHeight w:val="402"/>
          <w:jc w:val="center"/>
        </w:trPr>
        <w:tc>
          <w:tcPr>
            <w:tcW w:w="914" w:type="dxa"/>
            <w:gridSpan w:val="2"/>
            <w:tcBorders>
              <w:bottom w:val="single" w:sz="6" w:space="0" w:color="595959"/>
            </w:tcBorders>
            <w:vAlign w:val="center"/>
          </w:tcPr>
          <w:p w14:paraId="73A1B399" w14:textId="77777777" w:rsidR="00902EDC" w:rsidRPr="00F46EB4" w:rsidRDefault="00902EDC" w:rsidP="0086462E">
            <w:pPr>
              <w:pStyle w:val="ReportListNumbers"/>
            </w:pPr>
          </w:p>
        </w:tc>
        <w:tc>
          <w:tcPr>
            <w:tcW w:w="2218" w:type="dxa"/>
            <w:gridSpan w:val="2"/>
            <w:tcBorders>
              <w:bottom w:val="single" w:sz="6" w:space="0" w:color="595959"/>
            </w:tcBorders>
          </w:tcPr>
          <w:p w14:paraId="1D73E667" w14:textId="77777777" w:rsidR="00902EDC" w:rsidRDefault="00902EDC" w:rsidP="0086462E">
            <w:pPr>
              <w:pStyle w:val="TableTextLeft10pt"/>
            </w:pPr>
            <w:r>
              <w:t>Units</w:t>
            </w:r>
          </w:p>
        </w:tc>
        <w:tc>
          <w:tcPr>
            <w:tcW w:w="3685" w:type="dxa"/>
            <w:gridSpan w:val="2"/>
            <w:tcBorders>
              <w:bottom w:val="single" w:sz="6" w:space="0" w:color="595959"/>
            </w:tcBorders>
          </w:tcPr>
          <w:p w14:paraId="025AAD9A" w14:textId="77777777" w:rsidR="00902EDC" w:rsidRDefault="00902EDC" w:rsidP="0086462E">
            <w:pPr>
              <w:rPr>
                <w:rFonts w:asciiTheme="minorHAnsi" w:hAnsiTheme="minorHAnsi" w:cstheme="minorHAnsi"/>
              </w:rPr>
            </w:pPr>
            <w:r>
              <w:rPr>
                <w:rFonts w:asciiTheme="minorHAnsi" w:hAnsiTheme="minorHAnsi" w:cstheme="minorHAnsi"/>
              </w:rPr>
              <w:t>White laminate wall and base unit doors and drawers</w:t>
            </w:r>
          </w:p>
          <w:p w14:paraId="6BC2988D" w14:textId="77777777" w:rsidR="00902EDC" w:rsidRDefault="00902EDC" w:rsidP="0086462E">
            <w:pPr>
              <w:rPr>
                <w:rFonts w:asciiTheme="minorHAnsi" w:hAnsiTheme="minorHAnsi" w:cstheme="minorHAnsi"/>
              </w:rPr>
            </w:pPr>
            <w:r>
              <w:rPr>
                <w:rFonts w:asciiTheme="minorHAnsi" w:hAnsiTheme="minorHAnsi" w:cstheme="minorHAnsi"/>
              </w:rPr>
              <w:t>Brushed metal handles</w:t>
            </w:r>
          </w:p>
          <w:p w14:paraId="23634E7D" w14:textId="77777777" w:rsidR="00902EDC" w:rsidRDefault="00902EDC" w:rsidP="0086462E">
            <w:pPr>
              <w:rPr>
                <w:rFonts w:asciiTheme="minorHAnsi" w:hAnsiTheme="minorHAnsi" w:cstheme="minorHAnsi"/>
              </w:rPr>
            </w:pPr>
            <w:r>
              <w:rPr>
                <w:rFonts w:asciiTheme="minorHAnsi" w:hAnsiTheme="minorHAnsi" w:cstheme="minorHAnsi"/>
              </w:rPr>
              <w:t>White laminate kickboards</w:t>
            </w:r>
          </w:p>
          <w:p w14:paraId="33C6E628" w14:textId="77777777" w:rsidR="00902EDC" w:rsidRDefault="00902EDC" w:rsidP="0086462E">
            <w:pPr>
              <w:rPr>
                <w:rFonts w:asciiTheme="minorHAnsi" w:hAnsiTheme="minorHAnsi" w:cstheme="minorHAnsi"/>
              </w:rPr>
            </w:pPr>
            <w:r>
              <w:rPr>
                <w:rFonts w:asciiTheme="minorHAnsi" w:hAnsiTheme="minorHAnsi" w:cstheme="minorHAnsi"/>
              </w:rPr>
              <w:t>Interior:</w:t>
            </w:r>
          </w:p>
          <w:p w14:paraId="707850B7" w14:textId="77777777" w:rsidR="00902EDC" w:rsidRDefault="00902EDC" w:rsidP="0086462E">
            <w:pPr>
              <w:rPr>
                <w:rFonts w:asciiTheme="minorHAnsi" w:hAnsiTheme="minorHAnsi" w:cstheme="minorHAnsi"/>
              </w:rPr>
            </w:pPr>
            <w:r>
              <w:rPr>
                <w:rFonts w:asciiTheme="minorHAnsi" w:hAnsiTheme="minorHAnsi" w:cstheme="minorHAnsi"/>
              </w:rPr>
              <w:t>White laminate shelves</w:t>
            </w:r>
          </w:p>
          <w:p w14:paraId="52BD618F" w14:textId="77777777" w:rsidR="00902EDC" w:rsidRDefault="00902EDC" w:rsidP="0086462E">
            <w:pPr>
              <w:rPr>
                <w:rFonts w:asciiTheme="minorHAnsi" w:hAnsiTheme="minorHAnsi" w:cstheme="minorHAnsi"/>
              </w:rPr>
            </w:pPr>
          </w:p>
          <w:p w14:paraId="46548623" w14:textId="77777777" w:rsidR="00902EDC" w:rsidRDefault="00902EDC" w:rsidP="0086462E">
            <w:pPr>
              <w:rPr>
                <w:rFonts w:asciiTheme="minorHAnsi" w:hAnsiTheme="minorHAnsi" w:cstheme="minorHAnsi"/>
              </w:rPr>
            </w:pPr>
          </w:p>
          <w:p w14:paraId="33AAC8BA" w14:textId="77777777" w:rsidR="00902EDC" w:rsidRDefault="00902EDC" w:rsidP="0086462E">
            <w:pPr>
              <w:rPr>
                <w:rFonts w:asciiTheme="minorHAnsi" w:hAnsiTheme="minorHAnsi" w:cstheme="minorHAnsi"/>
              </w:rPr>
            </w:pPr>
          </w:p>
          <w:p w14:paraId="39E36382" w14:textId="77777777" w:rsidR="00902EDC" w:rsidRDefault="00902EDC" w:rsidP="0086462E">
            <w:pPr>
              <w:rPr>
                <w:rFonts w:asciiTheme="minorHAnsi" w:hAnsiTheme="minorHAnsi" w:cstheme="minorHAnsi"/>
              </w:rPr>
            </w:pPr>
          </w:p>
          <w:p w14:paraId="636D4732" w14:textId="77777777" w:rsidR="00902EDC" w:rsidRDefault="00902EDC" w:rsidP="0086462E">
            <w:pPr>
              <w:rPr>
                <w:rFonts w:asciiTheme="minorHAnsi" w:hAnsiTheme="minorHAnsi" w:cstheme="minorHAnsi"/>
              </w:rPr>
            </w:pPr>
          </w:p>
          <w:p w14:paraId="72512240" w14:textId="77777777" w:rsidR="00902EDC" w:rsidRDefault="00902EDC" w:rsidP="0086462E">
            <w:pPr>
              <w:rPr>
                <w:rFonts w:asciiTheme="minorHAnsi" w:hAnsiTheme="minorHAnsi" w:cstheme="minorHAnsi"/>
              </w:rPr>
            </w:pPr>
            <w:r>
              <w:rPr>
                <w:rFonts w:asciiTheme="minorHAnsi" w:hAnsiTheme="minorHAnsi" w:cstheme="minorHAnsi"/>
              </w:rPr>
              <w:t>2 x glass fronted wall unit doors</w:t>
            </w:r>
          </w:p>
        </w:tc>
        <w:tc>
          <w:tcPr>
            <w:tcW w:w="3685" w:type="dxa"/>
            <w:gridSpan w:val="2"/>
            <w:tcBorders>
              <w:bottom w:val="single" w:sz="6" w:space="0" w:color="595959"/>
              <w:right w:val="single" w:sz="4" w:space="0" w:color="000000"/>
            </w:tcBorders>
          </w:tcPr>
          <w:p w14:paraId="2D9BF054" w14:textId="77777777" w:rsidR="00902EDC" w:rsidRDefault="00902EDC" w:rsidP="00902EDC">
            <w:pPr>
              <w:rPr>
                <w:rFonts w:asciiTheme="minorHAnsi" w:hAnsiTheme="minorHAnsi" w:cstheme="minorHAnsi"/>
              </w:rPr>
            </w:pPr>
            <w:r>
              <w:rPr>
                <w:rFonts w:asciiTheme="minorHAnsi" w:hAnsiTheme="minorHAnsi" w:cstheme="minorHAnsi"/>
              </w:rPr>
              <w:t>Dummy panel laminate warping underneath boiler cupboard door</w:t>
            </w:r>
          </w:p>
          <w:p w14:paraId="525FA2C0" w14:textId="77777777" w:rsidR="00902EDC" w:rsidRDefault="00902EDC" w:rsidP="00902EDC">
            <w:pPr>
              <w:rPr>
                <w:rFonts w:asciiTheme="minorHAnsi" w:hAnsiTheme="minorHAnsi" w:cstheme="minorHAnsi"/>
              </w:rPr>
            </w:pPr>
            <w:r>
              <w:rPr>
                <w:rFonts w:asciiTheme="minorHAnsi" w:hAnsiTheme="minorHAnsi" w:cstheme="minorHAnsi"/>
              </w:rPr>
              <w:t>Fixed panel above boiler covered with glue marks to edge, cracked to wall side</w:t>
            </w:r>
          </w:p>
          <w:p w14:paraId="39F39098" w14:textId="77777777" w:rsidR="00902EDC" w:rsidRDefault="00902EDC" w:rsidP="00902EDC">
            <w:pPr>
              <w:rPr>
                <w:rFonts w:asciiTheme="minorHAnsi" w:hAnsiTheme="minorHAnsi" w:cstheme="minorHAnsi"/>
              </w:rPr>
            </w:pPr>
            <w:r>
              <w:rPr>
                <w:rFonts w:asciiTheme="minorHAnsi" w:hAnsiTheme="minorHAnsi" w:cstheme="minorHAnsi"/>
              </w:rPr>
              <w:t>Boiler cupboard not closing flush</w:t>
            </w:r>
          </w:p>
          <w:p w14:paraId="4FFEDFD3" w14:textId="77777777" w:rsidR="00902EDC" w:rsidRDefault="00902EDC" w:rsidP="00902EDC">
            <w:pPr>
              <w:rPr>
                <w:rFonts w:asciiTheme="minorHAnsi" w:hAnsiTheme="minorHAnsi" w:cstheme="minorHAnsi"/>
              </w:rPr>
            </w:pPr>
            <w:r>
              <w:rPr>
                <w:rFonts w:asciiTheme="minorHAnsi" w:hAnsiTheme="minorHAnsi" w:cstheme="minorHAnsi"/>
              </w:rPr>
              <w:t>Kickboard slightly loose</w:t>
            </w:r>
          </w:p>
          <w:p w14:paraId="7FDD7BDD" w14:textId="77777777" w:rsidR="00902EDC" w:rsidRDefault="00902EDC" w:rsidP="00902EDC">
            <w:pPr>
              <w:rPr>
                <w:rFonts w:asciiTheme="minorHAnsi" w:hAnsiTheme="minorHAnsi" w:cstheme="minorHAnsi"/>
              </w:rPr>
            </w:pPr>
            <w:r>
              <w:rPr>
                <w:rFonts w:asciiTheme="minorHAnsi" w:hAnsiTheme="minorHAnsi" w:cstheme="minorHAnsi"/>
              </w:rPr>
              <w:t>Bottom edge slightly wrapped under sink</w:t>
            </w:r>
          </w:p>
          <w:p w14:paraId="6EE5C1CC" w14:textId="77777777" w:rsidR="00902EDC" w:rsidRDefault="00902EDC" w:rsidP="00902EDC">
            <w:pPr>
              <w:rPr>
                <w:rFonts w:asciiTheme="minorHAnsi" w:hAnsiTheme="minorHAnsi" w:cstheme="minorHAnsi"/>
              </w:rPr>
            </w:pPr>
            <w:r>
              <w:rPr>
                <w:rFonts w:asciiTheme="minorHAnsi" w:hAnsiTheme="minorHAnsi" w:cstheme="minorHAnsi"/>
              </w:rPr>
              <w:t>Base side support bottom edge chipped to RHS of dishwasher and laminate appears to be slightly lifting either side fridge freezer</w:t>
            </w:r>
          </w:p>
          <w:p w14:paraId="7F489A54" w14:textId="77777777" w:rsidR="00902EDC" w:rsidRDefault="00902EDC" w:rsidP="00902EDC">
            <w:pPr>
              <w:rPr>
                <w:rFonts w:asciiTheme="minorHAnsi" w:hAnsiTheme="minorHAnsi" w:cstheme="minorHAnsi"/>
              </w:rPr>
            </w:pPr>
            <w:r>
              <w:rPr>
                <w:rFonts w:asciiTheme="minorHAnsi" w:hAnsiTheme="minorHAnsi" w:cstheme="minorHAnsi"/>
              </w:rPr>
              <w:t>Appears to have patchy marks in between glass and low level panels</w:t>
            </w:r>
          </w:p>
        </w:tc>
        <w:tc>
          <w:tcPr>
            <w:tcW w:w="3685" w:type="dxa"/>
            <w:gridSpan w:val="2"/>
            <w:tcBorders>
              <w:left w:val="single" w:sz="4" w:space="0" w:color="000000"/>
              <w:bottom w:val="single" w:sz="6" w:space="0" w:color="595959"/>
            </w:tcBorders>
          </w:tcPr>
          <w:p w14:paraId="1F558606" w14:textId="77777777" w:rsidR="00902EDC" w:rsidRPr="00B47162" w:rsidRDefault="00902EDC" w:rsidP="0086462E">
            <w:pPr>
              <w:rPr>
                <w:rFonts w:asciiTheme="minorHAnsi" w:hAnsiTheme="minorHAnsi" w:cstheme="minorHAnsi"/>
              </w:rPr>
            </w:pPr>
          </w:p>
        </w:tc>
      </w:tr>
      <w:tr w:rsidR="00902EDC" w:rsidRPr="00F46EB4" w14:paraId="12059B6D" w14:textId="77777777" w:rsidTr="003E0F6B">
        <w:trPr>
          <w:gridBefore w:val="1"/>
          <w:wBefore w:w="8" w:type="dxa"/>
          <w:trHeight w:val="402"/>
          <w:jc w:val="center"/>
        </w:trPr>
        <w:tc>
          <w:tcPr>
            <w:tcW w:w="914" w:type="dxa"/>
            <w:gridSpan w:val="2"/>
            <w:tcBorders>
              <w:bottom w:val="single" w:sz="6" w:space="0" w:color="595959"/>
            </w:tcBorders>
            <w:vAlign w:val="center"/>
          </w:tcPr>
          <w:p w14:paraId="2D50B927" w14:textId="77777777" w:rsidR="00902EDC" w:rsidRPr="00F46EB4" w:rsidRDefault="00902EDC" w:rsidP="0086462E">
            <w:pPr>
              <w:pStyle w:val="ReportListNumbers"/>
            </w:pPr>
          </w:p>
        </w:tc>
        <w:tc>
          <w:tcPr>
            <w:tcW w:w="2218" w:type="dxa"/>
            <w:gridSpan w:val="2"/>
            <w:tcBorders>
              <w:bottom w:val="single" w:sz="6" w:space="0" w:color="595959"/>
            </w:tcBorders>
          </w:tcPr>
          <w:p w14:paraId="0CDBC9CA" w14:textId="77777777" w:rsidR="00902EDC" w:rsidRDefault="00902EDC" w:rsidP="0086462E">
            <w:pPr>
              <w:pStyle w:val="TableTextLeft10pt"/>
            </w:pPr>
            <w:r>
              <w:t>Worktop</w:t>
            </w:r>
          </w:p>
        </w:tc>
        <w:tc>
          <w:tcPr>
            <w:tcW w:w="3685" w:type="dxa"/>
            <w:gridSpan w:val="2"/>
            <w:tcBorders>
              <w:bottom w:val="single" w:sz="6" w:space="0" w:color="595959"/>
            </w:tcBorders>
          </w:tcPr>
          <w:p w14:paraId="66D8FBD5" w14:textId="77777777" w:rsidR="00902EDC" w:rsidRDefault="00902EDC" w:rsidP="0086462E">
            <w:pPr>
              <w:rPr>
                <w:rFonts w:asciiTheme="minorHAnsi" w:hAnsiTheme="minorHAnsi" w:cstheme="minorHAnsi"/>
              </w:rPr>
            </w:pPr>
            <w:r>
              <w:rPr>
                <w:rFonts w:asciiTheme="minorHAnsi" w:hAnsiTheme="minorHAnsi" w:cstheme="minorHAnsi"/>
              </w:rPr>
              <w:t>Black granite worktop and matching upstands</w:t>
            </w:r>
          </w:p>
        </w:tc>
        <w:tc>
          <w:tcPr>
            <w:tcW w:w="3685" w:type="dxa"/>
            <w:gridSpan w:val="2"/>
            <w:tcBorders>
              <w:bottom w:val="single" w:sz="6" w:space="0" w:color="595959"/>
              <w:right w:val="single" w:sz="4" w:space="0" w:color="000000"/>
            </w:tcBorders>
          </w:tcPr>
          <w:p w14:paraId="2D421616" w14:textId="77777777" w:rsidR="00902EDC" w:rsidRDefault="00902EDC" w:rsidP="0086462E">
            <w:pPr>
              <w:rPr>
                <w:rFonts w:asciiTheme="minorHAnsi" w:hAnsiTheme="minorHAnsi" w:cstheme="minorHAnsi"/>
              </w:rPr>
            </w:pPr>
            <w:r>
              <w:rPr>
                <w:rFonts w:asciiTheme="minorHAnsi" w:hAnsiTheme="minorHAnsi" w:cstheme="minorHAnsi"/>
              </w:rPr>
              <w:t>Few tiny top edge chips above dishwasher</w:t>
            </w:r>
          </w:p>
        </w:tc>
        <w:tc>
          <w:tcPr>
            <w:tcW w:w="3685" w:type="dxa"/>
            <w:gridSpan w:val="2"/>
            <w:tcBorders>
              <w:left w:val="single" w:sz="4" w:space="0" w:color="000000"/>
              <w:bottom w:val="single" w:sz="6" w:space="0" w:color="595959"/>
            </w:tcBorders>
          </w:tcPr>
          <w:p w14:paraId="5B561F8F" w14:textId="77777777" w:rsidR="00902EDC" w:rsidRPr="00B47162" w:rsidRDefault="00902EDC" w:rsidP="0086462E">
            <w:pPr>
              <w:rPr>
                <w:rFonts w:asciiTheme="minorHAnsi" w:hAnsiTheme="minorHAnsi" w:cstheme="minorHAnsi"/>
              </w:rPr>
            </w:pPr>
          </w:p>
        </w:tc>
      </w:tr>
      <w:tr w:rsidR="00902EDC" w:rsidRPr="00F46EB4" w14:paraId="67749238" w14:textId="77777777" w:rsidTr="003E0F6B">
        <w:trPr>
          <w:gridBefore w:val="1"/>
          <w:wBefore w:w="8" w:type="dxa"/>
          <w:trHeight w:val="402"/>
          <w:jc w:val="center"/>
        </w:trPr>
        <w:tc>
          <w:tcPr>
            <w:tcW w:w="914" w:type="dxa"/>
            <w:gridSpan w:val="2"/>
            <w:tcBorders>
              <w:bottom w:val="single" w:sz="6" w:space="0" w:color="595959"/>
            </w:tcBorders>
            <w:vAlign w:val="center"/>
          </w:tcPr>
          <w:p w14:paraId="7C285C57" w14:textId="77777777" w:rsidR="00902EDC" w:rsidRPr="00F46EB4" w:rsidRDefault="00902EDC" w:rsidP="0086462E">
            <w:pPr>
              <w:pStyle w:val="ReportListNumbers"/>
            </w:pPr>
          </w:p>
        </w:tc>
        <w:tc>
          <w:tcPr>
            <w:tcW w:w="2218" w:type="dxa"/>
            <w:gridSpan w:val="2"/>
            <w:tcBorders>
              <w:bottom w:val="single" w:sz="6" w:space="0" w:color="595959"/>
            </w:tcBorders>
          </w:tcPr>
          <w:p w14:paraId="336B7B34" w14:textId="77777777" w:rsidR="00902EDC" w:rsidRDefault="00902EDC" w:rsidP="0086462E">
            <w:pPr>
              <w:pStyle w:val="TableTextLeft10pt"/>
            </w:pPr>
            <w:r>
              <w:t>Splashback</w:t>
            </w:r>
          </w:p>
        </w:tc>
        <w:tc>
          <w:tcPr>
            <w:tcW w:w="3685" w:type="dxa"/>
            <w:gridSpan w:val="2"/>
            <w:tcBorders>
              <w:bottom w:val="single" w:sz="6" w:space="0" w:color="595959"/>
            </w:tcBorders>
          </w:tcPr>
          <w:p w14:paraId="3D624EA3" w14:textId="77777777" w:rsidR="00902EDC" w:rsidRDefault="00902EDC" w:rsidP="0086462E">
            <w:pPr>
              <w:rPr>
                <w:rFonts w:asciiTheme="minorHAnsi" w:hAnsiTheme="minorHAnsi" w:cstheme="minorHAnsi"/>
              </w:rPr>
            </w:pPr>
            <w:r>
              <w:rPr>
                <w:rFonts w:asciiTheme="minorHAnsi" w:hAnsiTheme="minorHAnsi" w:cstheme="minorHAnsi"/>
              </w:rPr>
              <w:t>Wall mounted brushed stainless steel hob splashback</w:t>
            </w:r>
          </w:p>
        </w:tc>
        <w:tc>
          <w:tcPr>
            <w:tcW w:w="3685" w:type="dxa"/>
            <w:gridSpan w:val="2"/>
            <w:tcBorders>
              <w:bottom w:val="single" w:sz="6" w:space="0" w:color="595959"/>
              <w:right w:val="single" w:sz="4" w:space="0" w:color="000000"/>
            </w:tcBorders>
          </w:tcPr>
          <w:p w14:paraId="7F6F8765" w14:textId="77777777" w:rsidR="00902EDC" w:rsidRDefault="00902EDC" w:rsidP="0086462E">
            <w:pPr>
              <w:rPr>
                <w:rFonts w:asciiTheme="minorHAnsi" w:hAnsiTheme="minorHAnsi" w:cstheme="minorHAnsi"/>
              </w:rPr>
            </w:pPr>
            <w:r>
              <w:rPr>
                <w:rFonts w:asciiTheme="minorHAnsi" w:hAnsiTheme="minorHAnsi" w:cstheme="minorHAnsi"/>
              </w:rPr>
              <w:t>Patchy rectangular residue mark LHS</w:t>
            </w:r>
          </w:p>
          <w:p w14:paraId="74AA3921" w14:textId="77777777" w:rsidR="00902EDC" w:rsidRDefault="00902EDC" w:rsidP="0086462E">
            <w:pPr>
              <w:rPr>
                <w:rFonts w:asciiTheme="minorHAnsi" w:hAnsiTheme="minorHAnsi" w:cstheme="minorHAnsi"/>
              </w:rPr>
            </w:pPr>
            <w:r>
              <w:rPr>
                <w:rFonts w:asciiTheme="minorHAnsi" w:hAnsiTheme="minorHAnsi" w:cstheme="minorHAnsi"/>
              </w:rPr>
              <w:t>Some residual grey spot marks</w:t>
            </w:r>
          </w:p>
        </w:tc>
        <w:tc>
          <w:tcPr>
            <w:tcW w:w="3685" w:type="dxa"/>
            <w:gridSpan w:val="2"/>
            <w:tcBorders>
              <w:left w:val="single" w:sz="4" w:space="0" w:color="000000"/>
              <w:bottom w:val="single" w:sz="6" w:space="0" w:color="595959"/>
            </w:tcBorders>
          </w:tcPr>
          <w:p w14:paraId="415EA88A" w14:textId="77777777" w:rsidR="00902EDC" w:rsidRPr="00B47162" w:rsidRDefault="00902EDC" w:rsidP="0086462E">
            <w:pPr>
              <w:rPr>
                <w:rFonts w:asciiTheme="minorHAnsi" w:hAnsiTheme="minorHAnsi" w:cstheme="minorHAnsi"/>
              </w:rPr>
            </w:pPr>
          </w:p>
        </w:tc>
      </w:tr>
      <w:tr w:rsidR="00902EDC" w:rsidRPr="00F46EB4" w14:paraId="79064E6F" w14:textId="77777777" w:rsidTr="003E0F6B">
        <w:trPr>
          <w:gridBefore w:val="1"/>
          <w:wBefore w:w="8" w:type="dxa"/>
          <w:trHeight w:val="402"/>
          <w:jc w:val="center"/>
        </w:trPr>
        <w:tc>
          <w:tcPr>
            <w:tcW w:w="914" w:type="dxa"/>
            <w:gridSpan w:val="2"/>
            <w:tcBorders>
              <w:bottom w:val="single" w:sz="6" w:space="0" w:color="595959"/>
            </w:tcBorders>
            <w:vAlign w:val="center"/>
          </w:tcPr>
          <w:p w14:paraId="7E1A513F" w14:textId="77777777" w:rsidR="00902EDC" w:rsidRPr="00F46EB4" w:rsidRDefault="00902EDC" w:rsidP="0086462E">
            <w:pPr>
              <w:pStyle w:val="ReportListNumbers"/>
            </w:pPr>
          </w:p>
        </w:tc>
        <w:tc>
          <w:tcPr>
            <w:tcW w:w="2218" w:type="dxa"/>
            <w:gridSpan w:val="2"/>
            <w:tcBorders>
              <w:bottom w:val="single" w:sz="6" w:space="0" w:color="595959"/>
            </w:tcBorders>
          </w:tcPr>
          <w:p w14:paraId="52ABD519" w14:textId="77777777" w:rsidR="00902EDC" w:rsidRDefault="00902EDC" w:rsidP="0086462E">
            <w:pPr>
              <w:pStyle w:val="TableTextLeft10pt"/>
            </w:pPr>
            <w:r>
              <w:t>Sink</w:t>
            </w:r>
          </w:p>
        </w:tc>
        <w:tc>
          <w:tcPr>
            <w:tcW w:w="3685" w:type="dxa"/>
            <w:gridSpan w:val="2"/>
            <w:tcBorders>
              <w:bottom w:val="single" w:sz="6" w:space="0" w:color="595959"/>
            </w:tcBorders>
          </w:tcPr>
          <w:p w14:paraId="251AF9A0" w14:textId="77777777" w:rsidR="00902EDC" w:rsidRDefault="00902EDC" w:rsidP="0086462E">
            <w:pPr>
              <w:rPr>
                <w:rFonts w:asciiTheme="minorHAnsi" w:hAnsiTheme="minorHAnsi" w:cstheme="minorHAnsi"/>
              </w:rPr>
            </w:pPr>
            <w:r>
              <w:rPr>
                <w:rFonts w:asciiTheme="minorHAnsi" w:hAnsiTheme="minorHAnsi" w:cstheme="minorHAnsi"/>
              </w:rPr>
              <w:t>Stainless steel bowl sink with integral drainer</w:t>
            </w:r>
          </w:p>
          <w:p w14:paraId="16E724ED" w14:textId="77777777" w:rsidR="00902EDC" w:rsidRDefault="00902EDC" w:rsidP="0086462E">
            <w:pPr>
              <w:rPr>
                <w:rFonts w:asciiTheme="minorHAnsi" w:hAnsiTheme="minorHAnsi" w:cstheme="minorHAnsi"/>
              </w:rPr>
            </w:pPr>
            <w:r>
              <w:rPr>
                <w:rFonts w:asciiTheme="minorHAnsi" w:hAnsiTheme="minorHAnsi" w:cstheme="minorHAnsi"/>
              </w:rPr>
              <w:t>Chrome mixer tap</w:t>
            </w:r>
          </w:p>
          <w:p w14:paraId="3C805B9C" w14:textId="77777777" w:rsidR="00902EDC" w:rsidRDefault="00902EDC" w:rsidP="0086462E">
            <w:pPr>
              <w:rPr>
                <w:rFonts w:asciiTheme="minorHAnsi" w:hAnsiTheme="minorHAnsi" w:cstheme="minorHAnsi"/>
              </w:rPr>
            </w:pPr>
            <w:r>
              <w:rPr>
                <w:rFonts w:asciiTheme="minorHAnsi" w:hAnsiTheme="minorHAnsi" w:cstheme="minorHAnsi"/>
              </w:rPr>
              <w:t>Perforated plug</w:t>
            </w:r>
          </w:p>
        </w:tc>
        <w:tc>
          <w:tcPr>
            <w:tcW w:w="3685" w:type="dxa"/>
            <w:gridSpan w:val="2"/>
            <w:tcBorders>
              <w:bottom w:val="single" w:sz="6" w:space="0" w:color="595959"/>
              <w:right w:val="single" w:sz="4" w:space="0" w:color="000000"/>
            </w:tcBorders>
          </w:tcPr>
          <w:p w14:paraId="23473C67" w14:textId="77777777" w:rsidR="00902EDC" w:rsidRDefault="00902EDC" w:rsidP="0086462E">
            <w:pPr>
              <w:rPr>
                <w:rFonts w:asciiTheme="minorHAnsi" w:hAnsiTheme="minorHAnsi" w:cstheme="minorHAnsi"/>
              </w:rPr>
            </w:pPr>
            <w:r>
              <w:rPr>
                <w:rFonts w:asciiTheme="minorHAnsi" w:hAnsiTheme="minorHAnsi" w:cstheme="minorHAnsi"/>
              </w:rPr>
              <w:t>Normal usage scratch marks</w:t>
            </w:r>
          </w:p>
          <w:p w14:paraId="7EE4EEE4" w14:textId="77777777" w:rsidR="00902EDC" w:rsidRDefault="00902EDC" w:rsidP="0086462E">
            <w:pPr>
              <w:rPr>
                <w:rFonts w:asciiTheme="minorHAnsi" w:hAnsiTheme="minorHAnsi" w:cstheme="minorHAnsi"/>
              </w:rPr>
            </w:pPr>
            <w:r>
              <w:rPr>
                <w:rFonts w:asciiTheme="minorHAnsi" w:hAnsiTheme="minorHAnsi" w:cstheme="minorHAnsi"/>
              </w:rPr>
              <w:t>Few tiny dents in bowl</w:t>
            </w:r>
          </w:p>
          <w:p w14:paraId="2FAD98DD" w14:textId="77777777" w:rsidR="00902EDC" w:rsidRDefault="00902EDC" w:rsidP="0086462E">
            <w:pPr>
              <w:rPr>
                <w:rFonts w:asciiTheme="minorHAnsi" w:hAnsiTheme="minorHAnsi" w:cstheme="minorHAnsi"/>
              </w:rPr>
            </w:pPr>
          </w:p>
          <w:p w14:paraId="31CE2FD3" w14:textId="77777777" w:rsidR="00902EDC" w:rsidRDefault="00902EDC" w:rsidP="0086462E">
            <w:pPr>
              <w:rPr>
                <w:rFonts w:asciiTheme="minorHAnsi" w:hAnsiTheme="minorHAnsi" w:cstheme="minorHAnsi"/>
              </w:rPr>
            </w:pPr>
            <w:r>
              <w:rPr>
                <w:rFonts w:asciiTheme="minorHAnsi" w:hAnsiTheme="minorHAnsi" w:cstheme="minorHAnsi"/>
              </w:rPr>
              <w:t>Nib discoloured</w:t>
            </w:r>
          </w:p>
        </w:tc>
        <w:tc>
          <w:tcPr>
            <w:tcW w:w="3685" w:type="dxa"/>
            <w:gridSpan w:val="2"/>
            <w:tcBorders>
              <w:left w:val="single" w:sz="4" w:space="0" w:color="000000"/>
              <w:bottom w:val="single" w:sz="6" w:space="0" w:color="595959"/>
            </w:tcBorders>
          </w:tcPr>
          <w:p w14:paraId="4E0D8DD0" w14:textId="77777777" w:rsidR="00902EDC" w:rsidRPr="00B47162" w:rsidRDefault="00902EDC" w:rsidP="0086462E">
            <w:pPr>
              <w:rPr>
                <w:rFonts w:asciiTheme="minorHAnsi" w:hAnsiTheme="minorHAnsi" w:cstheme="minorHAnsi"/>
              </w:rPr>
            </w:pPr>
          </w:p>
        </w:tc>
      </w:tr>
    </w:tbl>
    <w:p w14:paraId="01FBEB6B" w14:textId="77777777" w:rsidR="003E0F6B" w:rsidRDefault="003E0F6B">
      <w:r>
        <w:br w:type="page"/>
      </w:r>
    </w:p>
    <w:p w14:paraId="38831B59" w14:textId="77777777" w:rsidR="003E0F6B" w:rsidRPr="0058538E" w:rsidRDefault="003E0F6B" w:rsidP="003E0F6B">
      <w:pPr>
        <w:pStyle w:val="TableTextWhiteLeft10pt"/>
        <w:rPr>
          <w:color w:val="7FA841"/>
          <w:sz w:val="24"/>
          <w:szCs w:val="24"/>
        </w:rPr>
      </w:pPr>
      <w:r>
        <w:rPr>
          <w:color w:val="7FA841"/>
          <w:sz w:val="24"/>
          <w:szCs w:val="24"/>
        </w:rPr>
        <w:lastRenderedPageBreak/>
        <w:t>Open Plan Kitchen</w:t>
      </w:r>
    </w:p>
    <w:tbl>
      <w:tblPr>
        <w:tblW w:w="14195"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907"/>
        <w:gridCol w:w="7"/>
        <w:gridCol w:w="2211"/>
        <w:gridCol w:w="6"/>
        <w:gridCol w:w="3684"/>
        <w:gridCol w:w="3686"/>
        <w:gridCol w:w="3686"/>
      </w:tblGrid>
      <w:tr w:rsidR="003E0F6B" w:rsidRPr="00F46EB4" w14:paraId="4AF84A38" w14:textId="77777777" w:rsidTr="003E0F6B">
        <w:trPr>
          <w:trHeight w:val="402"/>
          <w:tblHeader/>
          <w:jc w:val="center"/>
        </w:trPr>
        <w:tc>
          <w:tcPr>
            <w:tcW w:w="915" w:type="dxa"/>
            <w:gridSpan w:val="2"/>
            <w:tcBorders>
              <w:top w:val="nil"/>
              <w:left w:val="nil"/>
              <w:bottom w:val="single" w:sz="6" w:space="0" w:color="595959"/>
              <w:right w:val="single" w:sz="6" w:space="0" w:color="595959"/>
            </w:tcBorders>
            <w:shd w:val="clear" w:color="auto" w:fill="D6D6D6" w:themeFill="text1" w:themeFillTint="33"/>
            <w:vAlign w:val="center"/>
          </w:tcPr>
          <w:p w14:paraId="18BCF702" w14:textId="77777777" w:rsidR="003E0F6B" w:rsidRPr="00DF05C5" w:rsidRDefault="003E0F6B" w:rsidP="00AF4C27">
            <w:pPr>
              <w:pStyle w:val="TableTextWhiteLeft10pt"/>
              <w:rPr>
                <w:color w:val="7FA841"/>
              </w:rPr>
            </w:pPr>
          </w:p>
        </w:tc>
        <w:tc>
          <w:tcPr>
            <w:tcW w:w="2218"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245CD1C2" w14:textId="77777777" w:rsidR="003E0F6B" w:rsidRPr="00DF05C5" w:rsidRDefault="003E0F6B" w:rsidP="00AF4C27">
            <w:pPr>
              <w:pStyle w:val="TableTextWhiteLeft10pt"/>
              <w:rPr>
                <w:color w:val="7FA841"/>
              </w:rPr>
            </w:pPr>
            <w:r w:rsidRPr="00DF05C5">
              <w:rPr>
                <w:color w:val="7FA841"/>
              </w:rPr>
              <w:t>Item</w:t>
            </w:r>
          </w:p>
        </w:tc>
        <w:tc>
          <w:tcPr>
            <w:tcW w:w="3690" w:type="dxa"/>
            <w:gridSpan w:val="2"/>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17E7C4A3" w14:textId="77777777" w:rsidR="003E0F6B" w:rsidRPr="00DF05C5" w:rsidRDefault="003E0F6B" w:rsidP="00AF4C27">
            <w:pPr>
              <w:pStyle w:val="TableTextWhiteLeft10pt"/>
              <w:rPr>
                <w:color w:val="7FA841"/>
              </w:rPr>
            </w:pPr>
            <w:r w:rsidRPr="00DF05C5">
              <w:rPr>
                <w:color w:val="7FA841"/>
              </w:rPr>
              <w:t xml:space="preserve">Description </w:t>
            </w:r>
          </w:p>
        </w:tc>
        <w:tc>
          <w:tcPr>
            <w:tcW w:w="3686"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316F6DCB" w14:textId="77777777" w:rsidR="003E0F6B" w:rsidRPr="00DF05C5" w:rsidRDefault="003E0F6B" w:rsidP="00AF4C27">
            <w:pPr>
              <w:pStyle w:val="TableTextWhiteLeft10pt"/>
              <w:rPr>
                <w:color w:val="7FA841"/>
              </w:rPr>
            </w:pPr>
            <w:r w:rsidRPr="00DF05C5">
              <w:rPr>
                <w:color w:val="7FA841"/>
              </w:rPr>
              <w:t>Check-in</w:t>
            </w:r>
          </w:p>
        </w:tc>
        <w:tc>
          <w:tcPr>
            <w:tcW w:w="3686" w:type="dxa"/>
            <w:tcBorders>
              <w:left w:val="single" w:sz="4" w:space="0" w:color="000000"/>
              <w:bottom w:val="single" w:sz="6" w:space="0" w:color="595959"/>
            </w:tcBorders>
            <w:shd w:val="clear" w:color="auto" w:fill="D6D6D6" w:themeFill="text1" w:themeFillTint="33"/>
            <w:vAlign w:val="center"/>
          </w:tcPr>
          <w:p w14:paraId="1AD3D0A7" w14:textId="77777777" w:rsidR="003E0F6B" w:rsidRPr="00DF05C5" w:rsidRDefault="003E0F6B" w:rsidP="00AF4C27">
            <w:pPr>
              <w:pStyle w:val="TableTextWhiteLeft10pt"/>
              <w:rPr>
                <w:color w:val="7FA841"/>
              </w:rPr>
            </w:pPr>
            <w:r w:rsidRPr="00DF05C5">
              <w:rPr>
                <w:color w:val="7FA841"/>
              </w:rPr>
              <w:t>Check-out</w:t>
            </w:r>
          </w:p>
        </w:tc>
      </w:tr>
      <w:tr w:rsidR="00401F73" w:rsidRPr="00F46EB4" w14:paraId="24E47FE8" w14:textId="77777777" w:rsidTr="003E0F6B">
        <w:trPr>
          <w:gridBefore w:val="1"/>
          <w:wBefore w:w="8" w:type="dxa"/>
          <w:trHeight w:val="402"/>
          <w:jc w:val="center"/>
        </w:trPr>
        <w:tc>
          <w:tcPr>
            <w:tcW w:w="914" w:type="dxa"/>
            <w:gridSpan w:val="2"/>
            <w:tcBorders>
              <w:bottom w:val="single" w:sz="6" w:space="0" w:color="595959"/>
            </w:tcBorders>
            <w:vAlign w:val="center"/>
          </w:tcPr>
          <w:p w14:paraId="32441EFC" w14:textId="77777777" w:rsidR="00401F73" w:rsidRPr="00F46EB4" w:rsidRDefault="00401F73" w:rsidP="00401F73">
            <w:pPr>
              <w:pStyle w:val="ReportListNumbers"/>
            </w:pPr>
          </w:p>
        </w:tc>
        <w:tc>
          <w:tcPr>
            <w:tcW w:w="2217" w:type="dxa"/>
            <w:gridSpan w:val="2"/>
            <w:tcBorders>
              <w:bottom w:val="single" w:sz="6" w:space="0" w:color="595959"/>
            </w:tcBorders>
          </w:tcPr>
          <w:p w14:paraId="7A657ED0" w14:textId="77777777" w:rsidR="00401F73" w:rsidRDefault="00401F73" w:rsidP="00401F73">
            <w:pPr>
              <w:pStyle w:val="TableTextLeft10pt"/>
            </w:pPr>
            <w:r>
              <w:t>Fuse box</w:t>
            </w:r>
          </w:p>
        </w:tc>
        <w:tc>
          <w:tcPr>
            <w:tcW w:w="3684" w:type="dxa"/>
            <w:tcBorders>
              <w:bottom w:val="single" w:sz="6" w:space="0" w:color="595959"/>
            </w:tcBorders>
          </w:tcPr>
          <w:p w14:paraId="22BEE687" w14:textId="77777777" w:rsidR="00401F73" w:rsidRDefault="00401F73" w:rsidP="00401F73">
            <w:pPr>
              <w:rPr>
                <w:rFonts w:asciiTheme="minorHAnsi" w:hAnsiTheme="minorHAnsi" w:cstheme="minorHAnsi"/>
              </w:rPr>
            </w:pPr>
            <w:r>
              <w:rPr>
                <w:rFonts w:asciiTheme="minorHAnsi" w:hAnsiTheme="minorHAnsi" w:cstheme="minorHAnsi"/>
              </w:rPr>
              <w:t>Interior wall unit fuse box LHS cooker hood with flap</w:t>
            </w:r>
          </w:p>
        </w:tc>
        <w:tc>
          <w:tcPr>
            <w:tcW w:w="3686" w:type="dxa"/>
            <w:tcBorders>
              <w:bottom w:val="single" w:sz="6" w:space="0" w:color="595959"/>
              <w:right w:val="single" w:sz="4" w:space="0" w:color="000000"/>
            </w:tcBorders>
          </w:tcPr>
          <w:p w14:paraId="109E915A" w14:textId="77777777" w:rsidR="00401F73" w:rsidRDefault="00401F73" w:rsidP="00401F73">
            <w:pPr>
              <w:rPr>
                <w:rFonts w:asciiTheme="minorHAnsi" w:hAnsiTheme="minorHAnsi" w:cstheme="minorHAnsi"/>
              </w:rPr>
            </w:pPr>
          </w:p>
        </w:tc>
        <w:tc>
          <w:tcPr>
            <w:tcW w:w="3686" w:type="dxa"/>
            <w:tcBorders>
              <w:left w:val="single" w:sz="4" w:space="0" w:color="000000"/>
              <w:bottom w:val="single" w:sz="6" w:space="0" w:color="595959"/>
            </w:tcBorders>
          </w:tcPr>
          <w:p w14:paraId="2E3AE809" w14:textId="77777777" w:rsidR="00401F73" w:rsidRPr="00B47162" w:rsidRDefault="00401F73" w:rsidP="00401F73">
            <w:pPr>
              <w:rPr>
                <w:rFonts w:asciiTheme="minorHAnsi" w:hAnsiTheme="minorHAnsi" w:cstheme="minorHAnsi"/>
              </w:rPr>
            </w:pPr>
          </w:p>
        </w:tc>
      </w:tr>
      <w:tr w:rsidR="00902EDC" w:rsidRPr="00F46EB4" w14:paraId="609E0F5D" w14:textId="77777777" w:rsidTr="003E0F6B">
        <w:trPr>
          <w:gridBefore w:val="1"/>
          <w:wBefore w:w="8" w:type="dxa"/>
          <w:trHeight w:val="402"/>
          <w:jc w:val="center"/>
        </w:trPr>
        <w:tc>
          <w:tcPr>
            <w:tcW w:w="914" w:type="dxa"/>
            <w:gridSpan w:val="2"/>
            <w:tcBorders>
              <w:bottom w:val="single" w:sz="6" w:space="0" w:color="595959"/>
            </w:tcBorders>
            <w:vAlign w:val="center"/>
          </w:tcPr>
          <w:p w14:paraId="6D0BAA90" w14:textId="77777777" w:rsidR="00902EDC" w:rsidRPr="00F46EB4" w:rsidRDefault="00902EDC" w:rsidP="0086462E">
            <w:pPr>
              <w:pStyle w:val="ReportListNumbers"/>
            </w:pPr>
          </w:p>
        </w:tc>
        <w:tc>
          <w:tcPr>
            <w:tcW w:w="2217" w:type="dxa"/>
            <w:gridSpan w:val="2"/>
            <w:tcBorders>
              <w:bottom w:val="single" w:sz="6" w:space="0" w:color="595959"/>
            </w:tcBorders>
          </w:tcPr>
          <w:p w14:paraId="739B5ADC" w14:textId="77777777" w:rsidR="00902EDC" w:rsidRDefault="00902EDC" w:rsidP="0086462E">
            <w:pPr>
              <w:pStyle w:val="TableTextLeft10pt"/>
            </w:pPr>
            <w:r>
              <w:t>Boiler</w:t>
            </w:r>
          </w:p>
        </w:tc>
        <w:tc>
          <w:tcPr>
            <w:tcW w:w="3684" w:type="dxa"/>
            <w:tcBorders>
              <w:bottom w:val="single" w:sz="6" w:space="0" w:color="595959"/>
            </w:tcBorders>
          </w:tcPr>
          <w:p w14:paraId="29F99033" w14:textId="77777777" w:rsidR="00902EDC" w:rsidRDefault="00902EDC" w:rsidP="0086462E">
            <w:pPr>
              <w:rPr>
                <w:rFonts w:asciiTheme="minorHAnsi" w:hAnsiTheme="minorHAnsi" w:cstheme="minorHAnsi"/>
              </w:rPr>
            </w:pPr>
            <w:r>
              <w:rPr>
                <w:rFonts w:asciiTheme="minorHAnsi" w:hAnsiTheme="minorHAnsi" w:cstheme="minorHAnsi"/>
              </w:rPr>
              <w:t xml:space="preserve">Built-in </w:t>
            </w:r>
            <w:r w:rsidRPr="00902EDC">
              <w:rPr>
                <w:rFonts w:asciiTheme="minorHAnsi" w:hAnsiTheme="minorHAnsi" w:cstheme="minorHAnsi"/>
                <w:i/>
              </w:rPr>
              <w:t>Worcester</w:t>
            </w:r>
            <w:r>
              <w:rPr>
                <w:rFonts w:asciiTheme="minorHAnsi" w:hAnsiTheme="minorHAnsi" w:cstheme="minorHAnsi"/>
              </w:rPr>
              <w:t xml:space="preserve"> boiler within wall unit</w:t>
            </w:r>
          </w:p>
          <w:p w14:paraId="661DCC1E" w14:textId="77777777" w:rsidR="00401F73" w:rsidRDefault="00401F73" w:rsidP="0086462E">
            <w:pPr>
              <w:rPr>
                <w:rFonts w:asciiTheme="minorHAnsi" w:hAnsiTheme="minorHAnsi" w:cstheme="minorHAnsi"/>
              </w:rPr>
            </w:pPr>
          </w:p>
          <w:p w14:paraId="202C81B4" w14:textId="77777777" w:rsidR="00401F73" w:rsidRDefault="00401F73" w:rsidP="0086462E">
            <w:pPr>
              <w:rPr>
                <w:rFonts w:asciiTheme="minorHAnsi" w:hAnsiTheme="minorHAnsi" w:cstheme="minorHAnsi"/>
              </w:rPr>
            </w:pPr>
          </w:p>
          <w:p w14:paraId="667891F5" w14:textId="77777777" w:rsidR="00401F73" w:rsidRDefault="00401F73" w:rsidP="0086462E">
            <w:pPr>
              <w:rPr>
                <w:rFonts w:asciiTheme="minorHAnsi" w:hAnsiTheme="minorHAnsi" w:cstheme="minorHAnsi"/>
              </w:rPr>
            </w:pPr>
          </w:p>
          <w:p w14:paraId="3A844D5B" w14:textId="77777777" w:rsidR="00401F73" w:rsidRDefault="00401F73" w:rsidP="0086462E">
            <w:pPr>
              <w:rPr>
                <w:rFonts w:asciiTheme="minorHAnsi" w:hAnsiTheme="minorHAnsi" w:cstheme="minorHAnsi"/>
              </w:rPr>
            </w:pPr>
            <w:r>
              <w:rPr>
                <w:rFonts w:asciiTheme="minorHAnsi" w:hAnsiTheme="minorHAnsi" w:cstheme="minorHAnsi"/>
              </w:rPr>
              <w:t>Instruction manual seen</w:t>
            </w:r>
          </w:p>
        </w:tc>
        <w:tc>
          <w:tcPr>
            <w:tcW w:w="3686" w:type="dxa"/>
            <w:tcBorders>
              <w:bottom w:val="single" w:sz="6" w:space="0" w:color="595959"/>
              <w:right w:val="single" w:sz="4" w:space="0" w:color="000000"/>
            </w:tcBorders>
          </w:tcPr>
          <w:p w14:paraId="00985E60" w14:textId="77777777" w:rsidR="00902EDC" w:rsidRDefault="00902EDC" w:rsidP="0086462E">
            <w:pPr>
              <w:rPr>
                <w:rFonts w:asciiTheme="minorHAnsi" w:hAnsiTheme="minorHAnsi" w:cstheme="minorHAnsi"/>
              </w:rPr>
            </w:pPr>
            <w:r>
              <w:rPr>
                <w:rFonts w:asciiTheme="minorHAnsi" w:hAnsiTheme="minorHAnsi" w:cstheme="minorHAnsi"/>
              </w:rPr>
              <w:t>Control flap cover detached, seen to base</w:t>
            </w:r>
          </w:p>
          <w:p w14:paraId="706932D5" w14:textId="77777777" w:rsidR="00902EDC" w:rsidRDefault="00902EDC" w:rsidP="0086462E">
            <w:pPr>
              <w:rPr>
                <w:rFonts w:asciiTheme="minorHAnsi" w:hAnsiTheme="minorHAnsi" w:cstheme="minorHAnsi"/>
              </w:rPr>
            </w:pPr>
            <w:r>
              <w:rPr>
                <w:rFonts w:asciiTheme="minorHAnsi" w:hAnsiTheme="minorHAnsi" w:cstheme="minorHAnsi"/>
              </w:rPr>
              <w:t>Very dusty to interior base</w:t>
            </w:r>
          </w:p>
          <w:p w14:paraId="0ED00ACC" w14:textId="77777777" w:rsidR="00902EDC" w:rsidRDefault="00902EDC" w:rsidP="0086462E">
            <w:pPr>
              <w:rPr>
                <w:rFonts w:asciiTheme="minorHAnsi" w:hAnsiTheme="minorHAnsi" w:cstheme="minorHAnsi"/>
              </w:rPr>
            </w:pPr>
            <w:r>
              <w:rPr>
                <w:rFonts w:asciiTheme="minorHAnsi" w:hAnsiTheme="minorHAnsi" w:cstheme="minorHAnsi"/>
              </w:rPr>
              <w:t>Unit door bottom hinge detached</w:t>
            </w:r>
          </w:p>
          <w:p w14:paraId="5E3AE509" w14:textId="77777777" w:rsidR="00902EDC" w:rsidRDefault="00902EDC" w:rsidP="0086462E">
            <w:pPr>
              <w:rPr>
                <w:rFonts w:asciiTheme="minorHAnsi" w:hAnsiTheme="minorHAnsi" w:cstheme="minorHAnsi"/>
              </w:rPr>
            </w:pPr>
            <w:r>
              <w:rPr>
                <w:rFonts w:asciiTheme="minorHAnsi" w:hAnsiTheme="minorHAnsi" w:cstheme="minorHAnsi"/>
              </w:rPr>
              <w:t>Fitting marks under hinge</w:t>
            </w:r>
          </w:p>
        </w:tc>
        <w:tc>
          <w:tcPr>
            <w:tcW w:w="3686" w:type="dxa"/>
            <w:tcBorders>
              <w:left w:val="single" w:sz="4" w:space="0" w:color="000000"/>
              <w:bottom w:val="single" w:sz="6" w:space="0" w:color="595959"/>
            </w:tcBorders>
          </w:tcPr>
          <w:p w14:paraId="14717B90" w14:textId="77777777" w:rsidR="00902EDC" w:rsidRPr="00B47162" w:rsidRDefault="00902EDC" w:rsidP="0086462E">
            <w:pPr>
              <w:rPr>
                <w:rFonts w:asciiTheme="minorHAnsi" w:hAnsiTheme="minorHAnsi" w:cstheme="minorHAnsi"/>
              </w:rPr>
            </w:pPr>
          </w:p>
        </w:tc>
      </w:tr>
      <w:tr w:rsidR="0086462E" w:rsidRPr="00F46EB4" w14:paraId="554C74A2" w14:textId="77777777" w:rsidTr="003E0F6B">
        <w:trPr>
          <w:gridBefore w:val="1"/>
          <w:wBefore w:w="8" w:type="dxa"/>
          <w:trHeight w:val="402"/>
          <w:jc w:val="center"/>
        </w:trPr>
        <w:tc>
          <w:tcPr>
            <w:tcW w:w="914" w:type="dxa"/>
            <w:gridSpan w:val="2"/>
            <w:tcBorders>
              <w:right w:val="nil"/>
            </w:tcBorders>
            <w:shd w:val="clear" w:color="auto" w:fill="EAEAEA"/>
            <w:vAlign w:val="center"/>
          </w:tcPr>
          <w:p w14:paraId="2AC04AA3" w14:textId="77777777" w:rsidR="0086462E" w:rsidRPr="00F46EB4" w:rsidRDefault="0086462E" w:rsidP="0086462E"/>
        </w:tc>
        <w:tc>
          <w:tcPr>
            <w:tcW w:w="2217" w:type="dxa"/>
            <w:gridSpan w:val="2"/>
            <w:tcBorders>
              <w:left w:val="nil"/>
              <w:right w:val="nil"/>
            </w:tcBorders>
            <w:shd w:val="clear" w:color="auto" w:fill="EAEAEA"/>
            <w:vAlign w:val="center"/>
          </w:tcPr>
          <w:p w14:paraId="2DFC1F9D" w14:textId="77777777" w:rsidR="0086462E" w:rsidRPr="003F2161" w:rsidRDefault="0086462E" w:rsidP="0086462E">
            <w:pPr>
              <w:pStyle w:val="TableTextLeft10pt"/>
            </w:pPr>
            <w:r w:rsidRPr="00D405A3">
              <w:rPr>
                <w:color w:val="7FA841"/>
              </w:rPr>
              <w:t>Appliances</w:t>
            </w:r>
          </w:p>
        </w:tc>
        <w:tc>
          <w:tcPr>
            <w:tcW w:w="3684" w:type="dxa"/>
            <w:tcBorders>
              <w:left w:val="nil"/>
              <w:right w:val="nil"/>
            </w:tcBorders>
            <w:shd w:val="clear" w:color="auto" w:fill="EAEAEA"/>
            <w:vAlign w:val="center"/>
          </w:tcPr>
          <w:p w14:paraId="3C55A00E" w14:textId="77777777" w:rsidR="0086462E" w:rsidRPr="00475D27" w:rsidRDefault="0086462E" w:rsidP="0086462E">
            <w:pPr>
              <w:pStyle w:val="TableTextLeft10pt"/>
              <w:rPr>
                <w:rFonts w:cstheme="minorHAnsi"/>
              </w:rPr>
            </w:pPr>
          </w:p>
        </w:tc>
        <w:tc>
          <w:tcPr>
            <w:tcW w:w="3686" w:type="dxa"/>
            <w:tcBorders>
              <w:left w:val="nil"/>
              <w:right w:val="single" w:sz="4" w:space="0" w:color="000000"/>
            </w:tcBorders>
            <w:shd w:val="clear" w:color="auto" w:fill="EAEAEA"/>
            <w:vAlign w:val="center"/>
          </w:tcPr>
          <w:p w14:paraId="3BEA00A5" w14:textId="77777777" w:rsidR="0086462E" w:rsidRPr="00475D27" w:rsidRDefault="0086462E" w:rsidP="0086462E">
            <w:pPr>
              <w:pStyle w:val="TableTextLeft10pt"/>
              <w:rPr>
                <w:rFonts w:cstheme="minorHAnsi"/>
              </w:rPr>
            </w:pPr>
          </w:p>
        </w:tc>
        <w:tc>
          <w:tcPr>
            <w:tcW w:w="3686" w:type="dxa"/>
            <w:tcBorders>
              <w:left w:val="single" w:sz="4" w:space="0" w:color="000000"/>
            </w:tcBorders>
            <w:shd w:val="clear" w:color="auto" w:fill="EAEAEA"/>
            <w:vAlign w:val="center"/>
          </w:tcPr>
          <w:p w14:paraId="1B277F54" w14:textId="77777777" w:rsidR="0086462E" w:rsidRPr="00475D27" w:rsidRDefault="0086462E" w:rsidP="0086462E">
            <w:pPr>
              <w:pStyle w:val="TableTextLeft10pt"/>
              <w:rPr>
                <w:rFonts w:cstheme="minorHAnsi"/>
              </w:rPr>
            </w:pPr>
          </w:p>
        </w:tc>
      </w:tr>
      <w:tr w:rsidR="0086462E" w:rsidRPr="00F46EB4" w14:paraId="396A49D2" w14:textId="77777777" w:rsidTr="003E0F6B">
        <w:trPr>
          <w:gridBefore w:val="1"/>
          <w:wBefore w:w="8" w:type="dxa"/>
          <w:trHeight w:val="402"/>
          <w:jc w:val="center"/>
        </w:trPr>
        <w:tc>
          <w:tcPr>
            <w:tcW w:w="914" w:type="dxa"/>
            <w:gridSpan w:val="2"/>
            <w:vAlign w:val="center"/>
          </w:tcPr>
          <w:p w14:paraId="712350C0" w14:textId="77777777" w:rsidR="0086462E" w:rsidRPr="00F46EB4" w:rsidRDefault="0086462E" w:rsidP="0086462E">
            <w:pPr>
              <w:pStyle w:val="ReportListNumbers"/>
            </w:pPr>
          </w:p>
        </w:tc>
        <w:tc>
          <w:tcPr>
            <w:tcW w:w="2217" w:type="dxa"/>
            <w:gridSpan w:val="2"/>
          </w:tcPr>
          <w:p w14:paraId="72DDD726" w14:textId="77777777" w:rsidR="0086462E" w:rsidRPr="00863DAF" w:rsidRDefault="005C432C" w:rsidP="0086462E">
            <w:pPr>
              <w:pStyle w:val="TableTextLeft10pt"/>
            </w:pPr>
            <w:r>
              <w:t>Cooker hood</w:t>
            </w:r>
          </w:p>
        </w:tc>
        <w:tc>
          <w:tcPr>
            <w:tcW w:w="3684" w:type="dxa"/>
          </w:tcPr>
          <w:p w14:paraId="4393C151" w14:textId="77777777" w:rsidR="0086462E" w:rsidRDefault="005C432C" w:rsidP="0086462E">
            <w:pPr>
              <w:rPr>
                <w:rFonts w:asciiTheme="minorHAnsi" w:hAnsiTheme="minorHAnsi" w:cstheme="minorHAnsi"/>
              </w:rPr>
            </w:pPr>
            <w:r>
              <w:rPr>
                <w:rFonts w:asciiTheme="minorHAnsi" w:hAnsiTheme="minorHAnsi" w:cstheme="minorHAnsi"/>
              </w:rPr>
              <w:t xml:space="preserve">Brushed stainless steel </w:t>
            </w:r>
            <w:r w:rsidRPr="005C432C">
              <w:rPr>
                <w:rFonts w:asciiTheme="minorHAnsi" w:hAnsiTheme="minorHAnsi" w:cstheme="minorHAnsi"/>
                <w:i/>
              </w:rPr>
              <w:t>Neff</w:t>
            </w:r>
            <w:r>
              <w:rPr>
                <w:rFonts w:asciiTheme="minorHAnsi" w:hAnsiTheme="minorHAnsi" w:cstheme="minorHAnsi"/>
              </w:rPr>
              <w:t xml:space="preserve"> cooker hood</w:t>
            </w:r>
          </w:p>
          <w:p w14:paraId="166C2BA7" w14:textId="77777777" w:rsidR="005C432C" w:rsidRPr="00B47162" w:rsidRDefault="005C432C" w:rsidP="0086462E">
            <w:pPr>
              <w:rPr>
                <w:rFonts w:asciiTheme="minorHAnsi" w:hAnsiTheme="minorHAnsi" w:cstheme="minorHAnsi"/>
              </w:rPr>
            </w:pPr>
            <w:r>
              <w:rPr>
                <w:rFonts w:asciiTheme="minorHAnsi" w:hAnsiTheme="minorHAnsi" w:cstheme="minorHAnsi"/>
              </w:rPr>
              <w:t>2 x lights and covers</w:t>
            </w:r>
          </w:p>
        </w:tc>
        <w:tc>
          <w:tcPr>
            <w:tcW w:w="3686" w:type="dxa"/>
            <w:tcBorders>
              <w:right w:val="single" w:sz="4" w:space="0" w:color="000000"/>
            </w:tcBorders>
          </w:tcPr>
          <w:p w14:paraId="4ED3565F" w14:textId="77777777" w:rsidR="0086462E" w:rsidRDefault="005C432C" w:rsidP="0086462E">
            <w:pPr>
              <w:rPr>
                <w:rFonts w:asciiTheme="minorHAnsi" w:hAnsiTheme="minorHAnsi" w:cstheme="minorHAnsi"/>
              </w:rPr>
            </w:pPr>
            <w:r>
              <w:rPr>
                <w:rFonts w:asciiTheme="minorHAnsi" w:hAnsiTheme="minorHAnsi" w:cstheme="minorHAnsi"/>
              </w:rPr>
              <w:t>Power tested</w:t>
            </w:r>
          </w:p>
          <w:p w14:paraId="1CA556E7" w14:textId="77777777" w:rsidR="005C432C" w:rsidRPr="00B47162" w:rsidRDefault="005C432C" w:rsidP="0086462E">
            <w:pPr>
              <w:rPr>
                <w:rFonts w:asciiTheme="minorHAnsi" w:hAnsiTheme="minorHAnsi" w:cstheme="minorHAnsi"/>
              </w:rPr>
            </w:pPr>
            <w:r>
              <w:rPr>
                <w:rFonts w:asciiTheme="minorHAnsi" w:hAnsiTheme="minorHAnsi" w:cstheme="minorHAnsi"/>
              </w:rPr>
              <w:t>Dull smear marks throughout canopy</w:t>
            </w:r>
          </w:p>
        </w:tc>
        <w:tc>
          <w:tcPr>
            <w:tcW w:w="3686" w:type="dxa"/>
            <w:tcBorders>
              <w:left w:val="single" w:sz="4" w:space="0" w:color="000000"/>
            </w:tcBorders>
          </w:tcPr>
          <w:p w14:paraId="0E038DF9" w14:textId="77777777" w:rsidR="0086462E" w:rsidRPr="00B47162" w:rsidRDefault="0086462E" w:rsidP="0086462E">
            <w:pPr>
              <w:rPr>
                <w:rFonts w:asciiTheme="minorHAnsi" w:hAnsiTheme="minorHAnsi" w:cstheme="minorHAnsi"/>
              </w:rPr>
            </w:pPr>
          </w:p>
        </w:tc>
      </w:tr>
      <w:tr w:rsidR="0086462E" w:rsidRPr="00F46EB4" w14:paraId="057D1CCA" w14:textId="77777777" w:rsidTr="003E0F6B">
        <w:trPr>
          <w:gridBefore w:val="1"/>
          <w:wBefore w:w="8" w:type="dxa"/>
          <w:trHeight w:val="402"/>
          <w:jc w:val="center"/>
        </w:trPr>
        <w:tc>
          <w:tcPr>
            <w:tcW w:w="914" w:type="dxa"/>
            <w:gridSpan w:val="2"/>
            <w:vAlign w:val="center"/>
          </w:tcPr>
          <w:p w14:paraId="3D9ED841" w14:textId="77777777" w:rsidR="0086462E" w:rsidRPr="00F46EB4" w:rsidRDefault="0086462E" w:rsidP="0086462E">
            <w:pPr>
              <w:pStyle w:val="ReportListNumbers"/>
            </w:pPr>
          </w:p>
        </w:tc>
        <w:tc>
          <w:tcPr>
            <w:tcW w:w="2217" w:type="dxa"/>
            <w:gridSpan w:val="2"/>
          </w:tcPr>
          <w:p w14:paraId="11DAFCB9" w14:textId="77777777" w:rsidR="0086462E" w:rsidRPr="00863DAF" w:rsidRDefault="0086462E" w:rsidP="0086462E">
            <w:pPr>
              <w:pStyle w:val="TableTextLeft10pt"/>
            </w:pPr>
            <w:r>
              <w:t>H</w:t>
            </w:r>
            <w:r w:rsidRPr="00896E40">
              <w:t>ob</w:t>
            </w:r>
          </w:p>
        </w:tc>
        <w:tc>
          <w:tcPr>
            <w:tcW w:w="3684" w:type="dxa"/>
          </w:tcPr>
          <w:p w14:paraId="191E0726" w14:textId="77777777" w:rsidR="0086462E" w:rsidRDefault="00D9108C" w:rsidP="0086462E">
            <w:pPr>
              <w:rPr>
                <w:rFonts w:asciiTheme="minorHAnsi" w:hAnsiTheme="minorHAnsi" w:cstheme="minorHAnsi"/>
              </w:rPr>
            </w:pPr>
            <w:r>
              <w:rPr>
                <w:rFonts w:asciiTheme="minorHAnsi" w:hAnsiTheme="minorHAnsi" w:cstheme="minorHAnsi"/>
              </w:rPr>
              <w:t xml:space="preserve">Brushed stainless steel </w:t>
            </w:r>
            <w:r w:rsidRPr="00D9108C">
              <w:rPr>
                <w:rFonts w:asciiTheme="minorHAnsi" w:hAnsiTheme="minorHAnsi" w:cstheme="minorHAnsi"/>
                <w:i/>
              </w:rPr>
              <w:t>Neff</w:t>
            </w:r>
            <w:r>
              <w:rPr>
                <w:rFonts w:asciiTheme="minorHAnsi" w:hAnsiTheme="minorHAnsi" w:cstheme="minorHAnsi"/>
              </w:rPr>
              <w:t xml:space="preserve"> 4-ring gas hob</w:t>
            </w:r>
          </w:p>
          <w:p w14:paraId="3004EA4A" w14:textId="77777777" w:rsidR="00D9108C" w:rsidRPr="00B47162" w:rsidRDefault="00D9108C" w:rsidP="0086462E">
            <w:pPr>
              <w:rPr>
                <w:rFonts w:asciiTheme="minorHAnsi" w:hAnsiTheme="minorHAnsi" w:cstheme="minorHAnsi"/>
              </w:rPr>
            </w:pPr>
            <w:r>
              <w:rPr>
                <w:rFonts w:asciiTheme="minorHAnsi" w:hAnsiTheme="minorHAnsi" w:cstheme="minorHAnsi"/>
              </w:rPr>
              <w:t>2 x black pan stands</w:t>
            </w:r>
          </w:p>
        </w:tc>
        <w:tc>
          <w:tcPr>
            <w:tcW w:w="3686" w:type="dxa"/>
            <w:tcBorders>
              <w:right w:val="single" w:sz="4" w:space="0" w:color="000000"/>
            </w:tcBorders>
          </w:tcPr>
          <w:p w14:paraId="479CD62D" w14:textId="77777777" w:rsidR="0086462E" w:rsidRPr="00B47162" w:rsidRDefault="00D9108C" w:rsidP="0086462E">
            <w:pPr>
              <w:rPr>
                <w:rFonts w:asciiTheme="minorHAnsi" w:hAnsiTheme="minorHAnsi" w:cstheme="minorHAnsi"/>
              </w:rPr>
            </w:pPr>
            <w:r>
              <w:rPr>
                <w:rFonts w:asciiTheme="minorHAnsi" w:hAnsiTheme="minorHAnsi" w:cstheme="minorHAnsi"/>
              </w:rPr>
              <w:t>Power tested</w:t>
            </w:r>
          </w:p>
        </w:tc>
        <w:tc>
          <w:tcPr>
            <w:tcW w:w="3686" w:type="dxa"/>
            <w:tcBorders>
              <w:left w:val="single" w:sz="4" w:space="0" w:color="000000"/>
            </w:tcBorders>
          </w:tcPr>
          <w:p w14:paraId="66D14626" w14:textId="77777777" w:rsidR="0086462E" w:rsidRPr="00B47162" w:rsidRDefault="0086462E" w:rsidP="0086462E">
            <w:pPr>
              <w:rPr>
                <w:rFonts w:asciiTheme="minorHAnsi" w:hAnsiTheme="minorHAnsi" w:cstheme="minorHAnsi"/>
              </w:rPr>
            </w:pPr>
          </w:p>
        </w:tc>
      </w:tr>
      <w:tr w:rsidR="0086462E" w:rsidRPr="00F46EB4" w14:paraId="6C52DED0" w14:textId="77777777" w:rsidTr="003E0F6B">
        <w:trPr>
          <w:gridBefore w:val="1"/>
          <w:wBefore w:w="8" w:type="dxa"/>
          <w:trHeight w:val="402"/>
          <w:jc w:val="center"/>
        </w:trPr>
        <w:tc>
          <w:tcPr>
            <w:tcW w:w="914" w:type="dxa"/>
            <w:gridSpan w:val="2"/>
            <w:vAlign w:val="center"/>
          </w:tcPr>
          <w:p w14:paraId="2BC623F6" w14:textId="77777777" w:rsidR="0086462E" w:rsidRPr="00F46EB4" w:rsidRDefault="0086462E" w:rsidP="0086462E">
            <w:pPr>
              <w:pStyle w:val="ReportListNumbers"/>
            </w:pPr>
          </w:p>
        </w:tc>
        <w:tc>
          <w:tcPr>
            <w:tcW w:w="2217" w:type="dxa"/>
            <w:gridSpan w:val="2"/>
          </w:tcPr>
          <w:p w14:paraId="6B5E5F25" w14:textId="77777777" w:rsidR="0086462E" w:rsidRPr="00863DAF" w:rsidRDefault="0086462E" w:rsidP="0086462E">
            <w:pPr>
              <w:pStyle w:val="TableTextLeft10pt"/>
            </w:pPr>
            <w:r>
              <w:t>O</w:t>
            </w:r>
            <w:r w:rsidRPr="00896E40">
              <w:t>ven</w:t>
            </w:r>
          </w:p>
        </w:tc>
        <w:tc>
          <w:tcPr>
            <w:tcW w:w="3684" w:type="dxa"/>
          </w:tcPr>
          <w:p w14:paraId="1E74F2EC" w14:textId="77777777" w:rsidR="0086462E" w:rsidRDefault="00D9108C" w:rsidP="0086462E">
            <w:pPr>
              <w:rPr>
                <w:rFonts w:asciiTheme="minorHAnsi" w:hAnsiTheme="minorHAnsi" w:cstheme="minorHAnsi"/>
              </w:rPr>
            </w:pPr>
            <w:r>
              <w:rPr>
                <w:rFonts w:asciiTheme="minorHAnsi" w:hAnsiTheme="minorHAnsi" w:cstheme="minorHAnsi"/>
              </w:rPr>
              <w:t xml:space="preserve">Brushed stainless steel </w:t>
            </w:r>
            <w:r w:rsidRPr="00D9108C">
              <w:rPr>
                <w:rFonts w:asciiTheme="minorHAnsi" w:hAnsiTheme="minorHAnsi" w:cstheme="minorHAnsi"/>
                <w:i/>
              </w:rPr>
              <w:t>Whirlpool</w:t>
            </w:r>
            <w:r>
              <w:rPr>
                <w:rFonts w:asciiTheme="minorHAnsi" w:hAnsiTheme="minorHAnsi" w:cstheme="minorHAnsi"/>
              </w:rPr>
              <w:t xml:space="preserve"> oven</w:t>
            </w:r>
          </w:p>
          <w:p w14:paraId="0798118B" w14:textId="77777777" w:rsidR="00D9108C" w:rsidRDefault="00401F73" w:rsidP="0086462E">
            <w:pPr>
              <w:rPr>
                <w:rFonts w:asciiTheme="minorHAnsi" w:hAnsiTheme="minorHAnsi" w:cstheme="minorHAnsi"/>
              </w:rPr>
            </w:pPr>
            <w:r>
              <w:rPr>
                <w:rFonts w:asciiTheme="minorHAnsi" w:hAnsiTheme="minorHAnsi" w:cstheme="minorHAnsi"/>
              </w:rPr>
              <w:t>1 x c</w:t>
            </w:r>
            <w:r w:rsidR="00D9108C">
              <w:rPr>
                <w:rFonts w:asciiTheme="minorHAnsi" w:hAnsiTheme="minorHAnsi" w:cstheme="minorHAnsi"/>
              </w:rPr>
              <w:t>hrome shelf</w:t>
            </w:r>
          </w:p>
          <w:p w14:paraId="6FE5B1BF" w14:textId="77777777" w:rsidR="00D9108C" w:rsidRDefault="00D9108C" w:rsidP="0086462E">
            <w:pPr>
              <w:rPr>
                <w:rFonts w:asciiTheme="minorHAnsi" w:hAnsiTheme="minorHAnsi" w:cstheme="minorHAnsi"/>
              </w:rPr>
            </w:pPr>
            <w:r>
              <w:rPr>
                <w:rFonts w:asciiTheme="minorHAnsi" w:hAnsiTheme="minorHAnsi" w:cstheme="minorHAnsi"/>
              </w:rPr>
              <w:t>2 x grey enamel grill pans</w:t>
            </w:r>
          </w:p>
          <w:p w14:paraId="59E0EBB0" w14:textId="77777777" w:rsidR="00D9108C" w:rsidRDefault="00D9108C" w:rsidP="0086462E">
            <w:pPr>
              <w:rPr>
                <w:rFonts w:asciiTheme="minorHAnsi" w:hAnsiTheme="minorHAnsi" w:cstheme="minorHAnsi"/>
              </w:rPr>
            </w:pPr>
            <w:r>
              <w:rPr>
                <w:rFonts w:asciiTheme="minorHAnsi" w:hAnsiTheme="minorHAnsi" w:cstheme="minorHAnsi"/>
              </w:rPr>
              <w:t>2 x assorted black baking trays</w:t>
            </w:r>
          </w:p>
          <w:p w14:paraId="24BEB028" w14:textId="77777777" w:rsidR="00D9108C" w:rsidRPr="00B47162" w:rsidRDefault="00D9108C" w:rsidP="00D9108C">
            <w:pPr>
              <w:rPr>
                <w:rFonts w:asciiTheme="minorHAnsi" w:hAnsiTheme="minorHAnsi" w:cstheme="minorHAnsi"/>
              </w:rPr>
            </w:pPr>
            <w:r>
              <w:rPr>
                <w:rFonts w:asciiTheme="minorHAnsi" w:hAnsiTheme="minorHAnsi" w:cstheme="minorHAnsi"/>
              </w:rPr>
              <w:t xml:space="preserve">Interior light </w:t>
            </w:r>
          </w:p>
        </w:tc>
        <w:tc>
          <w:tcPr>
            <w:tcW w:w="3686" w:type="dxa"/>
            <w:tcBorders>
              <w:right w:val="single" w:sz="4" w:space="0" w:color="000000"/>
            </w:tcBorders>
          </w:tcPr>
          <w:p w14:paraId="4278B39E" w14:textId="77777777" w:rsidR="0086462E" w:rsidRDefault="00D9108C" w:rsidP="0086462E">
            <w:pPr>
              <w:rPr>
                <w:rFonts w:asciiTheme="minorHAnsi" w:hAnsiTheme="minorHAnsi" w:cstheme="minorHAnsi"/>
              </w:rPr>
            </w:pPr>
            <w:r>
              <w:rPr>
                <w:rFonts w:asciiTheme="minorHAnsi" w:hAnsiTheme="minorHAnsi" w:cstheme="minorHAnsi"/>
              </w:rPr>
              <w:t>Power tested</w:t>
            </w:r>
          </w:p>
          <w:p w14:paraId="2B8F7A02" w14:textId="77777777" w:rsidR="00D9108C" w:rsidRDefault="00D9108C" w:rsidP="0086462E">
            <w:pPr>
              <w:rPr>
                <w:rFonts w:asciiTheme="minorHAnsi" w:hAnsiTheme="minorHAnsi" w:cstheme="minorHAnsi"/>
              </w:rPr>
            </w:pPr>
          </w:p>
          <w:p w14:paraId="3A486EC0" w14:textId="77777777" w:rsidR="00D9108C" w:rsidRDefault="00D9108C" w:rsidP="0086462E">
            <w:pPr>
              <w:rPr>
                <w:rFonts w:asciiTheme="minorHAnsi" w:hAnsiTheme="minorHAnsi" w:cstheme="minorHAnsi"/>
              </w:rPr>
            </w:pPr>
          </w:p>
          <w:p w14:paraId="07CD954B" w14:textId="77777777" w:rsidR="00D9108C" w:rsidRDefault="00D9108C" w:rsidP="0086462E">
            <w:pPr>
              <w:rPr>
                <w:rFonts w:asciiTheme="minorHAnsi" w:hAnsiTheme="minorHAnsi" w:cstheme="minorHAnsi"/>
              </w:rPr>
            </w:pPr>
          </w:p>
          <w:p w14:paraId="74E5140B" w14:textId="77777777" w:rsidR="00D9108C" w:rsidRPr="00B47162" w:rsidRDefault="00D9108C" w:rsidP="0086462E">
            <w:pPr>
              <w:rPr>
                <w:rFonts w:asciiTheme="minorHAnsi" w:hAnsiTheme="minorHAnsi" w:cstheme="minorHAnsi"/>
              </w:rPr>
            </w:pPr>
            <w:r>
              <w:rPr>
                <w:rFonts w:asciiTheme="minorHAnsi" w:hAnsiTheme="minorHAnsi" w:cstheme="minorHAnsi"/>
              </w:rPr>
              <w:t>Working order</w:t>
            </w:r>
          </w:p>
        </w:tc>
        <w:tc>
          <w:tcPr>
            <w:tcW w:w="3686" w:type="dxa"/>
            <w:tcBorders>
              <w:left w:val="single" w:sz="4" w:space="0" w:color="000000"/>
            </w:tcBorders>
          </w:tcPr>
          <w:p w14:paraId="133ED3DF" w14:textId="77777777" w:rsidR="0086462E" w:rsidRPr="00B47162" w:rsidRDefault="0086462E" w:rsidP="0086462E">
            <w:pPr>
              <w:rPr>
                <w:rFonts w:asciiTheme="minorHAnsi" w:hAnsiTheme="minorHAnsi" w:cstheme="minorHAnsi"/>
              </w:rPr>
            </w:pPr>
          </w:p>
        </w:tc>
      </w:tr>
      <w:tr w:rsidR="0086462E" w:rsidRPr="00F46EB4" w14:paraId="5AD9B793" w14:textId="77777777" w:rsidTr="003E0F6B">
        <w:trPr>
          <w:gridBefore w:val="1"/>
          <w:wBefore w:w="8" w:type="dxa"/>
          <w:trHeight w:val="402"/>
          <w:jc w:val="center"/>
        </w:trPr>
        <w:tc>
          <w:tcPr>
            <w:tcW w:w="914" w:type="dxa"/>
            <w:gridSpan w:val="2"/>
            <w:vAlign w:val="center"/>
          </w:tcPr>
          <w:p w14:paraId="423AB25F" w14:textId="77777777" w:rsidR="0086462E" w:rsidRPr="00F46EB4" w:rsidRDefault="0086462E" w:rsidP="0086462E">
            <w:pPr>
              <w:pStyle w:val="ReportListNumbers"/>
            </w:pPr>
          </w:p>
        </w:tc>
        <w:tc>
          <w:tcPr>
            <w:tcW w:w="2217" w:type="dxa"/>
            <w:gridSpan w:val="2"/>
          </w:tcPr>
          <w:p w14:paraId="60D9B410" w14:textId="77777777" w:rsidR="0086462E" w:rsidRPr="00863DAF" w:rsidRDefault="00D9108C" w:rsidP="0086462E">
            <w:pPr>
              <w:pStyle w:val="TableTextLeft10pt"/>
            </w:pPr>
            <w:r>
              <w:t>Washing machine</w:t>
            </w:r>
          </w:p>
        </w:tc>
        <w:tc>
          <w:tcPr>
            <w:tcW w:w="3684" w:type="dxa"/>
          </w:tcPr>
          <w:p w14:paraId="1ADDA394" w14:textId="77777777" w:rsidR="0086462E" w:rsidRPr="00B47162" w:rsidRDefault="00D9108C" w:rsidP="00D9108C">
            <w:pPr>
              <w:rPr>
                <w:rFonts w:asciiTheme="minorHAnsi" w:hAnsiTheme="minorHAnsi" w:cstheme="minorHAnsi"/>
              </w:rPr>
            </w:pPr>
            <w:r>
              <w:rPr>
                <w:rFonts w:asciiTheme="minorHAnsi" w:hAnsiTheme="minorHAnsi" w:cstheme="minorHAnsi"/>
              </w:rPr>
              <w:t xml:space="preserve">Built-in white </w:t>
            </w:r>
            <w:r w:rsidRPr="00D9108C">
              <w:rPr>
                <w:rFonts w:asciiTheme="minorHAnsi" w:hAnsiTheme="minorHAnsi" w:cstheme="minorHAnsi"/>
                <w:i/>
              </w:rPr>
              <w:t>Indesit</w:t>
            </w:r>
            <w:r>
              <w:rPr>
                <w:rFonts w:asciiTheme="minorHAnsi" w:hAnsiTheme="minorHAnsi" w:cstheme="minorHAnsi"/>
              </w:rPr>
              <w:t xml:space="preserve"> IWDE126 washer dryer</w:t>
            </w:r>
          </w:p>
        </w:tc>
        <w:tc>
          <w:tcPr>
            <w:tcW w:w="3686" w:type="dxa"/>
            <w:tcBorders>
              <w:right w:val="single" w:sz="4" w:space="0" w:color="000000"/>
            </w:tcBorders>
          </w:tcPr>
          <w:p w14:paraId="43D92F78" w14:textId="77777777" w:rsidR="0086462E" w:rsidRDefault="00D9108C" w:rsidP="0086462E">
            <w:pPr>
              <w:rPr>
                <w:rFonts w:asciiTheme="minorHAnsi" w:hAnsiTheme="minorHAnsi" w:cstheme="minorHAnsi"/>
              </w:rPr>
            </w:pPr>
            <w:r>
              <w:rPr>
                <w:rFonts w:asciiTheme="minorHAnsi" w:hAnsiTheme="minorHAnsi" w:cstheme="minorHAnsi"/>
              </w:rPr>
              <w:t>Power tested</w:t>
            </w:r>
          </w:p>
          <w:p w14:paraId="7DFEEC1A" w14:textId="77777777" w:rsidR="00D9108C" w:rsidRDefault="00D9108C" w:rsidP="0086462E">
            <w:pPr>
              <w:rPr>
                <w:rFonts w:asciiTheme="minorHAnsi" w:hAnsiTheme="minorHAnsi" w:cstheme="minorHAnsi"/>
              </w:rPr>
            </w:pPr>
            <w:r>
              <w:rPr>
                <w:rFonts w:asciiTheme="minorHAnsi" w:hAnsiTheme="minorHAnsi" w:cstheme="minorHAnsi"/>
              </w:rPr>
              <w:t>Unable to open soap tray fully / stuck</w:t>
            </w:r>
          </w:p>
          <w:p w14:paraId="37B495A9" w14:textId="77777777" w:rsidR="00D9108C" w:rsidRPr="00B47162" w:rsidRDefault="00D9108C" w:rsidP="0086462E">
            <w:pPr>
              <w:rPr>
                <w:rFonts w:asciiTheme="minorHAnsi" w:hAnsiTheme="minorHAnsi" w:cstheme="minorHAnsi"/>
              </w:rPr>
            </w:pPr>
            <w:r>
              <w:rPr>
                <w:rFonts w:asciiTheme="minorHAnsi" w:hAnsiTheme="minorHAnsi" w:cstheme="minorHAnsi"/>
              </w:rPr>
              <w:t>Light aged shading within door rubber</w:t>
            </w:r>
          </w:p>
        </w:tc>
        <w:tc>
          <w:tcPr>
            <w:tcW w:w="3686" w:type="dxa"/>
            <w:tcBorders>
              <w:left w:val="single" w:sz="4" w:space="0" w:color="000000"/>
            </w:tcBorders>
          </w:tcPr>
          <w:p w14:paraId="25DE43BF" w14:textId="77777777" w:rsidR="0086462E" w:rsidRPr="00B47162" w:rsidRDefault="0086462E" w:rsidP="0086462E">
            <w:pPr>
              <w:rPr>
                <w:rFonts w:asciiTheme="minorHAnsi" w:hAnsiTheme="minorHAnsi" w:cstheme="minorHAnsi"/>
              </w:rPr>
            </w:pPr>
          </w:p>
        </w:tc>
      </w:tr>
      <w:tr w:rsidR="0086462E" w:rsidRPr="00F46EB4" w14:paraId="1EB714D9" w14:textId="77777777" w:rsidTr="003E0F6B">
        <w:trPr>
          <w:gridBefore w:val="1"/>
          <w:wBefore w:w="8" w:type="dxa"/>
          <w:trHeight w:val="402"/>
          <w:jc w:val="center"/>
        </w:trPr>
        <w:tc>
          <w:tcPr>
            <w:tcW w:w="914" w:type="dxa"/>
            <w:gridSpan w:val="2"/>
            <w:vAlign w:val="center"/>
          </w:tcPr>
          <w:p w14:paraId="6D645D4A" w14:textId="77777777" w:rsidR="0086462E" w:rsidRPr="00F46EB4" w:rsidRDefault="0086462E" w:rsidP="0086462E">
            <w:pPr>
              <w:pStyle w:val="ReportListNumbers"/>
            </w:pPr>
          </w:p>
        </w:tc>
        <w:tc>
          <w:tcPr>
            <w:tcW w:w="2217" w:type="dxa"/>
            <w:gridSpan w:val="2"/>
          </w:tcPr>
          <w:p w14:paraId="3E5BC663" w14:textId="77777777" w:rsidR="0086462E" w:rsidRPr="00896E40" w:rsidRDefault="00D9108C" w:rsidP="0086462E">
            <w:pPr>
              <w:pStyle w:val="TableTextLeft10pt"/>
            </w:pPr>
            <w:r>
              <w:t>Dishwasher</w:t>
            </w:r>
          </w:p>
        </w:tc>
        <w:tc>
          <w:tcPr>
            <w:tcW w:w="3684" w:type="dxa"/>
          </w:tcPr>
          <w:p w14:paraId="61D68A05" w14:textId="77777777" w:rsidR="0086462E" w:rsidRDefault="00D9108C" w:rsidP="0086462E">
            <w:pPr>
              <w:rPr>
                <w:rFonts w:asciiTheme="minorHAnsi" w:hAnsiTheme="minorHAnsi" w:cstheme="minorHAnsi"/>
              </w:rPr>
            </w:pPr>
            <w:r>
              <w:rPr>
                <w:rFonts w:asciiTheme="minorHAnsi" w:hAnsiTheme="minorHAnsi" w:cstheme="minorHAnsi"/>
              </w:rPr>
              <w:t xml:space="preserve">Brushed stainless steel </w:t>
            </w:r>
            <w:r w:rsidRPr="00D9108C">
              <w:rPr>
                <w:rFonts w:asciiTheme="minorHAnsi" w:hAnsiTheme="minorHAnsi" w:cstheme="minorHAnsi"/>
                <w:i/>
              </w:rPr>
              <w:t>Siemens</w:t>
            </w:r>
            <w:r>
              <w:rPr>
                <w:rFonts w:asciiTheme="minorHAnsi" w:hAnsiTheme="minorHAnsi" w:cstheme="minorHAnsi"/>
              </w:rPr>
              <w:t xml:space="preserve"> dishwasher</w:t>
            </w:r>
          </w:p>
          <w:p w14:paraId="7E79DBA5" w14:textId="77777777" w:rsidR="00D9108C" w:rsidRDefault="00D9108C" w:rsidP="0086462E">
            <w:pPr>
              <w:rPr>
                <w:rFonts w:asciiTheme="minorHAnsi" w:hAnsiTheme="minorHAnsi" w:cstheme="minorHAnsi"/>
              </w:rPr>
            </w:pPr>
            <w:r>
              <w:rPr>
                <w:rFonts w:asciiTheme="minorHAnsi" w:hAnsiTheme="minorHAnsi" w:cstheme="minorHAnsi"/>
              </w:rPr>
              <w:t>2 x drawers</w:t>
            </w:r>
          </w:p>
          <w:p w14:paraId="23EC567C" w14:textId="77777777" w:rsidR="00D9108C" w:rsidRPr="00B47162" w:rsidRDefault="00401F73" w:rsidP="00401F73">
            <w:pPr>
              <w:rPr>
                <w:rFonts w:asciiTheme="minorHAnsi" w:hAnsiTheme="minorHAnsi" w:cstheme="minorHAnsi"/>
              </w:rPr>
            </w:pPr>
            <w:r>
              <w:rPr>
                <w:rFonts w:asciiTheme="minorHAnsi" w:hAnsiTheme="minorHAnsi" w:cstheme="minorHAnsi"/>
              </w:rPr>
              <w:t>1 x c</w:t>
            </w:r>
            <w:r w:rsidR="00D9108C">
              <w:rPr>
                <w:rFonts w:asciiTheme="minorHAnsi" w:hAnsiTheme="minorHAnsi" w:cstheme="minorHAnsi"/>
              </w:rPr>
              <w:t>utlery basket</w:t>
            </w:r>
          </w:p>
        </w:tc>
        <w:tc>
          <w:tcPr>
            <w:tcW w:w="3686" w:type="dxa"/>
            <w:tcBorders>
              <w:right w:val="single" w:sz="4" w:space="0" w:color="000000"/>
            </w:tcBorders>
          </w:tcPr>
          <w:p w14:paraId="3CBE8B2B" w14:textId="77777777" w:rsidR="0086462E" w:rsidRDefault="00BA15DB" w:rsidP="0086462E">
            <w:pPr>
              <w:rPr>
                <w:rFonts w:asciiTheme="minorHAnsi" w:hAnsiTheme="minorHAnsi" w:cstheme="minorHAnsi"/>
              </w:rPr>
            </w:pPr>
            <w:r>
              <w:rPr>
                <w:rFonts w:asciiTheme="minorHAnsi" w:hAnsiTheme="minorHAnsi" w:cstheme="minorHAnsi"/>
              </w:rPr>
              <w:t>Power tested</w:t>
            </w:r>
          </w:p>
          <w:p w14:paraId="74EDCC55" w14:textId="77777777" w:rsidR="00BA15DB" w:rsidRDefault="00BA15DB" w:rsidP="0086462E">
            <w:pPr>
              <w:rPr>
                <w:rFonts w:asciiTheme="minorHAnsi" w:hAnsiTheme="minorHAnsi" w:cstheme="minorHAnsi"/>
              </w:rPr>
            </w:pPr>
            <w:r>
              <w:rPr>
                <w:rFonts w:asciiTheme="minorHAnsi" w:hAnsiTheme="minorHAnsi" w:cstheme="minorHAnsi"/>
              </w:rPr>
              <w:t>Door catches against washing machine unit door on opening</w:t>
            </w:r>
          </w:p>
          <w:p w14:paraId="61C4BF4E" w14:textId="77777777" w:rsidR="00BA15DB" w:rsidRPr="00B47162" w:rsidRDefault="00BA15DB" w:rsidP="00BA79D7">
            <w:pPr>
              <w:rPr>
                <w:rFonts w:asciiTheme="minorHAnsi" w:hAnsiTheme="minorHAnsi" w:cstheme="minorHAnsi"/>
              </w:rPr>
            </w:pPr>
            <w:r>
              <w:rPr>
                <w:rFonts w:asciiTheme="minorHAnsi" w:hAnsiTheme="minorHAnsi" w:cstheme="minorHAnsi"/>
              </w:rPr>
              <w:t>General patchy smears throughout</w:t>
            </w:r>
            <w:r w:rsidR="00BA79D7">
              <w:rPr>
                <w:rFonts w:asciiTheme="minorHAnsi" w:hAnsiTheme="minorHAnsi" w:cstheme="minorHAnsi"/>
              </w:rPr>
              <w:t xml:space="preserve"> stainless steel</w:t>
            </w:r>
          </w:p>
        </w:tc>
        <w:tc>
          <w:tcPr>
            <w:tcW w:w="3686" w:type="dxa"/>
            <w:tcBorders>
              <w:left w:val="single" w:sz="4" w:space="0" w:color="000000"/>
            </w:tcBorders>
          </w:tcPr>
          <w:p w14:paraId="53EBF8DD" w14:textId="77777777" w:rsidR="0086462E" w:rsidRPr="00B47162" w:rsidRDefault="0086462E" w:rsidP="0086462E">
            <w:pPr>
              <w:rPr>
                <w:rFonts w:asciiTheme="minorHAnsi" w:hAnsiTheme="minorHAnsi" w:cstheme="minorHAnsi"/>
              </w:rPr>
            </w:pPr>
          </w:p>
        </w:tc>
      </w:tr>
      <w:tr w:rsidR="00BA79D7" w:rsidRPr="00F46EB4" w14:paraId="0198C10E" w14:textId="77777777" w:rsidTr="003E0F6B">
        <w:trPr>
          <w:gridBefore w:val="1"/>
          <w:wBefore w:w="8" w:type="dxa"/>
          <w:trHeight w:val="402"/>
          <w:jc w:val="center"/>
        </w:trPr>
        <w:tc>
          <w:tcPr>
            <w:tcW w:w="914" w:type="dxa"/>
            <w:gridSpan w:val="2"/>
            <w:vAlign w:val="center"/>
          </w:tcPr>
          <w:p w14:paraId="70A78526" w14:textId="77777777" w:rsidR="00BA79D7" w:rsidRPr="00F46EB4" w:rsidRDefault="00BA79D7" w:rsidP="0086462E">
            <w:pPr>
              <w:pStyle w:val="ReportListNumbers"/>
            </w:pPr>
          </w:p>
        </w:tc>
        <w:tc>
          <w:tcPr>
            <w:tcW w:w="2217" w:type="dxa"/>
            <w:gridSpan w:val="2"/>
          </w:tcPr>
          <w:p w14:paraId="65ABE51C" w14:textId="77777777" w:rsidR="00BA79D7" w:rsidRDefault="00BA79D7" w:rsidP="0086462E">
            <w:pPr>
              <w:pStyle w:val="TableTextLeft10pt"/>
            </w:pPr>
            <w:r>
              <w:t>Fridge freezer</w:t>
            </w:r>
          </w:p>
        </w:tc>
        <w:tc>
          <w:tcPr>
            <w:tcW w:w="3684" w:type="dxa"/>
          </w:tcPr>
          <w:p w14:paraId="0E814901" w14:textId="77777777" w:rsidR="00BA79D7" w:rsidRDefault="00BA79D7" w:rsidP="0086462E">
            <w:pPr>
              <w:rPr>
                <w:rFonts w:asciiTheme="minorHAnsi" w:hAnsiTheme="minorHAnsi" w:cstheme="minorHAnsi"/>
              </w:rPr>
            </w:pPr>
            <w:r>
              <w:rPr>
                <w:rFonts w:asciiTheme="minorHAnsi" w:hAnsiTheme="minorHAnsi" w:cstheme="minorHAnsi"/>
              </w:rPr>
              <w:t xml:space="preserve">Built-in </w:t>
            </w:r>
            <w:r w:rsidRPr="00BA79D7">
              <w:rPr>
                <w:rFonts w:asciiTheme="minorHAnsi" w:hAnsiTheme="minorHAnsi" w:cstheme="minorHAnsi"/>
                <w:i/>
              </w:rPr>
              <w:t>Baumatic</w:t>
            </w:r>
            <w:r>
              <w:rPr>
                <w:rFonts w:asciiTheme="minorHAnsi" w:hAnsiTheme="minorHAnsi" w:cstheme="minorHAnsi"/>
              </w:rPr>
              <w:t xml:space="preserve"> fridge freezer</w:t>
            </w:r>
          </w:p>
          <w:p w14:paraId="10DA5913" w14:textId="77777777" w:rsidR="00BA79D7" w:rsidRDefault="00401F73" w:rsidP="0086462E">
            <w:pPr>
              <w:rPr>
                <w:rFonts w:asciiTheme="minorHAnsi" w:hAnsiTheme="minorHAnsi" w:cstheme="minorHAnsi"/>
              </w:rPr>
            </w:pPr>
            <w:r>
              <w:rPr>
                <w:rFonts w:asciiTheme="minorHAnsi" w:hAnsiTheme="minorHAnsi" w:cstheme="minorHAnsi"/>
              </w:rPr>
              <w:t>1 x f</w:t>
            </w:r>
            <w:r w:rsidR="00BA79D7">
              <w:rPr>
                <w:rFonts w:asciiTheme="minorHAnsi" w:hAnsiTheme="minorHAnsi" w:cstheme="minorHAnsi"/>
              </w:rPr>
              <w:t>reezer flap</w:t>
            </w:r>
          </w:p>
          <w:p w14:paraId="2397D9BD" w14:textId="77777777" w:rsidR="00BA79D7" w:rsidRDefault="00BA79D7" w:rsidP="0086462E">
            <w:pPr>
              <w:rPr>
                <w:rFonts w:asciiTheme="minorHAnsi" w:hAnsiTheme="minorHAnsi" w:cstheme="minorHAnsi"/>
              </w:rPr>
            </w:pPr>
            <w:r>
              <w:rPr>
                <w:rFonts w:asciiTheme="minorHAnsi" w:hAnsiTheme="minorHAnsi" w:cstheme="minorHAnsi"/>
              </w:rPr>
              <w:t>Light and cover</w:t>
            </w:r>
          </w:p>
          <w:p w14:paraId="1388E51B" w14:textId="77777777" w:rsidR="00BA79D7" w:rsidRDefault="00401F73" w:rsidP="0086462E">
            <w:pPr>
              <w:rPr>
                <w:rFonts w:asciiTheme="minorHAnsi" w:hAnsiTheme="minorHAnsi" w:cstheme="minorHAnsi"/>
              </w:rPr>
            </w:pPr>
            <w:r>
              <w:rPr>
                <w:rFonts w:asciiTheme="minorHAnsi" w:hAnsiTheme="minorHAnsi" w:cstheme="minorHAnsi"/>
              </w:rPr>
              <w:t>1 x h</w:t>
            </w:r>
            <w:r w:rsidR="00BA79D7">
              <w:rPr>
                <w:rFonts w:asciiTheme="minorHAnsi" w:hAnsiTheme="minorHAnsi" w:cstheme="minorHAnsi"/>
              </w:rPr>
              <w:t>alf glass shelf, white trim</w:t>
            </w:r>
          </w:p>
          <w:p w14:paraId="05C9EE31" w14:textId="77777777" w:rsidR="00BA79D7" w:rsidRDefault="00401F73" w:rsidP="0086462E">
            <w:pPr>
              <w:rPr>
                <w:rFonts w:asciiTheme="minorHAnsi" w:hAnsiTheme="minorHAnsi" w:cstheme="minorHAnsi"/>
              </w:rPr>
            </w:pPr>
            <w:r>
              <w:rPr>
                <w:rFonts w:asciiTheme="minorHAnsi" w:hAnsiTheme="minorHAnsi" w:cstheme="minorHAnsi"/>
              </w:rPr>
              <w:t>1 x f</w:t>
            </w:r>
            <w:r w:rsidR="00BA79D7">
              <w:rPr>
                <w:rFonts w:asciiTheme="minorHAnsi" w:hAnsiTheme="minorHAnsi" w:cstheme="minorHAnsi"/>
              </w:rPr>
              <w:t>ull glass shelf, white trim</w:t>
            </w:r>
          </w:p>
          <w:p w14:paraId="2EC375D0" w14:textId="77777777" w:rsidR="00BA79D7" w:rsidRDefault="00401F73" w:rsidP="0086462E">
            <w:pPr>
              <w:rPr>
                <w:rFonts w:asciiTheme="minorHAnsi" w:hAnsiTheme="minorHAnsi" w:cstheme="minorHAnsi"/>
              </w:rPr>
            </w:pPr>
            <w:r>
              <w:rPr>
                <w:rFonts w:asciiTheme="minorHAnsi" w:hAnsiTheme="minorHAnsi" w:cstheme="minorHAnsi"/>
              </w:rPr>
              <w:t>1 x w</w:t>
            </w:r>
            <w:r w:rsidR="00BA79D7">
              <w:rPr>
                <w:rFonts w:asciiTheme="minorHAnsi" w:hAnsiTheme="minorHAnsi" w:cstheme="minorHAnsi"/>
              </w:rPr>
              <w:t>hite plastic crisper box and lid</w:t>
            </w:r>
          </w:p>
          <w:p w14:paraId="1B8B8641" w14:textId="77777777" w:rsidR="00BA79D7" w:rsidRDefault="00BA79D7" w:rsidP="0086462E">
            <w:pPr>
              <w:rPr>
                <w:rFonts w:asciiTheme="minorHAnsi" w:hAnsiTheme="minorHAnsi" w:cstheme="minorHAnsi"/>
              </w:rPr>
            </w:pPr>
            <w:r>
              <w:rPr>
                <w:rFonts w:asciiTheme="minorHAnsi" w:hAnsiTheme="minorHAnsi" w:cstheme="minorHAnsi"/>
              </w:rPr>
              <w:t>2 x plastic door shelves, 1 x flap</w:t>
            </w:r>
          </w:p>
          <w:p w14:paraId="52AA2F59" w14:textId="77777777" w:rsidR="00BA79D7" w:rsidRDefault="00401F73" w:rsidP="00401F73">
            <w:pPr>
              <w:rPr>
                <w:rFonts w:asciiTheme="minorHAnsi" w:hAnsiTheme="minorHAnsi" w:cstheme="minorHAnsi"/>
              </w:rPr>
            </w:pPr>
            <w:r>
              <w:rPr>
                <w:rFonts w:asciiTheme="minorHAnsi" w:hAnsiTheme="minorHAnsi" w:cstheme="minorHAnsi"/>
              </w:rPr>
              <w:t>1 x e</w:t>
            </w:r>
            <w:r w:rsidR="00BA79D7">
              <w:rPr>
                <w:rFonts w:asciiTheme="minorHAnsi" w:hAnsiTheme="minorHAnsi" w:cstheme="minorHAnsi"/>
              </w:rPr>
              <w:t>gg tray</w:t>
            </w:r>
          </w:p>
        </w:tc>
        <w:tc>
          <w:tcPr>
            <w:tcW w:w="3686" w:type="dxa"/>
            <w:tcBorders>
              <w:right w:val="single" w:sz="4" w:space="0" w:color="000000"/>
            </w:tcBorders>
          </w:tcPr>
          <w:p w14:paraId="65E74AF6" w14:textId="77777777" w:rsidR="00BA79D7" w:rsidRDefault="00BA79D7" w:rsidP="0086462E">
            <w:pPr>
              <w:rPr>
                <w:rFonts w:asciiTheme="minorHAnsi" w:hAnsiTheme="minorHAnsi" w:cstheme="minorHAnsi"/>
              </w:rPr>
            </w:pPr>
            <w:r>
              <w:rPr>
                <w:rFonts w:asciiTheme="minorHAnsi" w:hAnsiTheme="minorHAnsi" w:cstheme="minorHAnsi"/>
              </w:rPr>
              <w:t>Power tested</w:t>
            </w:r>
          </w:p>
          <w:p w14:paraId="7533B334" w14:textId="77777777" w:rsidR="00BA79D7" w:rsidRDefault="00BA79D7" w:rsidP="0086462E">
            <w:pPr>
              <w:rPr>
                <w:rFonts w:asciiTheme="minorHAnsi" w:hAnsiTheme="minorHAnsi" w:cstheme="minorHAnsi"/>
              </w:rPr>
            </w:pPr>
          </w:p>
          <w:p w14:paraId="5B6ECB0C" w14:textId="77777777" w:rsidR="00BA79D7" w:rsidRDefault="00BA79D7" w:rsidP="0086462E">
            <w:pPr>
              <w:rPr>
                <w:rFonts w:asciiTheme="minorHAnsi" w:hAnsiTheme="minorHAnsi" w:cstheme="minorHAnsi"/>
              </w:rPr>
            </w:pPr>
            <w:r>
              <w:rPr>
                <w:rFonts w:asciiTheme="minorHAnsi" w:hAnsiTheme="minorHAnsi" w:cstheme="minorHAnsi"/>
              </w:rPr>
              <w:t>Working order</w:t>
            </w:r>
          </w:p>
          <w:p w14:paraId="4470809F" w14:textId="77777777" w:rsidR="00BA79D7" w:rsidRDefault="00BA79D7" w:rsidP="0086462E">
            <w:pPr>
              <w:rPr>
                <w:rFonts w:asciiTheme="minorHAnsi" w:hAnsiTheme="minorHAnsi" w:cstheme="minorHAnsi"/>
              </w:rPr>
            </w:pPr>
          </w:p>
          <w:p w14:paraId="2B0337DE" w14:textId="77777777" w:rsidR="00BA79D7" w:rsidRDefault="00BA79D7" w:rsidP="0086462E">
            <w:pPr>
              <w:rPr>
                <w:rFonts w:asciiTheme="minorHAnsi" w:hAnsiTheme="minorHAnsi" w:cstheme="minorHAnsi"/>
              </w:rPr>
            </w:pPr>
          </w:p>
          <w:p w14:paraId="35830CE7" w14:textId="77777777" w:rsidR="00BA79D7" w:rsidRDefault="00BA79D7" w:rsidP="0086462E">
            <w:pPr>
              <w:rPr>
                <w:rFonts w:asciiTheme="minorHAnsi" w:hAnsiTheme="minorHAnsi" w:cstheme="minorHAnsi"/>
              </w:rPr>
            </w:pPr>
          </w:p>
          <w:p w14:paraId="7F92B7CE" w14:textId="77777777" w:rsidR="00BA79D7" w:rsidRDefault="00BA79D7" w:rsidP="0086462E">
            <w:pPr>
              <w:rPr>
                <w:rFonts w:asciiTheme="minorHAnsi" w:hAnsiTheme="minorHAnsi" w:cstheme="minorHAnsi"/>
              </w:rPr>
            </w:pPr>
            <w:r>
              <w:rPr>
                <w:rFonts w:asciiTheme="minorHAnsi" w:hAnsiTheme="minorHAnsi" w:cstheme="minorHAnsi"/>
              </w:rPr>
              <w:t>Bottom shelf cracked to base</w:t>
            </w:r>
          </w:p>
        </w:tc>
        <w:tc>
          <w:tcPr>
            <w:tcW w:w="3686" w:type="dxa"/>
            <w:tcBorders>
              <w:left w:val="single" w:sz="4" w:space="0" w:color="000000"/>
            </w:tcBorders>
          </w:tcPr>
          <w:p w14:paraId="3AA25B63" w14:textId="77777777" w:rsidR="00BA79D7" w:rsidRPr="00B47162" w:rsidRDefault="00BA79D7" w:rsidP="0086462E">
            <w:pPr>
              <w:rPr>
                <w:rFonts w:asciiTheme="minorHAnsi" w:hAnsiTheme="minorHAnsi" w:cstheme="minorHAnsi"/>
              </w:rPr>
            </w:pPr>
          </w:p>
        </w:tc>
      </w:tr>
    </w:tbl>
    <w:p w14:paraId="5C32F2A0" w14:textId="77777777" w:rsidR="003E0F6B" w:rsidRDefault="003E0F6B">
      <w:r>
        <w:br w:type="page"/>
      </w:r>
    </w:p>
    <w:p w14:paraId="2992DB57" w14:textId="77777777" w:rsidR="003E0F6B" w:rsidRPr="0058538E" w:rsidRDefault="003E0F6B" w:rsidP="003E0F6B">
      <w:pPr>
        <w:pStyle w:val="TableTextWhiteLeft10pt"/>
        <w:rPr>
          <w:color w:val="7FA841"/>
          <w:sz w:val="24"/>
          <w:szCs w:val="24"/>
        </w:rPr>
      </w:pPr>
      <w:r>
        <w:rPr>
          <w:color w:val="7FA841"/>
          <w:sz w:val="24"/>
          <w:szCs w:val="24"/>
        </w:rPr>
        <w:lastRenderedPageBreak/>
        <w:t>Open Plan Kitchen</w:t>
      </w:r>
    </w:p>
    <w:tbl>
      <w:tblPr>
        <w:tblW w:w="14195"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906"/>
        <w:gridCol w:w="7"/>
        <w:gridCol w:w="2216"/>
        <w:gridCol w:w="3686"/>
        <w:gridCol w:w="3686"/>
        <w:gridCol w:w="3686"/>
      </w:tblGrid>
      <w:tr w:rsidR="003E0F6B" w:rsidRPr="00F46EB4" w14:paraId="76287B08" w14:textId="77777777" w:rsidTr="003E0F6B">
        <w:trPr>
          <w:trHeight w:val="402"/>
          <w:tblHeader/>
          <w:jc w:val="center"/>
        </w:trPr>
        <w:tc>
          <w:tcPr>
            <w:tcW w:w="914" w:type="dxa"/>
            <w:gridSpan w:val="2"/>
            <w:tcBorders>
              <w:top w:val="nil"/>
              <w:left w:val="nil"/>
              <w:bottom w:val="single" w:sz="6" w:space="0" w:color="595959"/>
              <w:right w:val="single" w:sz="6" w:space="0" w:color="595959"/>
            </w:tcBorders>
            <w:shd w:val="clear" w:color="auto" w:fill="D6D6D6" w:themeFill="text1" w:themeFillTint="33"/>
            <w:vAlign w:val="center"/>
          </w:tcPr>
          <w:p w14:paraId="01F5572D" w14:textId="77777777" w:rsidR="003E0F6B" w:rsidRPr="00DF05C5" w:rsidRDefault="003E0F6B" w:rsidP="00AF4C27">
            <w:pPr>
              <w:pStyle w:val="TableTextWhiteLeft10pt"/>
              <w:rPr>
                <w:color w:val="7FA841"/>
              </w:rPr>
            </w:pPr>
          </w:p>
        </w:tc>
        <w:tc>
          <w:tcPr>
            <w:tcW w:w="2223"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3C1E0029" w14:textId="77777777" w:rsidR="003E0F6B" w:rsidRPr="00DF05C5" w:rsidRDefault="003E0F6B" w:rsidP="00AF4C27">
            <w:pPr>
              <w:pStyle w:val="TableTextWhiteLeft10pt"/>
              <w:rPr>
                <w:color w:val="7FA841"/>
              </w:rPr>
            </w:pPr>
            <w:r w:rsidRPr="00DF05C5">
              <w:rPr>
                <w:color w:val="7FA841"/>
              </w:rPr>
              <w:t>Item</w:t>
            </w:r>
          </w:p>
        </w:tc>
        <w:tc>
          <w:tcPr>
            <w:tcW w:w="3686"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65F9022E" w14:textId="77777777" w:rsidR="003E0F6B" w:rsidRPr="00DF05C5" w:rsidRDefault="003E0F6B" w:rsidP="00AF4C27">
            <w:pPr>
              <w:pStyle w:val="TableTextWhiteLeft10pt"/>
              <w:rPr>
                <w:color w:val="7FA841"/>
              </w:rPr>
            </w:pPr>
            <w:r w:rsidRPr="00DF05C5">
              <w:rPr>
                <w:color w:val="7FA841"/>
              </w:rPr>
              <w:t xml:space="preserve">Description </w:t>
            </w:r>
          </w:p>
        </w:tc>
        <w:tc>
          <w:tcPr>
            <w:tcW w:w="3686"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1CD59506" w14:textId="77777777" w:rsidR="003E0F6B" w:rsidRPr="00DF05C5" w:rsidRDefault="003E0F6B" w:rsidP="00AF4C27">
            <w:pPr>
              <w:pStyle w:val="TableTextWhiteLeft10pt"/>
              <w:rPr>
                <w:color w:val="7FA841"/>
              </w:rPr>
            </w:pPr>
            <w:r w:rsidRPr="00DF05C5">
              <w:rPr>
                <w:color w:val="7FA841"/>
              </w:rPr>
              <w:t>Check-in</w:t>
            </w:r>
          </w:p>
        </w:tc>
        <w:tc>
          <w:tcPr>
            <w:tcW w:w="3686" w:type="dxa"/>
            <w:tcBorders>
              <w:left w:val="single" w:sz="4" w:space="0" w:color="000000"/>
              <w:bottom w:val="single" w:sz="6" w:space="0" w:color="595959"/>
            </w:tcBorders>
            <w:shd w:val="clear" w:color="auto" w:fill="D6D6D6" w:themeFill="text1" w:themeFillTint="33"/>
            <w:vAlign w:val="center"/>
          </w:tcPr>
          <w:p w14:paraId="48C2D9C0" w14:textId="77777777" w:rsidR="003E0F6B" w:rsidRPr="00DF05C5" w:rsidRDefault="003E0F6B" w:rsidP="00AF4C27">
            <w:pPr>
              <w:pStyle w:val="TableTextWhiteLeft10pt"/>
              <w:rPr>
                <w:color w:val="7FA841"/>
              </w:rPr>
            </w:pPr>
            <w:r w:rsidRPr="00DF05C5">
              <w:rPr>
                <w:color w:val="7FA841"/>
              </w:rPr>
              <w:t>Check-out</w:t>
            </w:r>
          </w:p>
        </w:tc>
      </w:tr>
      <w:tr w:rsidR="00BA79D7" w:rsidRPr="00F46EB4" w14:paraId="08B61584" w14:textId="77777777" w:rsidTr="003E0F6B">
        <w:trPr>
          <w:gridBefore w:val="1"/>
          <w:wBefore w:w="8" w:type="dxa"/>
          <w:trHeight w:val="402"/>
          <w:jc w:val="center"/>
        </w:trPr>
        <w:tc>
          <w:tcPr>
            <w:tcW w:w="913" w:type="dxa"/>
            <w:gridSpan w:val="2"/>
            <w:vAlign w:val="center"/>
          </w:tcPr>
          <w:p w14:paraId="0A04CB69" w14:textId="77777777" w:rsidR="00BA79D7" w:rsidRPr="00F46EB4" w:rsidRDefault="00BA79D7" w:rsidP="0086462E">
            <w:pPr>
              <w:pStyle w:val="ReportListNumbers"/>
            </w:pPr>
          </w:p>
        </w:tc>
        <w:tc>
          <w:tcPr>
            <w:tcW w:w="2216" w:type="dxa"/>
          </w:tcPr>
          <w:p w14:paraId="74FC2507" w14:textId="77777777" w:rsidR="00BA79D7" w:rsidRDefault="00BA79D7" w:rsidP="00BA79D7">
            <w:pPr>
              <w:pStyle w:val="TableTextLeft10pt"/>
            </w:pPr>
            <w:r>
              <w:t>Microwave</w:t>
            </w:r>
          </w:p>
        </w:tc>
        <w:tc>
          <w:tcPr>
            <w:tcW w:w="3686" w:type="dxa"/>
          </w:tcPr>
          <w:p w14:paraId="08256BFE" w14:textId="77777777" w:rsidR="00BA79D7" w:rsidRDefault="00BA79D7" w:rsidP="0086462E">
            <w:pPr>
              <w:rPr>
                <w:rFonts w:asciiTheme="minorHAnsi" w:hAnsiTheme="minorHAnsi" w:cstheme="minorHAnsi"/>
              </w:rPr>
            </w:pPr>
            <w:r>
              <w:rPr>
                <w:rFonts w:asciiTheme="minorHAnsi" w:hAnsiTheme="minorHAnsi" w:cstheme="minorHAnsi"/>
              </w:rPr>
              <w:t xml:space="preserve">Grey </w:t>
            </w:r>
            <w:r w:rsidRPr="00505D01">
              <w:rPr>
                <w:rFonts w:asciiTheme="minorHAnsi" w:hAnsiTheme="minorHAnsi" w:cstheme="minorHAnsi"/>
                <w:i/>
              </w:rPr>
              <w:t>Cookworks</w:t>
            </w:r>
            <w:r>
              <w:rPr>
                <w:rFonts w:asciiTheme="minorHAnsi" w:hAnsiTheme="minorHAnsi" w:cstheme="minorHAnsi"/>
              </w:rPr>
              <w:t xml:space="preserve"> </w:t>
            </w:r>
            <w:r w:rsidR="00505D01">
              <w:rPr>
                <w:rFonts w:asciiTheme="minorHAnsi" w:hAnsiTheme="minorHAnsi" w:cstheme="minorHAnsi"/>
              </w:rPr>
              <w:t>microwave</w:t>
            </w:r>
          </w:p>
          <w:p w14:paraId="1EAC98DC" w14:textId="77777777" w:rsidR="00505D01" w:rsidRDefault="00505D01" w:rsidP="0086462E">
            <w:pPr>
              <w:rPr>
                <w:rFonts w:asciiTheme="minorHAnsi" w:hAnsiTheme="minorHAnsi" w:cstheme="minorHAnsi"/>
              </w:rPr>
            </w:pPr>
          </w:p>
          <w:p w14:paraId="5E71027E" w14:textId="77777777" w:rsidR="00505D01" w:rsidRDefault="00505D01" w:rsidP="0086462E">
            <w:pPr>
              <w:rPr>
                <w:rFonts w:asciiTheme="minorHAnsi" w:hAnsiTheme="minorHAnsi" w:cstheme="minorHAnsi"/>
              </w:rPr>
            </w:pPr>
          </w:p>
          <w:p w14:paraId="30797C0F" w14:textId="77777777" w:rsidR="00505D01" w:rsidRDefault="00505D01" w:rsidP="0086462E">
            <w:pPr>
              <w:rPr>
                <w:rFonts w:asciiTheme="minorHAnsi" w:hAnsiTheme="minorHAnsi" w:cstheme="minorHAnsi"/>
              </w:rPr>
            </w:pPr>
          </w:p>
          <w:p w14:paraId="3F990E96" w14:textId="77777777" w:rsidR="00505D01" w:rsidRDefault="00401F73" w:rsidP="0086462E">
            <w:pPr>
              <w:rPr>
                <w:rFonts w:asciiTheme="minorHAnsi" w:hAnsiTheme="minorHAnsi" w:cstheme="minorHAnsi"/>
              </w:rPr>
            </w:pPr>
            <w:r>
              <w:rPr>
                <w:rFonts w:asciiTheme="minorHAnsi" w:hAnsiTheme="minorHAnsi" w:cstheme="minorHAnsi"/>
              </w:rPr>
              <w:t>Interior l</w:t>
            </w:r>
            <w:r w:rsidR="00505D01">
              <w:rPr>
                <w:rFonts w:asciiTheme="minorHAnsi" w:hAnsiTheme="minorHAnsi" w:cstheme="minorHAnsi"/>
              </w:rPr>
              <w:t>ight</w:t>
            </w:r>
          </w:p>
          <w:p w14:paraId="6DD160BD" w14:textId="77777777" w:rsidR="00505D01" w:rsidRDefault="00505D01" w:rsidP="0086462E">
            <w:pPr>
              <w:rPr>
                <w:rFonts w:asciiTheme="minorHAnsi" w:hAnsiTheme="minorHAnsi" w:cstheme="minorHAnsi"/>
              </w:rPr>
            </w:pPr>
            <w:r>
              <w:rPr>
                <w:rFonts w:asciiTheme="minorHAnsi" w:hAnsiTheme="minorHAnsi" w:cstheme="minorHAnsi"/>
              </w:rPr>
              <w:t>1 x glass plate</w:t>
            </w:r>
          </w:p>
        </w:tc>
        <w:tc>
          <w:tcPr>
            <w:tcW w:w="3686" w:type="dxa"/>
            <w:tcBorders>
              <w:right w:val="single" w:sz="4" w:space="0" w:color="000000"/>
            </w:tcBorders>
          </w:tcPr>
          <w:p w14:paraId="1479211C" w14:textId="77777777" w:rsidR="00BA79D7" w:rsidRDefault="00505D01" w:rsidP="0086462E">
            <w:pPr>
              <w:rPr>
                <w:rFonts w:asciiTheme="minorHAnsi" w:hAnsiTheme="minorHAnsi" w:cstheme="minorHAnsi"/>
              </w:rPr>
            </w:pPr>
            <w:r>
              <w:rPr>
                <w:rFonts w:asciiTheme="minorHAnsi" w:hAnsiTheme="minorHAnsi" w:cstheme="minorHAnsi"/>
              </w:rPr>
              <w:t>Power tested</w:t>
            </w:r>
          </w:p>
          <w:p w14:paraId="05F7D8C3" w14:textId="77777777" w:rsidR="00505D01" w:rsidRDefault="00505D01" w:rsidP="0086462E">
            <w:pPr>
              <w:rPr>
                <w:rFonts w:asciiTheme="minorHAnsi" w:hAnsiTheme="minorHAnsi" w:cstheme="minorHAnsi"/>
              </w:rPr>
            </w:pPr>
            <w:r>
              <w:rPr>
                <w:rFonts w:asciiTheme="minorHAnsi" w:hAnsiTheme="minorHAnsi" w:cstheme="minorHAnsi"/>
              </w:rPr>
              <w:t>Light brown spotting to interior roof front edge</w:t>
            </w:r>
          </w:p>
          <w:p w14:paraId="10435D0D" w14:textId="77777777" w:rsidR="00505D01" w:rsidRDefault="00505D01" w:rsidP="0086462E">
            <w:pPr>
              <w:rPr>
                <w:rFonts w:asciiTheme="minorHAnsi" w:hAnsiTheme="minorHAnsi" w:cstheme="minorHAnsi"/>
              </w:rPr>
            </w:pPr>
            <w:r>
              <w:rPr>
                <w:rFonts w:asciiTheme="minorHAnsi" w:hAnsiTheme="minorHAnsi" w:cstheme="minorHAnsi"/>
              </w:rPr>
              <w:t>A few tiny chips to exterior door top edge</w:t>
            </w:r>
          </w:p>
          <w:p w14:paraId="035575A5" w14:textId="77777777" w:rsidR="00505D01" w:rsidRDefault="00505D01" w:rsidP="0086462E">
            <w:pPr>
              <w:rPr>
                <w:rFonts w:asciiTheme="minorHAnsi" w:hAnsiTheme="minorHAnsi" w:cstheme="minorHAnsi"/>
              </w:rPr>
            </w:pPr>
            <w:r>
              <w:rPr>
                <w:rFonts w:asciiTheme="minorHAnsi" w:hAnsiTheme="minorHAnsi" w:cstheme="minorHAnsi"/>
              </w:rPr>
              <w:t>Working order</w:t>
            </w:r>
          </w:p>
        </w:tc>
        <w:tc>
          <w:tcPr>
            <w:tcW w:w="3686" w:type="dxa"/>
            <w:tcBorders>
              <w:left w:val="single" w:sz="4" w:space="0" w:color="000000"/>
            </w:tcBorders>
          </w:tcPr>
          <w:p w14:paraId="008EFE15" w14:textId="77777777" w:rsidR="00BA79D7" w:rsidRPr="00B47162" w:rsidRDefault="00BA79D7" w:rsidP="0086462E">
            <w:pPr>
              <w:rPr>
                <w:rFonts w:asciiTheme="minorHAnsi" w:hAnsiTheme="minorHAnsi" w:cstheme="minorHAnsi"/>
              </w:rPr>
            </w:pPr>
          </w:p>
        </w:tc>
      </w:tr>
      <w:tr w:rsidR="0086462E" w:rsidRPr="00F46EB4" w14:paraId="5CA0395A" w14:textId="77777777" w:rsidTr="003E0F6B">
        <w:trPr>
          <w:gridBefore w:val="1"/>
          <w:wBefore w:w="8" w:type="dxa"/>
          <w:trHeight w:val="402"/>
          <w:jc w:val="center"/>
        </w:trPr>
        <w:tc>
          <w:tcPr>
            <w:tcW w:w="913" w:type="dxa"/>
            <w:gridSpan w:val="2"/>
            <w:tcBorders>
              <w:right w:val="nil"/>
            </w:tcBorders>
            <w:shd w:val="clear" w:color="auto" w:fill="EAEAEA"/>
            <w:vAlign w:val="center"/>
          </w:tcPr>
          <w:p w14:paraId="4C643109" w14:textId="77777777" w:rsidR="0086462E" w:rsidRPr="00F46EB4" w:rsidRDefault="0086462E" w:rsidP="0086462E"/>
        </w:tc>
        <w:tc>
          <w:tcPr>
            <w:tcW w:w="2216" w:type="dxa"/>
            <w:tcBorders>
              <w:left w:val="nil"/>
              <w:right w:val="nil"/>
            </w:tcBorders>
            <w:shd w:val="clear" w:color="auto" w:fill="EAEAEA"/>
            <w:vAlign w:val="center"/>
          </w:tcPr>
          <w:p w14:paraId="3ABA0192" w14:textId="77777777" w:rsidR="0086462E" w:rsidRPr="003F2161" w:rsidRDefault="00505D01" w:rsidP="0086462E">
            <w:pPr>
              <w:pStyle w:val="TableTextLeft10pt"/>
            </w:pPr>
            <w:r>
              <w:rPr>
                <w:color w:val="7FA841"/>
              </w:rPr>
              <w:t>Furnishings</w:t>
            </w:r>
          </w:p>
        </w:tc>
        <w:tc>
          <w:tcPr>
            <w:tcW w:w="3686" w:type="dxa"/>
            <w:tcBorders>
              <w:left w:val="nil"/>
              <w:right w:val="nil"/>
            </w:tcBorders>
            <w:shd w:val="clear" w:color="auto" w:fill="EAEAEA"/>
            <w:vAlign w:val="center"/>
          </w:tcPr>
          <w:p w14:paraId="0CDB115D" w14:textId="77777777" w:rsidR="0086462E" w:rsidRPr="00475D27" w:rsidRDefault="0086462E" w:rsidP="0086462E">
            <w:pPr>
              <w:pStyle w:val="TableTextLeft10pt"/>
              <w:rPr>
                <w:rFonts w:cstheme="minorHAnsi"/>
              </w:rPr>
            </w:pPr>
          </w:p>
        </w:tc>
        <w:tc>
          <w:tcPr>
            <w:tcW w:w="3686" w:type="dxa"/>
            <w:tcBorders>
              <w:left w:val="nil"/>
              <w:right w:val="single" w:sz="4" w:space="0" w:color="000000"/>
            </w:tcBorders>
            <w:shd w:val="clear" w:color="auto" w:fill="EAEAEA"/>
            <w:vAlign w:val="center"/>
          </w:tcPr>
          <w:p w14:paraId="4B35CFA9" w14:textId="77777777" w:rsidR="0086462E" w:rsidRPr="00475D27" w:rsidRDefault="0086462E" w:rsidP="0086462E">
            <w:pPr>
              <w:pStyle w:val="TableTextLeft10pt"/>
              <w:rPr>
                <w:rFonts w:cstheme="minorHAnsi"/>
              </w:rPr>
            </w:pPr>
          </w:p>
        </w:tc>
        <w:tc>
          <w:tcPr>
            <w:tcW w:w="3686" w:type="dxa"/>
            <w:tcBorders>
              <w:left w:val="single" w:sz="4" w:space="0" w:color="000000"/>
            </w:tcBorders>
            <w:shd w:val="clear" w:color="auto" w:fill="EAEAEA"/>
            <w:vAlign w:val="center"/>
          </w:tcPr>
          <w:p w14:paraId="6A6C6D0B" w14:textId="77777777" w:rsidR="0086462E" w:rsidRPr="00475D27" w:rsidRDefault="0086462E" w:rsidP="0086462E">
            <w:pPr>
              <w:pStyle w:val="TableTextLeft10pt"/>
              <w:rPr>
                <w:rFonts w:cstheme="minorHAnsi"/>
              </w:rPr>
            </w:pPr>
          </w:p>
        </w:tc>
      </w:tr>
      <w:tr w:rsidR="0086462E" w:rsidRPr="00F46EB4" w14:paraId="52EDC9BC" w14:textId="77777777" w:rsidTr="003E0F6B">
        <w:trPr>
          <w:gridBefore w:val="1"/>
          <w:wBefore w:w="8" w:type="dxa"/>
          <w:trHeight w:val="402"/>
          <w:jc w:val="center"/>
        </w:trPr>
        <w:tc>
          <w:tcPr>
            <w:tcW w:w="913" w:type="dxa"/>
            <w:gridSpan w:val="2"/>
            <w:vAlign w:val="center"/>
          </w:tcPr>
          <w:p w14:paraId="09C5234A" w14:textId="77777777" w:rsidR="0086462E" w:rsidRPr="00F46EB4" w:rsidRDefault="0086462E" w:rsidP="0086462E">
            <w:pPr>
              <w:pStyle w:val="ReportListNumbers"/>
            </w:pPr>
          </w:p>
        </w:tc>
        <w:tc>
          <w:tcPr>
            <w:tcW w:w="2216" w:type="dxa"/>
          </w:tcPr>
          <w:p w14:paraId="6AE78F71" w14:textId="77777777" w:rsidR="0086462E" w:rsidRPr="003F2161" w:rsidRDefault="00505D01" w:rsidP="0086462E">
            <w:pPr>
              <w:pStyle w:val="TableTextLeft10pt"/>
            </w:pPr>
            <w:r>
              <w:t>Glassware</w:t>
            </w:r>
          </w:p>
        </w:tc>
        <w:tc>
          <w:tcPr>
            <w:tcW w:w="3686" w:type="dxa"/>
          </w:tcPr>
          <w:p w14:paraId="5076DFC8" w14:textId="77777777" w:rsidR="0086462E" w:rsidRDefault="00505D01" w:rsidP="0086462E">
            <w:pPr>
              <w:rPr>
                <w:rFonts w:asciiTheme="minorHAnsi" w:hAnsiTheme="minorHAnsi" w:cstheme="minorHAnsi"/>
              </w:rPr>
            </w:pPr>
            <w:r>
              <w:rPr>
                <w:rFonts w:asciiTheme="minorHAnsi" w:hAnsiTheme="minorHAnsi" w:cstheme="minorHAnsi"/>
              </w:rPr>
              <w:t>2 x champagne glasses</w:t>
            </w:r>
          </w:p>
          <w:p w14:paraId="7B73CDB3" w14:textId="77777777" w:rsidR="00505D01" w:rsidRPr="00B47162" w:rsidRDefault="00505D01" w:rsidP="0086462E">
            <w:pPr>
              <w:rPr>
                <w:rFonts w:asciiTheme="minorHAnsi" w:hAnsiTheme="minorHAnsi" w:cstheme="minorHAnsi"/>
              </w:rPr>
            </w:pPr>
            <w:r>
              <w:rPr>
                <w:rFonts w:asciiTheme="minorHAnsi" w:hAnsiTheme="minorHAnsi" w:cstheme="minorHAnsi"/>
              </w:rPr>
              <w:t>2 x assorted wine glasses</w:t>
            </w:r>
          </w:p>
        </w:tc>
        <w:tc>
          <w:tcPr>
            <w:tcW w:w="3686" w:type="dxa"/>
            <w:tcBorders>
              <w:right w:val="single" w:sz="4" w:space="0" w:color="000000"/>
            </w:tcBorders>
          </w:tcPr>
          <w:p w14:paraId="24A74843" w14:textId="77777777" w:rsidR="0086462E" w:rsidRPr="00B47162" w:rsidRDefault="0086462E" w:rsidP="0086462E">
            <w:pPr>
              <w:rPr>
                <w:rFonts w:asciiTheme="minorHAnsi" w:hAnsiTheme="minorHAnsi" w:cstheme="minorHAnsi"/>
              </w:rPr>
            </w:pPr>
          </w:p>
        </w:tc>
        <w:tc>
          <w:tcPr>
            <w:tcW w:w="3686" w:type="dxa"/>
            <w:tcBorders>
              <w:left w:val="single" w:sz="4" w:space="0" w:color="000000"/>
            </w:tcBorders>
          </w:tcPr>
          <w:p w14:paraId="408BEC1C" w14:textId="77777777" w:rsidR="0086462E" w:rsidRPr="00B47162" w:rsidRDefault="0086462E" w:rsidP="0086462E">
            <w:pPr>
              <w:rPr>
                <w:rFonts w:asciiTheme="minorHAnsi" w:hAnsiTheme="minorHAnsi" w:cstheme="minorHAnsi"/>
              </w:rPr>
            </w:pPr>
          </w:p>
        </w:tc>
      </w:tr>
      <w:tr w:rsidR="0086462E" w:rsidRPr="00F46EB4" w14:paraId="4CBBBBA9" w14:textId="77777777" w:rsidTr="003E0F6B">
        <w:trPr>
          <w:gridBefore w:val="1"/>
          <w:wBefore w:w="8" w:type="dxa"/>
          <w:trHeight w:val="402"/>
          <w:jc w:val="center"/>
        </w:trPr>
        <w:tc>
          <w:tcPr>
            <w:tcW w:w="913" w:type="dxa"/>
            <w:gridSpan w:val="2"/>
            <w:vAlign w:val="center"/>
          </w:tcPr>
          <w:p w14:paraId="076109CA" w14:textId="77777777" w:rsidR="0086462E" w:rsidRPr="00F46EB4" w:rsidRDefault="0086462E" w:rsidP="0086462E">
            <w:pPr>
              <w:pStyle w:val="ReportListNumbers"/>
            </w:pPr>
          </w:p>
        </w:tc>
        <w:tc>
          <w:tcPr>
            <w:tcW w:w="2216" w:type="dxa"/>
          </w:tcPr>
          <w:p w14:paraId="30C151B7" w14:textId="77777777" w:rsidR="0086462E" w:rsidRPr="003F2161" w:rsidRDefault="00505D01" w:rsidP="0086462E">
            <w:pPr>
              <w:pStyle w:val="TableTextLeft10pt"/>
            </w:pPr>
            <w:r>
              <w:t>Knives</w:t>
            </w:r>
          </w:p>
        </w:tc>
        <w:tc>
          <w:tcPr>
            <w:tcW w:w="3686" w:type="dxa"/>
          </w:tcPr>
          <w:p w14:paraId="0368B054" w14:textId="77777777" w:rsidR="0086462E" w:rsidRDefault="00505D01" w:rsidP="0086462E">
            <w:pPr>
              <w:rPr>
                <w:rFonts w:asciiTheme="minorHAnsi" w:hAnsiTheme="minorHAnsi" w:cstheme="minorHAnsi"/>
              </w:rPr>
            </w:pPr>
            <w:r>
              <w:rPr>
                <w:rFonts w:asciiTheme="minorHAnsi" w:hAnsiTheme="minorHAnsi" w:cstheme="minorHAnsi"/>
              </w:rPr>
              <w:t>1 x wood block</w:t>
            </w:r>
          </w:p>
          <w:p w14:paraId="624127A2" w14:textId="77777777" w:rsidR="00505D01" w:rsidRPr="00B47162" w:rsidRDefault="00505D01" w:rsidP="0086462E">
            <w:pPr>
              <w:rPr>
                <w:rFonts w:asciiTheme="minorHAnsi" w:hAnsiTheme="minorHAnsi" w:cstheme="minorHAnsi"/>
              </w:rPr>
            </w:pPr>
            <w:r>
              <w:rPr>
                <w:rFonts w:asciiTheme="minorHAnsi" w:hAnsiTheme="minorHAnsi" w:cstheme="minorHAnsi"/>
              </w:rPr>
              <w:t>4 x assorted black handled knives</w:t>
            </w:r>
          </w:p>
        </w:tc>
        <w:tc>
          <w:tcPr>
            <w:tcW w:w="3686" w:type="dxa"/>
            <w:tcBorders>
              <w:right w:val="single" w:sz="4" w:space="0" w:color="000000"/>
            </w:tcBorders>
          </w:tcPr>
          <w:p w14:paraId="789A56A1" w14:textId="77777777" w:rsidR="00505D01" w:rsidRDefault="00505D01" w:rsidP="0086462E">
            <w:pPr>
              <w:rPr>
                <w:rFonts w:asciiTheme="minorHAnsi" w:hAnsiTheme="minorHAnsi" w:cstheme="minorHAnsi"/>
              </w:rPr>
            </w:pPr>
          </w:p>
          <w:p w14:paraId="53FA4417" w14:textId="77777777" w:rsidR="0086462E" w:rsidRPr="00B47162" w:rsidRDefault="00505D01" w:rsidP="0086462E">
            <w:pPr>
              <w:rPr>
                <w:rFonts w:asciiTheme="minorHAnsi" w:hAnsiTheme="minorHAnsi" w:cstheme="minorHAnsi"/>
              </w:rPr>
            </w:pPr>
            <w:r>
              <w:rPr>
                <w:rFonts w:asciiTheme="minorHAnsi" w:hAnsiTheme="minorHAnsi" w:cstheme="minorHAnsi"/>
              </w:rPr>
              <w:t>Used order</w:t>
            </w:r>
          </w:p>
        </w:tc>
        <w:tc>
          <w:tcPr>
            <w:tcW w:w="3686" w:type="dxa"/>
            <w:tcBorders>
              <w:left w:val="single" w:sz="4" w:space="0" w:color="000000"/>
            </w:tcBorders>
          </w:tcPr>
          <w:p w14:paraId="43130BE2" w14:textId="77777777" w:rsidR="0086462E" w:rsidRPr="00B47162" w:rsidRDefault="0086462E" w:rsidP="0086462E">
            <w:pPr>
              <w:rPr>
                <w:rFonts w:asciiTheme="minorHAnsi" w:hAnsiTheme="minorHAnsi" w:cstheme="minorHAnsi"/>
              </w:rPr>
            </w:pPr>
          </w:p>
        </w:tc>
      </w:tr>
      <w:tr w:rsidR="0086462E" w:rsidRPr="00F46EB4" w14:paraId="5520FAC1" w14:textId="77777777" w:rsidTr="003E0F6B">
        <w:trPr>
          <w:gridBefore w:val="1"/>
          <w:wBefore w:w="8" w:type="dxa"/>
          <w:trHeight w:val="402"/>
          <w:jc w:val="center"/>
        </w:trPr>
        <w:tc>
          <w:tcPr>
            <w:tcW w:w="913" w:type="dxa"/>
            <w:gridSpan w:val="2"/>
            <w:vAlign w:val="center"/>
          </w:tcPr>
          <w:p w14:paraId="591B2513" w14:textId="77777777" w:rsidR="0086462E" w:rsidRPr="00F46EB4" w:rsidRDefault="0086462E" w:rsidP="0086462E">
            <w:pPr>
              <w:pStyle w:val="ReportListNumbers"/>
            </w:pPr>
          </w:p>
        </w:tc>
        <w:tc>
          <w:tcPr>
            <w:tcW w:w="2216" w:type="dxa"/>
          </w:tcPr>
          <w:p w14:paraId="016A2C36" w14:textId="77777777" w:rsidR="0086462E" w:rsidRPr="003F2161" w:rsidRDefault="00505D01" w:rsidP="0086462E">
            <w:pPr>
              <w:pStyle w:val="TableTextLeft10pt"/>
            </w:pPr>
            <w:r>
              <w:t>Utensils</w:t>
            </w:r>
          </w:p>
        </w:tc>
        <w:tc>
          <w:tcPr>
            <w:tcW w:w="3686" w:type="dxa"/>
          </w:tcPr>
          <w:p w14:paraId="612ED314" w14:textId="77777777" w:rsidR="0086462E" w:rsidRDefault="00505D01" w:rsidP="0086462E">
            <w:pPr>
              <w:rPr>
                <w:rFonts w:asciiTheme="minorHAnsi" w:hAnsiTheme="minorHAnsi" w:cstheme="minorHAnsi"/>
              </w:rPr>
            </w:pPr>
            <w:r>
              <w:rPr>
                <w:rFonts w:asciiTheme="minorHAnsi" w:hAnsiTheme="minorHAnsi" w:cstheme="minorHAnsi"/>
              </w:rPr>
              <w:t>1 x metal stand</w:t>
            </w:r>
          </w:p>
          <w:p w14:paraId="5C64A0B3" w14:textId="77777777" w:rsidR="00505D01" w:rsidRDefault="00505D01" w:rsidP="0086462E">
            <w:pPr>
              <w:rPr>
                <w:rFonts w:asciiTheme="minorHAnsi" w:hAnsiTheme="minorHAnsi" w:cstheme="minorHAnsi"/>
              </w:rPr>
            </w:pPr>
            <w:r>
              <w:rPr>
                <w:rFonts w:asciiTheme="minorHAnsi" w:hAnsiTheme="minorHAnsi" w:cstheme="minorHAnsi"/>
              </w:rPr>
              <w:t>1 x metal cream handled pizza slice</w:t>
            </w:r>
          </w:p>
          <w:p w14:paraId="1B75D0B1" w14:textId="77777777" w:rsidR="00505D01" w:rsidRDefault="00505D01" w:rsidP="0086462E">
            <w:pPr>
              <w:rPr>
                <w:rFonts w:asciiTheme="minorHAnsi" w:hAnsiTheme="minorHAnsi" w:cstheme="minorHAnsi"/>
              </w:rPr>
            </w:pPr>
            <w:r>
              <w:rPr>
                <w:rFonts w:asciiTheme="minorHAnsi" w:hAnsiTheme="minorHAnsi" w:cstheme="minorHAnsi"/>
              </w:rPr>
              <w:t>1 x metal cream handled grater</w:t>
            </w:r>
          </w:p>
          <w:p w14:paraId="11D3CBBA" w14:textId="77777777" w:rsidR="00505D01" w:rsidRDefault="00505D01" w:rsidP="0086462E">
            <w:pPr>
              <w:rPr>
                <w:rFonts w:asciiTheme="minorHAnsi" w:hAnsiTheme="minorHAnsi" w:cstheme="minorHAnsi"/>
              </w:rPr>
            </w:pPr>
            <w:r>
              <w:rPr>
                <w:rFonts w:asciiTheme="minorHAnsi" w:hAnsiTheme="minorHAnsi" w:cstheme="minorHAnsi"/>
              </w:rPr>
              <w:t>1 x metal cream handled vegetable peeler</w:t>
            </w:r>
          </w:p>
          <w:p w14:paraId="053B659B" w14:textId="77777777" w:rsidR="00505D01" w:rsidRPr="00B47162" w:rsidRDefault="00505D01" w:rsidP="0086462E">
            <w:pPr>
              <w:rPr>
                <w:rFonts w:asciiTheme="minorHAnsi" w:hAnsiTheme="minorHAnsi" w:cstheme="minorHAnsi"/>
              </w:rPr>
            </w:pPr>
            <w:r>
              <w:rPr>
                <w:rFonts w:asciiTheme="minorHAnsi" w:hAnsiTheme="minorHAnsi" w:cstheme="minorHAnsi"/>
              </w:rPr>
              <w:t>1 x metal cream handled can opener</w:t>
            </w:r>
          </w:p>
        </w:tc>
        <w:tc>
          <w:tcPr>
            <w:tcW w:w="3686" w:type="dxa"/>
            <w:tcBorders>
              <w:right w:val="single" w:sz="4" w:space="0" w:color="000000"/>
            </w:tcBorders>
          </w:tcPr>
          <w:p w14:paraId="52B5A647" w14:textId="77777777" w:rsidR="0086462E" w:rsidRPr="00B47162" w:rsidRDefault="00505D01" w:rsidP="0086462E">
            <w:pPr>
              <w:rPr>
                <w:rFonts w:asciiTheme="minorHAnsi" w:hAnsiTheme="minorHAnsi" w:cstheme="minorHAnsi"/>
              </w:rPr>
            </w:pPr>
            <w:r>
              <w:rPr>
                <w:rFonts w:asciiTheme="minorHAnsi" w:hAnsiTheme="minorHAnsi" w:cstheme="minorHAnsi"/>
              </w:rPr>
              <w:t>Used order</w:t>
            </w:r>
          </w:p>
        </w:tc>
        <w:tc>
          <w:tcPr>
            <w:tcW w:w="3686" w:type="dxa"/>
            <w:tcBorders>
              <w:left w:val="single" w:sz="4" w:space="0" w:color="000000"/>
            </w:tcBorders>
          </w:tcPr>
          <w:p w14:paraId="1DB8C9C3" w14:textId="77777777" w:rsidR="0086462E" w:rsidRPr="00B47162" w:rsidRDefault="0086462E" w:rsidP="0086462E">
            <w:pPr>
              <w:rPr>
                <w:rFonts w:asciiTheme="minorHAnsi" w:hAnsiTheme="minorHAnsi" w:cstheme="minorHAnsi"/>
              </w:rPr>
            </w:pPr>
          </w:p>
        </w:tc>
      </w:tr>
      <w:tr w:rsidR="0086462E" w:rsidRPr="00F46EB4" w14:paraId="19F3EBBC" w14:textId="77777777" w:rsidTr="003E0F6B">
        <w:trPr>
          <w:gridBefore w:val="1"/>
          <w:wBefore w:w="8" w:type="dxa"/>
          <w:trHeight w:val="402"/>
          <w:jc w:val="center"/>
        </w:trPr>
        <w:tc>
          <w:tcPr>
            <w:tcW w:w="913" w:type="dxa"/>
            <w:gridSpan w:val="2"/>
            <w:vAlign w:val="center"/>
          </w:tcPr>
          <w:p w14:paraId="6D40B1CD" w14:textId="77777777" w:rsidR="0086462E" w:rsidRPr="00F46EB4" w:rsidRDefault="0086462E" w:rsidP="0086462E">
            <w:pPr>
              <w:pStyle w:val="ReportListNumbers"/>
            </w:pPr>
          </w:p>
        </w:tc>
        <w:tc>
          <w:tcPr>
            <w:tcW w:w="2216" w:type="dxa"/>
          </w:tcPr>
          <w:p w14:paraId="65F1F0B1" w14:textId="77777777" w:rsidR="0086462E" w:rsidRDefault="00505D01" w:rsidP="0086462E">
            <w:pPr>
              <w:pStyle w:val="TableTextLeft10pt"/>
            </w:pPr>
            <w:r>
              <w:t>Cutlery</w:t>
            </w:r>
          </w:p>
        </w:tc>
        <w:tc>
          <w:tcPr>
            <w:tcW w:w="3686" w:type="dxa"/>
          </w:tcPr>
          <w:p w14:paraId="0DABB3CF" w14:textId="77777777" w:rsidR="0086462E" w:rsidRDefault="00505D01" w:rsidP="0086462E">
            <w:pPr>
              <w:rPr>
                <w:rFonts w:asciiTheme="minorHAnsi" w:hAnsiTheme="minorHAnsi" w:cstheme="minorHAnsi"/>
              </w:rPr>
            </w:pPr>
            <w:r>
              <w:rPr>
                <w:rFonts w:asciiTheme="minorHAnsi" w:hAnsiTheme="minorHAnsi" w:cstheme="minorHAnsi"/>
              </w:rPr>
              <w:t>1 x metal mesh tray</w:t>
            </w:r>
          </w:p>
          <w:p w14:paraId="0F1DC932" w14:textId="77777777" w:rsidR="00505D01" w:rsidRPr="00B47162" w:rsidRDefault="00505D01" w:rsidP="0086462E">
            <w:pPr>
              <w:rPr>
                <w:rFonts w:asciiTheme="minorHAnsi" w:hAnsiTheme="minorHAnsi" w:cstheme="minorHAnsi"/>
              </w:rPr>
            </w:pPr>
            <w:r>
              <w:rPr>
                <w:rFonts w:asciiTheme="minorHAnsi" w:hAnsiTheme="minorHAnsi" w:cstheme="minorHAnsi"/>
              </w:rPr>
              <w:t>Assorted stainless steel and black handled cutlery</w:t>
            </w:r>
          </w:p>
        </w:tc>
        <w:tc>
          <w:tcPr>
            <w:tcW w:w="3686" w:type="dxa"/>
            <w:tcBorders>
              <w:right w:val="single" w:sz="4" w:space="0" w:color="000000"/>
            </w:tcBorders>
          </w:tcPr>
          <w:p w14:paraId="04BC3119" w14:textId="77777777" w:rsidR="0086462E" w:rsidRPr="00B47162" w:rsidRDefault="0086462E" w:rsidP="0086462E">
            <w:pPr>
              <w:rPr>
                <w:rFonts w:asciiTheme="minorHAnsi" w:hAnsiTheme="minorHAnsi" w:cstheme="minorHAnsi"/>
              </w:rPr>
            </w:pPr>
          </w:p>
        </w:tc>
        <w:tc>
          <w:tcPr>
            <w:tcW w:w="3686" w:type="dxa"/>
            <w:tcBorders>
              <w:left w:val="single" w:sz="4" w:space="0" w:color="000000"/>
            </w:tcBorders>
          </w:tcPr>
          <w:p w14:paraId="42B44CD2" w14:textId="77777777" w:rsidR="0086462E" w:rsidRPr="00B47162" w:rsidRDefault="0086462E" w:rsidP="0086462E">
            <w:pPr>
              <w:rPr>
                <w:rFonts w:asciiTheme="minorHAnsi" w:hAnsiTheme="minorHAnsi" w:cstheme="minorHAnsi"/>
              </w:rPr>
            </w:pPr>
          </w:p>
        </w:tc>
      </w:tr>
      <w:tr w:rsidR="0086462E" w:rsidRPr="00F46EB4" w14:paraId="38F94793" w14:textId="77777777" w:rsidTr="003E0F6B">
        <w:trPr>
          <w:gridBefore w:val="1"/>
          <w:wBefore w:w="8" w:type="dxa"/>
          <w:trHeight w:val="402"/>
          <w:jc w:val="center"/>
        </w:trPr>
        <w:tc>
          <w:tcPr>
            <w:tcW w:w="913" w:type="dxa"/>
            <w:gridSpan w:val="2"/>
            <w:vAlign w:val="center"/>
          </w:tcPr>
          <w:p w14:paraId="3DA73DCD" w14:textId="77777777" w:rsidR="0086462E" w:rsidRPr="00F46EB4" w:rsidRDefault="0086462E" w:rsidP="0086462E">
            <w:pPr>
              <w:pStyle w:val="ReportListNumbers"/>
            </w:pPr>
          </w:p>
        </w:tc>
        <w:tc>
          <w:tcPr>
            <w:tcW w:w="2216" w:type="dxa"/>
          </w:tcPr>
          <w:p w14:paraId="53FAA548" w14:textId="77777777" w:rsidR="0086462E" w:rsidRDefault="00505D01" w:rsidP="0086462E">
            <w:pPr>
              <w:pStyle w:val="TableTextLeft10pt"/>
            </w:pPr>
            <w:r>
              <w:t xml:space="preserve">Further utensils </w:t>
            </w:r>
          </w:p>
        </w:tc>
        <w:tc>
          <w:tcPr>
            <w:tcW w:w="3686" w:type="dxa"/>
          </w:tcPr>
          <w:p w14:paraId="51A3A3C1" w14:textId="77777777" w:rsidR="0086462E" w:rsidRDefault="00505D01" w:rsidP="0086462E">
            <w:pPr>
              <w:rPr>
                <w:rFonts w:asciiTheme="minorHAnsi" w:hAnsiTheme="minorHAnsi" w:cstheme="minorHAnsi"/>
              </w:rPr>
            </w:pPr>
            <w:r>
              <w:rPr>
                <w:rFonts w:asciiTheme="minorHAnsi" w:hAnsiTheme="minorHAnsi" w:cstheme="minorHAnsi"/>
              </w:rPr>
              <w:t>1 x chrome corkscrew</w:t>
            </w:r>
          </w:p>
          <w:p w14:paraId="0DCE12D6" w14:textId="77777777" w:rsidR="00505D01" w:rsidRPr="00B47162" w:rsidRDefault="00505D01" w:rsidP="00505D01">
            <w:pPr>
              <w:rPr>
                <w:rFonts w:asciiTheme="minorHAnsi" w:hAnsiTheme="minorHAnsi" w:cstheme="minorHAnsi"/>
              </w:rPr>
            </w:pPr>
            <w:r>
              <w:rPr>
                <w:rFonts w:asciiTheme="minorHAnsi" w:hAnsiTheme="minorHAnsi" w:cstheme="minorHAnsi"/>
              </w:rPr>
              <w:t>1 x orange handled vegetable peeler</w:t>
            </w:r>
          </w:p>
        </w:tc>
        <w:tc>
          <w:tcPr>
            <w:tcW w:w="3686" w:type="dxa"/>
            <w:tcBorders>
              <w:right w:val="single" w:sz="4" w:space="0" w:color="000000"/>
            </w:tcBorders>
          </w:tcPr>
          <w:p w14:paraId="35B5488D" w14:textId="77777777" w:rsidR="0086462E" w:rsidRPr="00B47162" w:rsidRDefault="0086462E" w:rsidP="0086462E">
            <w:pPr>
              <w:rPr>
                <w:rFonts w:asciiTheme="minorHAnsi" w:hAnsiTheme="minorHAnsi" w:cstheme="minorHAnsi"/>
              </w:rPr>
            </w:pPr>
          </w:p>
        </w:tc>
        <w:tc>
          <w:tcPr>
            <w:tcW w:w="3686" w:type="dxa"/>
            <w:tcBorders>
              <w:left w:val="single" w:sz="4" w:space="0" w:color="000000"/>
            </w:tcBorders>
          </w:tcPr>
          <w:p w14:paraId="06AD1488" w14:textId="77777777" w:rsidR="0086462E" w:rsidRPr="00B47162" w:rsidRDefault="0086462E" w:rsidP="0086462E">
            <w:pPr>
              <w:rPr>
                <w:rFonts w:asciiTheme="minorHAnsi" w:hAnsiTheme="minorHAnsi" w:cstheme="minorHAnsi"/>
              </w:rPr>
            </w:pPr>
          </w:p>
        </w:tc>
      </w:tr>
      <w:tr w:rsidR="00505D01" w:rsidRPr="00F46EB4" w14:paraId="5F21F530" w14:textId="77777777" w:rsidTr="003E0F6B">
        <w:trPr>
          <w:gridBefore w:val="1"/>
          <w:wBefore w:w="8" w:type="dxa"/>
          <w:trHeight w:val="402"/>
          <w:jc w:val="center"/>
        </w:trPr>
        <w:tc>
          <w:tcPr>
            <w:tcW w:w="913" w:type="dxa"/>
            <w:gridSpan w:val="2"/>
            <w:vAlign w:val="center"/>
          </w:tcPr>
          <w:p w14:paraId="4E3BA5A6" w14:textId="77777777" w:rsidR="00505D01" w:rsidRPr="00F46EB4" w:rsidRDefault="00505D01" w:rsidP="0086462E">
            <w:pPr>
              <w:pStyle w:val="ReportListNumbers"/>
            </w:pPr>
          </w:p>
        </w:tc>
        <w:tc>
          <w:tcPr>
            <w:tcW w:w="2216" w:type="dxa"/>
          </w:tcPr>
          <w:p w14:paraId="614EA393" w14:textId="77777777" w:rsidR="00505D01" w:rsidRDefault="00505D01" w:rsidP="00505D01">
            <w:pPr>
              <w:pStyle w:val="TableTextLeft10pt"/>
            </w:pPr>
            <w:r>
              <w:t>Baking tray</w:t>
            </w:r>
          </w:p>
        </w:tc>
        <w:tc>
          <w:tcPr>
            <w:tcW w:w="3686" w:type="dxa"/>
          </w:tcPr>
          <w:p w14:paraId="20E6292D" w14:textId="77777777" w:rsidR="00505D01" w:rsidRDefault="00505D01" w:rsidP="0086462E">
            <w:pPr>
              <w:rPr>
                <w:rFonts w:asciiTheme="minorHAnsi" w:hAnsiTheme="minorHAnsi" w:cstheme="minorHAnsi"/>
              </w:rPr>
            </w:pPr>
            <w:r>
              <w:rPr>
                <w:rFonts w:asciiTheme="minorHAnsi" w:hAnsiTheme="minorHAnsi" w:cstheme="minorHAnsi"/>
              </w:rPr>
              <w:t>Rectangular metal baking tray</w:t>
            </w:r>
          </w:p>
          <w:p w14:paraId="38C676F8" w14:textId="77777777" w:rsidR="00505D01" w:rsidRDefault="00505D01" w:rsidP="0086462E">
            <w:pPr>
              <w:rPr>
                <w:rFonts w:asciiTheme="minorHAnsi" w:hAnsiTheme="minorHAnsi" w:cstheme="minorHAnsi"/>
              </w:rPr>
            </w:pPr>
            <w:r>
              <w:rPr>
                <w:rFonts w:asciiTheme="minorHAnsi" w:hAnsiTheme="minorHAnsi" w:cstheme="minorHAnsi"/>
              </w:rPr>
              <w:t>Assorted instruction manuals seen within</w:t>
            </w:r>
          </w:p>
          <w:p w14:paraId="30CED6D8" w14:textId="77777777" w:rsidR="00505D01" w:rsidRDefault="00505D01" w:rsidP="0086462E">
            <w:pPr>
              <w:rPr>
                <w:rFonts w:asciiTheme="minorHAnsi" w:hAnsiTheme="minorHAnsi" w:cstheme="minorHAnsi"/>
              </w:rPr>
            </w:pPr>
            <w:r>
              <w:rPr>
                <w:rFonts w:asciiTheme="minorHAnsi" w:hAnsiTheme="minorHAnsi" w:cstheme="minorHAnsi"/>
              </w:rPr>
              <w:t xml:space="preserve">1 x </w:t>
            </w:r>
            <w:r w:rsidRPr="00505D01">
              <w:rPr>
                <w:rFonts w:asciiTheme="minorHAnsi" w:hAnsiTheme="minorHAnsi" w:cstheme="minorHAnsi"/>
                <w:i/>
              </w:rPr>
              <w:t>Byron</w:t>
            </w:r>
            <w:r>
              <w:rPr>
                <w:rFonts w:asciiTheme="minorHAnsi" w:hAnsiTheme="minorHAnsi" w:cstheme="minorHAnsi"/>
              </w:rPr>
              <w:t xml:space="preserve"> doorbell receiver within</w:t>
            </w:r>
          </w:p>
        </w:tc>
        <w:tc>
          <w:tcPr>
            <w:tcW w:w="3686" w:type="dxa"/>
            <w:tcBorders>
              <w:right w:val="single" w:sz="4" w:space="0" w:color="000000"/>
            </w:tcBorders>
          </w:tcPr>
          <w:p w14:paraId="0A14F2A4" w14:textId="77777777" w:rsidR="00505D01" w:rsidRDefault="00505D01" w:rsidP="0086462E">
            <w:pPr>
              <w:rPr>
                <w:rFonts w:asciiTheme="minorHAnsi" w:hAnsiTheme="minorHAnsi" w:cstheme="minorHAnsi"/>
              </w:rPr>
            </w:pPr>
            <w:r>
              <w:rPr>
                <w:rFonts w:asciiTheme="minorHAnsi" w:hAnsiTheme="minorHAnsi" w:cstheme="minorHAnsi"/>
              </w:rPr>
              <w:t>Tray in use, aged order</w:t>
            </w:r>
          </w:p>
          <w:p w14:paraId="60AD2CB5" w14:textId="77777777" w:rsidR="00505D01" w:rsidRDefault="00505D01" w:rsidP="0086462E">
            <w:pPr>
              <w:rPr>
                <w:rFonts w:asciiTheme="minorHAnsi" w:hAnsiTheme="minorHAnsi" w:cstheme="minorHAnsi"/>
              </w:rPr>
            </w:pPr>
          </w:p>
          <w:p w14:paraId="6E98FF42" w14:textId="77777777" w:rsidR="00505D01" w:rsidRPr="00B47162" w:rsidRDefault="00505D01" w:rsidP="0086462E">
            <w:pPr>
              <w:rPr>
                <w:rFonts w:asciiTheme="minorHAnsi" w:hAnsiTheme="minorHAnsi" w:cstheme="minorHAnsi"/>
              </w:rPr>
            </w:pPr>
            <w:r>
              <w:rPr>
                <w:rFonts w:asciiTheme="minorHAnsi" w:hAnsiTheme="minorHAnsi" w:cstheme="minorHAnsi"/>
              </w:rPr>
              <w:t>Not tested</w:t>
            </w:r>
          </w:p>
        </w:tc>
        <w:tc>
          <w:tcPr>
            <w:tcW w:w="3686" w:type="dxa"/>
            <w:tcBorders>
              <w:left w:val="single" w:sz="4" w:space="0" w:color="000000"/>
            </w:tcBorders>
          </w:tcPr>
          <w:p w14:paraId="7E856934" w14:textId="77777777" w:rsidR="00505D01" w:rsidRPr="00B47162" w:rsidRDefault="00505D01" w:rsidP="0086462E">
            <w:pPr>
              <w:rPr>
                <w:rFonts w:asciiTheme="minorHAnsi" w:hAnsiTheme="minorHAnsi" w:cstheme="minorHAnsi"/>
              </w:rPr>
            </w:pPr>
          </w:p>
        </w:tc>
      </w:tr>
      <w:tr w:rsidR="00505D01" w:rsidRPr="00F46EB4" w14:paraId="0FAC9211" w14:textId="77777777" w:rsidTr="003E0F6B">
        <w:trPr>
          <w:gridBefore w:val="1"/>
          <w:wBefore w:w="8" w:type="dxa"/>
          <w:trHeight w:val="402"/>
          <w:jc w:val="center"/>
        </w:trPr>
        <w:tc>
          <w:tcPr>
            <w:tcW w:w="913" w:type="dxa"/>
            <w:gridSpan w:val="2"/>
            <w:vAlign w:val="center"/>
          </w:tcPr>
          <w:p w14:paraId="34C811AC" w14:textId="77777777" w:rsidR="00505D01" w:rsidRPr="00F46EB4" w:rsidRDefault="00505D01" w:rsidP="0086462E">
            <w:pPr>
              <w:pStyle w:val="ReportListNumbers"/>
            </w:pPr>
          </w:p>
        </w:tc>
        <w:tc>
          <w:tcPr>
            <w:tcW w:w="2216" w:type="dxa"/>
          </w:tcPr>
          <w:p w14:paraId="7A5AC826" w14:textId="77777777" w:rsidR="00505D01" w:rsidRDefault="001A6690" w:rsidP="0086462E">
            <w:pPr>
              <w:pStyle w:val="TableTextLeft10pt"/>
            </w:pPr>
            <w:r>
              <w:t>Further utensils</w:t>
            </w:r>
          </w:p>
        </w:tc>
        <w:tc>
          <w:tcPr>
            <w:tcW w:w="3686" w:type="dxa"/>
          </w:tcPr>
          <w:p w14:paraId="07BD63C0" w14:textId="77777777" w:rsidR="00505D01" w:rsidRDefault="001A6690" w:rsidP="0086462E">
            <w:pPr>
              <w:rPr>
                <w:rFonts w:asciiTheme="minorHAnsi" w:hAnsiTheme="minorHAnsi" w:cstheme="minorHAnsi"/>
              </w:rPr>
            </w:pPr>
            <w:r>
              <w:rPr>
                <w:rFonts w:asciiTheme="minorHAnsi" w:hAnsiTheme="minorHAnsi" w:cstheme="minorHAnsi"/>
              </w:rPr>
              <w:t>Stainless steel and black tong</w:t>
            </w:r>
          </w:p>
          <w:p w14:paraId="07A87FAA" w14:textId="77777777" w:rsidR="001A6690" w:rsidRDefault="001A6690" w:rsidP="0086462E">
            <w:pPr>
              <w:rPr>
                <w:rFonts w:asciiTheme="minorHAnsi" w:hAnsiTheme="minorHAnsi" w:cstheme="minorHAnsi"/>
              </w:rPr>
            </w:pPr>
            <w:r>
              <w:rPr>
                <w:rFonts w:asciiTheme="minorHAnsi" w:hAnsiTheme="minorHAnsi" w:cstheme="minorHAnsi"/>
              </w:rPr>
              <w:t>1 x black handled cook spoon</w:t>
            </w:r>
          </w:p>
          <w:p w14:paraId="66365819" w14:textId="77777777" w:rsidR="001A6690" w:rsidRDefault="001A6690" w:rsidP="001A6690">
            <w:pPr>
              <w:rPr>
                <w:rFonts w:asciiTheme="minorHAnsi" w:hAnsiTheme="minorHAnsi" w:cstheme="minorHAnsi"/>
              </w:rPr>
            </w:pPr>
            <w:r>
              <w:rPr>
                <w:rFonts w:asciiTheme="minorHAnsi" w:hAnsiTheme="minorHAnsi" w:cstheme="minorHAnsi"/>
              </w:rPr>
              <w:t>1 x black handled ladle</w:t>
            </w:r>
          </w:p>
        </w:tc>
        <w:tc>
          <w:tcPr>
            <w:tcW w:w="3686" w:type="dxa"/>
            <w:tcBorders>
              <w:right w:val="single" w:sz="4" w:space="0" w:color="000000"/>
            </w:tcBorders>
          </w:tcPr>
          <w:p w14:paraId="4DDEB1E4" w14:textId="77777777" w:rsidR="00505D01" w:rsidRPr="00B47162" w:rsidRDefault="001A6690" w:rsidP="0086462E">
            <w:pPr>
              <w:rPr>
                <w:rFonts w:asciiTheme="minorHAnsi" w:hAnsiTheme="minorHAnsi" w:cstheme="minorHAnsi"/>
              </w:rPr>
            </w:pPr>
            <w:r>
              <w:rPr>
                <w:rFonts w:asciiTheme="minorHAnsi" w:hAnsiTheme="minorHAnsi" w:cstheme="minorHAnsi"/>
              </w:rPr>
              <w:t>Used order</w:t>
            </w:r>
          </w:p>
        </w:tc>
        <w:tc>
          <w:tcPr>
            <w:tcW w:w="3686" w:type="dxa"/>
            <w:tcBorders>
              <w:left w:val="single" w:sz="4" w:space="0" w:color="000000"/>
            </w:tcBorders>
          </w:tcPr>
          <w:p w14:paraId="735B4680" w14:textId="77777777" w:rsidR="00505D01" w:rsidRPr="00B47162" w:rsidRDefault="00505D01" w:rsidP="0086462E">
            <w:pPr>
              <w:rPr>
                <w:rFonts w:asciiTheme="minorHAnsi" w:hAnsiTheme="minorHAnsi" w:cstheme="minorHAnsi"/>
              </w:rPr>
            </w:pPr>
          </w:p>
        </w:tc>
      </w:tr>
      <w:tr w:rsidR="00505D01" w:rsidRPr="00F46EB4" w14:paraId="7BED6741" w14:textId="77777777" w:rsidTr="003E0F6B">
        <w:trPr>
          <w:gridBefore w:val="1"/>
          <w:wBefore w:w="8" w:type="dxa"/>
          <w:trHeight w:val="402"/>
          <w:jc w:val="center"/>
        </w:trPr>
        <w:tc>
          <w:tcPr>
            <w:tcW w:w="913" w:type="dxa"/>
            <w:gridSpan w:val="2"/>
            <w:vAlign w:val="center"/>
          </w:tcPr>
          <w:p w14:paraId="6A6C4980" w14:textId="77777777" w:rsidR="00505D01" w:rsidRPr="00F46EB4" w:rsidRDefault="00505D01" w:rsidP="0086462E">
            <w:pPr>
              <w:pStyle w:val="ReportListNumbers"/>
            </w:pPr>
          </w:p>
        </w:tc>
        <w:tc>
          <w:tcPr>
            <w:tcW w:w="2216" w:type="dxa"/>
          </w:tcPr>
          <w:p w14:paraId="574C9D99" w14:textId="77777777" w:rsidR="00505D01" w:rsidRDefault="001A6690" w:rsidP="0086462E">
            <w:pPr>
              <w:pStyle w:val="TableTextLeft10pt"/>
            </w:pPr>
            <w:r>
              <w:t>Saucepan</w:t>
            </w:r>
          </w:p>
        </w:tc>
        <w:tc>
          <w:tcPr>
            <w:tcW w:w="3686" w:type="dxa"/>
          </w:tcPr>
          <w:p w14:paraId="3146D837" w14:textId="77777777" w:rsidR="00505D01" w:rsidRDefault="00401F73" w:rsidP="0086462E">
            <w:pPr>
              <w:rPr>
                <w:rFonts w:asciiTheme="minorHAnsi" w:hAnsiTheme="minorHAnsi" w:cstheme="minorHAnsi"/>
              </w:rPr>
            </w:pPr>
            <w:r>
              <w:rPr>
                <w:rFonts w:asciiTheme="minorHAnsi" w:hAnsiTheme="minorHAnsi" w:cstheme="minorHAnsi"/>
              </w:rPr>
              <w:t>1 x b</w:t>
            </w:r>
            <w:r w:rsidR="001A6690">
              <w:rPr>
                <w:rFonts w:asciiTheme="minorHAnsi" w:hAnsiTheme="minorHAnsi" w:cstheme="minorHAnsi"/>
              </w:rPr>
              <w:t>lack handled saucepan</w:t>
            </w:r>
          </w:p>
          <w:p w14:paraId="05E18376" w14:textId="77777777" w:rsidR="001A6690" w:rsidRDefault="001A6690" w:rsidP="0086462E">
            <w:pPr>
              <w:rPr>
                <w:rFonts w:asciiTheme="minorHAnsi" w:hAnsiTheme="minorHAnsi" w:cstheme="minorHAnsi"/>
              </w:rPr>
            </w:pPr>
            <w:r>
              <w:rPr>
                <w:rFonts w:asciiTheme="minorHAnsi" w:hAnsiTheme="minorHAnsi" w:cstheme="minorHAnsi"/>
              </w:rPr>
              <w:t>1 x glass lid</w:t>
            </w:r>
          </w:p>
        </w:tc>
        <w:tc>
          <w:tcPr>
            <w:tcW w:w="3686" w:type="dxa"/>
            <w:tcBorders>
              <w:right w:val="single" w:sz="4" w:space="0" w:color="000000"/>
            </w:tcBorders>
          </w:tcPr>
          <w:p w14:paraId="377CF24D" w14:textId="77777777" w:rsidR="00505D01" w:rsidRDefault="001A6690" w:rsidP="0086462E">
            <w:pPr>
              <w:rPr>
                <w:rFonts w:asciiTheme="minorHAnsi" w:hAnsiTheme="minorHAnsi" w:cstheme="minorHAnsi"/>
              </w:rPr>
            </w:pPr>
            <w:r>
              <w:rPr>
                <w:rFonts w:asciiTheme="minorHAnsi" w:hAnsiTheme="minorHAnsi" w:cstheme="minorHAnsi"/>
              </w:rPr>
              <w:t>Used order</w:t>
            </w:r>
          </w:p>
          <w:p w14:paraId="4F6842CC" w14:textId="77777777" w:rsidR="001A6690" w:rsidRPr="00B47162" w:rsidRDefault="001A6690" w:rsidP="0086462E">
            <w:pPr>
              <w:rPr>
                <w:rFonts w:asciiTheme="minorHAnsi" w:hAnsiTheme="minorHAnsi" w:cstheme="minorHAnsi"/>
              </w:rPr>
            </w:pPr>
            <w:r>
              <w:rPr>
                <w:rFonts w:asciiTheme="minorHAnsi" w:hAnsiTheme="minorHAnsi" w:cstheme="minorHAnsi"/>
              </w:rPr>
              <w:t>Scratched</w:t>
            </w:r>
          </w:p>
        </w:tc>
        <w:tc>
          <w:tcPr>
            <w:tcW w:w="3686" w:type="dxa"/>
            <w:tcBorders>
              <w:left w:val="single" w:sz="4" w:space="0" w:color="000000"/>
            </w:tcBorders>
          </w:tcPr>
          <w:p w14:paraId="6DD7693E" w14:textId="77777777" w:rsidR="00505D01" w:rsidRPr="00B47162" w:rsidRDefault="00505D01" w:rsidP="0086462E">
            <w:pPr>
              <w:rPr>
                <w:rFonts w:asciiTheme="minorHAnsi" w:hAnsiTheme="minorHAnsi" w:cstheme="minorHAnsi"/>
              </w:rPr>
            </w:pPr>
          </w:p>
        </w:tc>
      </w:tr>
      <w:tr w:rsidR="00505D01" w:rsidRPr="00F46EB4" w14:paraId="37B37D02" w14:textId="77777777" w:rsidTr="003E0F6B">
        <w:trPr>
          <w:gridBefore w:val="1"/>
          <w:wBefore w:w="8" w:type="dxa"/>
          <w:trHeight w:val="402"/>
          <w:jc w:val="center"/>
        </w:trPr>
        <w:tc>
          <w:tcPr>
            <w:tcW w:w="913" w:type="dxa"/>
            <w:gridSpan w:val="2"/>
            <w:vAlign w:val="center"/>
          </w:tcPr>
          <w:p w14:paraId="5D9F3301" w14:textId="77777777" w:rsidR="00505D01" w:rsidRPr="00F46EB4" w:rsidRDefault="00505D01" w:rsidP="0086462E">
            <w:pPr>
              <w:pStyle w:val="ReportListNumbers"/>
            </w:pPr>
          </w:p>
        </w:tc>
        <w:tc>
          <w:tcPr>
            <w:tcW w:w="2216" w:type="dxa"/>
          </w:tcPr>
          <w:p w14:paraId="3F749A16" w14:textId="77777777" w:rsidR="00505D01" w:rsidRDefault="001A6690" w:rsidP="001A6690">
            <w:pPr>
              <w:pStyle w:val="TableTextLeft10pt"/>
            </w:pPr>
            <w:r>
              <w:t>Chopping board</w:t>
            </w:r>
          </w:p>
        </w:tc>
        <w:tc>
          <w:tcPr>
            <w:tcW w:w="3686" w:type="dxa"/>
          </w:tcPr>
          <w:p w14:paraId="774806F8" w14:textId="77777777" w:rsidR="00505D01" w:rsidRDefault="00401F73" w:rsidP="00401F73">
            <w:pPr>
              <w:rPr>
                <w:rFonts w:asciiTheme="minorHAnsi" w:hAnsiTheme="minorHAnsi" w:cstheme="minorHAnsi"/>
              </w:rPr>
            </w:pPr>
            <w:r>
              <w:rPr>
                <w:rFonts w:asciiTheme="minorHAnsi" w:hAnsiTheme="minorHAnsi" w:cstheme="minorHAnsi"/>
              </w:rPr>
              <w:t>1 x g</w:t>
            </w:r>
            <w:r w:rsidR="001A6690">
              <w:rPr>
                <w:rFonts w:asciiTheme="minorHAnsi" w:hAnsiTheme="minorHAnsi" w:cstheme="minorHAnsi"/>
              </w:rPr>
              <w:t>lass chopping board</w:t>
            </w:r>
          </w:p>
        </w:tc>
        <w:tc>
          <w:tcPr>
            <w:tcW w:w="3686" w:type="dxa"/>
            <w:tcBorders>
              <w:right w:val="single" w:sz="4" w:space="0" w:color="000000"/>
            </w:tcBorders>
          </w:tcPr>
          <w:p w14:paraId="21405527" w14:textId="77777777" w:rsidR="00505D01" w:rsidRPr="00B47162" w:rsidRDefault="00505D01" w:rsidP="0086462E">
            <w:pPr>
              <w:rPr>
                <w:rFonts w:asciiTheme="minorHAnsi" w:hAnsiTheme="minorHAnsi" w:cstheme="minorHAnsi"/>
              </w:rPr>
            </w:pPr>
          </w:p>
        </w:tc>
        <w:tc>
          <w:tcPr>
            <w:tcW w:w="3686" w:type="dxa"/>
            <w:tcBorders>
              <w:left w:val="single" w:sz="4" w:space="0" w:color="000000"/>
            </w:tcBorders>
          </w:tcPr>
          <w:p w14:paraId="3C0F72CA" w14:textId="77777777" w:rsidR="00505D01" w:rsidRPr="00B47162" w:rsidRDefault="00505D01" w:rsidP="0086462E">
            <w:pPr>
              <w:rPr>
                <w:rFonts w:asciiTheme="minorHAnsi" w:hAnsiTheme="minorHAnsi" w:cstheme="minorHAnsi"/>
              </w:rPr>
            </w:pPr>
          </w:p>
        </w:tc>
      </w:tr>
      <w:tr w:rsidR="00505D01" w:rsidRPr="00F46EB4" w14:paraId="5AD9060A" w14:textId="77777777" w:rsidTr="003E0F6B">
        <w:trPr>
          <w:gridBefore w:val="1"/>
          <w:wBefore w:w="8" w:type="dxa"/>
          <w:trHeight w:val="402"/>
          <w:jc w:val="center"/>
        </w:trPr>
        <w:tc>
          <w:tcPr>
            <w:tcW w:w="913" w:type="dxa"/>
            <w:gridSpan w:val="2"/>
            <w:vAlign w:val="center"/>
          </w:tcPr>
          <w:p w14:paraId="7BCF9675" w14:textId="77777777" w:rsidR="00505D01" w:rsidRPr="00F46EB4" w:rsidRDefault="00505D01" w:rsidP="0086462E">
            <w:pPr>
              <w:pStyle w:val="ReportListNumbers"/>
            </w:pPr>
          </w:p>
        </w:tc>
        <w:tc>
          <w:tcPr>
            <w:tcW w:w="2216" w:type="dxa"/>
          </w:tcPr>
          <w:p w14:paraId="65CBF373" w14:textId="77777777" w:rsidR="00505D01" w:rsidRDefault="001A6690" w:rsidP="0086462E">
            <w:pPr>
              <w:pStyle w:val="TableTextLeft10pt"/>
            </w:pPr>
            <w:r>
              <w:t>Spare fridge shelf</w:t>
            </w:r>
          </w:p>
        </w:tc>
        <w:tc>
          <w:tcPr>
            <w:tcW w:w="3686" w:type="dxa"/>
          </w:tcPr>
          <w:p w14:paraId="5C4760D0" w14:textId="77777777" w:rsidR="00505D01" w:rsidRDefault="001A6690" w:rsidP="0086462E">
            <w:pPr>
              <w:rPr>
                <w:rFonts w:asciiTheme="minorHAnsi" w:hAnsiTheme="minorHAnsi" w:cstheme="minorHAnsi"/>
              </w:rPr>
            </w:pPr>
            <w:r>
              <w:rPr>
                <w:rFonts w:asciiTheme="minorHAnsi" w:hAnsiTheme="minorHAnsi" w:cstheme="minorHAnsi"/>
              </w:rPr>
              <w:t>1 x plastic half width door shelf</w:t>
            </w:r>
          </w:p>
        </w:tc>
        <w:tc>
          <w:tcPr>
            <w:tcW w:w="3686" w:type="dxa"/>
            <w:tcBorders>
              <w:right w:val="single" w:sz="4" w:space="0" w:color="000000"/>
            </w:tcBorders>
          </w:tcPr>
          <w:p w14:paraId="3959E3D4" w14:textId="77777777" w:rsidR="00505D01" w:rsidRPr="00B47162" w:rsidRDefault="001A6690" w:rsidP="0086462E">
            <w:pPr>
              <w:rPr>
                <w:rFonts w:asciiTheme="minorHAnsi" w:hAnsiTheme="minorHAnsi" w:cstheme="minorHAnsi"/>
              </w:rPr>
            </w:pPr>
            <w:r>
              <w:rPr>
                <w:rFonts w:asciiTheme="minorHAnsi" w:hAnsiTheme="minorHAnsi" w:cstheme="minorHAnsi"/>
              </w:rPr>
              <w:t>Not fitted</w:t>
            </w:r>
          </w:p>
        </w:tc>
        <w:tc>
          <w:tcPr>
            <w:tcW w:w="3686" w:type="dxa"/>
            <w:tcBorders>
              <w:left w:val="single" w:sz="4" w:space="0" w:color="000000"/>
            </w:tcBorders>
          </w:tcPr>
          <w:p w14:paraId="488614CE" w14:textId="77777777" w:rsidR="00505D01" w:rsidRPr="00B47162" w:rsidRDefault="00505D01" w:rsidP="0086462E">
            <w:pPr>
              <w:rPr>
                <w:rFonts w:asciiTheme="minorHAnsi" w:hAnsiTheme="minorHAnsi" w:cstheme="minorHAnsi"/>
              </w:rPr>
            </w:pPr>
          </w:p>
        </w:tc>
      </w:tr>
      <w:tr w:rsidR="00505D01" w:rsidRPr="00F46EB4" w14:paraId="13531886" w14:textId="77777777" w:rsidTr="003E0F6B">
        <w:trPr>
          <w:gridBefore w:val="1"/>
          <w:wBefore w:w="8" w:type="dxa"/>
          <w:trHeight w:val="402"/>
          <w:jc w:val="center"/>
        </w:trPr>
        <w:tc>
          <w:tcPr>
            <w:tcW w:w="913" w:type="dxa"/>
            <w:gridSpan w:val="2"/>
            <w:vAlign w:val="center"/>
          </w:tcPr>
          <w:p w14:paraId="52C99A5A" w14:textId="77777777" w:rsidR="00505D01" w:rsidRPr="00F46EB4" w:rsidRDefault="00505D01" w:rsidP="0086462E">
            <w:pPr>
              <w:pStyle w:val="ReportListNumbers"/>
            </w:pPr>
          </w:p>
        </w:tc>
        <w:tc>
          <w:tcPr>
            <w:tcW w:w="2216" w:type="dxa"/>
          </w:tcPr>
          <w:p w14:paraId="1B335E0B" w14:textId="77777777" w:rsidR="00505D01" w:rsidRDefault="001A6690" w:rsidP="001A6690">
            <w:pPr>
              <w:pStyle w:val="TableTextLeft10pt"/>
            </w:pPr>
            <w:r>
              <w:t>Bun tray</w:t>
            </w:r>
          </w:p>
        </w:tc>
        <w:tc>
          <w:tcPr>
            <w:tcW w:w="3686" w:type="dxa"/>
          </w:tcPr>
          <w:p w14:paraId="1CAB7C54" w14:textId="77777777" w:rsidR="00505D01" w:rsidRDefault="00863708" w:rsidP="0086462E">
            <w:pPr>
              <w:rPr>
                <w:rFonts w:asciiTheme="minorHAnsi" w:hAnsiTheme="minorHAnsi" w:cstheme="minorHAnsi"/>
              </w:rPr>
            </w:pPr>
            <w:r>
              <w:rPr>
                <w:rFonts w:asciiTheme="minorHAnsi" w:hAnsiTheme="minorHAnsi" w:cstheme="minorHAnsi"/>
              </w:rPr>
              <w:t xml:space="preserve">1 x </w:t>
            </w:r>
            <w:r w:rsidR="001A6690" w:rsidRPr="001A6690">
              <w:rPr>
                <w:rFonts w:asciiTheme="minorHAnsi" w:hAnsiTheme="minorHAnsi" w:cstheme="minorHAnsi"/>
                <w:i/>
              </w:rPr>
              <w:t>Circulon</w:t>
            </w:r>
            <w:r w:rsidR="001A6690">
              <w:rPr>
                <w:rFonts w:asciiTheme="minorHAnsi" w:hAnsiTheme="minorHAnsi" w:cstheme="minorHAnsi"/>
              </w:rPr>
              <w:t xml:space="preserve"> bun tray</w:t>
            </w:r>
          </w:p>
        </w:tc>
        <w:tc>
          <w:tcPr>
            <w:tcW w:w="3686" w:type="dxa"/>
            <w:tcBorders>
              <w:right w:val="single" w:sz="4" w:space="0" w:color="000000"/>
            </w:tcBorders>
          </w:tcPr>
          <w:p w14:paraId="79CD5C0F" w14:textId="77777777" w:rsidR="00505D01" w:rsidRPr="00B47162" w:rsidRDefault="00505D01" w:rsidP="0086462E">
            <w:pPr>
              <w:rPr>
                <w:rFonts w:asciiTheme="minorHAnsi" w:hAnsiTheme="minorHAnsi" w:cstheme="minorHAnsi"/>
              </w:rPr>
            </w:pPr>
          </w:p>
        </w:tc>
        <w:tc>
          <w:tcPr>
            <w:tcW w:w="3686" w:type="dxa"/>
            <w:tcBorders>
              <w:left w:val="single" w:sz="4" w:space="0" w:color="000000"/>
            </w:tcBorders>
          </w:tcPr>
          <w:p w14:paraId="56519878" w14:textId="77777777" w:rsidR="00505D01" w:rsidRPr="00B47162" w:rsidRDefault="00505D01" w:rsidP="0086462E">
            <w:pPr>
              <w:rPr>
                <w:rFonts w:asciiTheme="minorHAnsi" w:hAnsiTheme="minorHAnsi" w:cstheme="minorHAnsi"/>
              </w:rPr>
            </w:pPr>
          </w:p>
        </w:tc>
      </w:tr>
    </w:tbl>
    <w:p w14:paraId="75E099DA" w14:textId="77777777" w:rsidR="003E0F6B" w:rsidRDefault="003E0F6B">
      <w:r>
        <w:br w:type="page"/>
      </w:r>
    </w:p>
    <w:p w14:paraId="447B43D8" w14:textId="77777777" w:rsidR="003E0F6B" w:rsidRPr="0058538E" w:rsidRDefault="003E0F6B" w:rsidP="003E0F6B">
      <w:pPr>
        <w:pStyle w:val="TableTextWhiteLeft10pt"/>
        <w:rPr>
          <w:color w:val="7FA841"/>
          <w:sz w:val="24"/>
          <w:szCs w:val="24"/>
        </w:rPr>
      </w:pPr>
      <w:r>
        <w:rPr>
          <w:color w:val="7FA841"/>
          <w:sz w:val="24"/>
          <w:szCs w:val="24"/>
        </w:rPr>
        <w:lastRenderedPageBreak/>
        <w:t>Open Plan Kitchen</w:t>
      </w:r>
    </w:p>
    <w:tbl>
      <w:tblPr>
        <w:tblW w:w="14195" w:type="dxa"/>
        <w:jc w:val="cente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Look w:val="01E0" w:firstRow="1" w:lastRow="1" w:firstColumn="1" w:lastColumn="1" w:noHBand="0" w:noVBand="0"/>
      </w:tblPr>
      <w:tblGrid>
        <w:gridCol w:w="8"/>
        <w:gridCol w:w="907"/>
        <w:gridCol w:w="6"/>
        <w:gridCol w:w="2216"/>
        <w:gridCol w:w="3686"/>
        <w:gridCol w:w="3686"/>
        <w:gridCol w:w="3686"/>
      </w:tblGrid>
      <w:tr w:rsidR="003E0F6B" w:rsidRPr="00F46EB4" w14:paraId="1194661D" w14:textId="77777777" w:rsidTr="003E0F6B">
        <w:trPr>
          <w:trHeight w:val="402"/>
          <w:tblHeader/>
          <w:jc w:val="center"/>
        </w:trPr>
        <w:tc>
          <w:tcPr>
            <w:tcW w:w="915" w:type="dxa"/>
            <w:gridSpan w:val="2"/>
            <w:tcBorders>
              <w:top w:val="nil"/>
              <w:left w:val="nil"/>
              <w:bottom w:val="single" w:sz="6" w:space="0" w:color="595959"/>
              <w:right w:val="single" w:sz="6" w:space="0" w:color="595959"/>
            </w:tcBorders>
            <w:shd w:val="clear" w:color="auto" w:fill="D6D6D6" w:themeFill="text1" w:themeFillTint="33"/>
            <w:vAlign w:val="center"/>
          </w:tcPr>
          <w:p w14:paraId="47E694DA" w14:textId="77777777" w:rsidR="003E0F6B" w:rsidRPr="00DF05C5" w:rsidRDefault="003E0F6B" w:rsidP="00AF4C27">
            <w:pPr>
              <w:pStyle w:val="TableTextWhiteLeft10pt"/>
              <w:rPr>
                <w:color w:val="7FA841"/>
              </w:rPr>
            </w:pPr>
          </w:p>
        </w:tc>
        <w:tc>
          <w:tcPr>
            <w:tcW w:w="2219" w:type="dxa"/>
            <w:gridSpan w:val="2"/>
            <w:tcBorders>
              <w:left w:val="single" w:sz="6" w:space="0" w:color="595959"/>
              <w:bottom w:val="single" w:sz="6" w:space="0" w:color="595959"/>
              <w:right w:val="single" w:sz="6" w:space="0" w:color="FFFFFF" w:themeColor="background1"/>
            </w:tcBorders>
            <w:shd w:val="clear" w:color="auto" w:fill="D6D6D6" w:themeFill="text1" w:themeFillTint="33"/>
            <w:vAlign w:val="center"/>
          </w:tcPr>
          <w:p w14:paraId="73E951CC" w14:textId="77777777" w:rsidR="003E0F6B" w:rsidRPr="00DF05C5" w:rsidRDefault="003E0F6B" w:rsidP="00AF4C27">
            <w:pPr>
              <w:pStyle w:val="TableTextWhiteLeft10pt"/>
              <w:rPr>
                <w:color w:val="7FA841"/>
              </w:rPr>
            </w:pPr>
            <w:r w:rsidRPr="00DF05C5">
              <w:rPr>
                <w:color w:val="7FA841"/>
              </w:rPr>
              <w:t>Item</w:t>
            </w:r>
          </w:p>
        </w:tc>
        <w:tc>
          <w:tcPr>
            <w:tcW w:w="3687" w:type="dxa"/>
            <w:tcBorders>
              <w:left w:val="single" w:sz="6" w:space="0" w:color="FFFFFF" w:themeColor="background1"/>
              <w:bottom w:val="single" w:sz="6" w:space="0" w:color="595959"/>
              <w:right w:val="single" w:sz="6" w:space="0" w:color="FFFFFF" w:themeColor="background1"/>
            </w:tcBorders>
            <w:shd w:val="clear" w:color="auto" w:fill="D6D6D6" w:themeFill="text1" w:themeFillTint="33"/>
            <w:vAlign w:val="center"/>
          </w:tcPr>
          <w:p w14:paraId="58F400CF" w14:textId="77777777" w:rsidR="003E0F6B" w:rsidRPr="00DF05C5" w:rsidRDefault="003E0F6B" w:rsidP="00AF4C27">
            <w:pPr>
              <w:pStyle w:val="TableTextWhiteLeft10pt"/>
              <w:rPr>
                <w:color w:val="7FA841"/>
              </w:rPr>
            </w:pPr>
            <w:r w:rsidRPr="00DF05C5">
              <w:rPr>
                <w:color w:val="7FA841"/>
              </w:rPr>
              <w:t xml:space="preserve">Description </w:t>
            </w:r>
          </w:p>
        </w:tc>
        <w:tc>
          <w:tcPr>
            <w:tcW w:w="3687" w:type="dxa"/>
            <w:tcBorders>
              <w:left w:val="single" w:sz="6" w:space="0" w:color="FFFFFF" w:themeColor="background1"/>
              <w:bottom w:val="single" w:sz="6" w:space="0" w:color="595959"/>
              <w:right w:val="single" w:sz="4" w:space="0" w:color="000000"/>
            </w:tcBorders>
            <w:shd w:val="clear" w:color="auto" w:fill="D6D6D6" w:themeFill="text1" w:themeFillTint="33"/>
            <w:vAlign w:val="center"/>
          </w:tcPr>
          <w:p w14:paraId="23CFEF3A" w14:textId="77777777" w:rsidR="003E0F6B" w:rsidRPr="00DF05C5" w:rsidRDefault="003E0F6B" w:rsidP="00AF4C27">
            <w:pPr>
              <w:pStyle w:val="TableTextWhiteLeft10pt"/>
              <w:rPr>
                <w:color w:val="7FA841"/>
              </w:rPr>
            </w:pPr>
            <w:r w:rsidRPr="00DF05C5">
              <w:rPr>
                <w:color w:val="7FA841"/>
              </w:rPr>
              <w:t>Check-in</w:t>
            </w:r>
          </w:p>
        </w:tc>
        <w:tc>
          <w:tcPr>
            <w:tcW w:w="3687" w:type="dxa"/>
            <w:tcBorders>
              <w:left w:val="single" w:sz="4" w:space="0" w:color="000000"/>
              <w:bottom w:val="single" w:sz="6" w:space="0" w:color="595959"/>
            </w:tcBorders>
            <w:shd w:val="clear" w:color="auto" w:fill="D6D6D6" w:themeFill="text1" w:themeFillTint="33"/>
            <w:vAlign w:val="center"/>
          </w:tcPr>
          <w:p w14:paraId="7B19385E" w14:textId="77777777" w:rsidR="003E0F6B" w:rsidRPr="00DF05C5" w:rsidRDefault="003E0F6B" w:rsidP="00AF4C27">
            <w:pPr>
              <w:pStyle w:val="TableTextWhiteLeft10pt"/>
              <w:rPr>
                <w:color w:val="7FA841"/>
              </w:rPr>
            </w:pPr>
            <w:r w:rsidRPr="00DF05C5">
              <w:rPr>
                <w:color w:val="7FA841"/>
              </w:rPr>
              <w:t>Check-out</w:t>
            </w:r>
          </w:p>
        </w:tc>
      </w:tr>
      <w:tr w:rsidR="00505D01" w:rsidRPr="00F46EB4" w14:paraId="68CCF31A" w14:textId="77777777" w:rsidTr="003E0F6B">
        <w:trPr>
          <w:gridBefore w:val="1"/>
          <w:wBefore w:w="8" w:type="dxa"/>
          <w:trHeight w:val="402"/>
          <w:jc w:val="center"/>
        </w:trPr>
        <w:tc>
          <w:tcPr>
            <w:tcW w:w="913" w:type="dxa"/>
            <w:gridSpan w:val="2"/>
            <w:vAlign w:val="center"/>
          </w:tcPr>
          <w:p w14:paraId="051E12AC" w14:textId="77777777" w:rsidR="00505D01" w:rsidRPr="00F46EB4" w:rsidRDefault="00505D01" w:rsidP="0086462E">
            <w:pPr>
              <w:pStyle w:val="ReportListNumbers"/>
            </w:pPr>
          </w:p>
        </w:tc>
        <w:tc>
          <w:tcPr>
            <w:tcW w:w="2216" w:type="dxa"/>
          </w:tcPr>
          <w:p w14:paraId="6DBF036F" w14:textId="77777777" w:rsidR="00505D01" w:rsidRDefault="001A6690" w:rsidP="0086462E">
            <w:pPr>
              <w:pStyle w:val="TableTextLeft10pt"/>
            </w:pPr>
            <w:r>
              <w:t>Further saucepans</w:t>
            </w:r>
          </w:p>
        </w:tc>
        <w:tc>
          <w:tcPr>
            <w:tcW w:w="3686" w:type="dxa"/>
          </w:tcPr>
          <w:p w14:paraId="53F3A6F2" w14:textId="77777777" w:rsidR="00505D01" w:rsidRDefault="001A6690" w:rsidP="0086462E">
            <w:pPr>
              <w:rPr>
                <w:rFonts w:asciiTheme="minorHAnsi" w:hAnsiTheme="minorHAnsi" w:cstheme="minorHAnsi"/>
              </w:rPr>
            </w:pPr>
            <w:r>
              <w:rPr>
                <w:rFonts w:asciiTheme="minorHAnsi" w:hAnsiTheme="minorHAnsi" w:cstheme="minorHAnsi"/>
              </w:rPr>
              <w:t>3 x assorted black chrome handled saucepans</w:t>
            </w:r>
          </w:p>
          <w:p w14:paraId="455861DD" w14:textId="77777777" w:rsidR="001A6690" w:rsidRDefault="001A6690" w:rsidP="0086462E">
            <w:pPr>
              <w:rPr>
                <w:rFonts w:asciiTheme="minorHAnsi" w:hAnsiTheme="minorHAnsi" w:cstheme="minorHAnsi"/>
              </w:rPr>
            </w:pPr>
            <w:r>
              <w:rPr>
                <w:rFonts w:asciiTheme="minorHAnsi" w:hAnsiTheme="minorHAnsi" w:cstheme="minorHAnsi"/>
              </w:rPr>
              <w:t>1 x black metal handled wok</w:t>
            </w:r>
          </w:p>
        </w:tc>
        <w:tc>
          <w:tcPr>
            <w:tcW w:w="3686" w:type="dxa"/>
            <w:tcBorders>
              <w:right w:val="single" w:sz="4" w:space="0" w:color="000000"/>
            </w:tcBorders>
          </w:tcPr>
          <w:p w14:paraId="6AAF2DDB" w14:textId="77777777" w:rsidR="00505D01" w:rsidRDefault="001A6690" w:rsidP="0086462E">
            <w:pPr>
              <w:rPr>
                <w:rFonts w:asciiTheme="minorHAnsi" w:hAnsiTheme="minorHAnsi" w:cstheme="minorHAnsi"/>
              </w:rPr>
            </w:pPr>
            <w:r>
              <w:rPr>
                <w:rFonts w:asciiTheme="minorHAnsi" w:hAnsiTheme="minorHAnsi" w:cstheme="minorHAnsi"/>
              </w:rPr>
              <w:t>Used order</w:t>
            </w:r>
          </w:p>
          <w:p w14:paraId="5D7F0AD7" w14:textId="77777777" w:rsidR="001A6690" w:rsidRDefault="001A6690" w:rsidP="0086462E">
            <w:pPr>
              <w:rPr>
                <w:rFonts w:asciiTheme="minorHAnsi" w:hAnsiTheme="minorHAnsi" w:cstheme="minorHAnsi"/>
              </w:rPr>
            </w:pPr>
            <w:r>
              <w:rPr>
                <w:rFonts w:asciiTheme="minorHAnsi" w:hAnsiTheme="minorHAnsi" w:cstheme="minorHAnsi"/>
              </w:rPr>
              <w:t>Scratched</w:t>
            </w:r>
          </w:p>
          <w:p w14:paraId="6DCFC39A" w14:textId="77777777" w:rsidR="001A6690" w:rsidRPr="00B47162" w:rsidRDefault="001A6690" w:rsidP="0086462E">
            <w:pPr>
              <w:rPr>
                <w:rFonts w:asciiTheme="minorHAnsi" w:hAnsiTheme="minorHAnsi" w:cstheme="minorHAnsi"/>
              </w:rPr>
            </w:pPr>
            <w:r>
              <w:rPr>
                <w:rFonts w:asciiTheme="minorHAnsi" w:hAnsiTheme="minorHAnsi" w:cstheme="minorHAnsi"/>
              </w:rPr>
              <w:t>Worn</w:t>
            </w:r>
          </w:p>
        </w:tc>
        <w:tc>
          <w:tcPr>
            <w:tcW w:w="3686" w:type="dxa"/>
            <w:tcBorders>
              <w:left w:val="single" w:sz="4" w:space="0" w:color="000000"/>
            </w:tcBorders>
          </w:tcPr>
          <w:p w14:paraId="568FE18E" w14:textId="77777777" w:rsidR="00505D01" w:rsidRPr="00B47162" w:rsidRDefault="00505D01" w:rsidP="0086462E">
            <w:pPr>
              <w:rPr>
                <w:rFonts w:asciiTheme="minorHAnsi" w:hAnsiTheme="minorHAnsi" w:cstheme="minorHAnsi"/>
              </w:rPr>
            </w:pPr>
          </w:p>
        </w:tc>
      </w:tr>
      <w:tr w:rsidR="00505D01" w:rsidRPr="00F46EB4" w14:paraId="3211C7E3" w14:textId="77777777" w:rsidTr="003E0F6B">
        <w:trPr>
          <w:gridBefore w:val="1"/>
          <w:wBefore w:w="8" w:type="dxa"/>
          <w:trHeight w:val="402"/>
          <w:jc w:val="center"/>
        </w:trPr>
        <w:tc>
          <w:tcPr>
            <w:tcW w:w="913" w:type="dxa"/>
            <w:gridSpan w:val="2"/>
            <w:vAlign w:val="center"/>
          </w:tcPr>
          <w:p w14:paraId="19972994" w14:textId="77777777" w:rsidR="00505D01" w:rsidRPr="00F46EB4" w:rsidRDefault="00505D01" w:rsidP="0086462E">
            <w:pPr>
              <w:pStyle w:val="ReportListNumbers"/>
            </w:pPr>
          </w:p>
        </w:tc>
        <w:tc>
          <w:tcPr>
            <w:tcW w:w="2216" w:type="dxa"/>
          </w:tcPr>
          <w:p w14:paraId="5722D347" w14:textId="77777777" w:rsidR="00505D01" w:rsidRDefault="001A6690" w:rsidP="0086462E">
            <w:pPr>
              <w:pStyle w:val="TableTextLeft10pt"/>
            </w:pPr>
            <w:r>
              <w:t>Plastic bowl</w:t>
            </w:r>
          </w:p>
        </w:tc>
        <w:tc>
          <w:tcPr>
            <w:tcW w:w="3686" w:type="dxa"/>
          </w:tcPr>
          <w:p w14:paraId="6E1033B1" w14:textId="77777777" w:rsidR="00505D01" w:rsidRDefault="00863708" w:rsidP="00863708">
            <w:pPr>
              <w:rPr>
                <w:rFonts w:asciiTheme="minorHAnsi" w:hAnsiTheme="minorHAnsi" w:cstheme="minorHAnsi"/>
              </w:rPr>
            </w:pPr>
            <w:r>
              <w:rPr>
                <w:rFonts w:asciiTheme="minorHAnsi" w:hAnsiTheme="minorHAnsi" w:cstheme="minorHAnsi"/>
              </w:rPr>
              <w:t>1 x w</w:t>
            </w:r>
            <w:r w:rsidR="001A6690">
              <w:rPr>
                <w:rFonts w:asciiTheme="minorHAnsi" w:hAnsiTheme="minorHAnsi" w:cstheme="minorHAnsi"/>
              </w:rPr>
              <w:t>hite, black rectangular bowl / sieve</w:t>
            </w:r>
          </w:p>
        </w:tc>
        <w:tc>
          <w:tcPr>
            <w:tcW w:w="3686" w:type="dxa"/>
            <w:tcBorders>
              <w:right w:val="single" w:sz="4" w:space="0" w:color="000000"/>
            </w:tcBorders>
          </w:tcPr>
          <w:p w14:paraId="7E9BF287" w14:textId="77777777" w:rsidR="00505D01" w:rsidRDefault="001A6690" w:rsidP="0086462E">
            <w:pPr>
              <w:rPr>
                <w:rFonts w:asciiTheme="minorHAnsi" w:hAnsiTheme="minorHAnsi" w:cstheme="minorHAnsi"/>
              </w:rPr>
            </w:pPr>
            <w:r>
              <w:rPr>
                <w:rFonts w:asciiTheme="minorHAnsi" w:hAnsiTheme="minorHAnsi" w:cstheme="minorHAnsi"/>
              </w:rPr>
              <w:t>Stored under sink</w:t>
            </w:r>
          </w:p>
          <w:p w14:paraId="3FB40E2B" w14:textId="77777777" w:rsidR="001A6690" w:rsidRPr="00B47162" w:rsidRDefault="001A6690" w:rsidP="0086462E">
            <w:pPr>
              <w:rPr>
                <w:rFonts w:asciiTheme="minorHAnsi" w:hAnsiTheme="minorHAnsi" w:cstheme="minorHAnsi"/>
              </w:rPr>
            </w:pPr>
            <w:r>
              <w:rPr>
                <w:rFonts w:asciiTheme="minorHAnsi" w:hAnsiTheme="minorHAnsi" w:cstheme="minorHAnsi"/>
              </w:rPr>
              <w:t>Not closely inspected</w:t>
            </w:r>
          </w:p>
        </w:tc>
        <w:tc>
          <w:tcPr>
            <w:tcW w:w="3686" w:type="dxa"/>
            <w:tcBorders>
              <w:left w:val="single" w:sz="4" w:space="0" w:color="000000"/>
            </w:tcBorders>
          </w:tcPr>
          <w:p w14:paraId="79905B76" w14:textId="77777777" w:rsidR="00505D01" w:rsidRPr="00B47162" w:rsidRDefault="00505D01" w:rsidP="0086462E">
            <w:pPr>
              <w:rPr>
                <w:rFonts w:asciiTheme="minorHAnsi" w:hAnsiTheme="minorHAnsi" w:cstheme="minorHAnsi"/>
              </w:rPr>
            </w:pPr>
          </w:p>
        </w:tc>
      </w:tr>
      <w:tr w:rsidR="00505D01" w:rsidRPr="00F46EB4" w14:paraId="245AB275" w14:textId="77777777" w:rsidTr="003E0F6B">
        <w:trPr>
          <w:gridBefore w:val="1"/>
          <w:wBefore w:w="8" w:type="dxa"/>
          <w:trHeight w:val="402"/>
          <w:jc w:val="center"/>
        </w:trPr>
        <w:tc>
          <w:tcPr>
            <w:tcW w:w="913" w:type="dxa"/>
            <w:gridSpan w:val="2"/>
            <w:vAlign w:val="center"/>
          </w:tcPr>
          <w:p w14:paraId="6F2E196B" w14:textId="77777777" w:rsidR="00505D01" w:rsidRPr="00F46EB4" w:rsidRDefault="00505D01" w:rsidP="0086462E">
            <w:pPr>
              <w:pStyle w:val="ReportListNumbers"/>
            </w:pPr>
          </w:p>
        </w:tc>
        <w:tc>
          <w:tcPr>
            <w:tcW w:w="2216" w:type="dxa"/>
          </w:tcPr>
          <w:p w14:paraId="5692026C" w14:textId="77777777" w:rsidR="00505D01" w:rsidRDefault="00B1093A" w:rsidP="0086462E">
            <w:pPr>
              <w:pStyle w:val="TableTextLeft10pt"/>
            </w:pPr>
            <w:r>
              <w:t>Gas meter</w:t>
            </w:r>
          </w:p>
        </w:tc>
        <w:tc>
          <w:tcPr>
            <w:tcW w:w="3686" w:type="dxa"/>
          </w:tcPr>
          <w:p w14:paraId="3A73E072" w14:textId="77777777" w:rsidR="00505D01" w:rsidRDefault="00B1093A" w:rsidP="0086462E">
            <w:pPr>
              <w:rPr>
                <w:rFonts w:asciiTheme="minorHAnsi" w:hAnsiTheme="minorHAnsi" w:cstheme="minorHAnsi"/>
              </w:rPr>
            </w:pPr>
            <w:r>
              <w:rPr>
                <w:rFonts w:asciiTheme="minorHAnsi" w:hAnsiTheme="minorHAnsi" w:cstheme="minorHAnsi"/>
              </w:rPr>
              <w:t>Fitted meter under sink</w:t>
            </w:r>
          </w:p>
        </w:tc>
        <w:tc>
          <w:tcPr>
            <w:tcW w:w="3686" w:type="dxa"/>
            <w:tcBorders>
              <w:right w:val="single" w:sz="4" w:space="0" w:color="000000"/>
            </w:tcBorders>
          </w:tcPr>
          <w:p w14:paraId="0A764EE2" w14:textId="77777777" w:rsidR="00505D01" w:rsidRPr="00B47162" w:rsidRDefault="00505D01" w:rsidP="0086462E">
            <w:pPr>
              <w:rPr>
                <w:rFonts w:asciiTheme="minorHAnsi" w:hAnsiTheme="minorHAnsi" w:cstheme="minorHAnsi"/>
              </w:rPr>
            </w:pPr>
          </w:p>
        </w:tc>
        <w:tc>
          <w:tcPr>
            <w:tcW w:w="3686" w:type="dxa"/>
            <w:tcBorders>
              <w:left w:val="single" w:sz="4" w:space="0" w:color="000000"/>
            </w:tcBorders>
          </w:tcPr>
          <w:p w14:paraId="77BCE2EE" w14:textId="77777777" w:rsidR="00505D01" w:rsidRPr="00B47162" w:rsidRDefault="00505D01" w:rsidP="0086462E">
            <w:pPr>
              <w:rPr>
                <w:rFonts w:asciiTheme="minorHAnsi" w:hAnsiTheme="minorHAnsi" w:cstheme="minorHAnsi"/>
              </w:rPr>
            </w:pPr>
          </w:p>
        </w:tc>
      </w:tr>
      <w:tr w:rsidR="00505D01" w:rsidRPr="00F46EB4" w14:paraId="2731A10A" w14:textId="77777777" w:rsidTr="003E0F6B">
        <w:trPr>
          <w:gridBefore w:val="1"/>
          <w:wBefore w:w="8" w:type="dxa"/>
          <w:trHeight w:val="402"/>
          <w:jc w:val="center"/>
        </w:trPr>
        <w:tc>
          <w:tcPr>
            <w:tcW w:w="913" w:type="dxa"/>
            <w:gridSpan w:val="2"/>
            <w:vAlign w:val="center"/>
          </w:tcPr>
          <w:p w14:paraId="467CFEDB" w14:textId="77777777" w:rsidR="00505D01" w:rsidRPr="00F46EB4" w:rsidRDefault="00505D01" w:rsidP="0086462E">
            <w:pPr>
              <w:pStyle w:val="ReportListNumbers"/>
            </w:pPr>
          </w:p>
        </w:tc>
        <w:tc>
          <w:tcPr>
            <w:tcW w:w="2216" w:type="dxa"/>
          </w:tcPr>
          <w:p w14:paraId="4449F4EB" w14:textId="77777777" w:rsidR="00505D01" w:rsidRDefault="00B1093A" w:rsidP="00B1093A">
            <w:pPr>
              <w:pStyle w:val="TableTextLeft10pt"/>
            </w:pPr>
            <w:r>
              <w:t>Plate drainer</w:t>
            </w:r>
          </w:p>
        </w:tc>
        <w:tc>
          <w:tcPr>
            <w:tcW w:w="3686" w:type="dxa"/>
          </w:tcPr>
          <w:p w14:paraId="6445C1A5" w14:textId="77777777" w:rsidR="00505D01" w:rsidRDefault="00863708" w:rsidP="00863708">
            <w:pPr>
              <w:rPr>
                <w:rFonts w:asciiTheme="minorHAnsi" w:hAnsiTheme="minorHAnsi" w:cstheme="minorHAnsi"/>
              </w:rPr>
            </w:pPr>
            <w:r>
              <w:rPr>
                <w:rFonts w:asciiTheme="minorHAnsi" w:hAnsiTheme="minorHAnsi" w:cstheme="minorHAnsi"/>
              </w:rPr>
              <w:t>1 x m</w:t>
            </w:r>
            <w:r w:rsidR="00B1093A">
              <w:rPr>
                <w:rFonts w:asciiTheme="minorHAnsi" w:hAnsiTheme="minorHAnsi" w:cstheme="minorHAnsi"/>
              </w:rPr>
              <w:t>etal 2-tier plate drainer / sink tidy</w:t>
            </w:r>
          </w:p>
        </w:tc>
        <w:tc>
          <w:tcPr>
            <w:tcW w:w="3686" w:type="dxa"/>
            <w:tcBorders>
              <w:right w:val="single" w:sz="4" w:space="0" w:color="000000"/>
            </w:tcBorders>
          </w:tcPr>
          <w:p w14:paraId="6322D4D2" w14:textId="77777777" w:rsidR="00505D01" w:rsidRDefault="00B1093A" w:rsidP="0086462E">
            <w:pPr>
              <w:rPr>
                <w:rFonts w:asciiTheme="minorHAnsi" w:hAnsiTheme="minorHAnsi" w:cstheme="minorHAnsi"/>
              </w:rPr>
            </w:pPr>
            <w:r>
              <w:rPr>
                <w:rFonts w:asciiTheme="minorHAnsi" w:hAnsiTheme="minorHAnsi" w:cstheme="minorHAnsi"/>
              </w:rPr>
              <w:t>Used order</w:t>
            </w:r>
          </w:p>
          <w:p w14:paraId="4A4B5C1F" w14:textId="77777777" w:rsidR="00B1093A" w:rsidRPr="00B47162" w:rsidRDefault="00B1093A" w:rsidP="0086462E">
            <w:pPr>
              <w:rPr>
                <w:rFonts w:asciiTheme="minorHAnsi" w:hAnsiTheme="minorHAnsi" w:cstheme="minorHAnsi"/>
              </w:rPr>
            </w:pPr>
            <w:r>
              <w:rPr>
                <w:rFonts w:asciiTheme="minorHAnsi" w:hAnsiTheme="minorHAnsi" w:cstheme="minorHAnsi"/>
              </w:rPr>
              <w:t>Rust spots to base</w:t>
            </w:r>
          </w:p>
        </w:tc>
        <w:tc>
          <w:tcPr>
            <w:tcW w:w="3686" w:type="dxa"/>
            <w:tcBorders>
              <w:left w:val="single" w:sz="4" w:space="0" w:color="000000"/>
            </w:tcBorders>
          </w:tcPr>
          <w:p w14:paraId="4819F750" w14:textId="77777777" w:rsidR="00505D01" w:rsidRPr="00B47162" w:rsidRDefault="00505D01" w:rsidP="0086462E">
            <w:pPr>
              <w:rPr>
                <w:rFonts w:asciiTheme="minorHAnsi" w:hAnsiTheme="minorHAnsi" w:cstheme="minorHAnsi"/>
              </w:rPr>
            </w:pPr>
          </w:p>
        </w:tc>
      </w:tr>
      <w:tr w:rsidR="00505D01" w:rsidRPr="00F46EB4" w14:paraId="09E5E0D4" w14:textId="77777777" w:rsidTr="003E0F6B">
        <w:trPr>
          <w:gridBefore w:val="1"/>
          <w:wBefore w:w="8" w:type="dxa"/>
          <w:trHeight w:val="402"/>
          <w:jc w:val="center"/>
        </w:trPr>
        <w:tc>
          <w:tcPr>
            <w:tcW w:w="913" w:type="dxa"/>
            <w:gridSpan w:val="2"/>
            <w:vAlign w:val="center"/>
          </w:tcPr>
          <w:p w14:paraId="35FBC278" w14:textId="77777777" w:rsidR="00505D01" w:rsidRPr="00F46EB4" w:rsidRDefault="00505D01" w:rsidP="0086462E">
            <w:pPr>
              <w:pStyle w:val="ReportListNumbers"/>
            </w:pPr>
          </w:p>
        </w:tc>
        <w:tc>
          <w:tcPr>
            <w:tcW w:w="2216" w:type="dxa"/>
          </w:tcPr>
          <w:p w14:paraId="16603429" w14:textId="77777777" w:rsidR="00505D01" w:rsidRDefault="00C34E10" w:rsidP="0086462E">
            <w:pPr>
              <w:pStyle w:val="TableTextLeft10pt"/>
            </w:pPr>
            <w:r>
              <w:t>Kettle</w:t>
            </w:r>
          </w:p>
        </w:tc>
        <w:tc>
          <w:tcPr>
            <w:tcW w:w="3686" w:type="dxa"/>
          </w:tcPr>
          <w:p w14:paraId="03BDD613" w14:textId="77777777" w:rsidR="00505D01" w:rsidRDefault="00863708" w:rsidP="00863708">
            <w:pPr>
              <w:rPr>
                <w:rFonts w:asciiTheme="minorHAnsi" w:hAnsiTheme="minorHAnsi" w:cstheme="minorHAnsi"/>
              </w:rPr>
            </w:pPr>
            <w:r>
              <w:rPr>
                <w:rFonts w:asciiTheme="minorHAnsi" w:hAnsiTheme="minorHAnsi" w:cstheme="minorHAnsi"/>
              </w:rPr>
              <w:t>1 x b</w:t>
            </w:r>
            <w:r w:rsidR="00C34E10">
              <w:rPr>
                <w:rFonts w:asciiTheme="minorHAnsi" w:hAnsiTheme="minorHAnsi" w:cstheme="minorHAnsi"/>
              </w:rPr>
              <w:t xml:space="preserve">lack </w:t>
            </w:r>
            <w:r w:rsidR="00C34E10" w:rsidRPr="00AD6CCC">
              <w:rPr>
                <w:rFonts w:asciiTheme="minorHAnsi" w:hAnsiTheme="minorHAnsi" w:cstheme="minorHAnsi"/>
                <w:i/>
              </w:rPr>
              <w:t>Bosch</w:t>
            </w:r>
            <w:r w:rsidR="00C34E10">
              <w:rPr>
                <w:rFonts w:asciiTheme="minorHAnsi" w:hAnsiTheme="minorHAnsi" w:cstheme="minorHAnsi"/>
              </w:rPr>
              <w:t xml:space="preserve"> </w:t>
            </w:r>
            <w:r w:rsidR="00AD6CCC">
              <w:rPr>
                <w:rFonts w:asciiTheme="minorHAnsi" w:hAnsiTheme="minorHAnsi" w:cstheme="minorHAnsi"/>
              </w:rPr>
              <w:t>jug kettle</w:t>
            </w:r>
          </w:p>
        </w:tc>
        <w:tc>
          <w:tcPr>
            <w:tcW w:w="3686" w:type="dxa"/>
            <w:tcBorders>
              <w:right w:val="single" w:sz="4" w:space="0" w:color="000000"/>
            </w:tcBorders>
          </w:tcPr>
          <w:p w14:paraId="24CA4DD4" w14:textId="77777777" w:rsidR="00505D01" w:rsidRDefault="00AD6CCC" w:rsidP="0086462E">
            <w:pPr>
              <w:rPr>
                <w:rFonts w:asciiTheme="minorHAnsi" w:hAnsiTheme="minorHAnsi" w:cstheme="minorHAnsi"/>
              </w:rPr>
            </w:pPr>
            <w:r>
              <w:rPr>
                <w:rFonts w:asciiTheme="minorHAnsi" w:hAnsiTheme="minorHAnsi" w:cstheme="minorHAnsi"/>
              </w:rPr>
              <w:t>Not tested</w:t>
            </w:r>
          </w:p>
          <w:p w14:paraId="001876F7" w14:textId="77777777" w:rsidR="00AD6CCC" w:rsidRPr="00B47162" w:rsidRDefault="00AD6CCC" w:rsidP="0086462E">
            <w:pPr>
              <w:rPr>
                <w:rFonts w:asciiTheme="minorHAnsi" w:hAnsiTheme="minorHAnsi" w:cstheme="minorHAnsi"/>
              </w:rPr>
            </w:pPr>
            <w:r>
              <w:rPr>
                <w:rFonts w:asciiTheme="minorHAnsi" w:hAnsiTheme="minorHAnsi" w:cstheme="minorHAnsi"/>
              </w:rPr>
              <w:t>White scale to spout</w:t>
            </w:r>
          </w:p>
        </w:tc>
        <w:tc>
          <w:tcPr>
            <w:tcW w:w="3686" w:type="dxa"/>
            <w:tcBorders>
              <w:left w:val="single" w:sz="4" w:space="0" w:color="000000"/>
            </w:tcBorders>
          </w:tcPr>
          <w:p w14:paraId="45989701" w14:textId="77777777" w:rsidR="00505D01" w:rsidRPr="00B47162" w:rsidRDefault="00505D01" w:rsidP="0086462E">
            <w:pPr>
              <w:rPr>
                <w:rFonts w:asciiTheme="minorHAnsi" w:hAnsiTheme="minorHAnsi" w:cstheme="minorHAnsi"/>
              </w:rPr>
            </w:pPr>
          </w:p>
        </w:tc>
      </w:tr>
      <w:tr w:rsidR="00505D01" w:rsidRPr="00F46EB4" w14:paraId="1A0382B7" w14:textId="77777777" w:rsidTr="003E0F6B">
        <w:trPr>
          <w:gridBefore w:val="1"/>
          <w:wBefore w:w="8" w:type="dxa"/>
          <w:trHeight w:val="402"/>
          <w:jc w:val="center"/>
        </w:trPr>
        <w:tc>
          <w:tcPr>
            <w:tcW w:w="913" w:type="dxa"/>
            <w:gridSpan w:val="2"/>
            <w:vAlign w:val="center"/>
          </w:tcPr>
          <w:p w14:paraId="52EECF80" w14:textId="77777777" w:rsidR="00505D01" w:rsidRPr="00F46EB4" w:rsidRDefault="00505D01" w:rsidP="0086462E">
            <w:pPr>
              <w:pStyle w:val="ReportListNumbers"/>
            </w:pPr>
          </w:p>
        </w:tc>
        <w:tc>
          <w:tcPr>
            <w:tcW w:w="2216" w:type="dxa"/>
          </w:tcPr>
          <w:p w14:paraId="2E9B3AF7" w14:textId="77777777" w:rsidR="00505D01" w:rsidRDefault="00AD6CCC" w:rsidP="0086462E">
            <w:pPr>
              <w:pStyle w:val="TableTextLeft10pt"/>
            </w:pPr>
            <w:r>
              <w:t>Toaster</w:t>
            </w:r>
          </w:p>
        </w:tc>
        <w:tc>
          <w:tcPr>
            <w:tcW w:w="3686" w:type="dxa"/>
          </w:tcPr>
          <w:p w14:paraId="1431EAED" w14:textId="77777777" w:rsidR="00505D01" w:rsidRDefault="00863708" w:rsidP="00863708">
            <w:pPr>
              <w:rPr>
                <w:rFonts w:asciiTheme="minorHAnsi" w:hAnsiTheme="minorHAnsi" w:cstheme="minorHAnsi"/>
              </w:rPr>
            </w:pPr>
            <w:r>
              <w:rPr>
                <w:rFonts w:asciiTheme="minorHAnsi" w:hAnsiTheme="minorHAnsi" w:cstheme="minorHAnsi"/>
              </w:rPr>
              <w:t>1 x g</w:t>
            </w:r>
            <w:r w:rsidR="00AD6CCC">
              <w:rPr>
                <w:rFonts w:asciiTheme="minorHAnsi" w:hAnsiTheme="minorHAnsi" w:cstheme="minorHAnsi"/>
              </w:rPr>
              <w:t xml:space="preserve">rey and chrome </w:t>
            </w:r>
            <w:r w:rsidR="00AD6CCC" w:rsidRPr="00AD6CCC">
              <w:rPr>
                <w:rFonts w:asciiTheme="minorHAnsi" w:hAnsiTheme="minorHAnsi" w:cstheme="minorHAnsi"/>
                <w:i/>
              </w:rPr>
              <w:t>Russell Hobbs</w:t>
            </w:r>
            <w:r w:rsidR="00AD6CCC">
              <w:rPr>
                <w:rFonts w:asciiTheme="minorHAnsi" w:hAnsiTheme="minorHAnsi" w:cstheme="minorHAnsi"/>
              </w:rPr>
              <w:t xml:space="preserve"> 2-slot toaster</w:t>
            </w:r>
          </w:p>
        </w:tc>
        <w:tc>
          <w:tcPr>
            <w:tcW w:w="3686" w:type="dxa"/>
            <w:tcBorders>
              <w:right w:val="single" w:sz="4" w:space="0" w:color="000000"/>
            </w:tcBorders>
          </w:tcPr>
          <w:p w14:paraId="5A0E4DBA" w14:textId="77777777" w:rsidR="00505D01" w:rsidRDefault="00AD6CCC" w:rsidP="0086462E">
            <w:pPr>
              <w:rPr>
                <w:rFonts w:asciiTheme="minorHAnsi" w:hAnsiTheme="minorHAnsi" w:cstheme="minorHAnsi"/>
              </w:rPr>
            </w:pPr>
            <w:r>
              <w:rPr>
                <w:rFonts w:asciiTheme="minorHAnsi" w:hAnsiTheme="minorHAnsi" w:cstheme="minorHAnsi"/>
              </w:rPr>
              <w:t>Not tested</w:t>
            </w:r>
          </w:p>
          <w:p w14:paraId="71C8CB48" w14:textId="77777777" w:rsidR="00AD6CCC" w:rsidRDefault="00863708" w:rsidP="0086462E">
            <w:pPr>
              <w:rPr>
                <w:rFonts w:asciiTheme="minorHAnsi" w:hAnsiTheme="minorHAnsi" w:cstheme="minorHAnsi"/>
              </w:rPr>
            </w:pPr>
            <w:r>
              <w:rPr>
                <w:rFonts w:asciiTheme="minorHAnsi" w:hAnsiTheme="minorHAnsi" w:cstheme="minorHAnsi"/>
              </w:rPr>
              <w:t>Ionised</w:t>
            </w:r>
            <w:r w:rsidR="00AD6CCC">
              <w:rPr>
                <w:rFonts w:asciiTheme="minorHAnsi" w:hAnsiTheme="minorHAnsi" w:cstheme="minorHAnsi"/>
              </w:rPr>
              <w:t xml:space="preserve"> marks</w:t>
            </w:r>
          </w:p>
          <w:p w14:paraId="3F2B8CE1" w14:textId="77777777" w:rsidR="00AD6CCC" w:rsidRPr="00B47162" w:rsidRDefault="00AD6CCC" w:rsidP="0086462E">
            <w:pPr>
              <w:rPr>
                <w:rFonts w:asciiTheme="minorHAnsi" w:hAnsiTheme="minorHAnsi" w:cstheme="minorHAnsi"/>
              </w:rPr>
            </w:pPr>
            <w:r>
              <w:rPr>
                <w:rFonts w:asciiTheme="minorHAnsi" w:hAnsiTheme="minorHAnsi" w:cstheme="minorHAnsi"/>
              </w:rPr>
              <w:t>Sticker residue</w:t>
            </w:r>
          </w:p>
        </w:tc>
        <w:tc>
          <w:tcPr>
            <w:tcW w:w="3686" w:type="dxa"/>
            <w:tcBorders>
              <w:left w:val="single" w:sz="4" w:space="0" w:color="000000"/>
            </w:tcBorders>
          </w:tcPr>
          <w:p w14:paraId="04C87A2B" w14:textId="77777777" w:rsidR="00505D01" w:rsidRPr="00B47162" w:rsidRDefault="00505D01" w:rsidP="0086462E">
            <w:pPr>
              <w:rPr>
                <w:rFonts w:asciiTheme="minorHAnsi" w:hAnsiTheme="minorHAnsi" w:cstheme="minorHAnsi"/>
              </w:rPr>
            </w:pPr>
          </w:p>
        </w:tc>
      </w:tr>
      <w:tr w:rsidR="00505D01" w:rsidRPr="00F46EB4" w14:paraId="1143ACBE" w14:textId="77777777" w:rsidTr="003E0F6B">
        <w:trPr>
          <w:gridBefore w:val="1"/>
          <w:wBefore w:w="8" w:type="dxa"/>
          <w:trHeight w:val="402"/>
          <w:jc w:val="center"/>
        </w:trPr>
        <w:tc>
          <w:tcPr>
            <w:tcW w:w="913" w:type="dxa"/>
            <w:gridSpan w:val="2"/>
            <w:vAlign w:val="center"/>
          </w:tcPr>
          <w:p w14:paraId="13BA57B6" w14:textId="77777777" w:rsidR="00505D01" w:rsidRPr="00F46EB4" w:rsidRDefault="00505D01" w:rsidP="0086462E">
            <w:pPr>
              <w:pStyle w:val="ReportListNumbers"/>
            </w:pPr>
          </w:p>
        </w:tc>
        <w:tc>
          <w:tcPr>
            <w:tcW w:w="2216" w:type="dxa"/>
          </w:tcPr>
          <w:p w14:paraId="6EC3A18E" w14:textId="77777777" w:rsidR="00505D01" w:rsidRDefault="00AD6CCC" w:rsidP="0086462E">
            <w:pPr>
              <w:pStyle w:val="TableTextLeft10pt"/>
            </w:pPr>
            <w:r>
              <w:t>Storage pots</w:t>
            </w:r>
          </w:p>
        </w:tc>
        <w:tc>
          <w:tcPr>
            <w:tcW w:w="3686" w:type="dxa"/>
          </w:tcPr>
          <w:p w14:paraId="6219A684" w14:textId="77777777" w:rsidR="00505D01" w:rsidRDefault="00AD6CCC" w:rsidP="0086462E">
            <w:pPr>
              <w:rPr>
                <w:rFonts w:asciiTheme="minorHAnsi" w:hAnsiTheme="minorHAnsi" w:cstheme="minorHAnsi"/>
              </w:rPr>
            </w:pPr>
            <w:r>
              <w:rPr>
                <w:rFonts w:asciiTheme="minorHAnsi" w:hAnsiTheme="minorHAnsi" w:cstheme="minorHAnsi"/>
              </w:rPr>
              <w:t>3 x brushed stainless steel tea, coffee, sugar pots and lids</w:t>
            </w:r>
          </w:p>
        </w:tc>
        <w:tc>
          <w:tcPr>
            <w:tcW w:w="3686" w:type="dxa"/>
            <w:tcBorders>
              <w:right w:val="single" w:sz="4" w:space="0" w:color="000000"/>
            </w:tcBorders>
          </w:tcPr>
          <w:p w14:paraId="0D15FF61" w14:textId="77777777" w:rsidR="00505D01" w:rsidRDefault="00AD6CCC" w:rsidP="0086462E">
            <w:pPr>
              <w:rPr>
                <w:rFonts w:asciiTheme="minorHAnsi" w:hAnsiTheme="minorHAnsi" w:cstheme="minorHAnsi"/>
              </w:rPr>
            </w:pPr>
            <w:r>
              <w:rPr>
                <w:rFonts w:asciiTheme="minorHAnsi" w:hAnsiTheme="minorHAnsi" w:cstheme="minorHAnsi"/>
              </w:rPr>
              <w:t>Used order</w:t>
            </w:r>
          </w:p>
          <w:p w14:paraId="1FF2F585" w14:textId="77777777" w:rsidR="00AD6CCC" w:rsidRPr="00B47162" w:rsidRDefault="00AD6CCC" w:rsidP="0086462E">
            <w:pPr>
              <w:rPr>
                <w:rFonts w:asciiTheme="minorHAnsi" w:hAnsiTheme="minorHAnsi" w:cstheme="minorHAnsi"/>
              </w:rPr>
            </w:pPr>
            <w:r>
              <w:rPr>
                <w:rFonts w:asciiTheme="minorHAnsi" w:hAnsiTheme="minorHAnsi" w:cstheme="minorHAnsi"/>
              </w:rPr>
              <w:t>Worn patchy marks</w:t>
            </w:r>
          </w:p>
        </w:tc>
        <w:tc>
          <w:tcPr>
            <w:tcW w:w="3686" w:type="dxa"/>
            <w:tcBorders>
              <w:left w:val="single" w:sz="4" w:space="0" w:color="000000"/>
            </w:tcBorders>
          </w:tcPr>
          <w:p w14:paraId="46C1BB85" w14:textId="77777777" w:rsidR="00505D01" w:rsidRPr="00B47162" w:rsidRDefault="00505D01" w:rsidP="0086462E">
            <w:pPr>
              <w:rPr>
                <w:rFonts w:asciiTheme="minorHAnsi" w:hAnsiTheme="minorHAnsi" w:cstheme="minorHAnsi"/>
              </w:rPr>
            </w:pPr>
          </w:p>
        </w:tc>
      </w:tr>
      <w:tr w:rsidR="00505D01" w:rsidRPr="00F46EB4" w14:paraId="08A31FFB" w14:textId="77777777" w:rsidTr="003E0F6B">
        <w:trPr>
          <w:gridBefore w:val="1"/>
          <w:wBefore w:w="8" w:type="dxa"/>
          <w:trHeight w:val="402"/>
          <w:jc w:val="center"/>
        </w:trPr>
        <w:tc>
          <w:tcPr>
            <w:tcW w:w="913" w:type="dxa"/>
            <w:gridSpan w:val="2"/>
            <w:vAlign w:val="center"/>
          </w:tcPr>
          <w:p w14:paraId="6C46BD2D" w14:textId="77777777" w:rsidR="00505D01" w:rsidRPr="00F46EB4" w:rsidRDefault="00505D01" w:rsidP="0086462E">
            <w:pPr>
              <w:pStyle w:val="ReportListNumbers"/>
            </w:pPr>
          </w:p>
        </w:tc>
        <w:tc>
          <w:tcPr>
            <w:tcW w:w="2216" w:type="dxa"/>
          </w:tcPr>
          <w:p w14:paraId="70D4647A" w14:textId="77777777" w:rsidR="00505D01" w:rsidRDefault="00AD6CCC" w:rsidP="0086462E">
            <w:pPr>
              <w:pStyle w:val="TableTextLeft10pt"/>
            </w:pPr>
            <w:r>
              <w:t>Mugs</w:t>
            </w:r>
          </w:p>
        </w:tc>
        <w:tc>
          <w:tcPr>
            <w:tcW w:w="3686" w:type="dxa"/>
          </w:tcPr>
          <w:p w14:paraId="1F1F8359" w14:textId="77777777" w:rsidR="00505D01" w:rsidRDefault="00AD6CCC" w:rsidP="0086462E">
            <w:pPr>
              <w:rPr>
                <w:rFonts w:asciiTheme="minorHAnsi" w:hAnsiTheme="minorHAnsi" w:cstheme="minorHAnsi"/>
              </w:rPr>
            </w:pPr>
            <w:r>
              <w:rPr>
                <w:rFonts w:asciiTheme="minorHAnsi" w:hAnsiTheme="minorHAnsi" w:cstheme="minorHAnsi"/>
              </w:rPr>
              <w:t>8 x assorted mugs</w:t>
            </w:r>
          </w:p>
        </w:tc>
        <w:tc>
          <w:tcPr>
            <w:tcW w:w="3686" w:type="dxa"/>
            <w:tcBorders>
              <w:right w:val="single" w:sz="4" w:space="0" w:color="000000"/>
            </w:tcBorders>
          </w:tcPr>
          <w:p w14:paraId="16FEBDE2" w14:textId="77777777" w:rsidR="00505D01" w:rsidRPr="00B47162" w:rsidRDefault="00505D01" w:rsidP="0086462E">
            <w:pPr>
              <w:rPr>
                <w:rFonts w:asciiTheme="minorHAnsi" w:hAnsiTheme="minorHAnsi" w:cstheme="minorHAnsi"/>
              </w:rPr>
            </w:pPr>
          </w:p>
        </w:tc>
        <w:tc>
          <w:tcPr>
            <w:tcW w:w="3686" w:type="dxa"/>
            <w:tcBorders>
              <w:left w:val="single" w:sz="4" w:space="0" w:color="000000"/>
            </w:tcBorders>
          </w:tcPr>
          <w:p w14:paraId="45C744B1" w14:textId="77777777" w:rsidR="00505D01" w:rsidRPr="00B47162" w:rsidRDefault="00505D01" w:rsidP="0086462E">
            <w:pPr>
              <w:rPr>
                <w:rFonts w:asciiTheme="minorHAnsi" w:hAnsiTheme="minorHAnsi" w:cstheme="minorHAnsi"/>
              </w:rPr>
            </w:pPr>
          </w:p>
        </w:tc>
      </w:tr>
      <w:tr w:rsidR="00505D01" w:rsidRPr="00F46EB4" w14:paraId="69FB298A" w14:textId="77777777" w:rsidTr="003E0F6B">
        <w:trPr>
          <w:gridBefore w:val="1"/>
          <w:wBefore w:w="8" w:type="dxa"/>
          <w:trHeight w:val="402"/>
          <w:jc w:val="center"/>
        </w:trPr>
        <w:tc>
          <w:tcPr>
            <w:tcW w:w="913" w:type="dxa"/>
            <w:gridSpan w:val="2"/>
            <w:vAlign w:val="center"/>
          </w:tcPr>
          <w:p w14:paraId="750EA650" w14:textId="77777777" w:rsidR="00505D01" w:rsidRPr="00F46EB4" w:rsidRDefault="00505D01" w:rsidP="0086462E">
            <w:pPr>
              <w:pStyle w:val="ReportListNumbers"/>
            </w:pPr>
          </w:p>
        </w:tc>
        <w:tc>
          <w:tcPr>
            <w:tcW w:w="2216" w:type="dxa"/>
          </w:tcPr>
          <w:p w14:paraId="4E0F4BDD" w14:textId="77777777" w:rsidR="00505D01" w:rsidRDefault="00AD6CCC" w:rsidP="0086462E">
            <w:pPr>
              <w:pStyle w:val="TableTextLeft10pt"/>
            </w:pPr>
            <w:r>
              <w:t>Plates</w:t>
            </w:r>
          </w:p>
        </w:tc>
        <w:tc>
          <w:tcPr>
            <w:tcW w:w="3686" w:type="dxa"/>
          </w:tcPr>
          <w:p w14:paraId="3BDE406A" w14:textId="77777777" w:rsidR="00505D01" w:rsidRDefault="00AD6CCC" w:rsidP="0086462E">
            <w:pPr>
              <w:rPr>
                <w:rFonts w:asciiTheme="minorHAnsi" w:hAnsiTheme="minorHAnsi" w:cstheme="minorHAnsi"/>
              </w:rPr>
            </w:pPr>
            <w:r>
              <w:rPr>
                <w:rFonts w:asciiTheme="minorHAnsi" w:hAnsiTheme="minorHAnsi" w:cstheme="minorHAnsi"/>
              </w:rPr>
              <w:t>4 x white square</w:t>
            </w:r>
          </w:p>
          <w:p w14:paraId="585A0842" w14:textId="77777777" w:rsidR="00AD6CCC" w:rsidRDefault="00AD6CCC" w:rsidP="0086462E">
            <w:pPr>
              <w:rPr>
                <w:rFonts w:asciiTheme="minorHAnsi" w:hAnsiTheme="minorHAnsi" w:cstheme="minorHAnsi"/>
              </w:rPr>
            </w:pPr>
            <w:r>
              <w:rPr>
                <w:rFonts w:asciiTheme="minorHAnsi" w:hAnsiTheme="minorHAnsi" w:cstheme="minorHAnsi"/>
              </w:rPr>
              <w:t>4 x brown square</w:t>
            </w:r>
          </w:p>
          <w:p w14:paraId="10FBBF72" w14:textId="77777777" w:rsidR="00AD6CCC" w:rsidRDefault="00AD6CCC" w:rsidP="0086462E">
            <w:pPr>
              <w:rPr>
                <w:rFonts w:asciiTheme="minorHAnsi" w:hAnsiTheme="minorHAnsi" w:cstheme="minorHAnsi"/>
              </w:rPr>
            </w:pPr>
            <w:r>
              <w:rPr>
                <w:rFonts w:asciiTheme="minorHAnsi" w:hAnsiTheme="minorHAnsi" w:cstheme="minorHAnsi"/>
              </w:rPr>
              <w:t>4 x cream square</w:t>
            </w:r>
          </w:p>
          <w:p w14:paraId="24EC285F" w14:textId="77777777" w:rsidR="00AD6CCC" w:rsidRDefault="00AD6CCC" w:rsidP="0086462E">
            <w:pPr>
              <w:rPr>
                <w:rFonts w:asciiTheme="minorHAnsi" w:hAnsiTheme="minorHAnsi" w:cstheme="minorHAnsi"/>
              </w:rPr>
            </w:pPr>
            <w:r>
              <w:rPr>
                <w:rFonts w:asciiTheme="minorHAnsi" w:hAnsiTheme="minorHAnsi" w:cstheme="minorHAnsi"/>
              </w:rPr>
              <w:t>2 x cream square bowls</w:t>
            </w:r>
          </w:p>
          <w:p w14:paraId="12D58195" w14:textId="77777777" w:rsidR="00AD6CCC" w:rsidRDefault="00AD6CCC" w:rsidP="0086462E">
            <w:pPr>
              <w:rPr>
                <w:rFonts w:asciiTheme="minorHAnsi" w:hAnsiTheme="minorHAnsi" w:cstheme="minorHAnsi"/>
              </w:rPr>
            </w:pPr>
            <w:r>
              <w:rPr>
                <w:rFonts w:asciiTheme="minorHAnsi" w:hAnsiTheme="minorHAnsi" w:cstheme="minorHAnsi"/>
              </w:rPr>
              <w:t>4 x white square bowls</w:t>
            </w:r>
          </w:p>
          <w:p w14:paraId="23D8E608" w14:textId="77777777" w:rsidR="00AD6CCC" w:rsidRDefault="00AD6CCC" w:rsidP="0086462E">
            <w:pPr>
              <w:rPr>
                <w:rFonts w:asciiTheme="minorHAnsi" w:hAnsiTheme="minorHAnsi" w:cstheme="minorHAnsi"/>
              </w:rPr>
            </w:pPr>
            <w:r>
              <w:rPr>
                <w:rFonts w:asciiTheme="minorHAnsi" w:hAnsiTheme="minorHAnsi" w:cstheme="minorHAnsi"/>
              </w:rPr>
              <w:t>1 x white small round plate</w:t>
            </w:r>
          </w:p>
          <w:p w14:paraId="52FD7D86" w14:textId="77777777" w:rsidR="00AD6CCC" w:rsidRDefault="00AD6CCC" w:rsidP="0086462E">
            <w:pPr>
              <w:rPr>
                <w:rFonts w:asciiTheme="minorHAnsi" w:hAnsiTheme="minorHAnsi" w:cstheme="minorHAnsi"/>
              </w:rPr>
            </w:pPr>
            <w:r>
              <w:rPr>
                <w:rFonts w:asciiTheme="minorHAnsi" w:hAnsiTheme="minorHAnsi" w:cstheme="minorHAnsi"/>
              </w:rPr>
              <w:t>1 x white round bowl</w:t>
            </w:r>
          </w:p>
        </w:tc>
        <w:tc>
          <w:tcPr>
            <w:tcW w:w="3686" w:type="dxa"/>
            <w:tcBorders>
              <w:right w:val="single" w:sz="4" w:space="0" w:color="000000"/>
            </w:tcBorders>
          </w:tcPr>
          <w:p w14:paraId="61C5557E" w14:textId="77777777" w:rsidR="00505D01" w:rsidRDefault="00AD6CCC" w:rsidP="0086462E">
            <w:pPr>
              <w:rPr>
                <w:rFonts w:asciiTheme="minorHAnsi" w:hAnsiTheme="minorHAnsi" w:cstheme="minorHAnsi"/>
              </w:rPr>
            </w:pPr>
            <w:r>
              <w:rPr>
                <w:rFonts w:asciiTheme="minorHAnsi" w:hAnsiTheme="minorHAnsi" w:cstheme="minorHAnsi"/>
              </w:rPr>
              <w:t>Used order</w:t>
            </w:r>
          </w:p>
          <w:p w14:paraId="6A6DBE7A" w14:textId="77777777" w:rsidR="00AD6CCC" w:rsidRDefault="00AD6CCC" w:rsidP="0086462E">
            <w:pPr>
              <w:rPr>
                <w:rFonts w:asciiTheme="minorHAnsi" w:hAnsiTheme="minorHAnsi" w:cstheme="minorHAnsi"/>
              </w:rPr>
            </w:pPr>
          </w:p>
          <w:p w14:paraId="0F314A41" w14:textId="77777777" w:rsidR="00AD6CCC" w:rsidRDefault="00AD6CCC" w:rsidP="0086462E">
            <w:pPr>
              <w:rPr>
                <w:rFonts w:asciiTheme="minorHAnsi" w:hAnsiTheme="minorHAnsi" w:cstheme="minorHAnsi"/>
              </w:rPr>
            </w:pPr>
          </w:p>
          <w:p w14:paraId="70FA63B8" w14:textId="77777777" w:rsidR="00AD6CCC" w:rsidRDefault="00AD6CCC" w:rsidP="0086462E">
            <w:pPr>
              <w:rPr>
                <w:rFonts w:asciiTheme="minorHAnsi" w:hAnsiTheme="minorHAnsi" w:cstheme="minorHAnsi"/>
              </w:rPr>
            </w:pPr>
          </w:p>
          <w:p w14:paraId="50D08E51" w14:textId="77777777" w:rsidR="00AD6CCC" w:rsidRDefault="00AD6CCC" w:rsidP="0086462E">
            <w:pPr>
              <w:rPr>
                <w:rFonts w:asciiTheme="minorHAnsi" w:hAnsiTheme="minorHAnsi" w:cstheme="minorHAnsi"/>
              </w:rPr>
            </w:pPr>
          </w:p>
          <w:p w14:paraId="6BF098A8" w14:textId="77777777" w:rsidR="00AD6CCC" w:rsidRPr="00B47162" w:rsidRDefault="00AD6CCC" w:rsidP="0086462E">
            <w:pPr>
              <w:rPr>
                <w:rFonts w:asciiTheme="minorHAnsi" w:hAnsiTheme="minorHAnsi" w:cstheme="minorHAnsi"/>
              </w:rPr>
            </w:pPr>
            <w:r>
              <w:rPr>
                <w:rFonts w:asciiTheme="minorHAnsi" w:hAnsiTheme="minorHAnsi" w:cstheme="minorHAnsi"/>
              </w:rPr>
              <w:t>Couple edge chips</w:t>
            </w:r>
          </w:p>
        </w:tc>
        <w:tc>
          <w:tcPr>
            <w:tcW w:w="3686" w:type="dxa"/>
            <w:tcBorders>
              <w:left w:val="single" w:sz="4" w:space="0" w:color="000000"/>
            </w:tcBorders>
          </w:tcPr>
          <w:p w14:paraId="081D6011" w14:textId="77777777" w:rsidR="00505D01" w:rsidRPr="00B47162" w:rsidRDefault="00505D01" w:rsidP="0086462E">
            <w:pPr>
              <w:rPr>
                <w:rFonts w:asciiTheme="minorHAnsi" w:hAnsiTheme="minorHAnsi" w:cstheme="minorHAnsi"/>
              </w:rPr>
            </w:pPr>
          </w:p>
        </w:tc>
      </w:tr>
      <w:tr w:rsidR="00505D01" w:rsidRPr="00F46EB4" w14:paraId="50E378F4" w14:textId="77777777" w:rsidTr="003E0F6B">
        <w:trPr>
          <w:gridBefore w:val="1"/>
          <w:wBefore w:w="8" w:type="dxa"/>
          <w:trHeight w:val="402"/>
          <w:jc w:val="center"/>
        </w:trPr>
        <w:tc>
          <w:tcPr>
            <w:tcW w:w="913" w:type="dxa"/>
            <w:gridSpan w:val="2"/>
            <w:vAlign w:val="center"/>
          </w:tcPr>
          <w:p w14:paraId="63758A44" w14:textId="77777777" w:rsidR="00505D01" w:rsidRPr="00F46EB4" w:rsidRDefault="00505D01" w:rsidP="0086462E">
            <w:pPr>
              <w:pStyle w:val="ReportListNumbers"/>
            </w:pPr>
          </w:p>
        </w:tc>
        <w:tc>
          <w:tcPr>
            <w:tcW w:w="2216" w:type="dxa"/>
          </w:tcPr>
          <w:p w14:paraId="2F464B90" w14:textId="77777777" w:rsidR="00505D01" w:rsidRDefault="00440E26" w:rsidP="0086462E">
            <w:pPr>
              <w:pStyle w:val="TableTextLeft10pt"/>
            </w:pPr>
            <w:r>
              <w:t>Further glasses</w:t>
            </w:r>
          </w:p>
        </w:tc>
        <w:tc>
          <w:tcPr>
            <w:tcW w:w="3686" w:type="dxa"/>
          </w:tcPr>
          <w:p w14:paraId="36CDACA1" w14:textId="77777777" w:rsidR="00505D01" w:rsidRDefault="00440E26" w:rsidP="0086462E">
            <w:pPr>
              <w:rPr>
                <w:rFonts w:asciiTheme="minorHAnsi" w:hAnsiTheme="minorHAnsi" w:cstheme="minorHAnsi"/>
              </w:rPr>
            </w:pPr>
            <w:r>
              <w:rPr>
                <w:rFonts w:asciiTheme="minorHAnsi" w:hAnsiTheme="minorHAnsi" w:cstheme="minorHAnsi"/>
              </w:rPr>
              <w:t>1 x wine</w:t>
            </w:r>
          </w:p>
          <w:p w14:paraId="0B6463C0" w14:textId="77777777" w:rsidR="00440E26" w:rsidRDefault="00440E26" w:rsidP="0086462E">
            <w:pPr>
              <w:rPr>
                <w:rFonts w:asciiTheme="minorHAnsi" w:hAnsiTheme="minorHAnsi" w:cstheme="minorHAnsi"/>
              </w:rPr>
            </w:pPr>
            <w:r>
              <w:rPr>
                <w:rFonts w:asciiTheme="minorHAnsi" w:hAnsiTheme="minorHAnsi" w:cstheme="minorHAnsi"/>
              </w:rPr>
              <w:t>2 x assorted tall tumblers</w:t>
            </w:r>
          </w:p>
        </w:tc>
        <w:tc>
          <w:tcPr>
            <w:tcW w:w="3686" w:type="dxa"/>
            <w:tcBorders>
              <w:right w:val="single" w:sz="4" w:space="0" w:color="000000"/>
            </w:tcBorders>
          </w:tcPr>
          <w:p w14:paraId="25536643" w14:textId="77777777" w:rsidR="00505D01" w:rsidRPr="00B47162" w:rsidRDefault="00505D01" w:rsidP="0086462E">
            <w:pPr>
              <w:rPr>
                <w:rFonts w:asciiTheme="minorHAnsi" w:hAnsiTheme="minorHAnsi" w:cstheme="minorHAnsi"/>
              </w:rPr>
            </w:pPr>
          </w:p>
        </w:tc>
        <w:tc>
          <w:tcPr>
            <w:tcW w:w="3686" w:type="dxa"/>
            <w:tcBorders>
              <w:left w:val="single" w:sz="4" w:space="0" w:color="000000"/>
            </w:tcBorders>
          </w:tcPr>
          <w:p w14:paraId="0B86E3F2" w14:textId="77777777" w:rsidR="00505D01" w:rsidRPr="00B47162" w:rsidRDefault="00505D01" w:rsidP="0086462E">
            <w:pPr>
              <w:rPr>
                <w:rFonts w:asciiTheme="minorHAnsi" w:hAnsiTheme="minorHAnsi" w:cstheme="minorHAnsi"/>
              </w:rPr>
            </w:pPr>
          </w:p>
        </w:tc>
      </w:tr>
    </w:tbl>
    <w:p w14:paraId="41A411C4" w14:textId="77777777" w:rsidR="009E2674" w:rsidRDefault="009E2674" w:rsidP="009E2674"/>
    <w:p w14:paraId="4E4A5FF9" w14:textId="77777777" w:rsidR="00837AC1" w:rsidRDefault="00837AC1">
      <w:r>
        <w:br w:type="page"/>
      </w:r>
    </w:p>
    <w:p w14:paraId="1650B025" w14:textId="77777777" w:rsidR="00837AC1" w:rsidRPr="00DF05C5" w:rsidRDefault="0058538E" w:rsidP="00CD64E5">
      <w:pPr>
        <w:pStyle w:val="Head1Red12ptLeft"/>
        <w:rPr>
          <w:color w:val="7FA841"/>
        </w:rPr>
      </w:pPr>
      <w:bookmarkStart w:id="29" w:name="_Toc197221834"/>
      <w:r>
        <w:rPr>
          <w:color w:val="7FA841"/>
        </w:rPr>
        <w:lastRenderedPageBreak/>
        <w:t xml:space="preserve">Open Plan </w:t>
      </w:r>
      <w:r w:rsidR="00837AC1">
        <w:rPr>
          <w:color w:val="7FA841"/>
        </w:rPr>
        <w:t>Kitchen</w:t>
      </w:r>
      <w:r w:rsidR="00837AC1" w:rsidRPr="00DF05C5">
        <w:rPr>
          <w:color w:val="7FA841"/>
        </w:rPr>
        <w:t xml:space="preserve"> Photos</w:t>
      </w:r>
      <w:bookmarkEnd w:id="29"/>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1"/>
        <w:gridCol w:w="4901"/>
        <w:gridCol w:w="4904"/>
      </w:tblGrid>
      <w:tr w:rsidR="00BE5E0F" w:rsidRPr="00E27329" w14:paraId="394B55C4"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082495E" w14:textId="77777777" w:rsidR="00BE5E0F" w:rsidRPr="00E90287" w:rsidRDefault="00BE5E0F" w:rsidP="00BE5E0F">
            <w:pPr>
              <w:spacing w:line="290" w:lineRule="atLeast"/>
              <w:jc w:val="center"/>
              <w:rPr>
                <w:b/>
                <w:color w:val="7FA841"/>
                <w:szCs w:val="21"/>
              </w:rPr>
            </w:pPr>
            <w:r>
              <w:rPr>
                <w:b/>
                <w:color w:val="7FA841"/>
                <w:szCs w:val="21"/>
              </w:rPr>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1457165" w14:textId="77777777" w:rsidR="00BE5E0F" w:rsidRPr="00E90287" w:rsidRDefault="00BE5E0F" w:rsidP="00BE5E0F">
            <w:pPr>
              <w:spacing w:line="290" w:lineRule="atLeast"/>
              <w:jc w:val="center"/>
              <w:rPr>
                <w:b/>
                <w:color w:val="7FA841"/>
                <w:szCs w:val="21"/>
              </w:rPr>
            </w:pPr>
            <w:r>
              <w:rPr>
                <w:b/>
                <w:color w:val="7FA841"/>
                <w:szCs w:val="21"/>
              </w:rPr>
              <w:t>Kitchen window frame paint marks</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301BE5CA" w14:textId="77777777" w:rsidR="00BE5E0F" w:rsidRPr="00E90287" w:rsidRDefault="00BE5E0F" w:rsidP="00BE5E0F">
            <w:pPr>
              <w:spacing w:line="290" w:lineRule="atLeast"/>
              <w:jc w:val="center"/>
              <w:rPr>
                <w:b/>
                <w:color w:val="7FA841"/>
                <w:szCs w:val="21"/>
              </w:rPr>
            </w:pPr>
            <w:r>
              <w:rPr>
                <w:b/>
                <w:color w:val="7FA841"/>
                <w:szCs w:val="21"/>
              </w:rPr>
              <w:t>Kitchen window sill</w:t>
            </w:r>
          </w:p>
        </w:tc>
      </w:tr>
      <w:tr w:rsidR="00BE5E0F" w:rsidRPr="00987577" w14:paraId="1A35FD8B" w14:textId="77777777" w:rsidTr="00AF4C27">
        <w:trPr>
          <w:trHeight w:val="4476"/>
          <w:jc w:val="center"/>
        </w:trPr>
        <w:tc>
          <w:tcPr>
            <w:tcW w:w="4901" w:type="dxa"/>
            <w:tcBorders>
              <w:top w:val="single" w:sz="4" w:space="0" w:color="auto"/>
              <w:left w:val="single" w:sz="4" w:space="0" w:color="auto"/>
              <w:bottom w:val="single" w:sz="4" w:space="0" w:color="auto"/>
              <w:right w:val="single" w:sz="4" w:space="0" w:color="auto"/>
            </w:tcBorders>
            <w:vAlign w:val="center"/>
          </w:tcPr>
          <w:p w14:paraId="1A2622D0" w14:textId="77777777" w:rsidR="00BE5E0F" w:rsidRDefault="00EC4D1A" w:rsidP="00BE5E0F">
            <w:pPr>
              <w:spacing w:line="290" w:lineRule="atLeast"/>
              <w:jc w:val="center"/>
              <w:rPr>
                <w:szCs w:val="21"/>
              </w:rPr>
            </w:pPr>
            <w:r>
              <w:rPr>
                <w:szCs w:val="21"/>
              </w:rPr>
              <w:pict w14:anchorId="6F552099">
                <v:shape id="_x0000_i1133" type="#_x0000_t75" style="width:219.8pt;height:165pt">
                  <v:imagedata r:id="rId136" o:title="126"/>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44123A89" w14:textId="77777777" w:rsidR="00BE5E0F" w:rsidRDefault="00EC4D1A" w:rsidP="00BE5E0F">
            <w:pPr>
              <w:spacing w:line="290" w:lineRule="atLeast"/>
              <w:jc w:val="center"/>
              <w:rPr>
                <w:szCs w:val="21"/>
              </w:rPr>
            </w:pPr>
            <w:r>
              <w:rPr>
                <w:szCs w:val="21"/>
              </w:rPr>
              <w:pict w14:anchorId="2FD07788">
                <v:shape id="_x0000_i1134" type="#_x0000_t75" style="width:219.8pt;height:165pt">
                  <v:imagedata r:id="rId137" o:title="127"/>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0A5C83B9" w14:textId="77777777" w:rsidR="00BE5E0F" w:rsidRDefault="00EC4D1A" w:rsidP="00BE5E0F">
            <w:pPr>
              <w:spacing w:line="290" w:lineRule="atLeast"/>
              <w:jc w:val="center"/>
              <w:rPr>
                <w:szCs w:val="21"/>
              </w:rPr>
            </w:pPr>
            <w:r>
              <w:rPr>
                <w:szCs w:val="21"/>
              </w:rPr>
              <w:pict w14:anchorId="6B867040">
                <v:shape id="_x0000_i1135" type="#_x0000_t75" style="width:219.8pt;height:165pt">
                  <v:imagedata r:id="rId138" o:title="128"/>
                </v:shape>
              </w:pict>
            </w:r>
          </w:p>
        </w:tc>
      </w:tr>
      <w:tr w:rsidR="00BE5E0F" w:rsidRPr="00C9766D" w14:paraId="57C3BD4F"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44C6CDA" w14:textId="77777777" w:rsidR="00BE5E0F" w:rsidRPr="00E90287" w:rsidRDefault="00BE5E0F" w:rsidP="00BE5E0F">
            <w:pPr>
              <w:spacing w:line="290" w:lineRule="atLeast"/>
              <w:jc w:val="center"/>
              <w:rPr>
                <w:b/>
                <w:color w:val="7FA841"/>
                <w:szCs w:val="21"/>
              </w:rPr>
            </w:pPr>
            <w:r>
              <w:rPr>
                <w:b/>
                <w:color w:val="7FA841"/>
                <w:szCs w:val="21"/>
              </w:rPr>
              <w:t>Kitchen flooring</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22F8B93E" w14:textId="77777777" w:rsidR="00BE5E0F" w:rsidRPr="00E90287" w:rsidRDefault="00BE5E0F" w:rsidP="00BE5E0F">
            <w:pPr>
              <w:spacing w:line="290" w:lineRule="atLeast"/>
              <w:jc w:val="center"/>
              <w:rPr>
                <w:b/>
                <w:color w:val="7FA841"/>
                <w:szCs w:val="21"/>
              </w:rPr>
            </w:pPr>
            <w:r>
              <w:rPr>
                <w:b/>
                <w:color w:val="7FA841"/>
                <w:szCs w:val="21"/>
              </w:rPr>
              <w:t>Kitchen floor chip</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3AE75564" w14:textId="77777777" w:rsidR="00BE5E0F" w:rsidRPr="00E90287" w:rsidRDefault="00BE5E0F" w:rsidP="00BE5E0F">
            <w:pPr>
              <w:spacing w:line="290" w:lineRule="atLeast"/>
              <w:jc w:val="center"/>
              <w:rPr>
                <w:b/>
                <w:color w:val="7FA841"/>
                <w:szCs w:val="21"/>
              </w:rPr>
            </w:pPr>
            <w:r>
              <w:rPr>
                <w:b/>
                <w:color w:val="7FA841"/>
                <w:szCs w:val="21"/>
              </w:rPr>
              <w:t>Kitchen floor chip</w:t>
            </w:r>
          </w:p>
        </w:tc>
      </w:tr>
      <w:tr w:rsidR="00BE5E0F" w:rsidRPr="00C9766D" w14:paraId="28342210" w14:textId="77777777" w:rsidTr="00AF4C27">
        <w:trPr>
          <w:trHeight w:val="4494"/>
          <w:jc w:val="center"/>
        </w:trPr>
        <w:tc>
          <w:tcPr>
            <w:tcW w:w="4901" w:type="dxa"/>
            <w:tcBorders>
              <w:top w:val="single" w:sz="4" w:space="0" w:color="auto"/>
              <w:left w:val="single" w:sz="4" w:space="0" w:color="auto"/>
              <w:bottom w:val="single" w:sz="4" w:space="0" w:color="auto"/>
              <w:right w:val="single" w:sz="4" w:space="0" w:color="auto"/>
            </w:tcBorders>
            <w:vAlign w:val="center"/>
          </w:tcPr>
          <w:p w14:paraId="0B4273B1" w14:textId="77777777" w:rsidR="00BE5E0F" w:rsidRDefault="00EC4D1A" w:rsidP="00BE5E0F">
            <w:pPr>
              <w:spacing w:line="290" w:lineRule="atLeast"/>
              <w:jc w:val="center"/>
              <w:rPr>
                <w:szCs w:val="21"/>
              </w:rPr>
            </w:pPr>
            <w:r>
              <w:rPr>
                <w:szCs w:val="21"/>
              </w:rPr>
              <w:pict w14:anchorId="1F8D2AE8">
                <v:shape id="_x0000_i1136" type="#_x0000_t75" style="width:219.8pt;height:165pt">
                  <v:imagedata r:id="rId139" o:title="129"/>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0F5D07AC" w14:textId="77777777" w:rsidR="00BE5E0F" w:rsidRDefault="00EC4D1A" w:rsidP="00BE5E0F">
            <w:pPr>
              <w:spacing w:line="290" w:lineRule="atLeast"/>
              <w:jc w:val="center"/>
              <w:rPr>
                <w:szCs w:val="21"/>
              </w:rPr>
            </w:pPr>
            <w:r>
              <w:rPr>
                <w:szCs w:val="21"/>
              </w:rPr>
              <w:pict w14:anchorId="05B3D03D">
                <v:shape id="_x0000_i1137" type="#_x0000_t75" style="width:219.8pt;height:165pt">
                  <v:imagedata r:id="rId140" o:title="130"/>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7EFC1810" w14:textId="77777777" w:rsidR="00BE5E0F" w:rsidRPr="00987577" w:rsidRDefault="00EC4D1A" w:rsidP="00BE5E0F">
            <w:pPr>
              <w:spacing w:line="290" w:lineRule="atLeast"/>
              <w:jc w:val="center"/>
              <w:rPr>
                <w:b/>
                <w:szCs w:val="21"/>
              </w:rPr>
            </w:pPr>
            <w:r>
              <w:rPr>
                <w:b/>
                <w:szCs w:val="21"/>
              </w:rPr>
              <w:pict w14:anchorId="5E487259">
                <v:shape id="_x0000_i1138" type="#_x0000_t75" style="width:219.8pt;height:165pt">
                  <v:imagedata r:id="rId141" o:title="131"/>
                </v:shape>
              </w:pict>
            </w:r>
          </w:p>
        </w:tc>
      </w:tr>
      <w:tr w:rsidR="00BE5E0F" w:rsidRPr="00C9766D" w14:paraId="76AE2A17"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30B8A37" w14:textId="77777777" w:rsidR="00BE5E0F" w:rsidRPr="00E90287" w:rsidRDefault="00BE5E0F" w:rsidP="00BE5E0F">
            <w:pPr>
              <w:spacing w:line="290" w:lineRule="atLeast"/>
              <w:jc w:val="center"/>
              <w:rPr>
                <w:b/>
                <w:color w:val="7FA841"/>
                <w:szCs w:val="21"/>
              </w:rPr>
            </w:pPr>
            <w:r>
              <w:rPr>
                <w:b/>
                <w:color w:val="7FA841"/>
                <w:szCs w:val="21"/>
              </w:rPr>
              <w:lastRenderedPageBreak/>
              <w:t>Kitchen floor chips</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CC247FC" w14:textId="77777777" w:rsidR="00BE5E0F" w:rsidRPr="00E90287" w:rsidRDefault="00BE5E0F" w:rsidP="00BE5E0F">
            <w:pPr>
              <w:spacing w:line="290" w:lineRule="atLeast"/>
              <w:jc w:val="center"/>
              <w:rPr>
                <w:b/>
                <w:color w:val="7FA841"/>
                <w:szCs w:val="21"/>
              </w:rPr>
            </w:pPr>
            <w:r>
              <w:rPr>
                <w:b/>
                <w:color w:val="7FA841"/>
                <w:szCs w:val="21"/>
              </w:rPr>
              <w:t>Kitchen floor chips</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64504684" w14:textId="77777777" w:rsidR="00BE5E0F" w:rsidRPr="00E90287" w:rsidRDefault="00BE5E0F" w:rsidP="00BE5E0F">
            <w:pPr>
              <w:spacing w:line="290" w:lineRule="atLeast"/>
              <w:jc w:val="center"/>
              <w:rPr>
                <w:b/>
                <w:color w:val="7FA841"/>
                <w:szCs w:val="21"/>
              </w:rPr>
            </w:pPr>
            <w:r>
              <w:rPr>
                <w:b/>
                <w:color w:val="7FA841"/>
                <w:szCs w:val="21"/>
              </w:rPr>
              <w:t>Kitchen floor chips</w:t>
            </w:r>
          </w:p>
        </w:tc>
      </w:tr>
      <w:tr w:rsidR="00BE5E0F" w:rsidRPr="00C9766D" w14:paraId="787794D5"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1291A307" w14:textId="77777777" w:rsidR="00BE5E0F" w:rsidRDefault="00EC4D1A" w:rsidP="00BE5E0F">
            <w:pPr>
              <w:spacing w:line="290" w:lineRule="atLeast"/>
              <w:jc w:val="center"/>
              <w:rPr>
                <w:szCs w:val="21"/>
              </w:rPr>
            </w:pPr>
            <w:r>
              <w:rPr>
                <w:szCs w:val="21"/>
              </w:rPr>
              <w:pict w14:anchorId="1C57B765">
                <v:shape id="_x0000_i1139" type="#_x0000_t75" style="width:219.8pt;height:165pt">
                  <v:imagedata r:id="rId142" o:title="132"/>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782801F5" w14:textId="77777777" w:rsidR="00BE5E0F" w:rsidRDefault="00EC4D1A" w:rsidP="00BE5E0F">
            <w:pPr>
              <w:spacing w:line="290" w:lineRule="atLeast"/>
              <w:jc w:val="center"/>
              <w:rPr>
                <w:szCs w:val="21"/>
              </w:rPr>
            </w:pPr>
            <w:r>
              <w:rPr>
                <w:szCs w:val="21"/>
              </w:rPr>
              <w:pict w14:anchorId="6C236937">
                <v:shape id="_x0000_i1140" type="#_x0000_t75" style="width:219.8pt;height:165pt">
                  <v:imagedata r:id="rId143" o:title="133"/>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31DFF99C" w14:textId="77777777" w:rsidR="00BE5E0F" w:rsidRDefault="00EC4D1A" w:rsidP="00BE5E0F">
            <w:pPr>
              <w:spacing w:line="290" w:lineRule="atLeast"/>
              <w:jc w:val="center"/>
              <w:rPr>
                <w:szCs w:val="21"/>
              </w:rPr>
            </w:pPr>
            <w:r>
              <w:rPr>
                <w:szCs w:val="21"/>
              </w:rPr>
              <w:pict w14:anchorId="258866C8">
                <v:shape id="_x0000_i1141" type="#_x0000_t75" style="width:219.8pt;height:165pt">
                  <v:imagedata r:id="rId144" o:title="134"/>
                </v:shape>
              </w:pict>
            </w:r>
          </w:p>
        </w:tc>
      </w:tr>
      <w:tr w:rsidR="00BE5E0F" w:rsidRPr="00C9766D" w14:paraId="4069A237"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1E95B44E" w14:textId="77777777" w:rsidR="00BE5E0F" w:rsidRPr="00E90287" w:rsidRDefault="00BE5E0F" w:rsidP="00BE5E0F">
            <w:pPr>
              <w:spacing w:line="290" w:lineRule="atLeast"/>
              <w:jc w:val="center"/>
              <w:rPr>
                <w:b/>
                <w:color w:val="7FA841"/>
                <w:szCs w:val="21"/>
              </w:rPr>
            </w:pPr>
            <w:r>
              <w:rPr>
                <w:b/>
                <w:color w:val="7FA841"/>
                <w:szCs w:val="21"/>
              </w:rPr>
              <w:t>Kitchen wall patchy</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7032D0CD" w14:textId="77777777" w:rsidR="00BE5E0F" w:rsidRPr="00E90287" w:rsidRDefault="00BE5E0F" w:rsidP="00BE5E0F">
            <w:pPr>
              <w:spacing w:line="290" w:lineRule="atLeast"/>
              <w:jc w:val="center"/>
              <w:rPr>
                <w:b/>
                <w:color w:val="7FA841"/>
                <w:szCs w:val="21"/>
              </w:rPr>
            </w:pPr>
            <w:r>
              <w:rPr>
                <w:b/>
                <w:color w:val="7FA841"/>
                <w:szCs w:val="21"/>
              </w:rPr>
              <w:t>Kitchen wall shaded by boiler cupboard</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688138B7" w14:textId="77777777" w:rsidR="00BE5E0F" w:rsidRPr="008C3DE0" w:rsidRDefault="00BE5E0F" w:rsidP="00BE5E0F">
            <w:pPr>
              <w:spacing w:line="290" w:lineRule="atLeast"/>
              <w:jc w:val="center"/>
              <w:rPr>
                <w:b/>
                <w:color w:val="7FA841"/>
                <w:szCs w:val="21"/>
              </w:rPr>
            </w:pPr>
            <w:r w:rsidRPr="008C3DE0">
              <w:rPr>
                <w:b/>
                <w:color w:val="7FA841"/>
                <w:szCs w:val="21"/>
              </w:rPr>
              <w:t>Kitchen wall</w:t>
            </w:r>
            <w:r>
              <w:rPr>
                <w:b/>
                <w:color w:val="7FA841"/>
                <w:szCs w:val="21"/>
              </w:rPr>
              <w:t xml:space="preserve"> in window recess</w:t>
            </w:r>
          </w:p>
        </w:tc>
      </w:tr>
      <w:tr w:rsidR="00BE5E0F" w:rsidRPr="00C9766D" w14:paraId="312D4CD6"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2F80FABD" w14:textId="77777777" w:rsidR="00BE5E0F" w:rsidRDefault="00EC4D1A" w:rsidP="00BE5E0F">
            <w:pPr>
              <w:spacing w:line="290" w:lineRule="atLeast"/>
              <w:jc w:val="center"/>
              <w:rPr>
                <w:szCs w:val="21"/>
              </w:rPr>
            </w:pPr>
            <w:r>
              <w:rPr>
                <w:szCs w:val="21"/>
              </w:rPr>
              <w:pict w14:anchorId="7CDBCD9C">
                <v:shape id="_x0000_i1142" type="#_x0000_t75" style="width:219.8pt;height:165pt">
                  <v:imagedata r:id="rId145" o:title="135"/>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021FE793" w14:textId="77777777" w:rsidR="00BE5E0F" w:rsidRDefault="00EC4D1A" w:rsidP="00BE5E0F">
            <w:pPr>
              <w:spacing w:line="290" w:lineRule="atLeast"/>
              <w:jc w:val="center"/>
              <w:rPr>
                <w:szCs w:val="21"/>
              </w:rPr>
            </w:pPr>
            <w:r>
              <w:rPr>
                <w:szCs w:val="21"/>
              </w:rPr>
              <w:pict w14:anchorId="176BDA67">
                <v:shape id="_x0000_i1143" type="#_x0000_t75" style="width:219.8pt;height:165pt">
                  <v:imagedata r:id="rId146" o:title="136"/>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1D03ADBF" w14:textId="77777777" w:rsidR="00BE5E0F" w:rsidRDefault="00EC4D1A" w:rsidP="00BE5E0F">
            <w:pPr>
              <w:spacing w:line="290" w:lineRule="atLeast"/>
              <w:jc w:val="center"/>
              <w:rPr>
                <w:szCs w:val="21"/>
              </w:rPr>
            </w:pPr>
            <w:r>
              <w:rPr>
                <w:szCs w:val="21"/>
              </w:rPr>
              <w:pict w14:anchorId="1FA6574B">
                <v:shape id="_x0000_i1144" type="#_x0000_t75" style="width:219.8pt;height:165pt">
                  <v:imagedata r:id="rId147" o:title="137"/>
                </v:shape>
              </w:pict>
            </w:r>
          </w:p>
        </w:tc>
      </w:tr>
      <w:tr w:rsidR="00BE5E0F" w:rsidRPr="00C9766D" w14:paraId="6DF161BA"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1E96D0F" w14:textId="77777777" w:rsidR="00BE5E0F" w:rsidRPr="00E90287" w:rsidRDefault="00BE5E0F" w:rsidP="00BE5E0F">
            <w:pPr>
              <w:spacing w:line="290" w:lineRule="atLeast"/>
              <w:jc w:val="center"/>
              <w:rPr>
                <w:b/>
                <w:color w:val="7FA841"/>
                <w:szCs w:val="21"/>
              </w:rPr>
            </w:pPr>
            <w:r>
              <w:rPr>
                <w:b/>
                <w:color w:val="7FA841"/>
                <w:szCs w:val="21"/>
              </w:rPr>
              <w:lastRenderedPageBreak/>
              <w:t>Kitchen socket loose</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3099E95" w14:textId="77777777" w:rsidR="00BE5E0F" w:rsidRPr="00E90287" w:rsidRDefault="00BE5E0F" w:rsidP="00BE5E0F">
            <w:pPr>
              <w:spacing w:line="290" w:lineRule="atLeast"/>
              <w:jc w:val="center"/>
              <w:rPr>
                <w:b/>
                <w:color w:val="7FA841"/>
                <w:szCs w:val="21"/>
              </w:rPr>
            </w:pPr>
            <w:r>
              <w:rPr>
                <w:b/>
                <w:color w:val="7FA841"/>
                <w:szCs w:val="21"/>
              </w:rPr>
              <w:t>Kitchen unit panel warped under boiler cupboard</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03159492" w14:textId="77777777" w:rsidR="00BE5E0F" w:rsidRPr="00E90287" w:rsidRDefault="00BE5E0F" w:rsidP="00BE5E0F">
            <w:pPr>
              <w:spacing w:line="290" w:lineRule="atLeast"/>
              <w:jc w:val="center"/>
              <w:rPr>
                <w:b/>
                <w:color w:val="7FA841"/>
                <w:szCs w:val="21"/>
              </w:rPr>
            </w:pPr>
            <w:r>
              <w:rPr>
                <w:b/>
                <w:color w:val="7FA841"/>
                <w:szCs w:val="21"/>
              </w:rPr>
              <w:t>Kitchen unit panel glue marks above boiler cupboard</w:t>
            </w:r>
          </w:p>
        </w:tc>
      </w:tr>
      <w:tr w:rsidR="00BE5E0F" w:rsidRPr="00C9766D" w14:paraId="1D332570"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603F21B8" w14:textId="77777777" w:rsidR="00BE5E0F" w:rsidRDefault="00EC4D1A" w:rsidP="00BE5E0F">
            <w:pPr>
              <w:spacing w:line="290" w:lineRule="atLeast"/>
              <w:jc w:val="center"/>
              <w:rPr>
                <w:szCs w:val="21"/>
              </w:rPr>
            </w:pPr>
            <w:r>
              <w:rPr>
                <w:szCs w:val="21"/>
              </w:rPr>
              <w:pict w14:anchorId="4B6FA2B9">
                <v:shape id="_x0000_i1145" type="#_x0000_t75" style="width:219.8pt;height:165pt">
                  <v:imagedata r:id="rId148" o:title="162"/>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70FD7811" w14:textId="77777777" w:rsidR="00BE5E0F" w:rsidRDefault="00EC4D1A" w:rsidP="00BE5E0F">
            <w:pPr>
              <w:spacing w:line="290" w:lineRule="atLeast"/>
              <w:jc w:val="center"/>
              <w:rPr>
                <w:szCs w:val="21"/>
              </w:rPr>
            </w:pPr>
            <w:r>
              <w:rPr>
                <w:szCs w:val="21"/>
              </w:rPr>
              <w:pict w14:anchorId="14C2822E">
                <v:shape id="_x0000_i1146" type="#_x0000_t75" style="width:219.8pt;height:165pt">
                  <v:imagedata r:id="rId149" o:title="138"/>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46F4176A" w14:textId="77777777" w:rsidR="00BE5E0F" w:rsidRDefault="00EC4D1A" w:rsidP="00BE5E0F">
            <w:pPr>
              <w:spacing w:line="290" w:lineRule="atLeast"/>
              <w:jc w:val="center"/>
              <w:rPr>
                <w:szCs w:val="21"/>
              </w:rPr>
            </w:pPr>
            <w:r>
              <w:rPr>
                <w:szCs w:val="21"/>
              </w:rPr>
              <w:pict w14:anchorId="0508D291">
                <v:shape id="_x0000_i1147" type="#_x0000_t75" style="width:219.8pt;height:165pt">
                  <v:imagedata r:id="rId150" o:title="139"/>
                </v:shape>
              </w:pict>
            </w:r>
          </w:p>
        </w:tc>
      </w:tr>
      <w:tr w:rsidR="00BE5E0F" w:rsidRPr="00C9766D" w14:paraId="532D56BA"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E2FEAB1" w14:textId="77777777" w:rsidR="00BE5E0F" w:rsidRPr="00E90287" w:rsidRDefault="00BE5E0F" w:rsidP="00BE5E0F">
            <w:pPr>
              <w:spacing w:line="290" w:lineRule="atLeast"/>
              <w:jc w:val="center"/>
              <w:rPr>
                <w:b/>
                <w:color w:val="7FA841"/>
                <w:szCs w:val="21"/>
              </w:rPr>
            </w:pPr>
            <w:r>
              <w:rPr>
                <w:b/>
                <w:color w:val="7FA841"/>
                <w:szCs w:val="21"/>
              </w:rPr>
              <w:t>Kitchen boiler cupboard door hinge detached</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F4B5A33" w14:textId="77777777" w:rsidR="00BE5E0F" w:rsidRPr="00E90287" w:rsidRDefault="00BE5E0F" w:rsidP="00BE5E0F">
            <w:pPr>
              <w:spacing w:line="290" w:lineRule="atLeast"/>
              <w:jc w:val="center"/>
              <w:rPr>
                <w:b/>
                <w:color w:val="7FA841"/>
                <w:szCs w:val="21"/>
              </w:rPr>
            </w:pPr>
            <w:r>
              <w:rPr>
                <w:b/>
                <w:color w:val="7FA841"/>
                <w:szCs w:val="21"/>
              </w:rPr>
              <w:t>Kitchen unit base panel chip</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28D01E76" w14:textId="77777777" w:rsidR="00BE5E0F" w:rsidRPr="00E90287" w:rsidRDefault="00BE5E0F" w:rsidP="00BE5E0F">
            <w:pPr>
              <w:spacing w:line="290" w:lineRule="atLeast"/>
              <w:jc w:val="center"/>
              <w:rPr>
                <w:b/>
                <w:color w:val="7FA841"/>
                <w:szCs w:val="21"/>
              </w:rPr>
            </w:pPr>
            <w:r>
              <w:rPr>
                <w:b/>
                <w:color w:val="7FA841"/>
                <w:szCs w:val="21"/>
              </w:rPr>
              <w:t>Kitchen worktop edge chip</w:t>
            </w:r>
          </w:p>
        </w:tc>
      </w:tr>
      <w:tr w:rsidR="00BE5E0F" w:rsidRPr="00C9766D" w14:paraId="30094D64"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0D6510D0" w14:textId="77777777" w:rsidR="00BE5E0F" w:rsidRDefault="00EC4D1A" w:rsidP="00BE5E0F">
            <w:pPr>
              <w:spacing w:line="290" w:lineRule="atLeast"/>
              <w:jc w:val="center"/>
              <w:rPr>
                <w:szCs w:val="21"/>
              </w:rPr>
            </w:pPr>
            <w:r>
              <w:rPr>
                <w:szCs w:val="21"/>
              </w:rPr>
              <w:pict w14:anchorId="3E82AC77">
                <v:shape id="_x0000_i1148" type="#_x0000_t75" style="width:219.8pt;height:165pt">
                  <v:imagedata r:id="rId151" o:title="140"/>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7942BCF9" w14:textId="77777777" w:rsidR="00BE5E0F" w:rsidRDefault="00EC4D1A" w:rsidP="00BE5E0F">
            <w:pPr>
              <w:spacing w:line="290" w:lineRule="atLeast"/>
              <w:jc w:val="center"/>
              <w:rPr>
                <w:szCs w:val="21"/>
              </w:rPr>
            </w:pPr>
            <w:r>
              <w:rPr>
                <w:szCs w:val="21"/>
              </w:rPr>
              <w:pict w14:anchorId="361F1604">
                <v:shape id="_x0000_i1149" type="#_x0000_t75" style="width:219.8pt;height:165pt">
                  <v:imagedata r:id="rId152" o:title="144"/>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10588C41" w14:textId="77777777" w:rsidR="00BE5E0F" w:rsidRDefault="00EC4D1A" w:rsidP="00BE5E0F">
            <w:pPr>
              <w:spacing w:line="290" w:lineRule="atLeast"/>
              <w:jc w:val="center"/>
              <w:rPr>
                <w:szCs w:val="21"/>
              </w:rPr>
            </w:pPr>
            <w:r>
              <w:rPr>
                <w:szCs w:val="21"/>
              </w:rPr>
              <w:pict w14:anchorId="619C678D">
                <v:shape id="_x0000_i1150" type="#_x0000_t75" style="width:219.8pt;height:165pt">
                  <v:imagedata r:id="rId153" o:title="141"/>
                </v:shape>
              </w:pict>
            </w:r>
          </w:p>
        </w:tc>
      </w:tr>
      <w:tr w:rsidR="00BE5E0F" w:rsidRPr="00C9766D" w14:paraId="06D6BCD3"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FEABC82" w14:textId="77777777" w:rsidR="00BE5E0F" w:rsidRPr="00E90287" w:rsidRDefault="00BE5E0F" w:rsidP="00BE5E0F">
            <w:pPr>
              <w:spacing w:line="290" w:lineRule="atLeast"/>
              <w:jc w:val="center"/>
              <w:rPr>
                <w:b/>
                <w:color w:val="7FA841"/>
                <w:szCs w:val="21"/>
              </w:rPr>
            </w:pPr>
            <w:r>
              <w:rPr>
                <w:b/>
                <w:color w:val="7FA841"/>
                <w:szCs w:val="21"/>
              </w:rPr>
              <w:lastRenderedPageBreak/>
              <w:t>Kitchen worktop edge chip</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B4EB67F" w14:textId="77777777" w:rsidR="00BE5E0F" w:rsidRPr="00E90287" w:rsidRDefault="00BE5E0F" w:rsidP="00BE5E0F">
            <w:pPr>
              <w:spacing w:line="290" w:lineRule="atLeast"/>
              <w:jc w:val="center"/>
              <w:rPr>
                <w:b/>
                <w:color w:val="7FA841"/>
                <w:szCs w:val="21"/>
              </w:rPr>
            </w:pPr>
            <w:r>
              <w:rPr>
                <w:b/>
                <w:color w:val="7FA841"/>
                <w:szCs w:val="21"/>
              </w:rPr>
              <w:t>Kitchen worktop edge chip</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35BBF5F0" w14:textId="77777777" w:rsidR="00BE5E0F" w:rsidRPr="00E90287" w:rsidRDefault="00BE5E0F" w:rsidP="00BE5E0F">
            <w:pPr>
              <w:spacing w:line="290" w:lineRule="atLeast"/>
              <w:jc w:val="center"/>
              <w:rPr>
                <w:b/>
                <w:color w:val="7FA841"/>
                <w:szCs w:val="21"/>
              </w:rPr>
            </w:pPr>
            <w:r>
              <w:rPr>
                <w:b/>
                <w:color w:val="7FA841"/>
                <w:szCs w:val="21"/>
              </w:rPr>
              <w:t>Kitchen</w:t>
            </w:r>
          </w:p>
        </w:tc>
      </w:tr>
      <w:tr w:rsidR="00BE5E0F" w:rsidRPr="00C9766D" w14:paraId="3CCE41BB"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7716ACD0" w14:textId="77777777" w:rsidR="00BE5E0F" w:rsidRPr="00E90287" w:rsidRDefault="00EC4D1A" w:rsidP="00BE5E0F">
            <w:pPr>
              <w:spacing w:line="290" w:lineRule="atLeast"/>
              <w:jc w:val="center"/>
              <w:rPr>
                <w:b/>
                <w:color w:val="7FA841"/>
                <w:szCs w:val="21"/>
              </w:rPr>
            </w:pPr>
            <w:r>
              <w:rPr>
                <w:szCs w:val="21"/>
              </w:rPr>
              <w:pict w14:anchorId="483D6CBB">
                <v:shape id="_x0000_i1151" type="#_x0000_t75" style="width:219.8pt;height:165pt">
                  <v:imagedata r:id="rId154" o:title="142"/>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3BF09050" w14:textId="77777777" w:rsidR="00BE5E0F" w:rsidRPr="00E90287" w:rsidRDefault="00EC4D1A" w:rsidP="00BE5E0F">
            <w:pPr>
              <w:spacing w:line="290" w:lineRule="atLeast"/>
              <w:jc w:val="center"/>
              <w:rPr>
                <w:b/>
                <w:color w:val="7FA841"/>
                <w:szCs w:val="21"/>
              </w:rPr>
            </w:pPr>
            <w:r>
              <w:rPr>
                <w:szCs w:val="21"/>
              </w:rPr>
              <w:pict w14:anchorId="778119F9">
                <v:shape id="_x0000_i1152" type="#_x0000_t75" style="width:219.8pt;height:165pt">
                  <v:imagedata r:id="rId155" o:title="143"/>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16DD2482" w14:textId="77777777" w:rsidR="00BE5E0F" w:rsidRPr="00E90287" w:rsidRDefault="00EC4D1A" w:rsidP="00BE5E0F">
            <w:pPr>
              <w:spacing w:line="290" w:lineRule="atLeast"/>
              <w:jc w:val="center"/>
              <w:rPr>
                <w:b/>
                <w:color w:val="7FA841"/>
                <w:szCs w:val="21"/>
              </w:rPr>
            </w:pPr>
            <w:r>
              <w:rPr>
                <w:b/>
                <w:color w:val="7FA841"/>
                <w:szCs w:val="21"/>
              </w:rPr>
              <w:pict w14:anchorId="2ECE4FB5">
                <v:shape id="_x0000_i1153" type="#_x0000_t75" style="width:219.8pt;height:165pt">
                  <v:imagedata r:id="rId156" o:title="149"/>
                </v:shape>
              </w:pict>
            </w:r>
          </w:p>
        </w:tc>
      </w:tr>
      <w:tr w:rsidR="00BE5E0F" w:rsidRPr="00C9766D" w14:paraId="7BE43FDA"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FBC66BE" w14:textId="77777777" w:rsidR="00BE5E0F" w:rsidRPr="00E90287" w:rsidRDefault="00BE5E0F" w:rsidP="00BE5E0F">
            <w:pPr>
              <w:spacing w:line="290" w:lineRule="atLeast"/>
              <w:jc w:val="center"/>
              <w:rPr>
                <w:b/>
                <w:color w:val="7FA841"/>
                <w:szCs w:val="21"/>
              </w:rPr>
            </w:pPr>
            <w:r>
              <w:rPr>
                <w:b/>
                <w:color w:val="7FA841"/>
                <w:szCs w:val="21"/>
              </w:rPr>
              <w:t>Kitchen sink plug nib worn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9BE6FA1" w14:textId="77777777" w:rsidR="00BE5E0F" w:rsidRPr="00E90287" w:rsidRDefault="00BE5E0F" w:rsidP="00BE5E0F">
            <w:pPr>
              <w:spacing w:line="290" w:lineRule="atLeast"/>
              <w:jc w:val="center"/>
              <w:rPr>
                <w:b/>
                <w:color w:val="7FA841"/>
                <w:szCs w:val="21"/>
              </w:rPr>
            </w:pPr>
            <w:r>
              <w:rPr>
                <w:b/>
                <w:color w:val="7FA841"/>
                <w:szCs w:val="21"/>
              </w:rPr>
              <w:t>Kitchen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69CD167A" w14:textId="77777777" w:rsidR="00BE5E0F" w:rsidRPr="00E90287" w:rsidRDefault="00BE5E0F" w:rsidP="00BE5E0F">
            <w:pPr>
              <w:spacing w:line="290" w:lineRule="atLeast"/>
              <w:jc w:val="center"/>
              <w:rPr>
                <w:b/>
                <w:color w:val="7FA841"/>
                <w:szCs w:val="21"/>
              </w:rPr>
            </w:pPr>
            <w:r>
              <w:rPr>
                <w:b/>
                <w:color w:val="7FA841"/>
                <w:szCs w:val="21"/>
              </w:rPr>
              <w:t>Kitchen</w:t>
            </w:r>
          </w:p>
        </w:tc>
      </w:tr>
      <w:tr w:rsidR="00BE5E0F" w:rsidRPr="00C9766D" w14:paraId="62303604"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7E727FDC" w14:textId="77777777" w:rsidR="00BE5E0F" w:rsidRPr="00E90287" w:rsidRDefault="00EC4D1A" w:rsidP="00BE5E0F">
            <w:pPr>
              <w:jc w:val="center"/>
              <w:rPr>
                <w:b/>
                <w:color w:val="7FA841"/>
                <w:szCs w:val="21"/>
              </w:rPr>
            </w:pPr>
            <w:r>
              <w:rPr>
                <w:b/>
                <w:color w:val="7FA841"/>
                <w:szCs w:val="21"/>
              </w:rPr>
              <w:pict w14:anchorId="3BD49C1C">
                <v:shape id="_x0000_i1154" type="#_x0000_t75" style="width:219.8pt;height:165pt">
                  <v:imagedata r:id="rId157" o:title="150"/>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09A009E5" w14:textId="77777777" w:rsidR="00BE5E0F" w:rsidRPr="00E90287" w:rsidRDefault="00EC4D1A" w:rsidP="00BE5E0F">
            <w:pPr>
              <w:spacing w:line="290" w:lineRule="atLeast"/>
              <w:jc w:val="center"/>
              <w:rPr>
                <w:b/>
                <w:color w:val="7FA841"/>
                <w:szCs w:val="21"/>
              </w:rPr>
            </w:pPr>
            <w:r>
              <w:rPr>
                <w:b/>
                <w:color w:val="7FA841"/>
                <w:szCs w:val="21"/>
              </w:rPr>
              <w:pict w14:anchorId="6675B157">
                <v:shape id="_x0000_i1155" type="#_x0000_t75" style="width:219.8pt;height:165pt">
                  <v:imagedata r:id="rId158" o:title="145"/>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5BA84A1E" w14:textId="77777777" w:rsidR="00BE5E0F" w:rsidRPr="00E90287" w:rsidRDefault="00EC4D1A" w:rsidP="00BE5E0F">
            <w:pPr>
              <w:spacing w:line="290" w:lineRule="atLeast"/>
              <w:jc w:val="center"/>
              <w:rPr>
                <w:b/>
                <w:color w:val="7FA841"/>
                <w:szCs w:val="21"/>
              </w:rPr>
            </w:pPr>
            <w:r>
              <w:rPr>
                <w:b/>
                <w:color w:val="7FA841"/>
                <w:szCs w:val="21"/>
              </w:rPr>
              <w:pict w14:anchorId="4C214845">
                <v:shape id="_x0000_i1156" type="#_x0000_t75" style="width:219.8pt;height:165pt">
                  <v:imagedata r:id="rId159" o:title="146"/>
                </v:shape>
              </w:pict>
            </w:r>
          </w:p>
        </w:tc>
      </w:tr>
      <w:tr w:rsidR="00BE5E0F" w:rsidRPr="00C9766D" w14:paraId="7DE70D7D"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E951E7A" w14:textId="77777777" w:rsidR="00BE5E0F" w:rsidRPr="00E90287" w:rsidRDefault="00BE5E0F" w:rsidP="00BE5E0F">
            <w:pPr>
              <w:spacing w:line="290" w:lineRule="atLeast"/>
              <w:jc w:val="center"/>
              <w:rPr>
                <w:b/>
                <w:color w:val="7FA841"/>
                <w:szCs w:val="21"/>
              </w:rPr>
            </w:pPr>
            <w:r>
              <w:rPr>
                <w:b/>
                <w:color w:val="7FA841"/>
                <w:szCs w:val="21"/>
              </w:rPr>
              <w:lastRenderedPageBreak/>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9BF2528" w14:textId="77777777" w:rsidR="00BE5E0F" w:rsidRPr="00E90287" w:rsidRDefault="00BE5E0F" w:rsidP="00BE5E0F">
            <w:pPr>
              <w:spacing w:line="290" w:lineRule="atLeast"/>
              <w:jc w:val="center"/>
              <w:rPr>
                <w:b/>
                <w:color w:val="7FA841"/>
                <w:szCs w:val="21"/>
              </w:rPr>
            </w:pPr>
            <w:r>
              <w:rPr>
                <w:b/>
                <w:color w:val="7FA841"/>
                <w:szCs w:val="21"/>
              </w:rPr>
              <w:t>Kitchen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65014CAA" w14:textId="77777777" w:rsidR="00BE5E0F" w:rsidRPr="00E90287" w:rsidRDefault="00BE5E0F" w:rsidP="00BE5E0F">
            <w:pPr>
              <w:spacing w:line="290" w:lineRule="atLeast"/>
              <w:jc w:val="center"/>
              <w:rPr>
                <w:b/>
                <w:color w:val="7FA841"/>
                <w:szCs w:val="21"/>
              </w:rPr>
            </w:pPr>
            <w:r>
              <w:rPr>
                <w:b/>
                <w:color w:val="7FA841"/>
                <w:szCs w:val="21"/>
              </w:rPr>
              <w:t>Kitchen</w:t>
            </w:r>
          </w:p>
        </w:tc>
      </w:tr>
      <w:tr w:rsidR="00BE5E0F" w:rsidRPr="00C9766D" w14:paraId="2EDA8FBB"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23FD7EA8" w14:textId="77777777" w:rsidR="00BE5E0F" w:rsidRPr="00E90287" w:rsidRDefault="00EC4D1A" w:rsidP="00BE5E0F">
            <w:pPr>
              <w:spacing w:line="290" w:lineRule="atLeast"/>
              <w:jc w:val="center"/>
              <w:rPr>
                <w:b/>
                <w:color w:val="7FA841"/>
                <w:szCs w:val="21"/>
              </w:rPr>
            </w:pPr>
            <w:r>
              <w:rPr>
                <w:b/>
                <w:color w:val="7FA841"/>
                <w:szCs w:val="21"/>
              </w:rPr>
              <w:pict w14:anchorId="33DE6DF6">
                <v:shape id="_x0000_i1157" type="#_x0000_t75" style="width:219.8pt;height:165pt">
                  <v:imagedata r:id="rId160" o:title="147"/>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4EF0AB74" w14:textId="77777777" w:rsidR="00BE5E0F" w:rsidRPr="00E90287" w:rsidRDefault="00EC4D1A" w:rsidP="00BE5E0F">
            <w:pPr>
              <w:spacing w:line="290" w:lineRule="atLeast"/>
              <w:jc w:val="center"/>
              <w:rPr>
                <w:b/>
                <w:color w:val="7FA841"/>
                <w:szCs w:val="21"/>
              </w:rPr>
            </w:pPr>
            <w:r>
              <w:rPr>
                <w:b/>
                <w:color w:val="7FA841"/>
                <w:szCs w:val="21"/>
              </w:rPr>
              <w:pict w14:anchorId="772D499C">
                <v:shape id="_x0000_i1158" type="#_x0000_t75" style="width:219.8pt;height:165pt">
                  <v:imagedata r:id="rId161" o:title="148"/>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01EE525E" w14:textId="77777777" w:rsidR="00BE5E0F" w:rsidRPr="00E90287" w:rsidRDefault="00EC4D1A" w:rsidP="00BE5E0F">
            <w:pPr>
              <w:spacing w:line="290" w:lineRule="atLeast"/>
              <w:jc w:val="center"/>
              <w:rPr>
                <w:b/>
                <w:color w:val="7FA841"/>
                <w:szCs w:val="21"/>
              </w:rPr>
            </w:pPr>
            <w:r>
              <w:rPr>
                <w:b/>
                <w:color w:val="7FA841"/>
                <w:szCs w:val="21"/>
              </w:rPr>
              <w:pict w14:anchorId="1F6DDE4F">
                <v:shape id="_x0000_i1159" type="#_x0000_t75" style="width:219.8pt;height:165pt">
                  <v:imagedata r:id="rId162" o:title="151"/>
                </v:shape>
              </w:pict>
            </w:r>
          </w:p>
        </w:tc>
      </w:tr>
      <w:tr w:rsidR="00BE5E0F" w:rsidRPr="00C9766D" w14:paraId="7BF17191"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11C8B987" w14:textId="77777777" w:rsidR="00BE5E0F" w:rsidRPr="00E90287" w:rsidRDefault="00BE5E0F" w:rsidP="00BE5E0F">
            <w:pPr>
              <w:spacing w:line="290" w:lineRule="atLeast"/>
              <w:jc w:val="center"/>
              <w:rPr>
                <w:b/>
                <w:color w:val="7FA841"/>
                <w:szCs w:val="21"/>
              </w:rPr>
            </w:pPr>
            <w:r>
              <w:rPr>
                <w:b/>
                <w:color w:val="7FA841"/>
                <w:szCs w:val="21"/>
              </w:rPr>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C822A30" w14:textId="77777777" w:rsidR="00BE5E0F" w:rsidRPr="00E90287" w:rsidRDefault="00BE5E0F" w:rsidP="00BE5E0F">
            <w:pPr>
              <w:spacing w:line="290" w:lineRule="atLeast"/>
              <w:jc w:val="center"/>
              <w:rPr>
                <w:b/>
                <w:color w:val="7FA841"/>
                <w:szCs w:val="21"/>
              </w:rPr>
            </w:pPr>
            <w:r>
              <w:rPr>
                <w:b/>
                <w:color w:val="7FA841"/>
                <w:szCs w:val="21"/>
              </w:rPr>
              <w:t>Kitchen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08994B7B" w14:textId="77777777" w:rsidR="00BE5E0F" w:rsidRPr="00E90287" w:rsidRDefault="00BE5E0F" w:rsidP="00BE5E0F">
            <w:pPr>
              <w:spacing w:line="290" w:lineRule="atLeast"/>
              <w:jc w:val="center"/>
              <w:rPr>
                <w:b/>
                <w:color w:val="7FA841"/>
                <w:szCs w:val="21"/>
              </w:rPr>
            </w:pPr>
            <w:r>
              <w:rPr>
                <w:b/>
                <w:color w:val="7FA841"/>
                <w:szCs w:val="21"/>
              </w:rPr>
              <w:t>Kitchen</w:t>
            </w:r>
          </w:p>
        </w:tc>
      </w:tr>
      <w:tr w:rsidR="00BE5E0F" w:rsidRPr="00C9766D" w14:paraId="19FDA7D2"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789EB73E" w14:textId="77777777" w:rsidR="00BE5E0F" w:rsidRPr="00E90287" w:rsidRDefault="00EC4D1A" w:rsidP="00BE5E0F">
            <w:pPr>
              <w:spacing w:line="290" w:lineRule="atLeast"/>
              <w:jc w:val="center"/>
              <w:rPr>
                <w:b/>
                <w:color w:val="7FA841"/>
                <w:szCs w:val="21"/>
              </w:rPr>
            </w:pPr>
            <w:r>
              <w:rPr>
                <w:b/>
                <w:color w:val="7FA841"/>
                <w:szCs w:val="21"/>
              </w:rPr>
              <w:pict w14:anchorId="54F64142">
                <v:shape id="_x0000_i1160" type="#_x0000_t75" style="width:219.8pt;height:165pt">
                  <v:imagedata r:id="rId163" o:title="152"/>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7BE8B131" w14:textId="77777777" w:rsidR="00BE5E0F" w:rsidRPr="00E90287" w:rsidRDefault="00EC4D1A" w:rsidP="00BE5E0F">
            <w:pPr>
              <w:spacing w:line="290" w:lineRule="atLeast"/>
              <w:jc w:val="center"/>
              <w:rPr>
                <w:b/>
                <w:color w:val="7FA841"/>
                <w:szCs w:val="21"/>
              </w:rPr>
            </w:pPr>
            <w:r>
              <w:rPr>
                <w:b/>
                <w:color w:val="7FA841"/>
                <w:szCs w:val="21"/>
              </w:rPr>
              <w:pict w14:anchorId="06326289">
                <v:shape id="_x0000_i1161" type="#_x0000_t75" style="width:219.8pt;height:165pt">
                  <v:imagedata r:id="rId164" o:title="153"/>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28E2A5C1" w14:textId="77777777" w:rsidR="00BE5E0F" w:rsidRPr="00E90287" w:rsidRDefault="00EC4D1A" w:rsidP="00BE5E0F">
            <w:pPr>
              <w:spacing w:line="290" w:lineRule="atLeast"/>
              <w:jc w:val="center"/>
              <w:rPr>
                <w:b/>
                <w:color w:val="7FA841"/>
                <w:szCs w:val="21"/>
              </w:rPr>
            </w:pPr>
            <w:r>
              <w:rPr>
                <w:b/>
                <w:color w:val="7FA841"/>
                <w:szCs w:val="21"/>
              </w:rPr>
              <w:pict w14:anchorId="55FAE847">
                <v:shape id="_x0000_i1162" type="#_x0000_t75" style="width:219.8pt;height:165pt">
                  <v:imagedata r:id="rId165" o:title="154"/>
                </v:shape>
              </w:pict>
            </w:r>
          </w:p>
        </w:tc>
      </w:tr>
      <w:tr w:rsidR="00BE5E0F" w:rsidRPr="00C9766D" w14:paraId="6AA8E75D"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331BDA70" w14:textId="77777777" w:rsidR="00BE5E0F" w:rsidRPr="00E90287" w:rsidRDefault="00BE5E0F" w:rsidP="00BE5E0F">
            <w:pPr>
              <w:spacing w:line="290" w:lineRule="atLeast"/>
              <w:jc w:val="center"/>
              <w:rPr>
                <w:b/>
                <w:color w:val="7FA841"/>
                <w:szCs w:val="21"/>
              </w:rPr>
            </w:pPr>
            <w:r>
              <w:rPr>
                <w:b/>
                <w:color w:val="7FA841"/>
                <w:szCs w:val="21"/>
              </w:rPr>
              <w:lastRenderedPageBreak/>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4E97C88A" w14:textId="77777777" w:rsidR="00BE5E0F" w:rsidRPr="00E90287" w:rsidRDefault="00BE5E0F" w:rsidP="00BE5E0F">
            <w:pPr>
              <w:spacing w:line="290" w:lineRule="atLeast"/>
              <w:jc w:val="center"/>
              <w:rPr>
                <w:b/>
                <w:color w:val="7FA841"/>
                <w:szCs w:val="21"/>
              </w:rPr>
            </w:pPr>
            <w:r>
              <w:rPr>
                <w:b/>
                <w:color w:val="7FA841"/>
                <w:szCs w:val="21"/>
              </w:rPr>
              <w:t>Kitchen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2FF52569" w14:textId="77777777" w:rsidR="00BE5E0F" w:rsidRPr="00E90287" w:rsidRDefault="00BE5E0F" w:rsidP="00BE5E0F">
            <w:pPr>
              <w:spacing w:line="290" w:lineRule="atLeast"/>
              <w:jc w:val="center"/>
              <w:rPr>
                <w:b/>
                <w:color w:val="7FA841"/>
                <w:szCs w:val="21"/>
              </w:rPr>
            </w:pPr>
            <w:r>
              <w:rPr>
                <w:b/>
                <w:color w:val="7FA841"/>
                <w:szCs w:val="21"/>
              </w:rPr>
              <w:t>Kitchen</w:t>
            </w:r>
          </w:p>
        </w:tc>
      </w:tr>
      <w:tr w:rsidR="00BE5E0F" w:rsidRPr="00C9766D" w14:paraId="46824096"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6CC0B9CB" w14:textId="77777777" w:rsidR="00BE5E0F" w:rsidRPr="00E90287" w:rsidRDefault="00EC4D1A" w:rsidP="00BE5E0F">
            <w:pPr>
              <w:spacing w:line="290" w:lineRule="atLeast"/>
              <w:jc w:val="center"/>
              <w:rPr>
                <w:b/>
                <w:color w:val="7FA841"/>
                <w:szCs w:val="21"/>
              </w:rPr>
            </w:pPr>
            <w:r>
              <w:rPr>
                <w:b/>
                <w:color w:val="7FA841"/>
                <w:szCs w:val="21"/>
              </w:rPr>
              <w:pict w14:anchorId="15ADC2B6">
                <v:shape id="_x0000_i1163" type="#_x0000_t75" style="width:219.8pt;height:165pt">
                  <v:imagedata r:id="rId166" o:title="155"/>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38A486E0" w14:textId="77777777" w:rsidR="00BE5E0F" w:rsidRPr="00E90287" w:rsidRDefault="00EC4D1A" w:rsidP="00BE5E0F">
            <w:pPr>
              <w:spacing w:line="290" w:lineRule="atLeast"/>
              <w:jc w:val="center"/>
              <w:rPr>
                <w:b/>
                <w:color w:val="7FA841"/>
                <w:szCs w:val="21"/>
              </w:rPr>
            </w:pPr>
            <w:r>
              <w:rPr>
                <w:b/>
                <w:color w:val="7FA841"/>
                <w:szCs w:val="21"/>
              </w:rPr>
              <w:pict w14:anchorId="46138E91">
                <v:shape id="_x0000_i1164" type="#_x0000_t75" style="width:219.8pt;height:165pt">
                  <v:imagedata r:id="rId167" o:title="156"/>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1AD70908" w14:textId="77777777" w:rsidR="00BE5E0F" w:rsidRPr="00E90287" w:rsidRDefault="00EC4D1A" w:rsidP="00BE5E0F">
            <w:pPr>
              <w:spacing w:line="290" w:lineRule="atLeast"/>
              <w:jc w:val="center"/>
              <w:rPr>
                <w:b/>
                <w:color w:val="7FA841"/>
                <w:szCs w:val="21"/>
              </w:rPr>
            </w:pPr>
            <w:r>
              <w:rPr>
                <w:b/>
                <w:color w:val="7FA841"/>
                <w:szCs w:val="21"/>
              </w:rPr>
              <w:pict w14:anchorId="77513155">
                <v:shape id="_x0000_i1165" type="#_x0000_t75" style="width:219.8pt;height:165pt">
                  <v:imagedata r:id="rId168" o:title="157"/>
                </v:shape>
              </w:pict>
            </w:r>
          </w:p>
        </w:tc>
      </w:tr>
      <w:tr w:rsidR="00BE5E0F" w:rsidRPr="00C9766D" w14:paraId="311C3D35"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0DF49BAD" w14:textId="77777777" w:rsidR="00BE5E0F" w:rsidRPr="00E90287" w:rsidRDefault="00BE5E0F" w:rsidP="00BE5E0F">
            <w:pPr>
              <w:spacing w:line="290" w:lineRule="atLeast"/>
              <w:jc w:val="center"/>
              <w:rPr>
                <w:b/>
                <w:color w:val="7FA841"/>
                <w:szCs w:val="21"/>
              </w:rPr>
            </w:pPr>
            <w:r>
              <w:rPr>
                <w:b/>
                <w:color w:val="7FA841"/>
                <w:szCs w:val="21"/>
              </w:rPr>
              <w:t>Kitchen fridge door shelf crack</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C0505E0" w14:textId="77777777" w:rsidR="00BE5E0F" w:rsidRPr="00E90287" w:rsidRDefault="00BE5E0F" w:rsidP="00BE5E0F">
            <w:pPr>
              <w:spacing w:line="290" w:lineRule="atLeast"/>
              <w:jc w:val="center"/>
              <w:rPr>
                <w:b/>
                <w:color w:val="7FA841"/>
                <w:szCs w:val="21"/>
              </w:rPr>
            </w:pPr>
            <w:r>
              <w:rPr>
                <w:b/>
                <w:color w:val="7FA841"/>
                <w:szCs w:val="21"/>
              </w:rPr>
              <w:t>Kitchen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67BF4DE5" w14:textId="77777777" w:rsidR="00BE5E0F" w:rsidRPr="00E90287" w:rsidRDefault="00BE5E0F" w:rsidP="00BE5E0F">
            <w:pPr>
              <w:spacing w:line="290" w:lineRule="atLeast"/>
              <w:jc w:val="center"/>
              <w:rPr>
                <w:b/>
                <w:color w:val="7FA841"/>
                <w:szCs w:val="21"/>
              </w:rPr>
            </w:pPr>
            <w:r>
              <w:rPr>
                <w:b/>
                <w:color w:val="7FA841"/>
                <w:szCs w:val="21"/>
              </w:rPr>
              <w:t>Kitchen</w:t>
            </w:r>
          </w:p>
        </w:tc>
      </w:tr>
      <w:tr w:rsidR="00BE5E0F" w:rsidRPr="00C9766D" w14:paraId="02E79D37"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2364ED20" w14:textId="77777777" w:rsidR="00BE5E0F" w:rsidRPr="00E90287" w:rsidRDefault="00EC4D1A" w:rsidP="00BE5E0F">
            <w:pPr>
              <w:spacing w:line="290" w:lineRule="atLeast"/>
              <w:jc w:val="center"/>
              <w:rPr>
                <w:b/>
                <w:color w:val="7FA841"/>
                <w:szCs w:val="21"/>
              </w:rPr>
            </w:pPr>
            <w:r>
              <w:rPr>
                <w:b/>
                <w:color w:val="7FA841"/>
                <w:szCs w:val="21"/>
              </w:rPr>
              <w:pict w14:anchorId="00DE6FDC">
                <v:shape id="_x0000_i1166" type="#_x0000_t75" style="width:219.8pt;height:165pt">
                  <v:imagedata r:id="rId169" o:title="158"/>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71E9BA6A" w14:textId="77777777" w:rsidR="00BE5E0F" w:rsidRPr="00E90287" w:rsidRDefault="00EC4D1A" w:rsidP="00BE5E0F">
            <w:pPr>
              <w:spacing w:line="290" w:lineRule="atLeast"/>
              <w:jc w:val="center"/>
              <w:rPr>
                <w:b/>
                <w:color w:val="7FA841"/>
                <w:szCs w:val="21"/>
              </w:rPr>
            </w:pPr>
            <w:r>
              <w:rPr>
                <w:b/>
                <w:color w:val="7FA841"/>
                <w:szCs w:val="21"/>
              </w:rPr>
              <w:pict w14:anchorId="707606A3">
                <v:shape id="_x0000_i1167" type="#_x0000_t75" style="width:219.8pt;height:165pt">
                  <v:imagedata r:id="rId170" o:title="159"/>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2EA173E3" w14:textId="77777777" w:rsidR="00BE5E0F" w:rsidRPr="00E90287" w:rsidRDefault="00EC4D1A" w:rsidP="00BE5E0F">
            <w:pPr>
              <w:spacing w:line="290" w:lineRule="atLeast"/>
              <w:jc w:val="center"/>
              <w:rPr>
                <w:b/>
                <w:color w:val="7FA841"/>
                <w:szCs w:val="21"/>
              </w:rPr>
            </w:pPr>
            <w:r>
              <w:rPr>
                <w:b/>
                <w:color w:val="7FA841"/>
                <w:szCs w:val="21"/>
              </w:rPr>
              <w:pict w14:anchorId="7AE99280">
                <v:shape id="_x0000_i1168" type="#_x0000_t75" style="width:219.8pt;height:165pt">
                  <v:imagedata r:id="rId171" o:title="160"/>
                </v:shape>
              </w:pict>
            </w:r>
          </w:p>
        </w:tc>
      </w:tr>
      <w:tr w:rsidR="00BE5E0F" w:rsidRPr="00C9766D" w14:paraId="0B4BE5E4"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tcPr>
          <w:p w14:paraId="0A8700FB" w14:textId="77777777" w:rsidR="00BE5E0F" w:rsidRPr="00E90287" w:rsidRDefault="00BE5E0F" w:rsidP="00BE5E0F">
            <w:pPr>
              <w:spacing w:line="290" w:lineRule="atLeast"/>
              <w:jc w:val="center"/>
              <w:rPr>
                <w:b/>
                <w:color w:val="7FA841"/>
                <w:szCs w:val="21"/>
              </w:rPr>
            </w:pPr>
            <w:r>
              <w:rPr>
                <w:b/>
                <w:color w:val="7FA841"/>
                <w:szCs w:val="21"/>
              </w:rPr>
              <w:lastRenderedPageBreak/>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tcPr>
          <w:p w14:paraId="783D40EC" w14:textId="77777777" w:rsidR="00BE5E0F" w:rsidRPr="00E90287" w:rsidRDefault="00BE5E0F" w:rsidP="00BE5E0F">
            <w:pPr>
              <w:spacing w:line="290" w:lineRule="atLeast"/>
              <w:jc w:val="center"/>
              <w:rPr>
                <w:b/>
                <w:color w:val="7FA841"/>
                <w:szCs w:val="21"/>
              </w:rPr>
            </w:pPr>
            <w:r>
              <w:rPr>
                <w:b/>
                <w:color w:val="7FA841"/>
                <w:szCs w:val="21"/>
              </w:rPr>
              <w:t>Kitchen</w:t>
            </w:r>
          </w:p>
        </w:tc>
        <w:tc>
          <w:tcPr>
            <w:tcW w:w="4904" w:type="dxa"/>
            <w:tcBorders>
              <w:top w:val="single" w:sz="4" w:space="0" w:color="auto"/>
              <w:left w:val="single" w:sz="4" w:space="0" w:color="auto"/>
              <w:bottom w:val="single" w:sz="4" w:space="0" w:color="auto"/>
              <w:right w:val="single" w:sz="4" w:space="0" w:color="auto"/>
            </w:tcBorders>
            <w:shd w:val="clear" w:color="auto" w:fill="E7E6E6"/>
          </w:tcPr>
          <w:p w14:paraId="60F0A737" w14:textId="77777777" w:rsidR="00BE5E0F" w:rsidRPr="00E90287" w:rsidRDefault="00BE5E0F" w:rsidP="00BE5E0F">
            <w:pPr>
              <w:spacing w:line="290" w:lineRule="atLeast"/>
              <w:jc w:val="center"/>
              <w:rPr>
                <w:b/>
                <w:color w:val="7FA841"/>
                <w:szCs w:val="21"/>
              </w:rPr>
            </w:pPr>
            <w:r>
              <w:rPr>
                <w:b/>
                <w:color w:val="7FA841"/>
                <w:szCs w:val="21"/>
              </w:rPr>
              <w:t>Kitchen</w:t>
            </w:r>
          </w:p>
        </w:tc>
      </w:tr>
      <w:tr w:rsidR="00BE5E0F" w:rsidRPr="00C9766D" w14:paraId="65DD72B4"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79BF076F" w14:textId="77777777" w:rsidR="00BE5E0F" w:rsidRDefault="00EC4D1A" w:rsidP="00BE5E0F">
            <w:pPr>
              <w:spacing w:line="290" w:lineRule="atLeast"/>
              <w:jc w:val="center"/>
              <w:rPr>
                <w:szCs w:val="21"/>
              </w:rPr>
            </w:pPr>
            <w:r>
              <w:rPr>
                <w:b/>
                <w:color w:val="7FA841"/>
                <w:szCs w:val="21"/>
              </w:rPr>
              <w:pict w14:anchorId="6DA62478">
                <v:shape id="_x0000_i1169" type="#_x0000_t75" style="width:219.8pt;height:165pt">
                  <v:imagedata r:id="rId172" o:title="161"/>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308D2297" w14:textId="77777777" w:rsidR="00BE5E0F" w:rsidRDefault="00EC4D1A" w:rsidP="00BE5E0F">
            <w:pPr>
              <w:spacing w:line="290" w:lineRule="atLeast"/>
              <w:jc w:val="center"/>
              <w:rPr>
                <w:szCs w:val="21"/>
              </w:rPr>
            </w:pPr>
            <w:r>
              <w:rPr>
                <w:szCs w:val="21"/>
              </w:rPr>
              <w:pict w14:anchorId="19D2060F">
                <v:shape id="_x0000_i1170" type="#_x0000_t75" style="width:219.8pt;height:165pt">
                  <v:imagedata r:id="rId173" o:title="163"/>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3174B8AC" w14:textId="77777777" w:rsidR="00BE5E0F" w:rsidRDefault="00EC4D1A" w:rsidP="00BE5E0F">
            <w:pPr>
              <w:spacing w:line="290" w:lineRule="atLeast"/>
              <w:jc w:val="center"/>
              <w:rPr>
                <w:szCs w:val="21"/>
              </w:rPr>
            </w:pPr>
            <w:r>
              <w:rPr>
                <w:szCs w:val="21"/>
              </w:rPr>
              <w:pict w14:anchorId="293F27AC">
                <v:shape id="_x0000_i1171" type="#_x0000_t75" style="width:219.8pt;height:165pt">
                  <v:imagedata r:id="rId174" o:title="164"/>
                </v:shape>
              </w:pict>
            </w:r>
          </w:p>
        </w:tc>
      </w:tr>
      <w:tr w:rsidR="00BE5E0F" w:rsidRPr="00C9766D" w14:paraId="70539686"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7B864385" w14:textId="77777777" w:rsidR="00BE5E0F" w:rsidRPr="00E90287" w:rsidRDefault="00BE5E0F" w:rsidP="00BE5E0F">
            <w:pPr>
              <w:spacing w:line="290" w:lineRule="atLeast"/>
              <w:jc w:val="center"/>
              <w:rPr>
                <w:b/>
                <w:color w:val="7FA841"/>
                <w:szCs w:val="21"/>
              </w:rPr>
            </w:pPr>
            <w:r>
              <w:rPr>
                <w:b/>
                <w:color w:val="7FA841"/>
                <w:szCs w:val="21"/>
              </w:rPr>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68D9473D" w14:textId="77777777" w:rsidR="00BE5E0F" w:rsidRPr="00E90287" w:rsidRDefault="00BE5E0F" w:rsidP="00BE5E0F">
            <w:pPr>
              <w:spacing w:line="290" w:lineRule="atLeast"/>
              <w:jc w:val="center"/>
              <w:rPr>
                <w:b/>
                <w:color w:val="7FA841"/>
                <w:szCs w:val="21"/>
              </w:rPr>
            </w:pPr>
            <w:r>
              <w:rPr>
                <w:b/>
                <w:color w:val="7FA841"/>
                <w:szCs w:val="21"/>
              </w:rPr>
              <w:t>Kitchen</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728EEE29" w14:textId="77777777" w:rsidR="00BE5E0F" w:rsidRPr="00E90287" w:rsidRDefault="00BE5E0F" w:rsidP="00BE5E0F">
            <w:pPr>
              <w:spacing w:line="290" w:lineRule="atLeast"/>
              <w:jc w:val="center"/>
              <w:rPr>
                <w:b/>
                <w:color w:val="7FA841"/>
                <w:szCs w:val="21"/>
              </w:rPr>
            </w:pPr>
            <w:r w:rsidRPr="00E90287">
              <w:rPr>
                <w:b/>
                <w:color w:val="7FA841"/>
                <w:szCs w:val="21"/>
              </w:rPr>
              <w:t>Kitchen</w:t>
            </w:r>
          </w:p>
        </w:tc>
      </w:tr>
      <w:tr w:rsidR="00BE5E0F" w:rsidRPr="00C9766D" w14:paraId="2028B5E6" w14:textId="77777777" w:rsidTr="00AF4C27">
        <w:trPr>
          <w:trHeight w:val="4404"/>
          <w:jc w:val="center"/>
        </w:trPr>
        <w:tc>
          <w:tcPr>
            <w:tcW w:w="4901" w:type="dxa"/>
            <w:tcBorders>
              <w:top w:val="single" w:sz="4" w:space="0" w:color="auto"/>
              <w:left w:val="single" w:sz="4" w:space="0" w:color="auto"/>
              <w:bottom w:val="single" w:sz="4" w:space="0" w:color="auto"/>
              <w:right w:val="single" w:sz="4" w:space="0" w:color="auto"/>
            </w:tcBorders>
            <w:vAlign w:val="center"/>
          </w:tcPr>
          <w:p w14:paraId="51C287CB" w14:textId="77777777" w:rsidR="00BE5E0F" w:rsidRDefault="00EC4D1A" w:rsidP="00BE5E0F">
            <w:pPr>
              <w:spacing w:line="290" w:lineRule="atLeast"/>
              <w:jc w:val="center"/>
              <w:rPr>
                <w:szCs w:val="21"/>
              </w:rPr>
            </w:pPr>
            <w:r>
              <w:rPr>
                <w:szCs w:val="21"/>
              </w:rPr>
              <w:pict w14:anchorId="76E1AA21">
                <v:shape id="_x0000_i1172" type="#_x0000_t75" style="width:219.8pt;height:165pt">
                  <v:imagedata r:id="rId175" o:title="165"/>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2EE04CFD" w14:textId="77777777" w:rsidR="00BE5E0F" w:rsidRDefault="00EC4D1A" w:rsidP="00BE5E0F">
            <w:pPr>
              <w:spacing w:line="290" w:lineRule="atLeast"/>
              <w:jc w:val="center"/>
              <w:rPr>
                <w:szCs w:val="21"/>
              </w:rPr>
            </w:pPr>
            <w:r>
              <w:rPr>
                <w:szCs w:val="21"/>
              </w:rPr>
              <w:pict w14:anchorId="4A489A1E">
                <v:shape id="_x0000_i1173" type="#_x0000_t75" style="width:219.8pt;height:165pt">
                  <v:imagedata r:id="rId176" o:title="166"/>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6DF6625F" w14:textId="77777777" w:rsidR="00BE5E0F" w:rsidRDefault="00EC4D1A" w:rsidP="00BE5E0F">
            <w:pPr>
              <w:spacing w:line="290" w:lineRule="atLeast"/>
              <w:jc w:val="center"/>
              <w:rPr>
                <w:szCs w:val="21"/>
              </w:rPr>
            </w:pPr>
            <w:r>
              <w:rPr>
                <w:szCs w:val="21"/>
              </w:rPr>
              <w:pict w14:anchorId="5E4D3A8D">
                <v:shape id="_x0000_i1174" type="#_x0000_t75" style="width:219.8pt;height:165pt">
                  <v:imagedata r:id="rId177" o:title="167"/>
                </v:shape>
              </w:pict>
            </w:r>
          </w:p>
        </w:tc>
      </w:tr>
      <w:tr w:rsidR="00BE5E0F" w:rsidRPr="00C9766D" w14:paraId="568B0FAF" w14:textId="77777777" w:rsidTr="00AF4C27">
        <w:trPr>
          <w:trHeight w:val="340"/>
          <w:jc w:val="center"/>
        </w:trPr>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4D6F4DF" w14:textId="77777777" w:rsidR="00BE5E0F" w:rsidRPr="00E90287" w:rsidRDefault="00BE5E0F" w:rsidP="00BE5E0F">
            <w:pPr>
              <w:spacing w:line="290" w:lineRule="atLeast"/>
              <w:jc w:val="center"/>
              <w:rPr>
                <w:b/>
                <w:color w:val="7FA841"/>
                <w:szCs w:val="21"/>
              </w:rPr>
            </w:pPr>
            <w:r w:rsidRPr="00E90287">
              <w:rPr>
                <w:b/>
                <w:color w:val="7FA841"/>
                <w:szCs w:val="21"/>
              </w:rPr>
              <w:lastRenderedPageBreak/>
              <w:t>Kitchen</w:t>
            </w:r>
          </w:p>
        </w:tc>
        <w:tc>
          <w:tcPr>
            <w:tcW w:w="4901" w:type="dxa"/>
            <w:tcBorders>
              <w:top w:val="single" w:sz="4" w:space="0" w:color="auto"/>
              <w:left w:val="single" w:sz="4" w:space="0" w:color="auto"/>
              <w:bottom w:val="single" w:sz="4" w:space="0" w:color="auto"/>
              <w:right w:val="single" w:sz="4" w:space="0" w:color="auto"/>
            </w:tcBorders>
            <w:shd w:val="clear" w:color="auto" w:fill="E7E6E6"/>
            <w:vAlign w:val="center"/>
          </w:tcPr>
          <w:p w14:paraId="557CF151" w14:textId="77777777" w:rsidR="00BE5E0F" w:rsidRPr="00E90287" w:rsidRDefault="00BE5E0F" w:rsidP="00BE5E0F">
            <w:pPr>
              <w:spacing w:line="290" w:lineRule="atLeast"/>
              <w:jc w:val="center"/>
              <w:rPr>
                <w:b/>
                <w:color w:val="7FA841"/>
                <w:szCs w:val="21"/>
              </w:rPr>
            </w:pPr>
            <w:r w:rsidRPr="00E90287">
              <w:rPr>
                <w:b/>
                <w:color w:val="7FA841"/>
                <w:szCs w:val="21"/>
              </w:rPr>
              <w:t xml:space="preserve">Kitchen </w:t>
            </w:r>
          </w:p>
        </w:tc>
        <w:tc>
          <w:tcPr>
            <w:tcW w:w="4904" w:type="dxa"/>
            <w:tcBorders>
              <w:top w:val="single" w:sz="4" w:space="0" w:color="auto"/>
              <w:left w:val="single" w:sz="4" w:space="0" w:color="auto"/>
              <w:bottom w:val="single" w:sz="4" w:space="0" w:color="auto"/>
              <w:right w:val="single" w:sz="4" w:space="0" w:color="auto"/>
            </w:tcBorders>
            <w:shd w:val="clear" w:color="auto" w:fill="E7E6E6"/>
            <w:vAlign w:val="center"/>
          </w:tcPr>
          <w:p w14:paraId="35429641" w14:textId="77777777" w:rsidR="00BE5E0F" w:rsidRPr="00E90287" w:rsidRDefault="00BE5E0F" w:rsidP="00BE5E0F">
            <w:pPr>
              <w:spacing w:line="290" w:lineRule="atLeast"/>
              <w:jc w:val="center"/>
              <w:rPr>
                <w:b/>
                <w:color w:val="7FA841"/>
                <w:szCs w:val="21"/>
              </w:rPr>
            </w:pPr>
            <w:r w:rsidRPr="00E90287">
              <w:rPr>
                <w:b/>
                <w:color w:val="7FA841"/>
                <w:szCs w:val="21"/>
              </w:rPr>
              <w:t xml:space="preserve">Kitchen </w:t>
            </w:r>
          </w:p>
        </w:tc>
      </w:tr>
      <w:tr w:rsidR="00BE5E0F" w:rsidRPr="00C9766D" w14:paraId="07A1B6FE" w14:textId="77777777" w:rsidTr="00AF4C27">
        <w:trPr>
          <w:trHeight w:val="4899"/>
          <w:jc w:val="center"/>
        </w:trPr>
        <w:tc>
          <w:tcPr>
            <w:tcW w:w="4901" w:type="dxa"/>
            <w:tcBorders>
              <w:top w:val="single" w:sz="4" w:space="0" w:color="auto"/>
              <w:left w:val="single" w:sz="4" w:space="0" w:color="auto"/>
              <w:bottom w:val="single" w:sz="4" w:space="0" w:color="auto"/>
              <w:right w:val="single" w:sz="4" w:space="0" w:color="auto"/>
            </w:tcBorders>
            <w:vAlign w:val="center"/>
          </w:tcPr>
          <w:p w14:paraId="2FE57EC6" w14:textId="77777777" w:rsidR="00BE5E0F" w:rsidRDefault="00EC4D1A" w:rsidP="00BE5E0F">
            <w:pPr>
              <w:spacing w:line="290" w:lineRule="atLeast"/>
              <w:jc w:val="center"/>
              <w:rPr>
                <w:szCs w:val="21"/>
              </w:rPr>
            </w:pPr>
            <w:r>
              <w:rPr>
                <w:szCs w:val="21"/>
              </w:rPr>
              <w:pict w14:anchorId="53CC2244">
                <v:shape id="_x0000_i1175" type="#_x0000_t75" style="width:219.8pt;height:165pt">
                  <v:imagedata r:id="rId178" o:title="168"/>
                </v:shape>
              </w:pict>
            </w:r>
          </w:p>
        </w:tc>
        <w:tc>
          <w:tcPr>
            <w:tcW w:w="4901" w:type="dxa"/>
            <w:tcBorders>
              <w:top w:val="single" w:sz="4" w:space="0" w:color="auto"/>
              <w:left w:val="single" w:sz="4" w:space="0" w:color="auto"/>
              <w:bottom w:val="single" w:sz="4" w:space="0" w:color="auto"/>
              <w:right w:val="single" w:sz="4" w:space="0" w:color="auto"/>
            </w:tcBorders>
            <w:vAlign w:val="center"/>
          </w:tcPr>
          <w:p w14:paraId="123D2F60" w14:textId="77777777" w:rsidR="00BE5E0F" w:rsidRDefault="00EC4D1A" w:rsidP="00BE5E0F">
            <w:pPr>
              <w:spacing w:line="290" w:lineRule="atLeast"/>
              <w:jc w:val="center"/>
              <w:rPr>
                <w:szCs w:val="21"/>
              </w:rPr>
            </w:pPr>
            <w:r>
              <w:rPr>
                <w:szCs w:val="21"/>
              </w:rPr>
              <w:pict w14:anchorId="594B6BE2">
                <v:shape id="_x0000_i1176" type="#_x0000_t75" style="width:219.8pt;height:165pt">
                  <v:imagedata r:id="rId179" o:title="169"/>
                </v:shape>
              </w:pict>
            </w:r>
          </w:p>
        </w:tc>
        <w:tc>
          <w:tcPr>
            <w:tcW w:w="4904" w:type="dxa"/>
            <w:tcBorders>
              <w:top w:val="single" w:sz="4" w:space="0" w:color="auto"/>
              <w:left w:val="single" w:sz="4" w:space="0" w:color="auto"/>
              <w:bottom w:val="single" w:sz="4" w:space="0" w:color="auto"/>
              <w:right w:val="single" w:sz="4" w:space="0" w:color="auto"/>
            </w:tcBorders>
            <w:vAlign w:val="center"/>
          </w:tcPr>
          <w:p w14:paraId="504F2741" w14:textId="77777777" w:rsidR="00BE5E0F" w:rsidRDefault="00EC4D1A" w:rsidP="00BE5E0F">
            <w:pPr>
              <w:spacing w:line="290" w:lineRule="atLeast"/>
              <w:jc w:val="center"/>
              <w:rPr>
                <w:szCs w:val="21"/>
              </w:rPr>
            </w:pPr>
            <w:r>
              <w:rPr>
                <w:szCs w:val="21"/>
              </w:rPr>
              <w:pict w14:anchorId="3D76AD7F">
                <v:shape id="_x0000_i1177" type="#_x0000_t75" style="width:219.8pt;height:165pt">
                  <v:imagedata r:id="rId180" o:title="170"/>
                </v:shape>
              </w:pict>
            </w:r>
          </w:p>
        </w:tc>
      </w:tr>
    </w:tbl>
    <w:p w14:paraId="61F5E199" w14:textId="77777777" w:rsidR="00BE5E0F" w:rsidRDefault="00BE5E0F">
      <w:r>
        <w:br w:type="page"/>
      </w:r>
    </w:p>
    <w:p w14:paraId="30DC94AF" w14:textId="77777777" w:rsidR="001901FF" w:rsidRPr="00DF05C5" w:rsidRDefault="001901FF" w:rsidP="001901FF">
      <w:pPr>
        <w:pStyle w:val="Head1Red12ptLeft"/>
        <w:rPr>
          <w:color w:val="7FA841"/>
        </w:rPr>
      </w:pPr>
      <w:bookmarkStart w:id="30" w:name="_Toc384637810"/>
      <w:bookmarkStart w:id="31" w:name="_Toc197221835"/>
      <w:r w:rsidRPr="00DF05C5">
        <w:rPr>
          <w:color w:val="7FA841"/>
        </w:rPr>
        <w:lastRenderedPageBreak/>
        <w:t>Disclaimer</w:t>
      </w:r>
      <w:bookmarkEnd w:id="30"/>
      <w:bookmarkEnd w:id="31"/>
    </w:p>
    <w:p w14:paraId="1940B8D8" w14:textId="77777777" w:rsidR="001901FF" w:rsidRPr="003F2161" w:rsidRDefault="001901FF" w:rsidP="001901FF">
      <w:pPr>
        <w:pStyle w:val="SubHead2"/>
      </w:pPr>
      <w:r>
        <w:t>I</w:t>
      </w:r>
      <w:r w:rsidRPr="003F2161">
        <w:t>mportant Information to be read by all involved parties</w:t>
      </w:r>
    </w:p>
    <w:p w14:paraId="630003F1" w14:textId="77777777" w:rsidR="001901FF" w:rsidRDefault="001901FF" w:rsidP="001901FF">
      <w:pPr>
        <w:pStyle w:val="BodyText1"/>
      </w:pPr>
      <w:r w:rsidRPr="00897AF6">
        <w:t>This inventory provides a fair and accurate record of the contents and condition of the property as well as the property’s internal condition. The sole responsibility lies with the tenant, landlord or any agent working on the landlord’s behalf to fully agree</w:t>
      </w:r>
      <w:r>
        <w:t xml:space="preserve"> with</w:t>
      </w:r>
      <w:r w:rsidRPr="00897AF6">
        <w:t xml:space="preserve"> this report and sign it to confirm this. This inventory is for making comparisons at the end of the tenancy agreement that it relates to. This inventory is prepared “as seen snapshot” of the property and its contents at the time of the inspection and is compiled as a fair and accurate record of the property’s internal condition and its contents and should not be used as an accurate description of each and every piece of furniture and equipment, or as a structural survey report. We do not comment on any structural defects. Therefore as the Inventory Clerk preparing this inventory is not an expert on fabrics, woods, materials, antiques, etc., nor is a qualified surveyor or valuer, they are not required to state whether an item is antique, made of precious metals, of unique origin, or whether it is new despite the appearance being obviously so. No attempt has been made to value the property or any of its contents. </w:t>
      </w:r>
      <w:r>
        <w:t xml:space="preserve">We will fully check blinds and curtains to ensure they are secure and fully functioning. We will also record if tie backs are present for long chords &amp; we will accept no liability for any blinds or curtains that are found to have issues after our inspection. </w:t>
      </w:r>
      <w:r w:rsidRPr="00897AF6">
        <w:t xml:space="preserve">We must be told if any items within the property are brand new so that this can be stated at the time the report is carried out. Please be advised that the items left in lofts, cellars or in locked rooms or cupboards, garages and sheds that have not been noted in the inventory are the sole responsibility of the landlord. We will need instruction to check areas such as lofts, cellars, basements, front and back gardens, garages and sheds. The moving of any heavy furniture items or appliances will not be undertaken and therefore some observations may be restricted where such items restrict full view. We will </w:t>
      </w:r>
      <w:r>
        <w:t xml:space="preserve">not </w:t>
      </w:r>
      <w:r w:rsidRPr="00897AF6">
        <w:t xml:space="preserve">lift any mattresses or be able to view in any way the undersides of such; this could miss any damage present. </w:t>
      </w:r>
      <w:r>
        <w:t xml:space="preserve">Our clerks will attempt to note all or any present odours; there sense of smells will alter and so the accuracy of this is not something we can be held accountable for. </w:t>
      </w:r>
      <w:r w:rsidRPr="00897AF6">
        <w:t>Where inventories are completed with tenants in situ and it is deemed difficult for clerks to differentiate between that belonging to the landlord or tenant, then the report may contain inaccuracies for which the clerk cannot be held responsible. Any images/photographs taken may not reflect accurately the condition or damage as stated in ou</w:t>
      </w:r>
      <w:r>
        <w:t>r</w:t>
      </w:r>
      <w:r w:rsidRPr="00897AF6">
        <w:t xml:space="preserve"> report as lighting and any other such conditions can greatly affect these images. Please use these images in connection with the written report. It is strongly advised that the receipt. This report should be thoroughly checked. Please note </w:t>
      </w:r>
      <w:r w:rsidR="00952C58">
        <w:t>clerk</w:t>
      </w:r>
      <w:r w:rsidRPr="00897AF6">
        <w:t xml:space="preserve"> cannot be held responsible for any errors, omissions or issues you may feel are contained within our reports. It is very important that any notes required within the report are mentioned to the clerk at the time of the report being complied. We cannot be held responsible for any issues or omissions. </w:t>
      </w:r>
    </w:p>
    <w:p w14:paraId="12A42DB7" w14:textId="77777777" w:rsidR="001901FF" w:rsidRPr="00897AF6" w:rsidRDefault="001901FF" w:rsidP="001901FF">
      <w:pPr>
        <w:pStyle w:val="BodyText1"/>
      </w:pPr>
      <w:r w:rsidRPr="00897AF6">
        <w:t xml:space="preserve">When a check out report is made all comparisons will be made at the time between </w:t>
      </w:r>
      <w:r>
        <w:t>how the property has been left with</w:t>
      </w:r>
      <w:r w:rsidRPr="00897AF6">
        <w:t xml:space="preserve"> the original inventory report taken at the start of the tenancy. Meters will be checked where seen and where access is made possible.</w:t>
      </w:r>
      <w:r>
        <w:t xml:space="preserve"> We will attempt to note the location of any visible stop cocks/safety values.</w:t>
      </w:r>
      <w:r w:rsidRPr="00897AF6">
        <w:t xml:space="preserve"> We cannot be held responsible for any discrepancies or issues with our reading</w:t>
      </w:r>
      <w:r>
        <w:t>s</w:t>
      </w:r>
      <w:r w:rsidRPr="00897AF6">
        <w:t>. The utility companies must be asked to check any meter readings given or required. At the check-out all items and goods not belonging to the property/tenancy must have been removed and cleaning must have been fully completed. The property must be left in the condition it was found on the day the tenancy started.</w:t>
      </w:r>
    </w:p>
    <w:p w14:paraId="3F7A6DF1" w14:textId="77777777" w:rsidR="001901FF" w:rsidRPr="00F46EB4" w:rsidRDefault="001901FF" w:rsidP="001901FF">
      <w:pPr>
        <w:pStyle w:val="SubHead2"/>
      </w:pPr>
      <w:r w:rsidRPr="00F46EB4">
        <w:t>Safety Disclaimer</w:t>
      </w:r>
    </w:p>
    <w:p w14:paraId="56D893B0" w14:textId="77777777" w:rsidR="001901FF" w:rsidRPr="00F46EB4" w:rsidRDefault="001901FF" w:rsidP="001901FF">
      <w:pPr>
        <w:pStyle w:val="BodyText1"/>
      </w:pPr>
      <w:r w:rsidRPr="00F46EB4">
        <w:t>The Inventory relates only to the furniture, furnishings and all landlord’s equipment and contents in the property. It is no guarantee of, or safety of</w:t>
      </w:r>
      <w:r>
        <w:t>,</w:t>
      </w:r>
      <w:r w:rsidRPr="00F46EB4">
        <w:t xml:space="preserve"> any such equipment or contents, merely a record that such items exist in the property at the date of the inventory and the superficial condition of the items. None of the electrical boilers, gas fires, hobs, water supplies, fire alarms, radiators or gas appliances have been checked </w:t>
      </w:r>
      <w:r>
        <w:t>for</w:t>
      </w:r>
      <w:r w:rsidRPr="00F46EB4">
        <w:t xml:space="preserve"> working order</w:t>
      </w:r>
      <w:r>
        <w:t>;</w:t>
      </w:r>
      <w:r w:rsidRPr="00F46EB4">
        <w:t xml:space="preserve"> this is not part of our standard report. Should any of the electrical appliances, switches and sockets or anything else mentioned be tested for power or working order it is absolutely no indication of its safety in any way. We are just stating the item or fixture is present</w:t>
      </w:r>
      <w:r>
        <w:t>,</w:t>
      </w:r>
      <w:r w:rsidRPr="00F46EB4">
        <w:t xml:space="preserve"> and its condition</w:t>
      </w:r>
      <w:r>
        <w:t>,</w:t>
      </w:r>
      <w:r w:rsidRPr="00F46EB4">
        <w:t xml:space="preserve"> at the time of this </w:t>
      </w:r>
      <w:r w:rsidR="00863708" w:rsidRPr="00F46EB4">
        <w:t>report.</w:t>
      </w:r>
      <w:r w:rsidR="00863708" w:rsidRPr="00D529B7">
        <w:rPr>
          <w:color w:val="000000"/>
          <w:szCs w:val="18"/>
          <w:lang w:eastAsia="en-NZ"/>
        </w:rPr>
        <w:t xml:space="preserve"> Blinds</w:t>
      </w:r>
      <w:r w:rsidRPr="00D529B7">
        <w:rPr>
          <w:color w:val="000000"/>
          <w:szCs w:val="18"/>
          <w:lang w:eastAsia="en-NZ"/>
        </w:rPr>
        <w:t xml:space="preserve"> and cord safety 1st October 2014; all binds etc</w:t>
      </w:r>
      <w:r>
        <w:rPr>
          <w:color w:val="000000"/>
          <w:szCs w:val="18"/>
          <w:lang w:eastAsia="en-NZ"/>
        </w:rPr>
        <w:t>.</w:t>
      </w:r>
      <w:r w:rsidRPr="00D529B7">
        <w:rPr>
          <w:color w:val="000000"/>
          <w:szCs w:val="18"/>
          <w:lang w:eastAsia="en-NZ"/>
        </w:rPr>
        <w:t xml:space="preserve"> must have safe pull controls/cords. We will not be held liable for any cords/controls that do not comply, whether we have noted this or not. Overlong cords can cause a health and safety </w:t>
      </w:r>
      <w:r w:rsidR="00863708" w:rsidRPr="00D529B7">
        <w:rPr>
          <w:color w:val="000000"/>
          <w:szCs w:val="18"/>
          <w:lang w:eastAsia="en-NZ"/>
        </w:rPr>
        <w:t>issue.</w:t>
      </w:r>
      <w:r w:rsidR="00863708" w:rsidRPr="004C05ED">
        <w:rPr>
          <w:color w:val="000000"/>
          <w:szCs w:val="18"/>
          <w:lang w:eastAsia="en-NZ"/>
        </w:rPr>
        <w:t xml:space="preserve"> We</w:t>
      </w:r>
      <w:r w:rsidRPr="004C05ED">
        <w:rPr>
          <w:color w:val="000000"/>
          <w:szCs w:val="18"/>
          <w:lang w:eastAsia="en-NZ"/>
        </w:rPr>
        <w:t xml:space="preserve"> do not in any circumstance look for signs of Legionella and will not in </w:t>
      </w:r>
      <w:r w:rsidR="00863708" w:rsidRPr="004C05ED">
        <w:rPr>
          <w:color w:val="000000"/>
          <w:szCs w:val="18"/>
          <w:lang w:eastAsia="en-NZ"/>
        </w:rPr>
        <w:t>any way</w:t>
      </w:r>
      <w:r w:rsidRPr="004C05ED">
        <w:rPr>
          <w:color w:val="000000"/>
          <w:szCs w:val="18"/>
          <w:lang w:eastAsia="en-NZ"/>
        </w:rPr>
        <w:t xml:space="preserve"> be held liable for such within any premises we carry out any such report on.</w:t>
      </w:r>
      <w:r w:rsidRPr="004C05ED">
        <w:rPr>
          <w:color w:val="000000"/>
          <w:sz w:val="16"/>
          <w:szCs w:val="16"/>
          <w:lang w:eastAsia="en-NZ"/>
        </w:rPr>
        <w:br/>
      </w:r>
    </w:p>
    <w:p w14:paraId="4DA6984F" w14:textId="77777777" w:rsidR="001901FF" w:rsidRPr="00F46EB4" w:rsidRDefault="001901FF" w:rsidP="001901FF">
      <w:pPr>
        <w:pStyle w:val="SubHead2"/>
      </w:pPr>
      <w:r w:rsidRPr="00F46EB4">
        <w:t>Furniture &amp; Furnishings (Fire) (Safety) Regulations 1988 as amended 1993</w:t>
      </w:r>
    </w:p>
    <w:p w14:paraId="0B2DF295" w14:textId="77777777" w:rsidR="001901FF" w:rsidRDefault="001901FF" w:rsidP="001901FF">
      <w:pPr>
        <w:pStyle w:val="BodyText1"/>
      </w:pPr>
      <w:r w:rsidRPr="00F46EB4">
        <w:t xml:space="preserve">Relevant furniture and furnishings, which have the appropriate label complying with the above regulations, can be indicated on the inventory as “fire resistant”, but is not considered a part of our services. Where we see an F&amp;F label this does not mean that we are stating in any way that this item is suitable and complies. </w:t>
      </w:r>
    </w:p>
    <w:p w14:paraId="7CBFF679" w14:textId="77777777" w:rsidR="000C580F" w:rsidRPr="00CE64A2" w:rsidRDefault="000C580F" w:rsidP="001901FF">
      <w:pPr>
        <w:pStyle w:val="BodyText1"/>
        <w:rPr>
          <w:b/>
          <w:i/>
          <w:u w:val="single"/>
        </w:rPr>
      </w:pPr>
      <w:r w:rsidRPr="00CE64A2">
        <w:rPr>
          <w:b/>
          <w:i/>
          <w:u w:val="single"/>
        </w:rPr>
        <w:t xml:space="preserve">PLEASE NOTE: </w:t>
      </w:r>
    </w:p>
    <w:p w14:paraId="6B5F7092" w14:textId="77777777" w:rsidR="000C580F" w:rsidRPr="00F46EB4" w:rsidRDefault="000C580F" w:rsidP="001901FF">
      <w:pPr>
        <w:pStyle w:val="BodyText1"/>
      </w:pPr>
      <w:r>
        <w:t xml:space="preserve">All furniture needs to be returned to it is </w:t>
      </w:r>
      <w:r w:rsidR="00CE64A2">
        <w:t>original</w:t>
      </w:r>
      <w:r w:rsidR="003B3DAF">
        <w:t xml:space="preserve"> position as </w:t>
      </w:r>
      <w:r>
        <w:t>noted on Check-in inventory</w:t>
      </w:r>
      <w:r w:rsidR="00CE64A2">
        <w:t xml:space="preserve"> report</w:t>
      </w:r>
      <w:r>
        <w:t xml:space="preserve">, failure to do so may result in the item being listed as not seen and result in </w:t>
      </w:r>
      <w:r w:rsidR="00CE64A2">
        <w:t>the tenant being</w:t>
      </w:r>
      <w:r>
        <w:t xml:space="preserve"> charge</w:t>
      </w:r>
      <w:r w:rsidR="00CE64A2">
        <w:t>d for the missing item.</w:t>
      </w:r>
    </w:p>
    <w:p w14:paraId="476E918A" w14:textId="77777777" w:rsidR="001901FF" w:rsidRPr="00F46EB4" w:rsidRDefault="001901FF" w:rsidP="001901FF">
      <w:pPr>
        <w:pStyle w:val="SubHead2"/>
      </w:pPr>
      <w:r w:rsidRPr="00F46EB4">
        <w:lastRenderedPageBreak/>
        <w:t>Fireguards</w:t>
      </w:r>
    </w:p>
    <w:p w14:paraId="77D248C0" w14:textId="77777777" w:rsidR="001901FF" w:rsidRPr="00F46EB4" w:rsidRDefault="001901FF" w:rsidP="001901FF">
      <w:pPr>
        <w:pStyle w:val="BodyText1"/>
      </w:pPr>
      <w:r w:rsidRPr="00F46EB4">
        <w:t>Where there are loose fireguards, not part of a heater</w:t>
      </w:r>
      <w:r>
        <w:t>,</w:t>
      </w:r>
      <w:r w:rsidRPr="00F46EB4">
        <w:t xml:space="preserve"> gas or electric fire this may be indicated on the inventory.</w:t>
      </w:r>
    </w:p>
    <w:p w14:paraId="593DE3FC" w14:textId="77777777" w:rsidR="001901FF" w:rsidRPr="00F46EB4" w:rsidRDefault="001901FF" w:rsidP="001901FF">
      <w:pPr>
        <w:pStyle w:val="SubHead2"/>
      </w:pPr>
      <w:r w:rsidRPr="00F46EB4">
        <w:t xml:space="preserve">Smoke </w:t>
      </w:r>
      <w:r>
        <w:t>Alarm/</w:t>
      </w:r>
      <w:r w:rsidRPr="00F46EB4">
        <w:t>Detectors</w:t>
      </w:r>
      <w:r>
        <w:t>&amp; Carbon Monoxide Alarm/Detectors</w:t>
      </w:r>
    </w:p>
    <w:p w14:paraId="36602CAA" w14:textId="77777777" w:rsidR="001901FF" w:rsidRDefault="001901FF" w:rsidP="001901FF">
      <w:pPr>
        <w:pStyle w:val="BodyText1"/>
      </w:pPr>
      <w:r w:rsidRPr="00F46EB4">
        <w:t xml:space="preserve">It is the tenant’s </w:t>
      </w:r>
      <w:r w:rsidR="00863708" w:rsidRPr="00F46EB4">
        <w:t>responsibility</w:t>
      </w:r>
      <w:r w:rsidR="00863708">
        <w:t>, or</w:t>
      </w:r>
      <w:r>
        <w:t xml:space="preserve"> any other party such as the landlords or their agent, </w:t>
      </w:r>
      <w:r w:rsidRPr="00F46EB4">
        <w:t xml:space="preserve">to inspect any smoke </w:t>
      </w:r>
      <w:r>
        <w:t xml:space="preserve">/alarm </w:t>
      </w:r>
      <w:r w:rsidRPr="00F46EB4">
        <w:t xml:space="preserve">detector fitted in the property at regular intervals to ensure they are in full working order as per the manufacturer’s instructions. We are not responsible to check these or if we have checked the </w:t>
      </w:r>
      <w:r>
        <w:t xml:space="preserve">power or </w:t>
      </w:r>
      <w:r w:rsidRPr="00F46EB4">
        <w:t>working order of such equipment, this does not mean in any way it is still functioning or worki</w:t>
      </w:r>
      <w:r>
        <w:t xml:space="preserve">ng effectively after our checks. </w:t>
      </w:r>
    </w:p>
    <w:p w14:paraId="229E41BD" w14:textId="77777777" w:rsidR="001901FF" w:rsidRPr="00021963" w:rsidRDefault="001901FF" w:rsidP="001901FF">
      <w:pPr>
        <w:pStyle w:val="BodyText1"/>
        <w:rPr>
          <w:color w:val="3B3838" w:themeColor="background2" w:themeShade="40"/>
          <w:sz w:val="24"/>
          <w:szCs w:val="24"/>
        </w:rPr>
      </w:pPr>
      <w:r w:rsidRPr="00021963">
        <w:rPr>
          <w:color w:val="3B3838" w:themeColor="background2" w:themeShade="40"/>
          <w:sz w:val="24"/>
          <w:szCs w:val="24"/>
        </w:rPr>
        <w:t>The Smoke and Carbon Monoxide Alarm England regulations 2015</w:t>
      </w:r>
    </w:p>
    <w:p w14:paraId="2C4CAA2E" w14:textId="77777777" w:rsidR="00CE64A2" w:rsidRDefault="001901FF" w:rsidP="001901FF">
      <w:pPr>
        <w:rPr>
          <w:rFonts w:asciiTheme="minorHAnsi" w:hAnsiTheme="minorHAnsi"/>
          <w:i/>
          <w:color w:val="000000"/>
          <w:sz w:val="18"/>
          <w:szCs w:val="18"/>
          <w:lang w:eastAsia="en-NZ"/>
        </w:rPr>
      </w:pPr>
      <w:r w:rsidRPr="00021963">
        <w:rPr>
          <w:rFonts w:asciiTheme="minorHAnsi" w:hAnsiTheme="minorHAnsi"/>
          <w:color w:val="000000"/>
          <w:sz w:val="18"/>
          <w:szCs w:val="18"/>
          <w:lang w:eastAsia="en-NZ"/>
        </w:rPr>
        <w:t>Smoke alarms/detectors</w:t>
      </w:r>
      <w:r w:rsidR="00CE64A2">
        <w:rPr>
          <w:rFonts w:asciiTheme="minorHAnsi" w:hAnsiTheme="minorHAnsi"/>
          <w:color w:val="000000"/>
          <w:sz w:val="18"/>
          <w:szCs w:val="18"/>
          <w:lang w:eastAsia="en-NZ"/>
        </w:rPr>
        <w:t xml:space="preserve"> and</w:t>
      </w:r>
      <w:r w:rsidRPr="00021963">
        <w:rPr>
          <w:rFonts w:asciiTheme="minorHAnsi" w:hAnsiTheme="minorHAnsi"/>
          <w:color w:val="000000"/>
          <w:sz w:val="18"/>
          <w:szCs w:val="18"/>
          <w:lang w:eastAsia="en-NZ"/>
        </w:rPr>
        <w:t xml:space="preserve"> carbon monoxide alarms/detectors are tested</w:t>
      </w:r>
      <w:r w:rsidR="000C580F">
        <w:rPr>
          <w:rFonts w:asciiTheme="minorHAnsi" w:hAnsiTheme="minorHAnsi"/>
          <w:color w:val="000000"/>
          <w:sz w:val="18"/>
          <w:szCs w:val="18"/>
          <w:lang w:eastAsia="en-NZ"/>
        </w:rPr>
        <w:t xml:space="preserve"> for </w:t>
      </w:r>
      <w:r w:rsidR="00863708">
        <w:rPr>
          <w:rFonts w:asciiTheme="minorHAnsi" w:hAnsiTheme="minorHAnsi"/>
          <w:color w:val="000000"/>
          <w:sz w:val="18"/>
          <w:szCs w:val="18"/>
          <w:lang w:eastAsia="en-NZ"/>
        </w:rPr>
        <w:t>power only</w:t>
      </w:r>
      <w:r w:rsidR="00CE64A2">
        <w:rPr>
          <w:rFonts w:asciiTheme="minorHAnsi" w:hAnsiTheme="minorHAnsi"/>
          <w:color w:val="000000"/>
          <w:sz w:val="18"/>
          <w:szCs w:val="18"/>
          <w:lang w:eastAsia="en-NZ"/>
        </w:rPr>
        <w:t xml:space="preserve"> in compliance with </w:t>
      </w:r>
      <w:r w:rsidR="00CE64A2">
        <w:rPr>
          <w:rFonts w:asciiTheme="minorHAnsi" w:hAnsiTheme="minorHAnsi"/>
          <w:i/>
          <w:color w:val="000000"/>
          <w:sz w:val="18"/>
          <w:szCs w:val="18"/>
          <w:lang w:eastAsia="en-NZ"/>
        </w:rPr>
        <w:t xml:space="preserve">The Smoke and Carbon Monoxide Alarm England Regulations 2015. </w:t>
      </w:r>
    </w:p>
    <w:p w14:paraId="14297B3C" w14:textId="77777777" w:rsidR="00CE64A2" w:rsidRDefault="00CE64A2" w:rsidP="001901FF">
      <w:pPr>
        <w:rPr>
          <w:rFonts w:asciiTheme="minorHAnsi" w:hAnsiTheme="minorHAnsi"/>
          <w:color w:val="000000"/>
          <w:sz w:val="18"/>
          <w:szCs w:val="18"/>
          <w:lang w:eastAsia="en-NZ"/>
        </w:rPr>
      </w:pPr>
    </w:p>
    <w:p w14:paraId="16695C14" w14:textId="77777777" w:rsidR="001901FF" w:rsidRPr="00CE64A2" w:rsidRDefault="001901FF" w:rsidP="001901FF">
      <w:pPr>
        <w:rPr>
          <w:rFonts w:asciiTheme="minorHAnsi" w:hAnsiTheme="minorHAnsi"/>
          <w:i/>
          <w:color w:val="000000"/>
          <w:sz w:val="18"/>
          <w:szCs w:val="18"/>
          <w:lang w:eastAsia="en-NZ"/>
        </w:rPr>
      </w:pPr>
      <w:r w:rsidRPr="00021963">
        <w:rPr>
          <w:rFonts w:asciiTheme="minorHAnsi" w:hAnsiTheme="minorHAnsi"/>
          <w:color w:val="000000"/>
          <w:sz w:val="18"/>
          <w:szCs w:val="18"/>
          <w:lang w:eastAsia="en-NZ"/>
        </w:rPr>
        <w:t xml:space="preserve">This law is under The Smoke and Carbon Monoxide Alarm England regulations 2015. Under this law you must provide a working and tested smoke alarm/detector on every floor of the property and a carbon monoxide alarm/detector in every room that contains a solid fuel combustion appliance.  Power and/or functionality tests must also be carried out on every new tenancy by law, via the Tenant / Instructing Principle / Landlord. As stated, we accept no responsibility whatsoever for any testing of, recording of missing or present and/or working order of any such smoke alarm/detectors and or carbon monoxide detectors within a property following a report or visit from our clerks. </w:t>
      </w:r>
      <w:r w:rsidRPr="00021963">
        <w:rPr>
          <w:rFonts w:asciiTheme="minorHAnsi" w:hAnsiTheme="minorHAnsi"/>
          <w:color w:val="212121"/>
          <w:sz w:val="18"/>
          <w:szCs w:val="18"/>
          <w:shd w:val="clear" w:color="auto" w:fill="FFFFFF"/>
        </w:rPr>
        <w:t>Where smoke alarms and CO Detectors are tested this is for power only and should not be taken to mean that the alarms are in full working order. No responsibility is taken for any damage or malfunction occurring during the testing of such alarms.</w:t>
      </w:r>
    </w:p>
    <w:p w14:paraId="62FE3658" w14:textId="77777777" w:rsidR="001901FF" w:rsidRPr="00021963" w:rsidRDefault="001901FF" w:rsidP="001901FF">
      <w:pPr>
        <w:pStyle w:val="BodyText1"/>
        <w:rPr>
          <w:szCs w:val="18"/>
        </w:rPr>
      </w:pPr>
    </w:p>
    <w:p w14:paraId="4D77A7F5" w14:textId="77777777" w:rsidR="001901FF" w:rsidRPr="00DF05C5" w:rsidRDefault="001901FF" w:rsidP="001901FF">
      <w:pPr>
        <w:pStyle w:val="Head1Red12ptLeft"/>
        <w:rPr>
          <w:color w:val="7FA841"/>
        </w:rPr>
      </w:pPr>
      <w:bookmarkStart w:id="32" w:name="_Toc528223200"/>
      <w:bookmarkStart w:id="33" w:name="_Toc197221836"/>
      <w:r w:rsidRPr="00DF05C5">
        <w:rPr>
          <w:color w:val="7FA841"/>
        </w:rPr>
        <w:lastRenderedPageBreak/>
        <w:t>END OF TENANCY INFORMATION</w:t>
      </w:r>
      <w:bookmarkEnd w:id="32"/>
      <w:bookmarkEnd w:id="33"/>
    </w:p>
    <w:p w14:paraId="0273419E" w14:textId="77777777" w:rsidR="001901FF" w:rsidRPr="00DF05C5" w:rsidRDefault="001901FF" w:rsidP="001901FF">
      <w:pPr>
        <w:pStyle w:val="Head2Red12ptLeftnoPB"/>
        <w:rPr>
          <w:color w:val="7FA841"/>
        </w:rPr>
      </w:pPr>
      <w:r w:rsidRPr="00DF05C5">
        <w:rPr>
          <w:color w:val="7FA841"/>
        </w:rPr>
        <w:t>***IMPORTANT - TO BE READ***</w:t>
      </w:r>
    </w:p>
    <w:p w14:paraId="1AA8F52F" w14:textId="77777777" w:rsidR="001901FF" w:rsidRPr="00F46EB4" w:rsidRDefault="001901FF" w:rsidP="001901FF">
      <w:pPr>
        <w:pStyle w:val="BodyText1"/>
      </w:pPr>
      <w:r w:rsidRPr="00F46EB4">
        <w:t xml:space="preserve">Please read all these notes fully as they state what needs to happen for a smooth check out process as well as what our clerks are trained to look for and note within a property.  </w:t>
      </w:r>
    </w:p>
    <w:p w14:paraId="5ED2DB0D" w14:textId="77777777" w:rsidR="001901FF" w:rsidRPr="00F46EB4" w:rsidRDefault="001901FF" w:rsidP="001901FF">
      <w:pPr>
        <w:pStyle w:val="BodyText1"/>
      </w:pPr>
      <w:r w:rsidRPr="00F46EB4">
        <w:t>FULL CLEAN: This must be very thorough. Floors, walls, sanitary ware, windows, woodwork, all kitchen units, all rooms, oven</w:t>
      </w:r>
      <w:r>
        <w:t>s</w:t>
      </w:r>
      <w:r w:rsidRPr="00F46EB4">
        <w:t>, cooker hoods, fridges and freezers, extractor fans</w:t>
      </w:r>
      <w:r>
        <w:t>,</w:t>
      </w:r>
      <w:r w:rsidRPr="00F46EB4">
        <w:t xml:space="preserve"> wardrobes, any linens and beddings. We will be inspecting all furnishings and appliances. You are required to return the property the same way as noted in the original inventory report; most managing agents and landlords will have to instruct professional cleaners if this is not done, this cost will be from your deposit.</w:t>
      </w:r>
    </w:p>
    <w:p w14:paraId="5A2A5D6F" w14:textId="77777777" w:rsidR="001901FF" w:rsidRPr="00F46EB4" w:rsidRDefault="001901FF" w:rsidP="001901FF">
      <w:pPr>
        <w:pStyle w:val="BodyText1"/>
      </w:pPr>
      <w:r w:rsidRPr="00F46EB4">
        <w:t>FLOORING: Needs to be fully cleaned. If there are any stains or marks</w:t>
      </w:r>
      <w:r>
        <w:t>,</w:t>
      </w:r>
      <w:r w:rsidRPr="00F46EB4">
        <w:t xml:space="preserve"> the flooring should be professionally cleaned by a regulated cleaning company. You can be charged for stains or marks of any kind. If a flooring is badly damaged you may be charged for its entire replacement.</w:t>
      </w:r>
    </w:p>
    <w:p w14:paraId="264F51C1" w14:textId="77777777" w:rsidR="001901FF" w:rsidRPr="00F46EB4" w:rsidRDefault="001901FF" w:rsidP="001901FF">
      <w:pPr>
        <w:pStyle w:val="BodyText1"/>
      </w:pPr>
      <w:r w:rsidRPr="00F46EB4">
        <w:t>UTENSILS: This will all be inspected for damage and soiling. It should all be thoroughly cleaned and in the same place as at the beginning of the tenancy or it could be noted as missing.</w:t>
      </w:r>
    </w:p>
    <w:p w14:paraId="4C001834" w14:textId="77777777" w:rsidR="001901FF" w:rsidRDefault="001901FF" w:rsidP="001901FF">
      <w:pPr>
        <w:pStyle w:val="BodyText1"/>
      </w:pPr>
      <w:r w:rsidRPr="00F46EB4">
        <w:t xml:space="preserve">BEDROOM FURNISHINGS: All beds and their respective mattresses and bases will be thoroughly examined for stains and damage. Charges would be made if there are any issues not noted on your original report. If any sheets, duvets etc. were provided these will need to be cleaned and pressed. </w:t>
      </w:r>
      <w:r>
        <w:t>All linen should be placed on top of the respective bed so that the bed can be fully inspected.</w:t>
      </w:r>
    </w:p>
    <w:p w14:paraId="3AAD5A7C" w14:textId="77777777" w:rsidR="001901FF" w:rsidRPr="00F46EB4" w:rsidRDefault="001901FF" w:rsidP="001901FF">
      <w:pPr>
        <w:pStyle w:val="BodyText1"/>
      </w:pPr>
      <w:r w:rsidRPr="00F46EB4">
        <w:t>ALL FURNISHINGS: These should be in a similar condition as provided and will be fully inspected. You should take all means necessary to protect all furnishings during your tenancy, as damage can result in deductions from your deposit. This includes all marks, stains, scratches, loose joins, polish finishes, burns, ring marks, soiling or discolouration etc.</w:t>
      </w:r>
      <w:r>
        <w:t xml:space="preserve"> All furnishings and any equipment must be returned to its original position or it </w:t>
      </w:r>
      <w:r w:rsidR="003B3DAF">
        <w:t xml:space="preserve">may </w:t>
      </w:r>
      <w:r>
        <w:t>not be noted as present in the check out</w:t>
      </w:r>
      <w:r w:rsidR="003B3DAF">
        <w:t xml:space="preserve"> and may incur a charge for the missing item</w:t>
      </w:r>
      <w:r>
        <w:t>.</w:t>
      </w:r>
    </w:p>
    <w:p w14:paraId="2775077D" w14:textId="77777777" w:rsidR="001901FF" w:rsidRPr="00F46EB4" w:rsidRDefault="001901FF" w:rsidP="001901FF">
      <w:pPr>
        <w:pStyle w:val="BodyText1"/>
      </w:pPr>
      <w:r w:rsidRPr="00F46EB4">
        <w:t xml:space="preserve">GENERAL DECORATION: Any excessive damage, marking, scratches etc. can be deemed as beyond fair wear &amp; tear. This can include nails, screws and hooks in walls, furniture marks etc. </w:t>
      </w:r>
      <w:r>
        <w:t>P</w:t>
      </w:r>
      <w:r w:rsidRPr="00F46EB4">
        <w:t xml:space="preserve">lease always gain written permission from all relevant parties prior to making alterations or changes of </w:t>
      </w:r>
      <w:r>
        <w:t>a</w:t>
      </w:r>
      <w:r w:rsidRPr="00F46EB4">
        <w:t>ny kind.</w:t>
      </w:r>
    </w:p>
    <w:p w14:paraId="4FAD01FA" w14:textId="77777777" w:rsidR="001901FF" w:rsidRPr="00F46EB4" w:rsidRDefault="001901FF" w:rsidP="001901FF">
      <w:pPr>
        <w:pStyle w:val="BodyText1"/>
      </w:pPr>
      <w:r w:rsidRPr="00F46EB4">
        <w:t>DRAINS: These should be tested and running free with no blockages.</w:t>
      </w:r>
    </w:p>
    <w:p w14:paraId="3B31BD2C" w14:textId="77777777" w:rsidR="001901FF" w:rsidRPr="00F46EB4" w:rsidRDefault="001901FF" w:rsidP="001901FF">
      <w:pPr>
        <w:pStyle w:val="BodyText1"/>
      </w:pPr>
      <w:r w:rsidRPr="00F46EB4">
        <w:t xml:space="preserve">LIGHTBULBS: These should all be replaced and fully working. </w:t>
      </w:r>
    </w:p>
    <w:p w14:paraId="7E33034B" w14:textId="77777777" w:rsidR="001901FF" w:rsidRPr="00F46EB4" w:rsidRDefault="001901FF" w:rsidP="001901FF">
      <w:pPr>
        <w:pStyle w:val="BodyText1"/>
      </w:pPr>
      <w:r w:rsidRPr="00F46EB4">
        <w:t>KEYS: All keys from the beginning of the tenancy must be available, ready and clearly marked</w:t>
      </w:r>
      <w:r>
        <w:t>,</w:t>
      </w:r>
      <w:r w:rsidRPr="00F46EB4">
        <w:t xml:space="preserve"> including any cut during the tenancy. Lost keys can result in a charge for the replacement of the propert</w:t>
      </w:r>
      <w:r>
        <w:t>y’s</w:t>
      </w:r>
      <w:r w:rsidRPr="00F46EB4">
        <w:t xml:space="preserve"> locks.</w:t>
      </w:r>
    </w:p>
    <w:p w14:paraId="06124AF0" w14:textId="77777777" w:rsidR="001901FF" w:rsidRPr="00F46EB4" w:rsidRDefault="001901FF" w:rsidP="001901FF">
      <w:pPr>
        <w:pStyle w:val="BodyText1"/>
      </w:pPr>
      <w:r w:rsidRPr="00F46EB4">
        <w:t xml:space="preserve">GARDENS: The front and </w:t>
      </w:r>
      <w:r>
        <w:t>b</w:t>
      </w:r>
      <w:r w:rsidRPr="00F46EB4">
        <w:t>ack gardens will need to be maintained throughout your tenancy. Lawn cutting, weeding, maintaining flower beds and any other seasonal works required. We would suggest you liaise with your landlord and or managing agent regarding this and any specific needs.</w:t>
      </w:r>
    </w:p>
    <w:p w14:paraId="06D181E1" w14:textId="77777777" w:rsidR="001901FF" w:rsidRDefault="001901FF" w:rsidP="001901FF">
      <w:pPr>
        <w:pStyle w:val="BodyText1"/>
      </w:pPr>
      <w:r w:rsidRPr="00F46EB4">
        <w:t xml:space="preserve">RUBBISH: Any and all rubbish or excess rubbish should be completely removed from inside and outside the property, as </w:t>
      </w:r>
      <w:r>
        <w:t xml:space="preserve">organising </w:t>
      </w:r>
      <w:r w:rsidRPr="00F46EB4">
        <w:t>this w</w:t>
      </w:r>
      <w:r>
        <w:t xml:space="preserve">ill </w:t>
      </w:r>
      <w:r w:rsidRPr="00F46EB4">
        <w:t>incur</w:t>
      </w:r>
      <w:r>
        <w:t xml:space="preserve"> a </w:t>
      </w:r>
      <w:r w:rsidRPr="00F46EB4">
        <w:t xml:space="preserve">cost </w:t>
      </w:r>
      <w:r>
        <w:t>for</w:t>
      </w:r>
      <w:r w:rsidRPr="00F46EB4">
        <w:t xml:space="preserve"> removal. </w:t>
      </w:r>
    </w:p>
    <w:p w14:paraId="2E703A0E" w14:textId="77777777" w:rsidR="001901FF" w:rsidRDefault="001901FF" w:rsidP="001901FF">
      <w:pPr>
        <w:pStyle w:val="BodyText1"/>
      </w:pPr>
      <w:r>
        <w:t>ODOURS: Any odours present in the property must be eradicated prior to the check out. These often include cooking smells, food smells, the smell of smoking, sewage smells, damp smells or the smell of any pets.</w:t>
      </w:r>
    </w:p>
    <w:p w14:paraId="226FF019" w14:textId="77777777" w:rsidR="001901FF" w:rsidRDefault="001901FF" w:rsidP="001901FF">
      <w:pPr>
        <w:pStyle w:val="BodyText1"/>
      </w:pPr>
    </w:p>
    <w:p w14:paraId="3B5AADB9" w14:textId="77777777" w:rsidR="001901FF" w:rsidRPr="00123490" w:rsidRDefault="001901FF" w:rsidP="001901FF">
      <w:pPr>
        <w:pStyle w:val="BodyTextItalic"/>
      </w:pPr>
      <w:r w:rsidRPr="00123490">
        <w:t>All of the above useful information will vary and depend upon discrepancies, including how the property was at the beginning of any tenancy and what was agreed.</w:t>
      </w:r>
    </w:p>
    <w:p w14:paraId="20C7665B" w14:textId="77777777" w:rsidR="00B841E0" w:rsidRDefault="00B841E0" w:rsidP="00F46EB4"/>
    <w:p w14:paraId="1CAE63DD" w14:textId="77777777" w:rsidR="00262889" w:rsidRDefault="00262889" w:rsidP="00F46EB4"/>
    <w:p w14:paraId="6939CE9A" w14:textId="77777777" w:rsidR="00262889" w:rsidRDefault="00262889" w:rsidP="00F46EB4"/>
    <w:p w14:paraId="69B7E86C" w14:textId="77777777" w:rsidR="00262889" w:rsidRDefault="00262889" w:rsidP="00F46EB4"/>
    <w:p w14:paraId="4F5C6873" w14:textId="77777777" w:rsidR="00262889" w:rsidRDefault="00262889" w:rsidP="00F46EB4"/>
    <w:p w14:paraId="271FEF3A" w14:textId="77777777" w:rsidR="00262889" w:rsidRDefault="00262889" w:rsidP="00F46EB4"/>
    <w:p w14:paraId="0F2949AF" w14:textId="77777777" w:rsidR="00262889" w:rsidRDefault="00262889" w:rsidP="00262889">
      <w:pPr>
        <w:pStyle w:val="BodyText1"/>
        <w:rPr>
          <w:rFonts w:ascii="Times New Roman" w:hAnsi="Times New Roman"/>
          <w:sz w:val="20"/>
        </w:rPr>
      </w:pPr>
    </w:p>
    <w:p w14:paraId="3DFC683C" w14:textId="77777777" w:rsidR="002B4058" w:rsidRPr="00DF05C5" w:rsidRDefault="002B4058" w:rsidP="002B4058">
      <w:pPr>
        <w:pStyle w:val="Head1Red12ptLeft"/>
        <w:rPr>
          <w:color w:val="7FA841"/>
        </w:rPr>
      </w:pPr>
      <w:bookmarkStart w:id="34" w:name="_Toc197221837"/>
      <w:r>
        <w:rPr>
          <w:color w:val="7FA841"/>
        </w:rPr>
        <w:lastRenderedPageBreak/>
        <w:t>Signatures</w:t>
      </w:r>
      <w:bookmarkEnd w:id="34"/>
    </w:p>
    <w:p w14:paraId="17379F57" w14:textId="77777777" w:rsidR="002E518E" w:rsidRPr="00474201" w:rsidRDefault="002E518E" w:rsidP="002E518E">
      <w:pPr>
        <w:pStyle w:val="SubHead1"/>
        <w:numPr>
          <w:ilvl w:val="1"/>
          <w:numId w:val="0"/>
        </w:numPr>
        <w:rPr>
          <w:color w:val="333333"/>
          <w:sz w:val="18"/>
          <w:szCs w:val="18"/>
        </w:rPr>
      </w:pPr>
      <w:r w:rsidRPr="00474201">
        <w:rPr>
          <w:color w:val="333333"/>
          <w:sz w:val="18"/>
          <w:szCs w:val="18"/>
        </w:rPr>
        <w:t xml:space="preserve">By signing below you confirm that you have received the keys to the property. You will have 7 days upon receipt to register any queries with our office, otherwise it is understood you are in agreement with the content of the report regardless of the presence of signatures. If the property is rented to multiple tenants, one tenant signature or one tenant receiving the report denotes approval of all tenants.                                               We the tenants are satisfied of the presence and power testing of both smoke alarms/detectors on all floors within the property and carbon monoxide alarms/detectors where </w:t>
      </w:r>
      <w:r w:rsidRPr="00474201">
        <w:rPr>
          <w:rStyle w:val="legds"/>
          <w:rFonts w:cs="Arial"/>
          <w:color w:val="494949"/>
          <w:sz w:val="18"/>
          <w:szCs w:val="18"/>
        </w:rPr>
        <w:t>a solid fuel burning combustion appliance is present.</w:t>
      </w:r>
    </w:p>
    <w:p w14:paraId="4BE88267" w14:textId="77777777" w:rsidR="002E518E" w:rsidRPr="009B61C5" w:rsidRDefault="002E518E" w:rsidP="002E518E">
      <w:pPr>
        <w:pStyle w:val="SubHead1"/>
        <w:numPr>
          <w:ilvl w:val="1"/>
          <w:numId w:val="0"/>
        </w:numPr>
        <w:rPr>
          <w:color w:val="333333"/>
        </w:rPr>
      </w:pPr>
      <w:r w:rsidRPr="009B61C5">
        <w:rPr>
          <w:color w:val="333333"/>
        </w:rPr>
        <w:t xml:space="preserve">Tenant </w:t>
      </w:r>
    </w:p>
    <w:p w14:paraId="31DF934B" w14:textId="77777777" w:rsidR="002E518E" w:rsidRPr="00B4646D" w:rsidRDefault="002E518E" w:rsidP="002E518E">
      <w:pPr>
        <w:pStyle w:val="KeyXText"/>
        <w:tabs>
          <w:tab w:val="clear" w:pos="4678"/>
          <w:tab w:val="clear" w:pos="5670"/>
          <w:tab w:val="right" w:leader="dot" w:pos="4820"/>
          <w:tab w:val="left" w:pos="5387"/>
        </w:tabs>
      </w:pPr>
      <w:r w:rsidRPr="00B4646D">
        <w:t>Name</w:t>
      </w:r>
      <w:r>
        <w:t xml:space="preserve">: </w:t>
      </w:r>
      <w:r w:rsidRPr="00B4646D">
        <w:tab/>
      </w:r>
      <w:r>
        <w:tab/>
      </w:r>
      <w:r w:rsidRPr="00B4646D">
        <w:t>Date</w:t>
      </w:r>
      <w:r>
        <w:t xml:space="preserve">: </w:t>
      </w:r>
      <w:r>
        <w:tab/>
      </w:r>
      <w:r>
        <w:tab/>
      </w:r>
    </w:p>
    <w:p w14:paraId="692270F8" w14:textId="77777777" w:rsidR="002E518E" w:rsidRDefault="002E518E" w:rsidP="002E518E">
      <w:pPr>
        <w:pStyle w:val="KeyXText"/>
      </w:pPr>
    </w:p>
    <w:p w14:paraId="6954DA4B" w14:textId="77777777" w:rsidR="002E518E" w:rsidRPr="00B4646D" w:rsidRDefault="002E518E" w:rsidP="002E518E">
      <w:pPr>
        <w:pStyle w:val="KeyXText"/>
        <w:tabs>
          <w:tab w:val="clear" w:pos="4678"/>
          <w:tab w:val="right" w:leader="dot" w:pos="4820"/>
          <w:tab w:val="left" w:pos="5387"/>
          <w:tab w:val="right" w:leader="dot" w:pos="9026"/>
        </w:tabs>
      </w:pPr>
      <w:r>
        <w:t xml:space="preserve">Signature: </w:t>
      </w:r>
      <w:r w:rsidRPr="00B4646D">
        <w:tab/>
      </w:r>
    </w:p>
    <w:p w14:paraId="77476747" w14:textId="77777777" w:rsidR="002E518E" w:rsidRDefault="002E518E" w:rsidP="002E518E">
      <w:pPr>
        <w:pStyle w:val="KeyXText"/>
      </w:pPr>
    </w:p>
    <w:p w14:paraId="09520E8D" w14:textId="77777777" w:rsidR="002E518E" w:rsidRDefault="002E518E" w:rsidP="002E518E">
      <w:pPr>
        <w:pStyle w:val="SubHead1"/>
        <w:rPr>
          <w:color w:val="333333"/>
        </w:rPr>
      </w:pPr>
    </w:p>
    <w:p w14:paraId="2C04DF29" w14:textId="77777777" w:rsidR="002E518E" w:rsidRPr="009B61C5" w:rsidRDefault="002E518E" w:rsidP="002E518E">
      <w:pPr>
        <w:pStyle w:val="SubHead1"/>
        <w:rPr>
          <w:color w:val="333333"/>
        </w:rPr>
      </w:pPr>
      <w:r w:rsidRPr="009B61C5">
        <w:rPr>
          <w:color w:val="333333"/>
        </w:rPr>
        <w:t>Landlord/Verifier</w:t>
      </w:r>
    </w:p>
    <w:p w14:paraId="51F1FA9D" w14:textId="77777777" w:rsidR="002E518E" w:rsidRPr="00B4646D" w:rsidRDefault="002E518E" w:rsidP="002E518E">
      <w:pPr>
        <w:pStyle w:val="KeyXText"/>
        <w:tabs>
          <w:tab w:val="clear" w:pos="4678"/>
          <w:tab w:val="clear" w:pos="5670"/>
          <w:tab w:val="right" w:leader="dot" w:pos="4820"/>
          <w:tab w:val="left" w:pos="5387"/>
        </w:tabs>
      </w:pPr>
      <w:r w:rsidRPr="00B4646D">
        <w:t>Name</w:t>
      </w:r>
      <w:r>
        <w:t xml:space="preserve">: </w:t>
      </w:r>
      <w:r w:rsidRPr="00B4646D">
        <w:tab/>
      </w:r>
      <w:r>
        <w:tab/>
      </w:r>
      <w:r w:rsidRPr="00B4646D">
        <w:t>Date</w:t>
      </w:r>
      <w:r>
        <w:t xml:space="preserve">: </w:t>
      </w:r>
      <w:r>
        <w:tab/>
      </w:r>
    </w:p>
    <w:p w14:paraId="4B284741" w14:textId="77777777" w:rsidR="002E518E" w:rsidRDefault="002E518E" w:rsidP="002E518E">
      <w:pPr>
        <w:pStyle w:val="KeyXText"/>
      </w:pPr>
    </w:p>
    <w:p w14:paraId="634269DE" w14:textId="77777777" w:rsidR="002E518E" w:rsidRDefault="002E518E" w:rsidP="002E518E">
      <w:pPr>
        <w:pStyle w:val="KeyXText"/>
        <w:tabs>
          <w:tab w:val="clear" w:pos="4678"/>
          <w:tab w:val="right" w:leader="dot" w:pos="4820"/>
          <w:tab w:val="left" w:pos="5387"/>
          <w:tab w:val="right" w:leader="dot" w:pos="9026"/>
        </w:tabs>
      </w:pPr>
      <w:r>
        <w:t xml:space="preserve">Signature: </w:t>
      </w:r>
      <w:r w:rsidRPr="00B4646D">
        <w:tab/>
      </w:r>
    </w:p>
    <w:p w14:paraId="05E46103" w14:textId="77777777" w:rsidR="002E518E" w:rsidRPr="00B4646D" w:rsidRDefault="002E518E" w:rsidP="00262889">
      <w:pPr>
        <w:pStyle w:val="BodyText1"/>
      </w:pPr>
    </w:p>
    <w:p w14:paraId="256A7121" w14:textId="77777777" w:rsidR="00262889" w:rsidRPr="00F46EB4" w:rsidRDefault="00262889" w:rsidP="00F46EB4"/>
    <w:sectPr w:rsidR="00262889" w:rsidRPr="00F46EB4" w:rsidSect="00282FAE">
      <w:headerReference w:type="even" r:id="rId181"/>
      <w:footerReference w:type="default" r:id="rId182"/>
      <w:footerReference w:type="first" r:id="rId183"/>
      <w:pgSz w:w="16840" w:h="11907" w:orient="landscape" w:code="9"/>
      <w:pgMar w:top="680" w:right="680" w:bottom="680" w:left="680" w:header="675" w:footer="289" w:gutter="0"/>
      <w:pgNumType w:start="2" w:chapStyle="1" w:chapSep="period"/>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502F1" w14:textId="77777777" w:rsidR="003E54B9" w:rsidRDefault="003E54B9" w:rsidP="00282995">
      <w:r>
        <w:separator/>
      </w:r>
    </w:p>
  </w:endnote>
  <w:endnote w:type="continuationSeparator" w:id="0">
    <w:p w14:paraId="2D8482C3" w14:textId="77777777" w:rsidR="003E54B9" w:rsidRDefault="003E54B9" w:rsidP="00282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yington">
    <w:altName w:val="Nyala"/>
    <w:charset w:val="00"/>
    <w:family w:val="auto"/>
    <w:pitch w:val="variable"/>
    <w:sig w:usb0="80000027" w:usb1="0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hampagne &amp; Limousines">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unga">
    <w:panose1 w:val="00000400000000000000"/>
    <w:charset w:val="00"/>
    <w:family w:val="swiss"/>
    <w:pitch w:val="variable"/>
    <w:sig w:usb0="004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6913113"/>
      <w:docPartObj>
        <w:docPartGallery w:val="Page Numbers (Bottom of Page)"/>
        <w:docPartUnique/>
      </w:docPartObj>
    </w:sdtPr>
    <w:sdtContent>
      <w:p w14:paraId="49642B18" w14:textId="77777777" w:rsidR="00AF4C27" w:rsidRDefault="00AF4C27" w:rsidP="001F66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D609D8" w14:textId="77777777" w:rsidR="00AF4C27" w:rsidRDefault="00AF4C27" w:rsidP="00AB2B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4E6A" w14:textId="77777777" w:rsidR="00AF4C27" w:rsidRPr="00FE3A1E" w:rsidRDefault="00AF4C27" w:rsidP="008233BB">
    <w:pPr>
      <w:pStyle w:val="Footer"/>
      <w:jc w:val="left"/>
    </w:pPr>
  </w:p>
  <w:p w14:paraId="1B3C0683" w14:textId="77777777" w:rsidR="00AF4C27" w:rsidRDefault="00AF4C27" w:rsidP="00FE3A1E">
    <w:pPr>
      <w:pStyle w:val="Footer"/>
    </w:pPr>
    <w:r w:rsidRPr="00863DAF">
      <w:rPr>
        <w:noProof/>
        <w:lang w:eastAsia="en-GB"/>
      </w:rPr>
      <w:drawing>
        <wp:anchor distT="0" distB="0" distL="114300" distR="114300" simplePos="0" relativeHeight="251677696" behindDoc="0" locked="0" layoutInCell="1" allowOverlap="1" wp14:anchorId="5791D28B" wp14:editId="104705AD">
          <wp:simplePos x="0" y="0"/>
          <wp:positionH relativeFrom="column">
            <wp:posOffset>8486775</wp:posOffset>
          </wp:positionH>
          <wp:positionV relativeFrom="paragraph">
            <wp:posOffset>-790575</wp:posOffset>
          </wp:positionV>
          <wp:extent cx="1295400" cy="685800"/>
          <wp:effectExtent l="0" t="0" r="0" b="0"/>
          <wp:wrapNone/>
          <wp:docPr id="9" name="Picture 14" descr="Description: AIIC - Association Of Independent Inventory Cle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IIC - Association Of Independent Inventory Cler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1C79" w14:textId="77777777" w:rsidR="005F13D3" w:rsidRDefault="005F13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0C43" w14:textId="77777777" w:rsidR="00AF4C27" w:rsidRPr="00FE3A1E" w:rsidRDefault="00AF4C27" w:rsidP="007643FD">
    <w:pPr>
      <w:pStyle w:val="Footer"/>
      <w:jc w:val="left"/>
    </w:pPr>
    <w:r>
      <w:t xml:space="preserve">    V1.9                                                                                                                 </w:t>
    </w:r>
  </w:p>
  <w:p w14:paraId="6A2A4113" w14:textId="77777777" w:rsidR="00AF4C27" w:rsidRDefault="00AF4C27" w:rsidP="00FE3A1E">
    <w:pPr>
      <w:pStyle w:val="Footer"/>
    </w:pPr>
    <w:r w:rsidRPr="00863DAF">
      <w:rPr>
        <w:noProof/>
        <w:lang w:eastAsia="en-GB"/>
      </w:rPr>
      <w:drawing>
        <wp:anchor distT="0" distB="0" distL="114300" distR="114300" simplePos="0" relativeHeight="251674624" behindDoc="0" locked="0" layoutInCell="1" allowOverlap="1" wp14:anchorId="2604A6F0" wp14:editId="1B850960">
          <wp:simplePos x="0" y="0"/>
          <wp:positionH relativeFrom="column">
            <wp:posOffset>8486775</wp:posOffset>
          </wp:positionH>
          <wp:positionV relativeFrom="paragraph">
            <wp:posOffset>-790575</wp:posOffset>
          </wp:positionV>
          <wp:extent cx="1295400" cy="685800"/>
          <wp:effectExtent l="0" t="0" r="0" b="0"/>
          <wp:wrapNone/>
          <wp:docPr id="10" name="Picture 14" descr="Description: AIIC - Association Of Independent Inventory Cle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IIC - Association Of Independent Inventory Cler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2E8E" w14:textId="77777777" w:rsidR="00AF4C27" w:rsidRDefault="00AF4C27" w:rsidP="007643FD">
    <w:pPr>
      <w:pStyle w:val="Footer"/>
    </w:pPr>
    <w:r>
      <w:t>My Property Inventories</w:t>
    </w:r>
  </w:p>
  <w:p w14:paraId="4DF0B45C" w14:textId="77777777" w:rsidR="00AF4C27" w:rsidRDefault="00AF4C27" w:rsidP="007643FD">
    <w:pPr>
      <w:pStyle w:val="Footer"/>
    </w:pPr>
    <w:r>
      <w:t>Tel: 020 8133 5233 | Email: info@mypropertyinventories.co.uk | Website: www.mypropertyinventories.co.uk</w:t>
    </w:r>
  </w:p>
  <w:p w14:paraId="2643FECC" w14:textId="77777777" w:rsidR="00AF4C27" w:rsidRDefault="00AF4C27" w:rsidP="007643FD">
    <w:pPr>
      <w:pStyle w:val="Footer"/>
    </w:pPr>
    <w:r>
      <w:t>Head Office: Churchill House, Stirling Way, Borehamwood, Herts. WD6 2HP | Registration in the UK No. 07356157 | VAT No. 127986665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color w:val="7FA841"/>
        <w:sz w:val="20"/>
        <w:szCs w:val="20"/>
      </w:rPr>
      <w:id w:val="1450199581"/>
      <w:docPartObj>
        <w:docPartGallery w:val="Page Numbers (Bottom of Page)"/>
        <w:docPartUnique/>
      </w:docPartObj>
    </w:sdtPr>
    <w:sdtEndPr>
      <w:rPr>
        <w:rStyle w:val="PageNumber"/>
        <w:rFonts w:ascii="Champagne &amp; Limousines" w:hAnsi="Champagne &amp; Limousines"/>
        <w:sz w:val="28"/>
        <w:szCs w:val="28"/>
      </w:rPr>
    </w:sdtEndPr>
    <w:sdtContent>
      <w:p w14:paraId="21AB20B4" w14:textId="77777777" w:rsidR="00AF4C27" w:rsidRPr="00DF05C5" w:rsidRDefault="00AF4C27" w:rsidP="001F66BF">
        <w:pPr>
          <w:pStyle w:val="Footer"/>
          <w:framePr w:wrap="none" w:vAnchor="text" w:hAnchor="margin" w:xAlign="right" w:y="1"/>
          <w:rPr>
            <w:rStyle w:val="PageNumber"/>
            <w:color w:val="7FA841"/>
          </w:rPr>
        </w:pPr>
        <w:r w:rsidRPr="00DF05C5">
          <w:rPr>
            <w:rStyle w:val="PageNumber"/>
            <w:rFonts w:asciiTheme="minorHAnsi" w:hAnsiTheme="minorHAnsi"/>
            <w:color w:val="7FA841"/>
            <w:sz w:val="20"/>
            <w:szCs w:val="20"/>
          </w:rPr>
          <w:t xml:space="preserve">Page </w:t>
        </w:r>
        <w:r w:rsidRPr="00DF05C5">
          <w:rPr>
            <w:rStyle w:val="PageNumber"/>
            <w:rFonts w:asciiTheme="minorHAnsi" w:hAnsiTheme="minorHAnsi"/>
            <w:color w:val="7FA841"/>
            <w:sz w:val="20"/>
            <w:szCs w:val="20"/>
          </w:rPr>
          <w:fldChar w:fldCharType="begin"/>
        </w:r>
        <w:r w:rsidRPr="00DF05C5">
          <w:rPr>
            <w:rStyle w:val="PageNumber"/>
            <w:rFonts w:asciiTheme="minorHAnsi" w:hAnsiTheme="minorHAnsi"/>
            <w:color w:val="7FA841"/>
            <w:sz w:val="20"/>
            <w:szCs w:val="20"/>
          </w:rPr>
          <w:instrText xml:space="preserve"> PAGE </w:instrText>
        </w:r>
        <w:r w:rsidRPr="00DF05C5">
          <w:rPr>
            <w:rStyle w:val="PageNumber"/>
            <w:rFonts w:asciiTheme="minorHAnsi" w:hAnsiTheme="minorHAnsi"/>
            <w:color w:val="7FA841"/>
            <w:sz w:val="20"/>
            <w:szCs w:val="20"/>
          </w:rPr>
          <w:fldChar w:fldCharType="separate"/>
        </w:r>
        <w:r w:rsidR="003B112B">
          <w:rPr>
            <w:rStyle w:val="PageNumber"/>
            <w:rFonts w:asciiTheme="minorHAnsi" w:hAnsiTheme="minorHAnsi"/>
            <w:noProof/>
            <w:color w:val="7FA841"/>
            <w:sz w:val="20"/>
            <w:szCs w:val="20"/>
          </w:rPr>
          <w:t>21</w:t>
        </w:r>
        <w:r w:rsidRPr="00DF05C5">
          <w:rPr>
            <w:rStyle w:val="PageNumber"/>
            <w:rFonts w:asciiTheme="minorHAnsi" w:hAnsiTheme="minorHAnsi"/>
            <w:color w:val="7FA841"/>
            <w:sz w:val="20"/>
            <w:szCs w:val="20"/>
          </w:rPr>
          <w:fldChar w:fldCharType="end"/>
        </w:r>
      </w:p>
    </w:sdtContent>
  </w:sdt>
  <w:p w14:paraId="3D12599B" w14:textId="734AF0A2" w:rsidR="00AF4C27" w:rsidRPr="00DF05C5" w:rsidRDefault="005F13D3" w:rsidP="006645F0">
    <w:pPr>
      <w:pStyle w:val="Footer"/>
      <w:pBdr>
        <w:top w:val="none" w:sz="0" w:space="0" w:color="auto"/>
      </w:pBdr>
      <w:jc w:val="left"/>
      <w:rPr>
        <w:color w:val="7FA841"/>
        <w:sz w:val="20"/>
        <w:szCs w:val="20"/>
      </w:rPr>
    </w:pPr>
    <w:r>
      <w:rPr>
        <w:color w:val="7FA841"/>
        <w:sz w:val="20"/>
        <w:szCs w:val="20"/>
      </w:rPr>
      <w:t>SAMPLE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71E98" w14:textId="77777777" w:rsidR="00AF4C27" w:rsidRPr="00896E40" w:rsidRDefault="00AF4C27" w:rsidP="006645F0">
    <w:pPr>
      <w:pStyle w:val="Footer"/>
      <w:pBdr>
        <w:top w:val="none" w:sz="0" w:space="0" w:color="auto"/>
      </w:pBdr>
      <w:jc w:val="left"/>
    </w:pPr>
    <w:r>
      <w:t>V1.9</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06338" w14:textId="77777777" w:rsidR="003E54B9" w:rsidRDefault="003E54B9" w:rsidP="00282995">
      <w:r>
        <w:separator/>
      </w:r>
    </w:p>
  </w:footnote>
  <w:footnote w:type="continuationSeparator" w:id="0">
    <w:p w14:paraId="7C94941F" w14:textId="77777777" w:rsidR="003E54B9" w:rsidRDefault="003E54B9" w:rsidP="00282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59D9C" w14:textId="77777777" w:rsidR="00AF4C27" w:rsidRPr="00896E40" w:rsidRDefault="00AF4C27" w:rsidP="00F0708D">
    <w:pPr>
      <w:pStyle w:val="Header"/>
      <w:rPr>
        <w:rStyle w:val="PageNumber"/>
      </w:rPr>
    </w:pPr>
    <w:r>
      <w:rPr>
        <w:noProof/>
        <w:lang w:eastAsia="en-GB"/>
      </w:rPr>
      <mc:AlternateContent>
        <mc:Choice Requires="wps">
          <w:drawing>
            <wp:anchor distT="0" distB="0" distL="114300" distR="114300" simplePos="0" relativeHeight="251676672" behindDoc="1" locked="0" layoutInCell="1" allowOverlap="1" wp14:anchorId="088C94A0" wp14:editId="142E8430">
              <wp:simplePos x="0" y="0"/>
              <wp:positionH relativeFrom="margin">
                <wp:align>center</wp:align>
              </wp:positionH>
              <wp:positionV relativeFrom="margin">
                <wp:align>center</wp:align>
              </wp:positionV>
              <wp:extent cx="6091555" cy="3045460"/>
              <wp:effectExtent l="0" t="1485900" r="0" b="103124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1555" cy="3045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FD89F9" w14:textId="77777777" w:rsidR="00AF4C27" w:rsidRDefault="00AF4C27" w:rsidP="008B7D09">
                          <w:pPr>
                            <w:pStyle w:val="NormalWeb"/>
                            <w:spacing w:before="0" w:beforeAutospacing="0" w:after="0" w:afterAutospacing="0"/>
                            <w:jc w:val="center"/>
                          </w:pPr>
                          <w:r>
                            <w:rPr>
                              <w:rFonts w:ascii="Tunga" w:hAnsi="Tunga"/>
                              <w:color w:val="000000"/>
                              <w:sz w:val="2"/>
                              <w:szCs w:val="2"/>
                              <w14:textFill>
                                <w14:solidFill>
                                  <w14:srgbClr w14:val="00000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8C94A0" id="_x0000_t202" coordsize="21600,21600" o:spt="202" path="m,l,21600r21600,l21600,xe">
              <v:stroke joinstyle="miter"/>
              <v:path gradientshapeok="t" o:connecttype="rect"/>
            </v:shapetype>
            <v:shape id="WordArt 3" o:spid="_x0000_s1026" type="#_x0000_t202" style="position:absolute;left:0;text-align:left;margin-left:0;margin-top:0;width:479.65pt;height:239.8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" filled="f" stroked="f">
              <v:stroke joinstyle="round"/>
              <o:lock v:ext="edit" shapetype="t"/>
              <v:textbox style="mso-fit-shape-to-text:t">
                <w:txbxContent>
                  <w:p w14:paraId="04FD89F9" w14:textId="77777777" w:rsidR="00AF4C27" w:rsidRDefault="00AF4C27" w:rsidP="008B7D09">
                    <w:pPr>
                      <w:pStyle w:val="NormalWeb"/>
                      <w:spacing w:before="0" w:beforeAutospacing="0" w:after="0" w:afterAutospacing="0"/>
                      <w:jc w:val="center"/>
                    </w:pPr>
                    <w:r>
                      <w:rPr>
                        <w:rFonts w:ascii="Tunga" w:hAnsi="Tunga"/>
                        <w:color w:val="000000"/>
                        <w:sz w:val="2"/>
                        <w:szCs w:val="2"/>
                        <w14:textFill>
                          <w14:solidFill>
                            <w14:srgbClr w14:val="000000">
                              <w14:alpha w14:val="50000"/>
                            </w14:srgbClr>
                          </w14:solidFill>
                        </w14:textFill>
                      </w:rPr>
                      <w:t>SAMPLE</w:t>
                    </w:r>
                  </w:p>
                </w:txbxContent>
              </v:textbox>
              <w10:wrap anchorx="margin" anchory="margin"/>
            </v:shape>
          </w:pict>
        </mc:Fallback>
      </mc:AlternateContent>
    </w:r>
    <w:r w:rsidRPr="00896E40">
      <w:rPr>
        <w:rStyle w:val="PageNumber"/>
      </w:rPr>
      <w:fldChar w:fldCharType="begin"/>
    </w:r>
    <w:r w:rsidRPr="00896E40">
      <w:rPr>
        <w:rStyle w:val="PageNumber"/>
      </w:rPr>
      <w:instrText xml:space="preserve">PAGE  </w:instrText>
    </w:r>
    <w:r w:rsidRPr="00896E40">
      <w:rPr>
        <w:rStyle w:val="PageNumber"/>
      </w:rPr>
      <w:fldChar w:fldCharType="end"/>
    </w:r>
  </w:p>
  <w:p w14:paraId="6F7C338C" w14:textId="77777777" w:rsidR="00AF4C27" w:rsidRDefault="00AF4C27" w:rsidP="00F070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D85B" w14:textId="77777777" w:rsidR="005F13D3" w:rsidRDefault="005F13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7109" w14:textId="77777777" w:rsidR="005F13D3" w:rsidRDefault="005F13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C4F06" w14:textId="77777777" w:rsidR="00AF4C27" w:rsidRPr="00896E40" w:rsidRDefault="00000000" w:rsidP="00F0708D">
    <w:pPr>
      <w:pStyle w:val="Header"/>
      <w:rPr>
        <w:rStyle w:val="PageNumber"/>
      </w:rPr>
    </w:pPr>
    <w:r>
      <w:pict w14:anchorId="0FB175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alt="" style="position:absolute;left:0;text-align:left;margin-left:0;margin-top:0;width:479.65pt;height:239.8pt;rotation:315;z-index:-251658240;mso-wrap-edited:f;mso-width-percent:0;mso-height-percent:0;mso-position-horizontal:center;mso-position-horizontal-relative:margin;mso-position-vertical:center;mso-position-vertical-relative:margin;mso-width-percent:0;mso-height-percent:0" fillcolor="black" stroked="f">
          <v:fill opacity=".5"/>
          <v:textpath style="font-family:&quot;Tunga&quot;;font-size:1pt" string="SAMPLE"/>
          <w10:wrap anchorx="margin" anchory="margin"/>
        </v:shape>
      </w:pict>
    </w:r>
    <w:r w:rsidR="00AF4C27" w:rsidRPr="00896E40">
      <w:rPr>
        <w:rStyle w:val="PageNumber"/>
      </w:rPr>
      <w:fldChar w:fldCharType="begin"/>
    </w:r>
    <w:r w:rsidR="00AF4C27" w:rsidRPr="00896E40">
      <w:rPr>
        <w:rStyle w:val="PageNumber"/>
      </w:rPr>
      <w:instrText xml:space="preserve">PAGE  </w:instrText>
    </w:r>
    <w:r w:rsidR="00AF4C27" w:rsidRPr="00896E40">
      <w:rPr>
        <w:rStyle w:val="PageNumber"/>
      </w:rPr>
      <w:fldChar w:fldCharType="end"/>
    </w:r>
  </w:p>
  <w:p w14:paraId="0EF09F4E" w14:textId="77777777" w:rsidR="00AF4C27" w:rsidRDefault="00AF4C27" w:rsidP="00F070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8C1ED" w14:textId="77777777" w:rsidR="00AF4C27" w:rsidRPr="002861FE" w:rsidRDefault="00AF4C27" w:rsidP="002861FE">
    <w:pPr>
      <w:pStyle w:val="Header"/>
      <w:tabs>
        <w:tab w:val="left" w:pos="375"/>
        <w:tab w:val="right" w:pos="10547"/>
      </w:tabs>
      <w:rPr>
        <w:color w:val="808080" w:themeColor="background1" w:themeShade="80"/>
      </w:rPr>
    </w:pPr>
    <w:r w:rsidRPr="002861FE">
      <w:rPr>
        <w:color w:val="808080" w:themeColor="background1" w:themeShade="80"/>
      </w:rPr>
      <w:t xml:space="preserve">Perfect Inventories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1DDAE" w14:textId="77777777" w:rsidR="00AF4C27" w:rsidRDefault="00AF4C27" w:rsidP="007643FD">
    <w:pPr>
      <w:pStyle w:val="Header"/>
      <w:tabs>
        <w:tab w:val="left" w:pos="375"/>
        <w:tab w:val="left" w:pos="2520"/>
        <w:tab w:val="right" w:pos="1054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2F9D6" w14:textId="77777777" w:rsidR="00AF4C27" w:rsidRDefault="00000000" w:rsidP="00F0708D">
    <w:pPr>
      <w:pStyle w:val="Header"/>
    </w:pPr>
    <w:r>
      <w:pict w14:anchorId="59C56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5" type="#_x0000_t136" alt="" style="position:absolute;left:0;text-align:left;margin-left:0;margin-top:0;width:479.65pt;height:239.8pt;rotation:315;z-index:-251657216;mso-wrap-edited:f;mso-width-percent:0;mso-height-percent:0;mso-position-horizontal:center;mso-position-horizontal-relative:margin;mso-position-vertical:center;mso-position-vertical-relative:margin;mso-width-percent:0;mso-height-percent:0" fillcolor="black" stroked="f">
          <v:fill opacity=".5"/>
          <v:textpath style="font-family:&quot;Tunga&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B44E7"/>
    <w:multiLevelType w:val="multilevel"/>
    <w:tmpl w:val="4C8CEBC0"/>
    <w:styleLink w:val="niu3"/>
    <w:lvl w:ilvl="0">
      <w:start w:val="1"/>
      <w:numFmt w:val="decimal"/>
      <w:lvlText w:val="%1."/>
      <w:lvlJc w:val="left"/>
      <w:pPr>
        <w:tabs>
          <w:tab w:val="num" w:pos="518"/>
        </w:tabs>
        <w:ind w:left="518" w:hanging="360"/>
      </w:pPr>
      <w:rPr>
        <w:rFonts w:ascii="Arial" w:hAnsi="Arial" w:cs="Arial"/>
        <w:color w:val="514D4B"/>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2ECA38CD"/>
    <w:multiLevelType w:val="hybridMultilevel"/>
    <w:tmpl w:val="9BC691B0"/>
    <w:lvl w:ilvl="0" w:tplc="0714FBDA">
      <w:start w:val="1"/>
      <w:numFmt w:val="bullet"/>
      <w:pStyle w:val="ReportNumberLis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410D58CE"/>
    <w:multiLevelType w:val="hybridMultilevel"/>
    <w:tmpl w:val="6E9E4426"/>
    <w:lvl w:ilvl="0" w:tplc="F434136C">
      <w:start w:val="1"/>
      <w:numFmt w:val="decimal"/>
      <w:pStyle w:val="SoCnumbers"/>
      <w:lvlText w:val="%1."/>
      <w:lvlJc w:val="left"/>
      <w:pPr>
        <w:tabs>
          <w:tab w:val="num" w:pos="518"/>
        </w:tabs>
        <w:ind w:left="518"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C2B3A1C"/>
    <w:multiLevelType w:val="hybridMultilevel"/>
    <w:tmpl w:val="150CE9BC"/>
    <w:lvl w:ilvl="0" w:tplc="296207BA">
      <w:start w:val="1"/>
      <w:numFmt w:val="decimal"/>
      <w:pStyle w:val="ReportList"/>
      <w:lvlText w:val="%1."/>
      <w:lvlJc w:val="right"/>
      <w:pPr>
        <w:ind w:left="720" w:hanging="360"/>
      </w:pPr>
      <w:rPr>
        <w:rFonts w:ascii="Calibri" w:hAnsi="Calibri"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22063E"/>
    <w:multiLevelType w:val="hybridMultilevel"/>
    <w:tmpl w:val="3FD42924"/>
    <w:lvl w:ilvl="0" w:tplc="81A62718">
      <w:start w:val="1"/>
      <w:numFmt w:val="decimal"/>
      <w:pStyle w:val="ListParagraph"/>
      <w:lvlText w:val="%1"/>
      <w:lvlJc w:val="right"/>
      <w:pPr>
        <w:ind w:left="720" w:hanging="360"/>
      </w:pPr>
      <w:rPr>
        <w:rFonts w:ascii="Calibri" w:hAnsi="Calibri" w:cs="Times New Roman"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692E57"/>
    <w:multiLevelType w:val="hybridMultilevel"/>
    <w:tmpl w:val="079064F2"/>
    <w:lvl w:ilvl="0" w:tplc="13ECA6D4">
      <w:start w:val="1"/>
      <w:numFmt w:val="decimal"/>
      <w:pStyle w:val="ReportListNumbers"/>
      <w:lvlText w:val="%1"/>
      <w:lvlJc w:val="right"/>
      <w:pPr>
        <w:ind w:left="928" w:hanging="360"/>
      </w:pPr>
      <w:rPr>
        <w:rFonts w:ascii="Calibri" w:hAnsi="Calibri" w:hint="default"/>
        <w:b w:val="0"/>
        <w:i w:val="0"/>
        <w:color w:val="333333"/>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8740FF"/>
    <w:multiLevelType w:val="multilevel"/>
    <w:tmpl w:val="4C8CEBC0"/>
    <w:styleLink w:val="StyleNumbered"/>
    <w:lvl w:ilvl="0">
      <w:start w:val="1"/>
      <w:numFmt w:val="decimal"/>
      <w:lvlText w:val="%1."/>
      <w:lvlJc w:val="left"/>
      <w:pPr>
        <w:tabs>
          <w:tab w:val="num" w:pos="720"/>
        </w:tabs>
        <w:ind w:left="720" w:hanging="360"/>
      </w:pPr>
      <w:rPr>
        <w:rFonts w:ascii="Arial" w:hAnsi="Arial" w:cs="Arial"/>
        <w:color w:val="514D4B"/>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938490545">
    <w:abstractNumId w:val="2"/>
  </w:num>
  <w:num w:numId="2" w16cid:durableId="1885290912">
    <w:abstractNumId w:val="6"/>
  </w:num>
  <w:num w:numId="3" w16cid:durableId="1333990217">
    <w:abstractNumId w:val="0"/>
  </w:num>
  <w:num w:numId="4" w16cid:durableId="1267888466">
    <w:abstractNumId w:val="3"/>
  </w:num>
  <w:num w:numId="5" w16cid:durableId="1971010578">
    <w:abstractNumId w:val="4"/>
  </w:num>
  <w:num w:numId="6" w16cid:durableId="170069787">
    <w:abstractNumId w:val="1"/>
  </w:num>
  <w:num w:numId="7" w16cid:durableId="688801468">
    <w:abstractNumId w:val="5"/>
  </w:num>
  <w:num w:numId="8" w16cid:durableId="1594708807">
    <w:abstractNumId w:val="5"/>
    <w:lvlOverride w:ilvl="0">
      <w:startOverride w:val="1"/>
    </w:lvlOverride>
  </w:num>
  <w:num w:numId="9" w16cid:durableId="1612199699">
    <w:abstractNumId w:val="5"/>
  </w:num>
  <w:num w:numId="10" w16cid:durableId="1499613515">
    <w:abstractNumId w:val="5"/>
    <w:lvlOverride w:ilvl="0">
      <w:startOverride w:val="1"/>
    </w:lvlOverride>
  </w:num>
  <w:num w:numId="11" w16cid:durableId="1935821347">
    <w:abstractNumId w:val="5"/>
    <w:lvlOverride w:ilvl="0">
      <w:startOverride w:val="1"/>
    </w:lvlOverride>
  </w:num>
  <w:num w:numId="12" w16cid:durableId="75443125">
    <w:abstractNumId w:val="5"/>
    <w:lvlOverride w:ilvl="0">
      <w:startOverride w:val="1"/>
    </w:lvlOverride>
  </w:num>
  <w:num w:numId="13" w16cid:durableId="1105151421">
    <w:abstractNumId w:val="5"/>
    <w:lvlOverride w:ilvl="0">
      <w:startOverride w:val="1"/>
    </w:lvlOverride>
  </w:num>
  <w:num w:numId="14" w16cid:durableId="869340695">
    <w:abstractNumId w:val="5"/>
    <w:lvlOverride w:ilvl="0">
      <w:startOverride w:val="1"/>
    </w:lvlOverride>
  </w:num>
  <w:num w:numId="15" w16cid:durableId="678391203">
    <w:abstractNumId w:val="5"/>
    <w:lvlOverride w:ilvl="0">
      <w:startOverride w:val="1"/>
    </w:lvlOverride>
  </w:num>
  <w:num w:numId="16" w16cid:durableId="1381636002">
    <w:abstractNumId w:val="5"/>
    <w:lvlOverride w:ilvl="0">
      <w:startOverride w:val="1"/>
    </w:lvlOverride>
  </w:num>
  <w:num w:numId="17" w16cid:durableId="1627813196">
    <w:abstractNumId w:val="5"/>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stylePaneSortMethod w:val="0000"/>
  <w:documentProtection w:formatting="1" w:enforcement="0"/>
  <w:defaultTabStop w:val="284"/>
  <w:drawingGridHorizontalSpacing w:val="100"/>
  <w:displayHorizontalDrawingGridEvery w:val="2"/>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794"/>
    <w:rsid w:val="0000075F"/>
    <w:rsid w:val="0000383B"/>
    <w:rsid w:val="00004C55"/>
    <w:rsid w:val="000059E3"/>
    <w:rsid w:val="00013B4C"/>
    <w:rsid w:val="00016839"/>
    <w:rsid w:val="00016FFA"/>
    <w:rsid w:val="00022397"/>
    <w:rsid w:val="00022C30"/>
    <w:rsid w:val="0002506A"/>
    <w:rsid w:val="000272C3"/>
    <w:rsid w:val="0003291D"/>
    <w:rsid w:val="00036C0A"/>
    <w:rsid w:val="00044FBD"/>
    <w:rsid w:val="00046452"/>
    <w:rsid w:val="00046C3C"/>
    <w:rsid w:val="00050BE0"/>
    <w:rsid w:val="00052778"/>
    <w:rsid w:val="00055249"/>
    <w:rsid w:val="000577EF"/>
    <w:rsid w:val="00060A43"/>
    <w:rsid w:val="000635C6"/>
    <w:rsid w:val="00070EE4"/>
    <w:rsid w:val="00072AA0"/>
    <w:rsid w:val="0007605A"/>
    <w:rsid w:val="00076304"/>
    <w:rsid w:val="00077346"/>
    <w:rsid w:val="000776AE"/>
    <w:rsid w:val="00082C05"/>
    <w:rsid w:val="00083037"/>
    <w:rsid w:val="000852D8"/>
    <w:rsid w:val="000854F9"/>
    <w:rsid w:val="00086D7D"/>
    <w:rsid w:val="00090ACE"/>
    <w:rsid w:val="00092105"/>
    <w:rsid w:val="000A1F90"/>
    <w:rsid w:val="000A2A94"/>
    <w:rsid w:val="000A304B"/>
    <w:rsid w:val="000A332E"/>
    <w:rsid w:val="000A37E2"/>
    <w:rsid w:val="000A3E32"/>
    <w:rsid w:val="000A77E9"/>
    <w:rsid w:val="000B2912"/>
    <w:rsid w:val="000B5140"/>
    <w:rsid w:val="000B5B45"/>
    <w:rsid w:val="000B7CAE"/>
    <w:rsid w:val="000C580F"/>
    <w:rsid w:val="000D074F"/>
    <w:rsid w:val="000D1070"/>
    <w:rsid w:val="000D3D27"/>
    <w:rsid w:val="000D41AC"/>
    <w:rsid w:val="000D4458"/>
    <w:rsid w:val="000E09FD"/>
    <w:rsid w:val="000E791D"/>
    <w:rsid w:val="000F0878"/>
    <w:rsid w:val="000F4441"/>
    <w:rsid w:val="001010E2"/>
    <w:rsid w:val="00101817"/>
    <w:rsid w:val="00106DA6"/>
    <w:rsid w:val="00111BE2"/>
    <w:rsid w:val="00115182"/>
    <w:rsid w:val="001161A3"/>
    <w:rsid w:val="001225C1"/>
    <w:rsid w:val="00122AC6"/>
    <w:rsid w:val="00122DC4"/>
    <w:rsid w:val="00123490"/>
    <w:rsid w:val="00124EEE"/>
    <w:rsid w:val="00127D65"/>
    <w:rsid w:val="00131398"/>
    <w:rsid w:val="00134F6F"/>
    <w:rsid w:val="001357F7"/>
    <w:rsid w:val="0013659A"/>
    <w:rsid w:val="001368A2"/>
    <w:rsid w:val="0014050E"/>
    <w:rsid w:val="001405FE"/>
    <w:rsid w:val="001434AC"/>
    <w:rsid w:val="00143AF1"/>
    <w:rsid w:val="001456AA"/>
    <w:rsid w:val="001504C0"/>
    <w:rsid w:val="00151126"/>
    <w:rsid w:val="001533C4"/>
    <w:rsid w:val="0015381D"/>
    <w:rsid w:val="0015517B"/>
    <w:rsid w:val="00160F57"/>
    <w:rsid w:val="00161C6C"/>
    <w:rsid w:val="0016386D"/>
    <w:rsid w:val="001656C3"/>
    <w:rsid w:val="00165B04"/>
    <w:rsid w:val="001702D6"/>
    <w:rsid w:val="001717F6"/>
    <w:rsid w:val="001770BA"/>
    <w:rsid w:val="001814B5"/>
    <w:rsid w:val="00186081"/>
    <w:rsid w:val="001901FF"/>
    <w:rsid w:val="0019089D"/>
    <w:rsid w:val="00194766"/>
    <w:rsid w:val="001A2B60"/>
    <w:rsid w:val="001A6690"/>
    <w:rsid w:val="001A74D6"/>
    <w:rsid w:val="001A7D7E"/>
    <w:rsid w:val="001B501E"/>
    <w:rsid w:val="001C04AB"/>
    <w:rsid w:val="001C6715"/>
    <w:rsid w:val="001C7C1E"/>
    <w:rsid w:val="001D2E86"/>
    <w:rsid w:val="001D3F73"/>
    <w:rsid w:val="001D5D0E"/>
    <w:rsid w:val="001D5ECC"/>
    <w:rsid w:val="001D6654"/>
    <w:rsid w:val="001D6D6A"/>
    <w:rsid w:val="001D7391"/>
    <w:rsid w:val="001D76D1"/>
    <w:rsid w:val="001E0EC0"/>
    <w:rsid w:val="001E4231"/>
    <w:rsid w:val="001E459C"/>
    <w:rsid w:val="001E577D"/>
    <w:rsid w:val="001E5A54"/>
    <w:rsid w:val="001E6BE9"/>
    <w:rsid w:val="001F15D1"/>
    <w:rsid w:val="001F1A07"/>
    <w:rsid w:val="001F4961"/>
    <w:rsid w:val="001F66BF"/>
    <w:rsid w:val="002036B2"/>
    <w:rsid w:val="00205849"/>
    <w:rsid w:val="00212727"/>
    <w:rsid w:val="0021322F"/>
    <w:rsid w:val="002167D1"/>
    <w:rsid w:val="0021740D"/>
    <w:rsid w:val="00217758"/>
    <w:rsid w:val="00217957"/>
    <w:rsid w:val="00220E3D"/>
    <w:rsid w:val="00220E7D"/>
    <w:rsid w:val="00233B70"/>
    <w:rsid w:val="00234311"/>
    <w:rsid w:val="00235B05"/>
    <w:rsid w:val="00236C72"/>
    <w:rsid w:val="00237A2B"/>
    <w:rsid w:val="00241D58"/>
    <w:rsid w:val="002433A0"/>
    <w:rsid w:val="00245530"/>
    <w:rsid w:val="00245A42"/>
    <w:rsid w:val="00250A36"/>
    <w:rsid w:val="002520A1"/>
    <w:rsid w:val="002613E6"/>
    <w:rsid w:val="00262889"/>
    <w:rsid w:val="002636E7"/>
    <w:rsid w:val="00263F62"/>
    <w:rsid w:val="002662A0"/>
    <w:rsid w:val="002667A5"/>
    <w:rsid w:val="0027014E"/>
    <w:rsid w:val="00271955"/>
    <w:rsid w:val="002721B8"/>
    <w:rsid w:val="00274563"/>
    <w:rsid w:val="00276440"/>
    <w:rsid w:val="002817AF"/>
    <w:rsid w:val="00282995"/>
    <w:rsid w:val="00282FAE"/>
    <w:rsid w:val="00283CC2"/>
    <w:rsid w:val="0028420D"/>
    <w:rsid w:val="00286045"/>
    <w:rsid w:val="002861FE"/>
    <w:rsid w:val="00286AB1"/>
    <w:rsid w:val="00294E51"/>
    <w:rsid w:val="00297B48"/>
    <w:rsid w:val="002A2F67"/>
    <w:rsid w:val="002A37EC"/>
    <w:rsid w:val="002A502C"/>
    <w:rsid w:val="002A7A64"/>
    <w:rsid w:val="002B026C"/>
    <w:rsid w:val="002B175E"/>
    <w:rsid w:val="002B4058"/>
    <w:rsid w:val="002B747E"/>
    <w:rsid w:val="002C3794"/>
    <w:rsid w:val="002C3FFA"/>
    <w:rsid w:val="002C4702"/>
    <w:rsid w:val="002C771E"/>
    <w:rsid w:val="002D2E3B"/>
    <w:rsid w:val="002D3712"/>
    <w:rsid w:val="002D5117"/>
    <w:rsid w:val="002E518E"/>
    <w:rsid w:val="002E63AA"/>
    <w:rsid w:val="002F1760"/>
    <w:rsid w:val="002F533F"/>
    <w:rsid w:val="002F69F3"/>
    <w:rsid w:val="002F70EB"/>
    <w:rsid w:val="002F772F"/>
    <w:rsid w:val="0030001B"/>
    <w:rsid w:val="0030487A"/>
    <w:rsid w:val="00306D08"/>
    <w:rsid w:val="00311357"/>
    <w:rsid w:val="00311C35"/>
    <w:rsid w:val="0031681F"/>
    <w:rsid w:val="003202D0"/>
    <w:rsid w:val="00320C6E"/>
    <w:rsid w:val="003210D8"/>
    <w:rsid w:val="003217D2"/>
    <w:rsid w:val="00321C8E"/>
    <w:rsid w:val="00322598"/>
    <w:rsid w:val="0033043B"/>
    <w:rsid w:val="00330DCE"/>
    <w:rsid w:val="00331D10"/>
    <w:rsid w:val="00334C55"/>
    <w:rsid w:val="0033520C"/>
    <w:rsid w:val="00337705"/>
    <w:rsid w:val="0034033F"/>
    <w:rsid w:val="003421E4"/>
    <w:rsid w:val="003439CF"/>
    <w:rsid w:val="00345DE1"/>
    <w:rsid w:val="0035010F"/>
    <w:rsid w:val="0035169F"/>
    <w:rsid w:val="003518D8"/>
    <w:rsid w:val="00352D58"/>
    <w:rsid w:val="003553FD"/>
    <w:rsid w:val="00355521"/>
    <w:rsid w:val="00355E5A"/>
    <w:rsid w:val="00356C3F"/>
    <w:rsid w:val="003606D6"/>
    <w:rsid w:val="00360B92"/>
    <w:rsid w:val="00361B9B"/>
    <w:rsid w:val="003716AF"/>
    <w:rsid w:val="00374AB9"/>
    <w:rsid w:val="003774D5"/>
    <w:rsid w:val="00377C11"/>
    <w:rsid w:val="00377DDF"/>
    <w:rsid w:val="00381CAE"/>
    <w:rsid w:val="00382C45"/>
    <w:rsid w:val="00383524"/>
    <w:rsid w:val="003859B1"/>
    <w:rsid w:val="00386637"/>
    <w:rsid w:val="00390517"/>
    <w:rsid w:val="003936ED"/>
    <w:rsid w:val="00395AFF"/>
    <w:rsid w:val="003A0697"/>
    <w:rsid w:val="003A2E52"/>
    <w:rsid w:val="003A3D9B"/>
    <w:rsid w:val="003A4570"/>
    <w:rsid w:val="003B0330"/>
    <w:rsid w:val="003B112B"/>
    <w:rsid w:val="003B3597"/>
    <w:rsid w:val="003B3DAF"/>
    <w:rsid w:val="003B5BA1"/>
    <w:rsid w:val="003B7728"/>
    <w:rsid w:val="003C42FE"/>
    <w:rsid w:val="003C456E"/>
    <w:rsid w:val="003C5C18"/>
    <w:rsid w:val="003C622D"/>
    <w:rsid w:val="003C6883"/>
    <w:rsid w:val="003C75B7"/>
    <w:rsid w:val="003D0B64"/>
    <w:rsid w:val="003D28E2"/>
    <w:rsid w:val="003E0F6B"/>
    <w:rsid w:val="003E1B4C"/>
    <w:rsid w:val="003E2E51"/>
    <w:rsid w:val="003E54B9"/>
    <w:rsid w:val="003E54C6"/>
    <w:rsid w:val="003E5EF0"/>
    <w:rsid w:val="003E7166"/>
    <w:rsid w:val="003E71D1"/>
    <w:rsid w:val="003F2161"/>
    <w:rsid w:val="003F37F0"/>
    <w:rsid w:val="003F5247"/>
    <w:rsid w:val="003F6014"/>
    <w:rsid w:val="003F67E8"/>
    <w:rsid w:val="00401BAC"/>
    <w:rsid w:val="00401F73"/>
    <w:rsid w:val="00404CCE"/>
    <w:rsid w:val="004119AC"/>
    <w:rsid w:val="0041427E"/>
    <w:rsid w:val="00417545"/>
    <w:rsid w:val="00421DD2"/>
    <w:rsid w:val="00422ED5"/>
    <w:rsid w:val="004236F6"/>
    <w:rsid w:val="00425088"/>
    <w:rsid w:val="004259CD"/>
    <w:rsid w:val="004271BA"/>
    <w:rsid w:val="00427F83"/>
    <w:rsid w:val="00430409"/>
    <w:rsid w:val="00434BC9"/>
    <w:rsid w:val="00434E4B"/>
    <w:rsid w:val="00434F07"/>
    <w:rsid w:val="00440E26"/>
    <w:rsid w:val="004411F1"/>
    <w:rsid w:val="004418AB"/>
    <w:rsid w:val="00442FFD"/>
    <w:rsid w:val="0044658F"/>
    <w:rsid w:val="00446D11"/>
    <w:rsid w:val="004525ED"/>
    <w:rsid w:val="00452AF5"/>
    <w:rsid w:val="004539F2"/>
    <w:rsid w:val="00454486"/>
    <w:rsid w:val="00456495"/>
    <w:rsid w:val="00456899"/>
    <w:rsid w:val="00465970"/>
    <w:rsid w:val="00465BF5"/>
    <w:rsid w:val="00467B88"/>
    <w:rsid w:val="00470388"/>
    <w:rsid w:val="00471DE9"/>
    <w:rsid w:val="004724EF"/>
    <w:rsid w:val="00474201"/>
    <w:rsid w:val="00475C43"/>
    <w:rsid w:val="00475D27"/>
    <w:rsid w:val="00477C15"/>
    <w:rsid w:val="00480B12"/>
    <w:rsid w:val="00480CE2"/>
    <w:rsid w:val="00481467"/>
    <w:rsid w:val="004842C1"/>
    <w:rsid w:val="00485000"/>
    <w:rsid w:val="00485452"/>
    <w:rsid w:val="00486505"/>
    <w:rsid w:val="00486A2C"/>
    <w:rsid w:val="00490358"/>
    <w:rsid w:val="004933BD"/>
    <w:rsid w:val="00495CD8"/>
    <w:rsid w:val="00495E47"/>
    <w:rsid w:val="0049793E"/>
    <w:rsid w:val="004A1EB2"/>
    <w:rsid w:val="004A2995"/>
    <w:rsid w:val="004A644A"/>
    <w:rsid w:val="004A671B"/>
    <w:rsid w:val="004B1C67"/>
    <w:rsid w:val="004B63A8"/>
    <w:rsid w:val="004C05ED"/>
    <w:rsid w:val="004C0B36"/>
    <w:rsid w:val="004C20D0"/>
    <w:rsid w:val="004C23A9"/>
    <w:rsid w:val="004C5E79"/>
    <w:rsid w:val="004D03BE"/>
    <w:rsid w:val="004D42B3"/>
    <w:rsid w:val="004D72B3"/>
    <w:rsid w:val="004E032B"/>
    <w:rsid w:val="004E234D"/>
    <w:rsid w:val="004E2B4E"/>
    <w:rsid w:val="004E6984"/>
    <w:rsid w:val="004E7E4A"/>
    <w:rsid w:val="004F1EF7"/>
    <w:rsid w:val="004F2190"/>
    <w:rsid w:val="004F4825"/>
    <w:rsid w:val="004F67F6"/>
    <w:rsid w:val="004F6A66"/>
    <w:rsid w:val="00500B04"/>
    <w:rsid w:val="005011FD"/>
    <w:rsid w:val="0050123B"/>
    <w:rsid w:val="00505D01"/>
    <w:rsid w:val="00505E92"/>
    <w:rsid w:val="005122A5"/>
    <w:rsid w:val="00513CC1"/>
    <w:rsid w:val="00515953"/>
    <w:rsid w:val="00515B10"/>
    <w:rsid w:val="005163CA"/>
    <w:rsid w:val="00517F34"/>
    <w:rsid w:val="00520D2F"/>
    <w:rsid w:val="00524448"/>
    <w:rsid w:val="005244FB"/>
    <w:rsid w:val="005245EF"/>
    <w:rsid w:val="005262A9"/>
    <w:rsid w:val="00526B7C"/>
    <w:rsid w:val="0053140D"/>
    <w:rsid w:val="0053195D"/>
    <w:rsid w:val="00532278"/>
    <w:rsid w:val="00534C71"/>
    <w:rsid w:val="005373CC"/>
    <w:rsid w:val="00537E09"/>
    <w:rsid w:val="0054124C"/>
    <w:rsid w:val="00541942"/>
    <w:rsid w:val="00543855"/>
    <w:rsid w:val="00547A83"/>
    <w:rsid w:val="00547E17"/>
    <w:rsid w:val="00547FC7"/>
    <w:rsid w:val="005526B2"/>
    <w:rsid w:val="00561FA5"/>
    <w:rsid w:val="00562ACF"/>
    <w:rsid w:val="00562E95"/>
    <w:rsid w:val="00563D3D"/>
    <w:rsid w:val="00565828"/>
    <w:rsid w:val="005678BA"/>
    <w:rsid w:val="00570799"/>
    <w:rsid w:val="00572E8D"/>
    <w:rsid w:val="005732A1"/>
    <w:rsid w:val="005742B1"/>
    <w:rsid w:val="00582861"/>
    <w:rsid w:val="005851C1"/>
    <w:rsid w:val="0058538E"/>
    <w:rsid w:val="00590309"/>
    <w:rsid w:val="00590735"/>
    <w:rsid w:val="00593BB7"/>
    <w:rsid w:val="005956F7"/>
    <w:rsid w:val="005A02BF"/>
    <w:rsid w:val="005A3694"/>
    <w:rsid w:val="005A3D8A"/>
    <w:rsid w:val="005B02CD"/>
    <w:rsid w:val="005B1294"/>
    <w:rsid w:val="005B2F4F"/>
    <w:rsid w:val="005B30A2"/>
    <w:rsid w:val="005C1666"/>
    <w:rsid w:val="005C3094"/>
    <w:rsid w:val="005C432C"/>
    <w:rsid w:val="005C461B"/>
    <w:rsid w:val="005D409F"/>
    <w:rsid w:val="005D4153"/>
    <w:rsid w:val="005D4285"/>
    <w:rsid w:val="005D506E"/>
    <w:rsid w:val="005D6FEB"/>
    <w:rsid w:val="005D75BF"/>
    <w:rsid w:val="005E27EC"/>
    <w:rsid w:val="005F0159"/>
    <w:rsid w:val="005F13D3"/>
    <w:rsid w:val="005F2A3D"/>
    <w:rsid w:val="005F34E3"/>
    <w:rsid w:val="005F4054"/>
    <w:rsid w:val="005F45F7"/>
    <w:rsid w:val="005F534A"/>
    <w:rsid w:val="005F5D88"/>
    <w:rsid w:val="00600E06"/>
    <w:rsid w:val="00602E1A"/>
    <w:rsid w:val="00603450"/>
    <w:rsid w:val="006043E6"/>
    <w:rsid w:val="0060456C"/>
    <w:rsid w:val="00611EAD"/>
    <w:rsid w:val="0061296B"/>
    <w:rsid w:val="00613D90"/>
    <w:rsid w:val="00614FF8"/>
    <w:rsid w:val="006162CA"/>
    <w:rsid w:val="00616DF1"/>
    <w:rsid w:val="006217BE"/>
    <w:rsid w:val="006227A6"/>
    <w:rsid w:val="00630DF9"/>
    <w:rsid w:val="006337A8"/>
    <w:rsid w:val="00635E0E"/>
    <w:rsid w:val="006373F9"/>
    <w:rsid w:val="006374D9"/>
    <w:rsid w:val="00637B68"/>
    <w:rsid w:val="00643838"/>
    <w:rsid w:val="00652F7C"/>
    <w:rsid w:val="0065418C"/>
    <w:rsid w:val="00660B2C"/>
    <w:rsid w:val="00662428"/>
    <w:rsid w:val="00662E66"/>
    <w:rsid w:val="006635C8"/>
    <w:rsid w:val="00663BAB"/>
    <w:rsid w:val="006645F0"/>
    <w:rsid w:val="00665850"/>
    <w:rsid w:val="0066742C"/>
    <w:rsid w:val="0067141B"/>
    <w:rsid w:val="00676D84"/>
    <w:rsid w:val="006835BA"/>
    <w:rsid w:val="00687273"/>
    <w:rsid w:val="0068799F"/>
    <w:rsid w:val="00693B02"/>
    <w:rsid w:val="00693BA2"/>
    <w:rsid w:val="00694352"/>
    <w:rsid w:val="0069725C"/>
    <w:rsid w:val="006977FB"/>
    <w:rsid w:val="006978BB"/>
    <w:rsid w:val="006A0A7B"/>
    <w:rsid w:val="006A1158"/>
    <w:rsid w:val="006A2467"/>
    <w:rsid w:val="006A680C"/>
    <w:rsid w:val="006B2CE2"/>
    <w:rsid w:val="006D35A5"/>
    <w:rsid w:val="006D4758"/>
    <w:rsid w:val="006D792C"/>
    <w:rsid w:val="006E0936"/>
    <w:rsid w:val="006E70E3"/>
    <w:rsid w:val="006F133D"/>
    <w:rsid w:val="006F36E5"/>
    <w:rsid w:val="00704E02"/>
    <w:rsid w:val="007072C9"/>
    <w:rsid w:val="00707DFC"/>
    <w:rsid w:val="0071281D"/>
    <w:rsid w:val="0071439D"/>
    <w:rsid w:val="007144C1"/>
    <w:rsid w:val="00715A96"/>
    <w:rsid w:val="007170F7"/>
    <w:rsid w:val="0072432E"/>
    <w:rsid w:val="00724641"/>
    <w:rsid w:val="00730270"/>
    <w:rsid w:val="007306F2"/>
    <w:rsid w:val="00743775"/>
    <w:rsid w:val="00746637"/>
    <w:rsid w:val="00756305"/>
    <w:rsid w:val="0075636B"/>
    <w:rsid w:val="00756820"/>
    <w:rsid w:val="00756F50"/>
    <w:rsid w:val="00761035"/>
    <w:rsid w:val="00761332"/>
    <w:rsid w:val="007625A4"/>
    <w:rsid w:val="007643FD"/>
    <w:rsid w:val="00764DF0"/>
    <w:rsid w:val="00765001"/>
    <w:rsid w:val="00766E12"/>
    <w:rsid w:val="00770D05"/>
    <w:rsid w:val="00772AD4"/>
    <w:rsid w:val="007800AE"/>
    <w:rsid w:val="00780990"/>
    <w:rsid w:val="00780E00"/>
    <w:rsid w:val="00781022"/>
    <w:rsid w:val="00783A68"/>
    <w:rsid w:val="007845C7"/>
    <w:rsid w:val="007847A7"/>
    <w:rsid w:val="007962FD"/>
    <w:rsid w:val="007964A7"/>
    <w:rsid w:val="007A356A"/>
    <w:rsid w:val="007A3D32"/>
    <w:rsid w:val="007A4FAA"/>
    <w:rsid w:val="007A4FFD"/>
    <w:rsid w:val="007A5E0F"/>
    <w:rsid w:val="007A69F6"/>
    <w:rsid w:val="007B0752"/>
    <w:rsid w:val="007B3B0E"/>
    <w:rsid w:val="007B49AA"/>
    <w:rsid w:val="007B4EAF"/>
    <w:rsid w:val="007B689A"/>
    <w:rsid w:val="007C1989"/>
    <w:rsid w:val="007C5FA2"/>
    <w:rsid w:val="007C7509"/>
    <w:rsid w:val="007C7A62"/>
    <w:rsid w:val="007D033D"/>
    <w:rsid w:val="007D367F"/>
    <w:rsid w:val="007D5992"/>
    <w:rsid w:val="007D6A07"/>
    <w:rsid w:val="007F0E14"/>
    <w:rsid w:val="007F13EC"/>
    <w:rsid w:val="007F15C7"/>
    <w:rsid w:val="007F2BC0"/>
    <w:rsid w:val="007F310A"/>
    <w:rsid w:val="00801B64"/>
    <w:rsid w:val="00803C02"/>
    <w:rsid w:val="00807B58"/>
    <w:rsid w:val="00810CB5"/>
    <w:rsid w:val="00812535"/>
    <w:rsid w:val="00812D70"/>
    <w:rsid w:val="008151B6"/>
    <w:rsid w:val="00816037"/>
    <w:rsid w:val="0082096B"/>
    <w:rsid w:val="008233BB"/>
    <w:rsid w:val="00823933"/>
    <w:rsid w:val="00825891"/>
    <w:rsid w:val="008267A0"/>
    <w:rsid w:val="00827064"/>
    <w:rsid w:val="00832FC0"/>
    <w:rsid w:val="00837AC1"/>
    <w:rsid w:val="00837E77"/>
    <w:rsid w:val="0084119C"/>
    <w:rsid w:val="00841BE8"/>
    <w:rsid w:val="00841EF8"/>
    <w:rsid w:val="00843A09"/>
    <w:rsid w:val="008445C3"/>
    <w:rsid w:val="00845F83"/>
    <w:rsid w:val="008518FC"/>
    <w:rsid w:val="00854431"/>
    <w:rsid w:val="008544AD"/>
    <w:rsid w:val="00856F20"/>
    <w:rsid w:val="00863708"/>
    <w:rsid w:val="00863DAF"/>
    <w:rsid w:val="0086462E"/>
    <w:rsid w:val="0086499D"/>
    <w:rsid w:val="008652D0"/>
    <w:rsid w:val="0087347E"/>
    <w:rsid w:val="00885324"/>
    <w:rsid w:val="00885902"/>
    <w:rsid w:val="0088618F"/>
    <w:rsid w:val="00886764"/>
    <w:rsid w:val="00887F35"/>
    <w:rsid w:val="00896E40"/>
    <w:rsid w:val="00897AF6"/>
    <w:rsid w:val="008A049E"/>
    <w:rsid w:val="008A4CD5"/>
    <w:rsid w:val="008A7C1F"/>
    <w:rsid w:val="008B0578"/>
    <w:rsid w:val="008B2937"/>
    <w:rsid w:val="008B3A27"/>
    <w:rsid w:val="008B42EB"/>
    <w:rsid w:val="008B4806"/>
    <w:rsid w:val="008B7D09"/>
    <w:rsid w:val="008C01AE"/>
    <w:rsid w:val="008C3890"/>
    <w:rsid w:val="008C78C5"/>
    <w:rsid w:val="008D1BB7"/>
    <w:rsid w:val="008E0866"/>
    <w:rsid w:val="008E0CBC"/>
    <w:rsid w:val="008E13FE"/>
    <w:rsid w:val="008E41DC"/>
    <w:rsid w:val="008F012B"/>
    <w:rsid w:val="008F151E"/>
    <w:rsid w:val="008F1E92"/>
    <w:rsid w:val="009006C3"/>
    <w:rsid w:val="00902EDC"/>
    <w:rsid w:val="00907EF1"/>
    <w:rsid w:val="00912EA7"/>
    <w:rsid w:val="009135F6"/>
    <w:rsid w:val="00916226"/>
    <w:rsid w:val="009241CF"/>
    <w:rsid w:val="009251EE"/>
    <w:rsid w:val="009253BD"/>
    <w:rsid w:val="009258B6"/>
    <w:rsid w:val="00925F43"/>
    <w:rsid w:val="00926E39"/>
    <w:rsid w:val="0092794B"/>
    <w:rsid w:val="00927ABB"/>
    <w:rsid w:val="009315B9"/>
    <w:rsid w:val="00932F9D"/>
    <w:rsid w:val="009427B5"/>
    <w:rsid w:val="00945EEC"/>
    <w:rsid w:val="00952C58"/>
    <w:rsid w:val="00953272"/>
    <w:rsid w:val="009604BB"/>
    <w:rsid w:val="00961CF2"/>
    <w:rsid w:val="00962896"/>
    <w:rsid w:val="00964928"/>
    <w:rsid w:val="00966114"/>
    <w:rsid w:val="009661B5"/>
    <w:rsid w:val="0097101C"/>
    <w:rsid w:val="00975E9B"/>
    <w:rsid w:val="00977DCD"/>
    <w:rsid w:val="0098002E"/>
    <w:rsid w:val="00984415"/>
    <w:rsid w:val="00985961"/>
    <w:rsid w:val="00985DFC"/>
    <w:rsid w:val="00987752"/>
    <w:rsid w:val="00987BBC"/>
    <w:rsid w:val="009909FD"/>
    <w:rsid w:val="00991942"/>
    <w:rsid w:val="009920C1"/>
    <w:rsid w:val="0099335E"/>
    <w:rsid w:val="00993A60"/>
    <w:rsid w:val="0099585F"/>
    <w:rsid w:val="009A4435"/>
    <w:rsid w:val="009B0452"/>
    <w:rsid w:val="009B0A68"/>
    <w:rsid w:val="009B3063"/>
    <w:rsid w:val="009B3A6D"/>
    <w:rsid w:val="009B47B8"/>
    <w:rsid w:val="009B5ABC"/>
    <w:rsid w:val="009D589D"/>
    <w:rsid w:val="009D6D1F"/>
    <w:rsid w:val="009D75E2"/>
    <w:rsid w:val="009E2674"/>
    <w:rsid w:val="009E4E8B"/>
    <w:rsid w:val="009E6952"/>
    <w:rsid w:val="009E74E3"/>
    <w:rsid w:val="009F44B0"/>
    <w:rsid w:val="009F4B54"/>
    <w:rsid w:val="00A00A6A"/>
    <w:rsid w:val="00A020D5"/>
    <w:rsid w:val="00A04B61"/>
    <w:rsid w:val="00A07A94"/>
    <w:rsid w:val="00A122C2"/>
    <w:rsid w:val="00A13406"/>
    <w:rsid w:val="00A15621"/>
    <w:rsid w:val="00A16A6E"/>
    <w:rsid w:val="00A208E0"/>
    <w:rsid w:val="00A214C7"/>
    <w:rsid w:val="00A231B3"/>
    <w:rsid w:val="00A24ECB"/>
    <w:rsid w:val="00A25EAD"/>
    <w:rsid w:val="00A27090"/>
    <w:rsid w:val="00A304D8"/>
    <w:rsid w:val="00A355E4"/>
    <w:rsid w:val="00A36BE9"/>
    <w:rsid w:val="00A41465"/>
    <w:rsid w:val="00A4207F"/>
    <w:rsid w:val="00A47A85"/>
    <w:rsid w:val="00A507B7"/>
    <w:rsid w:val="00A50D0E"/>
    <w:rsid w:val="00A527E6"/>
    <w:rsid w:val="00A53989"/>
    <w:rsid w:val="00A558E5"/>
    <w:rsid w:val="00A6052F"/>
    <w:rsid w:val="00A61176"/>
    <w:rsid w:val="00A61B62"/>
    <w:rsid w:val="00A624ED"/>
    <w:rsid w:val="00A633B1"/>
    <w:rsid w:val="00A761D2"/>
    <w:rsid w:val="00A80BC7"/>
    <w:rsid w:val="00A840AF"/>
    <w:rsid w:val="00A84A53"/>
    <w:rsid w:val="00A84C2C"/>
    <w:rsid w:val="00A857AA"/>
    <w:rsid w:val="00A85BE1"/>
    <w:rsid w:val="00A86B20"/>
    <w:rsid w:val="00A92B4F"/>
    <w:rsid w:val="00A946F1"/>
    <w:rsid w:val="00A96633"/>
    <w:rsid w:val="00AA077D"/>
    <w:rsid w:val="00AA3B58"/>
    <w:rsid w:val="00AB188F"/>
    <w:rsid w:val="00AB2B40"/>
    <w:rsid w:val="00AB3963"/>
    <w:rsid w:val="00AC09DA"/>
    <w:rsid w:val="00AC1C94"/>
    <w:rsid w:val="00AC4326"/>
    <w:rsid w:val="00AC4D8F"/>
    <w:rsid w:val="00AC6889"/>
    <w:rsid w:val="00AC7594"/>
    <w:rsid w:val="00AC777F"/>
    <w:rsid w:val="00AD1147"/>
    <w:rsid w:val="00AD2231"/>
    <w:rsid w:val="00AD6CCC"/>
    <w:rsid w:val="00AE2541"/>
    <w:rsid w:val="00AE2714"/>
    <w:rsid w:val="00AE58B0"/>
    <w:rsid w:val="00AE59FF"/>
    <w:rsid w:val="00AE5E54"/>
    <w:rsid w:val="00AE7EF8"/>
    <w:rsid w:val="00AF0C3E"/>
    <w:rsid w:val="00AF12CE"/>
    <w:rsid w:val="00AF4C27"/>
    <w:rsid w:val="00AF7F20"/>
    <w:rsid w:val="00B01334"/>
    <w:rsid w:val="00B021B6"/>
    <w:rsid w:val="00B04018"/>
    <w:rsid w:val="00B1093A"/>
    <w:rsid w:val="00B17068"/>
    <w:rsid w:val="00B34693"/>
    <w:rsid w:val="00B43963"/>
    <w:rsid w:val="00B4465B"/>
    <w:rsid w:val="00B45EC9"/>
    <w:rsid w:val="00B47162"/>
    <w:rsid w:val="00B50E0C"/>
    <w:rsid w:val="00B561A4"/>
    <w:rsid w:val="00B615DA"/>
    <w:rsid w:val="00B64244"/>
    <w:rsid w:val="00B657F5"/>
    <w:rsid w:val="00B71210"/>
    <w:rsid w:val="00B74A61"/>
    <w:rsid w:val="00B76E68"/>
    <w:rsid w:val="00B8006F"/>
    <w:rsid w:val="00B83357"/>
    <w:rsid w:val="00B841E0"/>
    <w:rsid w:val="00B8676C"/>
    <w:rsid w:val="00B91479"/>
    <w:rsid w:val="00B965C3"/>
    <w:rsid w:val="00B969C2"/>
    <w:rsid w:val="00BA15DB"/>
    <w:rsid w:val="00BA1895"/>
    <w:rsid w:val="00BA2070"/>
    <w:rsid w:val="00BA232A"/>
    <w:rsid w:val="00BA6A4A"/>
    <w:rsid w:val="00BA70D7"/>
    <w:rsid w:val="00BA79D7"/>
    <w:rsid w:val="00BB44EC"/>
    <w:rsid w:val="00BB6829"/>
    <w:rsid w:val="00BB6E4C"/>
    <w:rsid w:val="00BC36EA"/>
    <w:rsid w:val="00BC3AE8"/>
    <w:rsid w:val="00BC6E33"/>
    <w:rsid w:val="00BC7D32"/>
    <w:rsid w:val="00BC7FAE"/>
    <w:rsid w:val="00BD179C"/>
    <w:rsid w:val="00BD179F"/>
    <w:rsid w:val="00BD23EC"/>
    <w:rsid w:val="00BD7A9B"/>
    <w:rsid w:val="00BD7C1C"/>
    <w:rsid w:val="00BE1D72"/>
    <w:rsid w:val="00BE319B"/>
    <w:rsid w:val="00BE5E0F"/>
    <w:rsid w:val="00BE7682"/>
    <w:rsid w:val="00BE76D1"/>
    <w:rsid w:val="00BF2346"/>
    <w:rsid w:val="00BF378A"/>
    <w:rsid w:val="00BF6825"/>
    <w:rsid w:val="00BF7874"/>
    <w:rsid w:val="00C016A9"/>
    <w:rsid w:val="00C04816"/>
    <w:rsid w:val="00C05D59"/>
    <w:rsid w:val="00C05F1C"/>
    <w:rsid w:val="00C079E6"/>
    <w:rsid w:val="00C10D56"/>
    <w:rsid w:val="00C135BF"/>
    <w:rsid w:val="00C27F2E"/>
    <w:rsid w:val="00C313F8"/>
    <w:rsid w:val="00C3290F"/>
    <w:rsid w:val="00C33960"/>
    <w:rsid w:val="00C34E10"/>
    <w:rsid w:val="00C3557A"/>
    <w:rsid w:val="00C35D0F"/>
    <w:rsid w:val="00C3670B"/>
    <w:rsid w:val="00C36849"/>
    <w:rsid w:val="00C36898"/>
    <w:rsid w:val="00C435C7"/>
    <w:rsid w:val="00C43B3C"/>
    <w:rsid w:val="00C43F37"/>
    <w:rsid w:val="00C442CD"/>
    <w:rsid w:val="00C51A9C"/>
    <w:rsid w:val="00C53050"/>
    <w:rsid w:val="00C56B80"/>
    <w:rsid w:val="00C6240B"/>
    <w:rsid w:val="00C6253E"/>
    <w:rsid w:val="00C64318"/>
    <w:rsid w:val="00C67C67"/>
    <w:rsid w:val="00C723BF"/>
    <w:rsid w:val="00C75E3B"/>
    <w:rsid w:val="00C80AAF"/>
    <w:rsid w:val="00C810A4"/>
    <w:rsid w:val="00C85C13"/>
    <w:rsid w:val="00C901F5"/>
    <w:rsid w:val="00C909B9"/>
    <w:rsid w:val="00C90F43"/>
    <w:rsid w:val="00C92A3B"/>
    <w:rsid w:val="00C940C8"/>
    <w:rsid w:val="00C94B96"/>
    <w:rsid w:val="00C951B4"/>
    <w:rsid w:val="00C963AC"/>
    <w:rsid w:val="00CA3EE3"/>
    <w:rsid w:val="00CA57F2"/>
    <w:rsid w:val="00CB00DB"/>
    <w:rsid w:val="00CB52CD"/>
    <w:rsid w:val="00CB603F"/>
    <w:rsid w:val="00CB70B2"/>
    <w:rsid w:val="00CC25B4"/>
    <w:rsid w:val="00CC578D"/>
    <w:rsid w:val="00CD37FE"/>
    <w:rsid w:val="00CD4D01"/>
    <w:rsid w:val="00CD64E5"/>
    <w:rsid w:val="00CE0A3B"/>
    <w:rsid w:val="00CE2E29"/>
    <w:rsid w:val="00CE5726"/>
    <w:rsid w:val="00CE5DCF"/>
    <w:rsid w:val="00CE61A6"/>
    <w:rsid w:val="00CE64A2"/>
    <w:rsid w:val="00CE6C15"/>
    <w:rsid w:val="00CF5576"/>
    <w:rsid w:val="00CF66CB"/>
    <w:rsid w:val="00D06F7D"/>
    <w:rsid w:val="00D0761C"/>
    <w:rsid w:val="00D1607C"/>
    <w:rsid w:val="00D16531"/>
    <w:rsid w:val="00D20166"/>
    <w:rsid w:val="00D20C1C"/>
    <w:rsid w:val="00D253E1"/>
    <w:rsid w:val="00D266DA"/>
    <w:rsid w:val="00D33245"/>
    <w:rsid w:val="00D33FB4"/>
    <w:rsid w:val="00D404CA"/>
    <w:rsid w:val="00D405A3"/>
    <w:rsid w:val="00D44DC6"/>
    <w:rsid w:val="00D4517B"/>
    <w:rsid w:val="00D47C81"/>
    <w:rsid w:val="00D529B7"/>
    <w:rsid w:val="00D52D79"/>
    <w:rsid w:val="00D53E97"/>
    <w:rsid w:val="00D55AF1"/>
    <w:rsid w:val="00D570B0"/>
    <w:rsid w:val="00D573B9"/>
    <w:rsid w:val="00D57842"/>
    <w:rsid w:val="00D62B2C"/>
    <w:rsid w:val="00D672FA"/>
    <w:rsid w:val="00D70216"/>
    <w:rsid w:val="00D723C6"/>
    <w:rsid w:val="00D7322C"/>
    <w:rsid w:val="00D75664"/>
    <w:rsid w:val="00D76873"/>
    <w:rsid w:val="00D811D0"/>
    <w:rsid w:val="00D81D9D"/>
    <w:rsid w:val="00D82EF6"/>
    <w:rsid w:val="00D840C0"/>
    <w:rsid w:val="00D86984"/>
    <w:rsid w:val="00D9108C"/>
    <w:rsid w:val="00D91983"/>
    <w:rsid w:val="00D94171"/>
    <w:rsid w:val="00D970CF"/>
    <w:rsid w:val="00D97F30"/>
    <w:rsid w:val="00DA15FF"/>
    <w:rsid w:val="00DA34B0"/>
    <w:rsid w:val="00DA38EF"/>
    <w:rsid w:val="00DA3DF5"/>
    <w:rsid w:val="00DA4AE8"/>
    <w:rsid w:val="00DA5B25"/>
    <w:rsid w:val="00DA5BF6"/>
    <w:rsid w:val="00DB1E33"/>
    <w:rsid w:val="00DB48BE"/>
    <w:rsid w:val="00DB4BA8"/>
    <w:rsid w:val="00DB5489"/>
    <w:rsid w:val="00DB5CF3"/>
    <w:rsid w:val="00DC2E71"/>
    <w:rsid w:val="00DC4601"/>
    <w:rsid w:val="00DC5E0C"/>
    <w:rsid w:val="00DC67BB"/>
    <w:rsid w:val="00DD27D9"/>
    <w:rsid w:val="00DD3634"/>
    <w:rsid w:val="00DD60BB"/>
    <w:rsid w:val="00DD745A"/>
    <w:rsid w:val="00DE0951"/>
    <w:rsid w:val="00DE1169"/>
    <w:rsid w:val="00DE20C3"/>
    <w:rsid w:val="00DE420C"/>
    <w:rsid w:val="00DE62CD"/>
    <w:rsid w:val="00DE6DB7"/>
    <w:rsid w:val="00DE746A"/>
    <w:rsid w:val="00DE7592"/>
    <w:rsid w:val="00DE7599"/>
    <w:rsid w:val="00DE7D1A"/>
    <w:rsid w:val="00DF05C5"/>
    <w:rsid w:val="00E03E98"/>
    <w:rsid w:val="00E05F1F"/>
    <w:rsid w:val="00E0674C"/>
    <w:rsid w:val="00E06944"/>
    <w:rsid w:val="00E07257"/>
    <w:rsid w:val="00E15C8C"/>
    <w:rsid w:val="00E15D5C"/>
    <w:rsid w:val="00E1657A"/>
    <w:rsid w:val="00E240AF"/>
    <w:rsid w:val="00E24F7D"/>
    <w:rsid w:val="00E26B34"/>
    <w:rsid w:val="00E32F18"/>
    <w:rsid w:val="00E3484C"/>
    <w:rsid w:val="00E355B4"/>
    <w:rsid w:val="00E36F77"/>
    <w:rsid w:val="00E37D18"/>
    <w:rsid w:val="00E40296"/>
    <w:rsid w:val="00E40655"/>
    <w:rsid w:val="00E40930"/>
    <w:rsid w:val="00E424F8"/>
    <w:rsid w:val="00E4333C"/>
    <w:rsid w:val="00E5107F"/>
    <w:rsid w:val="00E530AE"/>
    <w:rsid w:val="00E53E56"/>
    <w:rsid w:val="00E540ED"/>
    <w:rsid w:val="00E56128"/>
    <w:rsid w:val="00E61162"/>
    <w:rsid w:val="00E61CF5"/>
    <w:rsid w:val="00E62AA4"/>
    <w:rsid w:val="00E6600F"/>
    <w:rsid w:val="00E66E0C"/>
    <w:rsid w:val="00E7296D"/>
    <w:rsid w:val="00E76734"/>
    <w:rsid w:val="00E77F2D"/>
    <w:rsid w:val="00E84820"/>
    <w:rsid w:val="00E86AC5"/>
    <w:rsid w:val="00E8729F"/>
    <w:rsid w:val="00E9066E"/>
    <w:rsid w:val="00E90A3E"/>
    <w:rsid w:val="00E91713"/>
    <w:rsid w:val="00E930B6"/>
    <w:rsid w:val="00E94331"/>
    <w:rsid w:val="00EA0B27"/>
    <w:rsid w:val="00EA191F"/>
    <w:rsid w:val="00EA278B"/>
    <w:rsid w:val="00EC4C15"/>
    <w:rsid w:val="00EC4D1A"/>
    <w:rsid w:val="00EC796E"/>
    <w:rsid w:val="00ED0359"/>
    <w:rsid w:val="00ED06A2"/>
    <w:rsid w:val="00ED1F02"/>
    <w:rsid w:val="00ED35E9"/>
    <w:rsid w:val="00ED4314"/>
    <w:rsid w:val="00ED6773"/>
    <w:rsid w:val="00ED73E9"/>
    <w:rsid w:val="00ED7882"/>
    <w:rsid w:val="00EE0821"/>
    <w:rsid w:val="00EE7029"/>
    <w:rsid w:val="00EF1EA5"/>
    <w:rsid w:val="00EF27DF"/>
    <w:rsid w:val="00EF3767"/>
    <w:rsid w:val="00EF667A"/>
    <w:rsid w:val="00EF780F"/>
    <w:rsid w:val="00F00F15"/>
    <w:rsid w:val="00F030DD"/>
    <w:rsid w:val="00F04F8D"/>
    <w:rsid w:val="00F0708D"/>
    <w:rsid w:val="00F10BCB"/>
    <w:rsid w:val="00F1380E"/>
    <w:rsid w:val="00F17C6A"/>
    <w:rsid w:val="00F208D4"/>
    <w:rsid w:val="00F20DB2"/>
    <w:rsid w:val="00F22A07"/>
    <w:rsid w:val="00F25BDC"/>
    <w:rsid w:val="00F26BD8"/>
    <w:rsid w:val="00F31FD3"/>
    <w:rsid w:val="00F33888"/>
    <w:rsid w:val="00F42244"/>
    <w:rsid w:val="00F463A9"/>
    <w:rsid w:val="00F46EB4"/>
    <w:rsid w:val="00F4743D"/>
    <w:rsid w:val="00F47AF3"/>
    <w:rsid w:val="00F54AD9"/>
    <w:rsid w:val="00F56B46"/>
    <w:rsid w:val="00F5718E"/>
    <w:rsid w:val="00F65173"/>
    <w:rsid w:val="00F6562D"/>
    <w:rsid w:val="00F777D8"/>
    <w:rsid w:val="00F86082"/>
    <w:rsid w:val="00F86249"/>
    <w:rsid w:val="00F86364"/>
    <w:rsid w:val="00F9034B"/>
    <w:rsid w:val="00F90811"/>
    <w:rsid w:val="00F90DAB"/>
    <w:rsid w:val="00F926AF"/>
    <w:rsid w:val="00F9300C"/>
    <w:rsid w:val="00F94A63"/>
    <w:rsid w:val="00F9683C"/>
    <w:rsid w:val="00F972BC"/>
    <w:rsid w:val="00FA26E8"/>
    <w:rsid w:val="00FA5057"/>
    <w:rsid w:val="00FA5091"/>
    <w:rsid w:val="00FA6BFA"/>
    <w:rsid w:val="00FB452E"/>
    <w:rsid w:val="00FB6E8F"/>
    <w:rsid w:val="00FC13A2"/>
    <w:rsid w:val="00FC64CB"/>
    <w:rsid w:val="00FD078F"/>
    <w:rsid w:val="00FD2700"/>
    <w:rsid w:val="00FD4D98"/>
    <w:rsid w:val="00FD705F"/>
    <w:rsid w:val="00FE0DC8"/>
    <w:rsid w:val="00FE238D"/>
    <w:rsid w:val="00FE3A1E"/>
    <w:rsid w:val="00FE614C"/>
    <w:rsid w:val="00FE6303"/>
    <w:rsid w:val="00FE67C8"/>
    <w:rsid w:val="00FF01B5"/>
    <w:rsid w:val="00FF1A52"/>
    <w:rsid w:val="00FF255D"/>
    <w:rsid w:val="00FF3F33"/>
    <w:rsid w:val="00FF431F"/>
    <w:rsid w:val="00FF7B8C"/>
  </w:rsids>
  <m:mathPr>
    <m:mathFont m:val="Cambria Math"/>
    <m:brkBin m:val="before"/>
    <m:brkBinSub m:val="--"/>
    <m:smallFrac/>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3ED34B"/>
  <w15:docId w15:val="{347C5F29-3ED5-401C-B778-2C0345F58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66"/>
    <w:rPr>
      <w:rFonts w:ascii="Times New Roman" w:eastAsia="Times New Roman" w:hAnsi="Times New Roman"/>
      <w:lang w:eastAsia="en-US"/>
    </w:rPr>
  </w:style>
  <w:style w:type="paragraph" w:styleId="Heading1">
    <w:name w:val="heading 1"/>
    <w:basedOn w:val="Normal"/>
    <w:next w:val="Normal"/>
    <w:link w:val="Heading1Char"/>
    <w:uiPriority w:val="99"/>
    <w:qFormat/>
    <w:rsid w:val="000A332E"/>
    <w:pPr>
      <w:pageBreakBefore/>
      <w:widowControl w:val="0"/>
      <w:spacing w:before="120" w:after="120"/>
      <w:outlineLvl w:val="0"/>
    </w:pPr>
    <w:rPr>
      <w:rFonts w:ascii="Calibri" w:hAnsi="Calibri"/>
      <w:sz w:val="24"/>
      <w:szCs w:val="32"/>
    </w:rPr>
  </w:style>
  <w:style w:type="paragraph" w:styleId="Heading2">
    <w:name w:val="heading 2"/>
    <w:basedOn w:val="Normal"/>
    <w:next w:val="Normal"/>
    <w:link w:val="Heading2Char"/>
    <w:uiPriority w:val="99"/>
    <w:qFormat/>
    <w:rsid w:val="00EE0821"/>
    <w:pPr>
      <w:keepNext/>
      <w:pageBreakBefore/>
      <w:outlineLvl w:val="1"/>
    </w:pPr>
    <w:rPr>
      <w:rFonts w:ascii="Byington" w:eastAsia="Calibri" w:hAnsi="Byington"/>
      <w:color w:val="514D4B"/>
      <w:sz w:val="24"/>
      <w:szCs w:val="22"/>
    </w:rPr>
  </w:style>
  <w:style w:type="paragraph" w:styleId="Heading3">
    <w:name w:val="heading 3"/>
    <w:basedOn w:val="Normal"/>
    <w:next w:val="Normal"/>
    <w:link w:val="Heading3Char"/>
    <w:uiPriority w:val="99"/>
    <w:qFormat/>
    <w:rsid w:val="0054124C"/>
    <w:pPr>
      <w:keepNext/>
      <w:spacing w:before="120" w:after="240"/>
      <w:outlineLvl w:val="2"/>
    </w:pPr>
    <w:rPr>
      <w:rFonts w:ascii="Byington" w:eastAsia="Calibri" w:hAnsi="Byington"/>
      <w:bCs/>
      <w:sz w:val="24"/>
    </w:rPr>
  </w:style>
  <w:style w:type="paragraph" w:styleId="Heading4">
    <w:name w:val="heading 4"/>
    <w:basedOn w:val="Normal"/>
    <w:next w:val="Normal"/>
    <w:link w:val="Heading4Char"/>
    <w:uiPriority w:val="99"/>
    <w:qFormat/>
    <w:rsid w:val="00330DCE"/>
    <w:pPr>
      <w:keepNext/>
      <w:jc w:val="center"/>
      <w:outlineLvl w:val="3"/>
    </w:pPr>
    <w:rPr>
      <w:rFonts w:eastAsia="Calibri"/>
      <w:b/>
      <w:bCs/>
    </w:rPr>
  </w:style>
  <w:style w:type="paragraph" w:styleId="Heading5">
    <w:name w:val="heading 5"/>
    <w:basedOn w:val="Normal"/>
    <w:next w:val="Normal"/>
    <w:link w:val="Heading5Char"/>
    <w:uiPriority w:val="99"/>
    <w:qFormat/>
    <w:rsid w:val="00330DCE"/>
    <w:pPr>
      <w:keepNext/>
      <w:outlineLvl w:val="4"/>
    </w:pPr>
    <w:rPr>
      <w:rFonts w:eastAsia="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0A332E"/>
    <w:rPr>
      <w:rFonts w:eastAsia="Times New Roman"/>
      <w:sz w:val="24"/>
      <w:szCs w:val="32"/>
      <w:lang w:eastAsia="en-US"/>
    </w:rPr>
  </w:style>
  <w:style w:type="character" w:customStyle="1" w:styleId="Heading2Char">
    <w:name w:val="Heading 2 Char"/>
    <w:link w:val="Heading2"/>
    <w:uiPriority w:val="99"/>
    <w:rsid w:val="00EE0821"/>
    <w:rPr>
      <w:rFonts w:ascii="Byington" w:hAnsi="Byington"/>
      <w:color w:val="514D4B"/>
      <w:sz w:val="24"/>
      <w:szCs w:val="22"/>
      <w:lang w:eastAsia="en-US"/>
    </w:rPr>
  </w:style>
  <w:style w:type="character" w:customStyle="1" w:styleId="Heading3Char">
    <w:name w:val="Heading 3 Char"/>
    <w:link w:val="Heading3"/>
    <w:uiPriority w:val="99"/>
    <w:rsid w:val="0054124C"/>
    <w:rPr>
      <w:rFonts w:ascii="Byington" w:hAnsi="Byington"/>
      <w:bCs/>
      <w:sz w:val="24"/>
      <w:lang w:eastAsia="en-US"/>
    </w:rPr>
  </w:style>
  <w:style w:type="character" w:customStyle="1" w:styleId="Heading4Char">
    <w:name w:val="Heading 4 Char"/>
    <w:link w:val="Heading4"/>
    <w:uiPriority w:val="99"/>
    <w:rsid w:val="00330DCE"/>
    <w:rPr>
      <w:rFonts w:ascii="Times New Roman" w:hAnsi="Times New Roman" w:cs="Times New Roman"/>
      <w:b/>
      <w:bCs/>
      <w:sz w:val="20"/>
      <w:szCs w:val="20"/>
    </w:rPr>
  </w:style>
  <w:style w:type="character" w:customStyle="1" w:styleId="Heading5Char">
    <w:name w:val="Heading 5 Char"/>
    <w:link w:val="Heading5"/>
    <w:uiPriority w:val="99"/>
    <w:rsid w:val="00330DCE"/>
    <w:rPr>
      <w:rFonts w:ascii="Times New Roman" w:hAnsi="Times New Roman" w:cs="Times New Roman"/>
      <w:b/>
      <w:bCs/>
      <w:sz w:val="20"/>
      <w:szCs w:val="20"/>
    </w:rPr>
  </w:style>
  <w:style w:type="paragraph" w:styleId="Header">
    <w:name w:val="header"/>
    <w:basedOn w:val="Normal"/>
    <w:link w:val="HeaderChar"/>
    <w:uiPriority w:val="99"/>
    <w:rsid w:val="00F0708D"/>
    <w:pPr>
      <w:tabs>
        <w:tab w:val="center" w:pos="4153"/>
        <w:tab w:val="right" w:pos="8306"/>
      </w:tabs>
      <w:ind w:left="-94"/>
    </w:pPr>
    <w:rPr>
      <w:rFonts w:ascii="Calibri" w:eastAsia="Calibri" w:hAnsi="Calibri"/>
      <w:color w:val="3B3B3B"/>
    </w:rPr>
  </w:style>
  <w:style w:type="character" w:customStyle="1" w:styleId="HeaderChar">
    <w:name w:val="Header Char"/>
    <w:link w:val="Header"/>
    <w:uiPriority w:val="99"/>
    <w:rsid w:val="00F0708D"/>
    <w:rPr>
      <w:color w:val="3B3B3B"/>
      <w:lang w:eastAsia="en-US"/>
    </w:rPr>
  </w:style>
  <w:style w:type="paragraph" w:styleId="Footer">
    <w:name w:val="footer"/>
    <w:basedOn w:val="Normal"/>
    <w:link w:val="FooterChar"/>
    <w:uiPriority w:val="99"/>
    <w:rsid w:val="00FE3A1E"/>
    <w:pPr>
      <w:pBdr>
        <w:top w:val="single" w:sz="4" w:space="4" w:color="333333"/>
      </w:pBdr>
      <w:tabs>
        <w:tab w:val="center" w:pos="4153"/>
        <w:tab w:val="right" w:pos="8306"/>
      </w:tabs>
      <w:jc w:val="center"/>
    </w:pPr>
    <w:rPr>
      <w:rFonts w:ascii="Calibri" w:eastAsia="Calibri" w:hAnsi="Calibri"/>
      <w:color w:val="333333"/>
      <w:sz w:val="16"/>
      <w:szCs w:val="16"/>
    </w:rPr>
  </w:style>
  <w:style w:type="character" w:customStyle="1" w:styleId="FooterChar">
    <w:name w:val="Footer Char"/>
    <w:link w:val="Footer"/>
    <w:uiPriority w:val="99"/>
    <w:rsid w:val="00FE3A1E"/>
    <w:rPr>
      <w:color w:val="333333"/>
      <w:sz w:val="16"/>
      <w:szCs w:val="16"/>
      <w:lang w:eastAsia="en-US"/>
    </w:rPr>
  </w:style>
  <w:style w:type="paragraph" w:customStyle="1" w:styleId="Tabbodycentre">
    <w:name w:val="Tabbodycentre"/>
    <w:basedOn w:val="Normal"/>
    <w:rsid w:val="00630DF9"/>
    <w:pPr>
      <w:jc w:val="center"/>
    </w:pPr>
    <w:rPr>
      <w:rFonts w:ascii="Calibri" w:eastAsia="Calibri" w:hAnsi="Calibri" w:cs="Arial"/>
      <w:color w:val="514D4B"/>
      <w:szCs w:val="18"/>
    </w:rPr>
  </w:style>
  <w:style w:type="character" w:styleId="Hyperlink">
    <w:name w:val="Hyperlink"/>
    <w:uiPriority w:val="99"/>
    <w:rsid w:val="00330DCE"/>
    <w:rPr>
      <w:color w:val="0000FF"/>
      <w:u w:val="single"/>
    </w:rPr>
  </w:style>
  <w:style w:type="paragraph" w:styleId="DocumentMap">
    <w:name w:val="Document Map"/>
    <w:basedOn w:val="Normal"/>
    <w:link w:val="DocumentMapChar"/>
    <w:uiPriority w:val="99"/>
    <w:semiHidden/>
    <w:rsid w:val="00330DCE"/>
    <w:pPr>
      <w:shd w:val="clear" w:color="auto" w:fill="000080"/>
    </w:pPr>
    <w:rPr>
      <w:rFonts w:ascii="Tahoma" w:eastAsia="Calibri" w:hAnsi="Tahoma"/>
    </w:rPr>
  </w:style>
  <w:style w:type="character" w:customStyle="1" w:styleId="DocumentMapChar">
    <w:name w:val="Document Map Char"/>
    <w:link w:val="DocumentMap"/>
    <w:uiPriority w:val="99"/>
    <w:semiHidden/>
    <w:rsid w:val="00330DCE"/>
    <w:rPr>
      <w:rFonts w:ascii="Tahoma" w:hAnsi="Tahoma" w:cs="Tahoma"/>
      <w:sz w:val="20"/>
      <w:szCs w:val="20"/>
      <w:shd w:val="clear" w:color="auto" w:fill="000080"/>
    </w:rPr>
  </w:style>
  <w:style w:type="paragraph" w:customStyle="1" w:styleId="Tabhead">
    <w:name w:val="Tabhead"/>
    <w:basedOn w:val="Normal"/>
    <w:rsid w:val="00454486"/>
    <w:pPr>
      <w:keepNext/>
    </w:pPr>
    <w:rPr>
      <w:rFonts w:ascii="Calibri" w:hAnsi="Calibri" w:cs="Arial"/>
      <w:color w:val="FFFFFF"/>
      <w:sz w:val="24"/>
      <w:szCs w:val="28"/>
    </w:rPr>
  </w:style>
  <w:style w:type="character" w:styleId="PageNumber">
    <w:name w:val="page number"/>
    <w:uiPriority w:val="99"/>
    <w:rsid w:val="001E459C"/>
    <w:rPr>
      <w:rFonts w:ascii="Champagne &amp; Limousines" w:hAnsi="Champagne &amp; Limousines" w:cs="Champagne &amp; Limousines"/>
      <w:color w:val="514D4B"/>
      <w:sz w:val="28"/>
      <w:szCs w:val="28"/>
    </w:rPr>
  </w:style>
  <w:style w:type="table" w:styleId="TableGrid">
    <w:name w:val="Table Grid"/>
    <w:basedOn w:val="TableNormal"/>
    <w:uiPriority w:val="59"/>
    <w:rsid w:val="00330DC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30DCE"/>
    <w:rPr>
      <w:rFonts w:ascii="Tahoma" w:eastAsia="Calibri" w:hAnsi="Tahoma"/>
      <w:sz w:val="16"/>
      <w:szCs w:val="16"/>
    </w:rPr>
  </w:style>
  <w:style w:type="character" w:customStyle="1" w:styleId="BalloonTextChar">
    <w:name w:val="Balloon Text Char"/>
    <w:link w:val="BalloonText"/>
    <w:uiPriority w:val="99"/>
    <w:semiHidden/>
    <w:rsid w:val="00330DCE"/>
    <w:rPr>
      <w:rFonts w:ascii="Tahoma" w:hAnsi="Tahoma" w:cs="Tahoma"/>
      <w:sz w:val="16"/>
      <w:szCs w:val="16"/>
    </w:rPr>
  </w:style>
  <w:style w:type="paragraph" w:styleId="TOC4">
    <w:name w:val="toc 4"/>
    <w:basedOn w:val="Normal"/>
    <w:next w:val="Normal"/>
    <w:autoRedefine/>
    <w:uiPriority w:val="99"/>
    <w:semiHidden/>
    <w:rsid w:val="00330DCE"/>
    <w:pPr>
      <w:ind w:left="400"/>
    </w:pPr>
  </w:style>
  <w:style w:type="paragraph" w:customStyle="1" w:styleId="Heading2a">
    <w:name w:val="Heading 2a"/>
    <w:basedOn w:val="Normal"/>
    <w:uiPriority w:val="99"/>
    <w:rsid w:val="00CE2E29"/>
    <w:pPr>
      <w:spacing w:after="120"/>
    </w:pPr>
    <w:rPr>
      <w:rFonts w:ascii="Calibri" w:hAnsi="Calibri" w:cs="Arial"/>
      <w:color w:val="514D4B"/>
      <w:sz w:val="24"/>
      <w:szCs w:val="32"/>
    </w:rPr>
  </w:style>
  <w:style w:type="paragraph" w:styleId="BodyText">
    <w:name w:val="Body Text"/>
    <w:basedOn w:val="Normal"/>
    <w:link w:val="BodyTextChar"/>
    <w:uiPriority w:val="99"/>
    <w:rsid w:val="00BB6E4C"/>
    <w:pPr>
      <w:spacing w:after="200" w:line="240" w:lineRule="exact"/>
      <w:jc w:val="both"/>
    </w:pPr>
    <w:rPr>
      <w:rFonts w:ascii="Calibri" w:eastAsia="Calibri" w:hAnsi="Calibri"/>
      <w:color w:val="514D4B"/>
      <w:sz w:val="22"/>
    </w:rPr>
  </w:style>
  <w:style w:type="character" w:customStyle="1" w:styleId="BodyTextChar">
    <w:name w:val="Body Text Char"/>
    <w:link w:val="BodyText"/>
    <w:uiPriority w:val="99"/>
    <w:rsid w:val="00BB6E4C"/>
    <w:rPr>
      <w:rFonts w:ascii="Calibri" w:hAnsi="Calibri"/>
      <w:color w:val="514D4B"/>
      <w:sz w:val="22"/>
      <w:lang w:eastAsia="en-US"/>
    </w:rPr>
  </w:style>
  <w:style w:type="paragraph" w:customStyle="1" w:styleId="Tablesubhead">
    <w:name w:val="Table subhead"/>
    <w:basedOn w:val="BodyText"/>
    <w:uiPriority w:val="99"/>
    <w:rsid w:val="00C3670B"/>
    <w:pPr>
      <w:spacing w:after="0"/>
    </w:pPr>
  </w:style>
  <w:style w:type="character" w:customStyle="1" w:styleId="EmailStyle38">
    <w:name w:val="EmailStyle38"/>
    <w:uiPriority w:val="99"/>
    <w:semiHidden/>
    <w:rsid w:val="00330DCE"/>
    <w:rPr>
      <w:rFonts w:ascii="Arial" w:hAnsi="Arial" w:cs="Arial"/>
      <w:color w:val="auto"/>
      <w:sz w:val="20"/>
      <w:szCs w:val="20"/>
    </w:rPr>
  </w:style>
  <w:style w:type="table" w:styleId="Table3Deffects1">
    <w:name w:val="Table 3D effects 1"/>
    <w:basedOn w:val="TableNormal"/>
    <w:uiPriority w:val="99"/>
    <w:rsid w:val="00330DCE"/>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330DCE"/>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330DCE"/>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330DCE"/>
    <w:rPr>
      <w:rFonts w:ascii="Times New Roman" w:eastAsia="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330DCE"/>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330DCE"/>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330DCE"/>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uiPriority w:val="99"/>
    <w:rsid w:val="00330DCE"/>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uiPriority w:val="99"/>
    <w:rsid w:val="00330DCE"/>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List4">
    <w:name w:val="Table List 4"/>
    <w:basedOn w:val="TableNormal"/>
    <w:uiPriority w:val="99"/>
    <w:rsid w:val="00330DC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uiPriority w:val="99"/>
    <w:rsid w:val="00330DC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uiPriority w:val="99"/>
    <w:rsid w:val="00330DC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HeadLeft">
    <w:name w:val="TableHeadLeft"/>
    <w:basedOn w:val="Normal"/>
    <w:uiPriority w:val="99"/>
    <w:rsid w:val="00A558E5"/>
    <w:rPr>
      <w:rFonts w:ascii="Calibri" w:hAnsi="Calibri" w:cs="Arial"/>
      <w:color w:val="FFFFFF"/>
      <w:szCs w:val="18"/>
    </w:rPr>
  </w:style>
  <w:style w:type="paragraph" w:customStyle="1" w:styleId="TOCHeading1">
    <w:name w:val="TOC Heading1"/>
    <w:basedOn w:val="Heading1"/>
    <w:next w:val="Normal"/>
    <w:uiPriority w:val="99"/>
    <w:qFormat/>
    <w:rsid w:val="00B8006F"/>
    <w:pPr>
      <w:keepLines/>
      <w:spacing w:before="480" w:line="276" w:lineRule="auto"/>
      <w:ind w:left="567"/>
      <w:outlineLvl w:val="9"/>
    </w:pPr>
    <w:rPr>
      <w:rFonts w:cs="Cambria"/>
      <w:color w:val="365F91"/>
      <w:szCs w:val="28"/>
      <w:lang w:val="en-US"/>
    </w:rPr>
  </w:style>
  <w:style w:type="paragraph" w:styleId="TOC2">
    <w:name w:val="toc 2"/>
    <w:basedOn w:val="Normal"/>
    <w:next w:val="Normal"/>
    <w:autoRedefine/>
    <w:uiPriority w:val="39"/>
    <w:rsid w:val="00330DCE"/>
    <w:pPr>
      <w:spacing w:before="240"/>
    </w:pPr>
    <w:rPr>
      <w:b/>
      <w:bCs/>
    </w:rPr>
  </w:style>
  <w:style w:type="paragraph" w:styleId="TOC3">
    <w:name w:val="toc 3"/>
    <w:basedOn w:val="Normal"/>
    <w:next w:val="Normal"/>
    <w:autoRedefine/>
    <w:uiPriority w:val="39"/>
    <w:rsid w:val="00330DCE"/>
    <w:pPr>
      <w:ind w:left="200"/>
    </w:pPr>
  </w:style>
  <w:style w:type="paragraph" w:customStyle="1" w:styleId="FPtableleft">
    <w:name w:val="FP table left"/>
    <w:basedOn w:val="Normal"/>
    <w:uiPriority w:val="99"/>
    <w:rsid w:val="001E459C"/>
    <w:pPr>
      <w:widowControl w:val="0"/>
      <w:tabs>
        <w:tab w:val="center" w:pos="7769"/>
      </w:tabs>
      <w:autoSpaceDE w:val="0"/>
      <w:autoSpaceDN w:val="0"/>
      <w:adjustRightInd w:val="0"/>
      <w:ind w:left="113"/>
    </w:pPr>
    <w:rPr>
      <w:rFonts w:ascii="Arial" w:hAnsi="Arial" w:cs="Arial"/>
      <w:color w:val="514D4B"/>
    </w:rPr>
  </w:style>
  <w:style w:type="paragraph" w:customStyle="1" w:styleId="Contents">
    <w:name w:val="Contents"/>
    <w:basedOn w:val="Normal"/>
    <w:uiPriority w:val="99"/>
    <w:rsid w:val="007D5992"/>
    <w:pPr>
      <w:spacing w:before="60" w:after="240"/>
      <w:ind w:left="1985"/>
    </w:pPr>
    <w:rPr>
      <w:rFonts w:ascii="Calibri" w:eastAsia="Calibri" w:hAnsi="Calibri" w:cs="Arial"/>
      <w:color w:val="3B3B3B"/>
      <w:sz w:val="24"/>
      <w:szCs w:val="32"/>
    </w:rPr>
  </w:style>
  <w:style w:type="paragraph" w:customStyle="1" w:styleId="Tablebodyleft">
    <w:name w:val="Tablebodyleft"/>
    <w:basedOn w:val="BodyText"/>
    <w:uiPriority w:val="99"/>
    <w:rsid w:val="000A332E"/>
    <w:pPr>
      <w:spacing w:before="40" w:after="0" w:line="240" w:lineRule="auto"/>
      <w:jc w:val="left"/>
    </w:pPr>
    <w:rPr>
      <w:color w:val="3B3B3B"/>
      <w:sz w:val="18"/>
      <w:szCs w:val="18"/>
    </w:rPr>
  </w:style>
  <w:style w:type="paragraph" w:customStyle="1" w:styleId="FPtableright">
    <w:name w:val="FP table right"/>
    <w:basedOn w:val="FPtableleft"/>
    <w:uiPriority w:val="99"/>
    <w:rsid w:val="001E459C"/>
    <w:pPr>
      <w:ind w:left="0" w:right="113"/>
      <w:jc w:val="right"/>
    </w:pPr>
  </w:style>
  <w:style w:type="paragraph" w:customStyle="1" w:styleId="ColorfulList-Accent11">
    <w:name w:val="Colorful List - Accent 11"/>
    <w:basedOn w:val="Normal"/>
    <w:uiPriority w:val="99"/>
    <w:qFormat/>
    <w:rsid w:val="009909FD"/>
    <w:pPr>
      <w:ind w:left="720"/>
      <w:contextualSpacing/>
    </w:pPr>
  </w:style>
  <w:style w:type="paragraph" w:styleId="TOC5">
    <w:name w:val="toc 5"/>
    <w:basedOn w:val="Normal"/>
    <w:next w:val="Normal"/>
    <w:autoRedefine/>
    <w:uiPriority w:val="99"/>
    <w:semiHidden/>
    <w:rsid w:val="00C3670B"/>
    <w:pPr>
      <w:ind w:left="600"/>
    </w:pPr>
  </w:style>
  <w:style w:type="paragraph" w:styleId="TOC6">
    <w:name w:val="toc 6"/>
    <w:basedOn w:val="Normal"/>
    <w:next w:val="Normal"/>
    <w:autoRedefine/>
    <w:uiPriority w:val="99"/>
    <w:semiHidden/>
    <w:rsid w:val="00C3670B"/>
    <w:pPr>
      <w:ind w:left="800"/>
    </w:pPr>
  </w:style>
  <w:style w:type="paragraph" w:styleId="TOC7">
    <w:name w:val="toc 7"/>
    <w:basedOn w:val="Normal"/>
    <w:next w:val="Normal"/>
    <w:autoRedefine/>
    <w:uiPriority w:val="99"/>
    <w:semiHidden/>
    <w:rsid w:val="00C3670B"/>
    <w:pPr>
      <w:ind w:left="1000"/>
    </w:pPr>
  </w:style>
  <w:style w:type="paragraph" w:styleId="TOC8">
    <w:name w:val="toc 8"/>
    <w:basedOn w:val="Normal"/>
    <w:next w:val="Normal"/>
    <w:autoRedefine/>
    <w:uiPriority w:val="99"/>
    <w:semiHidden/>
    <w:rsid w:val="00C3670B"/>
    <w:pPr>
      <w:ind w:left="1200"/>
    </w:pPr>
  </w:style>
  <w:style w:type="paragraph" w:styleId="TOC9">
    <w:name w:val="toc 9"/>
    <w:basedOn w:val="Normal"/>
    <w:next w:val="Normal"/>
    <w:autoRedefine/>
    <w:uiPriority w:val="99"/>
    <w:semiHidden/>
    <w:rsid w:val="00C3670B"/>
    <w:pPr>
      <w:ind w:left="1400"/>
    </w:pPr>
  </w:style>
  <w:style w:type="paragraph" w:customStyle="1" w:styleId="niu2">
    <w:name w:val="niu2"/>
    <w:basedOn w:val="Normal"/>
    <w:uiPriority w:val="99"/>
    <w:rsid w:val="00D253E1"/>
    <w:pPr>
      <w:keepNext/>
      <w:pageBreakBefore/>
    </w:pPr>
    <w:rPr>
      <w:rFonts w:ascii="Calibri" w:hAnsi="Calibri" w:cs="Calibri"/>
      <w:color w:val="FFFFFF"/>
      <w:sz w:val="22"/>
      <w:szCs w:val="22"/>
    </w:rPr>
  </w:style>
  <w:style w:type="paragraph" w:styleId="TOC1">
    <w:name w:val="toc 1"/>
    <w:basedOn w:val="Normal"/>
    <w:next w:val="Normal"/>
    <w:autoRedefine/>
    <w:uiPriority w:val="39"/>
    <w:qFormat/>
    <w:rsid w:val="00ED73E9"/>
    <w:pPr>
      <w:tabs>
        <w:tab w:val="right" w:leader="dot" w:pos="8789"/>
      </w:tabs>
      <w:spacing w:after="120"/>
      <w:ind w:left="851" w:right="851"/>
      <w:jc w:val="center"/>
    </w:pPr>
    <w:rPr>
      <w:rFonts w:ascii="Calibri" w:hAnsi="Calibri" w:cs="Arial"/>
      <w:color w:val="333333"/>
      <w:sz w:val="22"/>
      <w:szCs w:val="22"/>
    </w:rPr>
  </w:style>
  <w:style w:type="paragraph" w:customStyle="1" w:styleId="FPHead">
    <w:name w:val="FP Head"/>
    <w:basedOn w:val="FPtableright"/>
    <w:uiPriority w:val="99"/>
    <w:rsid w:val="00704E02"/>
    <w:pPr>
      <w:spacing w:before="120" w:after="40"/>
      <w:ind w:right="0"/>
      <w:jc w:val="center"/>
    </w:pPr>
    <w:rPr>
      <w:rFonts w:cs="Champagne &amp; Limousines"/>
      <w:sz w:val="36"/>
      <w:szCs w:val="40"/>
    </w:rPr>
  </w:style>
  <w:style w:type="paragraph" w:customStyle="1" w:styleId="TableHeadCentre">
    <w:name w:val="TableHeadCentre"/>
    <w:basedOn w:val="Normal"/>
    <w:uiPriority w:val="99"/>
    <w:rsid w:val="00F04F8D"/>
    <w:pPr>
      <w:spacing w:before="40"/>
      <w:jc w:val="center"/>
    </w:pPr>
    <w:rPr>
      <w:rFonts w:ascii="Arial" w:hAnsi="Arial" w:cs="Arial"/>
      <w:color w:val="FFFFFF"/>
      <w:sz w:val="18"/>
      <w:szCs w:val="18"/>
    </w:rPr>
  </w:style>
  <w:style w:type="paragraph" w:customStyle="1" w:styleId="niu1">
    <w:name w:val="niu1"/>
    <w:basedOn w:val="Normal"/>
    <w:uiPriority w:val="99"/>
    <w:rsid w:val="00F5718E"/>
    <w:pPr>
      <w:spacing w:before="40"/>
    </w:pPr>
    <w:rPr>
      <w:rFonts w:ascii="Arial" w:hAnsi="Arial" w:cs="Arial"/>
      <w:color w:val="514D4B"/>
      <w:sz w:val="18"/>
      <w:szCs w:val="18"/>
    </w:rPr>
  </w:style>
  <w:style w:type="paragraph" w:customStyle="1" w:styleId="niu4">
    <w:name w:val="niu4"/>
    <w:basedOn w:val="Normal"/>
    <w:uiPriority w:val="99"/>
    <w:rsid w:val="00F5718E"/>
    <w:pPr>
      <w:spacing w:before="40"/>
    </w:pPr>
    <w:rPr>
      <w:rFonts w:ascii="Arial" w:hAnsi="Arial" w:cs="Arial"/>
      <w:color w:val="514D4B"/>
      <w:sz w:val="18"/>
      <w:szCs w:val="18"/>
    </w:rPr>
  </w:style>
  <w:style w:type="paragraph" w:customStyle="1" w:styleId="Signaturebox">
    <w:name w:val="Signaturebox"/>
    <w:basedOn w:val="BodyText"/>
    <w:uiPriority w:val="99"/>
    <w:rsid w:val="00F5718E"/>
    <w:pPr>
      <w:pBdr>
        <w:bottom w:val="dashed" w:sz="8" w:space="1" w:color="auto"/>
      </w:pBdr>
      <w:spacing w:after="0" w:line="240" w:lineRule="auto"/>
    </w:pPr>
  </w:style>
  <w:style w:type="paragraph" w:customStyle="1" w:styleId="Tabletext1">
    <w:name w:val="Tabletext 1"/>
    <w:basedOn w:val="BodyText"/>
    <w:uiPriority w:val="99"/>
    <w:rsid w:val="00DB5489"/>
    <w:pPr>
      <w:spacing w:before="40" w:after="0" w:line="240" w:lineRule="auto"/>
      <w:jc w:val="left"/>
    </w:pPr>
    <w:rPr>
      <w:color w:val="auto"/>
    </w:rPr>
  </w:style>
  <w:style w:type="paragraph" w:customStyle="1" w:styleId="Tableindent">
    <w:name w:val="Tableindent"/>
    <w:basedOn w:val="Normal"/>
    <w:uiPriority w:val="99"/>
    <w:rsid w:val="00DB5489"/>
    <w:pPr>
      <w:spacing w:before="40"/>
      <w:ind w:left="113"/>
    </w:pPr>
    <w:rPr>
      <w:rFonts w:ascii="Arial" w:hAnsi="Arial" w:cs="Arial"/>
      <w:color w:val="514D4B"/>
      <w:sz w:val="18"/>
      <w:szCs w:val="18"/>
    </w:rPr>
  </w:style>
  <w:style w:type="paragraph" w:customStyle="1" w:styleId="Tabletextcentre">
    <w:name w:val="Tabletext centre"/>
    <w:basedOn w:val="Normal"/>
    <w:uiPriority w:val="99"/>
    <w:rsid w:val="00C35D0F"/>
    <w:pPr>
      <w:spacing w:before="40"/>
      <w:jc w:val="center"/>
    </w:pPr>
    <w:rPr>
      <w:rFonts w:ascii="Arial" w:hAnsi="Arial" w:cs="Arial"/>
    </w:rPr>
  </w:style>
  <w:style w:type="numbering" w:customStyle="1" w:styleId="niu3">
    <w:name w:val="niu3"/>
    <w:rsid w:val="004E7153"/>
    <w:pPr>
      <w:numPr>
        <w:numId w:val="3"/>
      </w:numPr>
    </w:pPr>
  </w:style>
  <w:style w:type="numbering" w:customStyle="1" w:styleId="StyleNumbered">
    <w:name w:val="Style Numbered"/>
    <w:rsid w:val="004E7153"/>
    <w:pPr>
      <w:numPr>
        <w:numId w:val="2"/>
      </w:numPr>
    </w:pPr>
  </w:style>
  <w:style w:type="paragraph" w:styleId="NormalWeb">
    <w:name w:val="Normal (Web)"/>
    <w:basedOn w:val="Normal"/>
    <w:uiPriority w:val="99"/>
    <w:semiHidden/>
    <w:unhideWhenUsed/>
    <w:rsid w:val="004E7E4A"/>
    <w:pPr>
      <w:spacing w:before="100" w:beforeAutospacing="1" w:after="100" w:afterAutospacing="1"/>
    </w:pPr>
    <w:rPr>
      <w:rFonts w:eastAsia="Calibri"/>
      <w:sz w:val="24"/>
      <w:szCs w:val="24"/>
      <w:lang w:eastAsia="en-GB"/>
    </w:rPr>
  </w:style>
  <w:style w:type="paragraph" w:customStyle="1" w:styleId="SmallFPHead">
    <w:name w:val="Small FP Head"/>
    <w:basedOn w:val="FPHead"/>
    <w:rsid w:val="00B969C2"/>
    <w:rPr>
      <w:sz w:val="24"/>
    </w:rPr>
  </w:style>
  <w:style w:type="paragraph" w:customStyle="1" w:styleId="Itemnumber">
    <w:name w:val="Item number"/>
    <w:basedOn w:val="Normal"/>
    <w:rsid w:val="00EF3767"/>
    <w:pPr>
      <w:spacing w:before="40"/>
    </w:pPr>
    <w:rPr>
      <w:rFonts w:ascii="Arial" w:hAnsi="Arial"/>
      <w:color w:val="514D4B"/>
      <w:sz w:val="18"/>
    </w:rPr>
  </w:style>
  <w:style w:type="paragraph" w:styleId="ListParagraph">
    <w:name w:val="List Paragraph"/>
    <w:basedOn w:val="Normal"/>
    <w:uiPriority w:val="72"/>
    <w:qFormat/>
    <w:rsid w:val="006A2467"/>
    <w:pPr>
      <w:numPr>
        <w:numId w:val="5"/>
      </w:numPr>
      <w:ind w:right="-170"/>
      <w:contextualSpacing/>
    </w:pPr>
    <w:rPr>
      <w:rFonts w:asciiTheme="minorHAnsi" w:hAnsiTheme="minorHAnsi"/>
      <w:color w:val="333333" w:themeColor="text1"/>
    </w:rPr>
  </w:style>
  <w:style w:type="paragraph" w:customStyle="1" w:styleId="StyleBodyCalibri9ptCustomColorRGB817775Before">
    <w:name w:val="Style +Body (Calibri) 9 pt Custom Color(RGB(817775)) Before:  ..."/>
    <w:basedOn w:val="Normal"/>
    <w:rsid w:val="00630DF9"/>
    <w:pPr>
      <w:spacing w:before="40"/>
    </w:pPr>
    <w:rPr>
      <w:rFonts w:ascii="Calibri" w:hAnsi="Calibri"/>
      <w:color w:val="514D4B"/>
    </w:rPr>
  </w:style>
  <w:style w:type="paragraph" w:customStyle="1" w:styleId="Heading1a">
    <w:name w:val="Heading 1a"/>
    <w:basedOn w:val="Heading1"/>
    <w:rsid w:val="00A558E5"/>
    <w:pPr>
      <w:keepLines/>
      <w:spacing w:before="0" w:after="0"/>
      <w:jc w:val="center"/>
    </w:pPr>
    <w:rPr>
      <w:color w:val="FFFFFF"/>
      <w:szCs w:val="20"/>
    </w:rPr>
  </w:style>
  <w:style w:type="paragraph" w:customStyle="1" w:styleId="Bodytext0">
    <w:name w:val="Bodytext"/>
    <w:basedOn w:val="Normal"/>
    <w:qFormat/>
    <w:rsid w:val="00BB6E4C"/>
    <w:pPr>
      <w:spacing w:after="240"/>
    </w:pPr>
    <w:rPr>
      <w:rFonts w:ascii="Arial" w:hAnsi="Arial"/>
      <w:color w:val="333333"/>
      <w:szCs w:val="22"/>
    </w:rPr>
  </w:style>
  <w:style w:type="paragraph" w:customStyle="1" w:styleId="ReportNumberList">
    <w:name w:val="ReportNumberList"/>
    <w:basedOn w:val="ListParagraph"/>
    <w:qFormat/>
    <w:rsid w:val="00A6052F"/>
    <w:pPr>
      <w:numPr>
        <w:numId w:val="6"/>
      </w:numPr>
    </w:pPr>
    <w:rPr>
      <w:color w:val="333333"/>
    </w:rPr>
  </w:style>
  <w:style w:type="paragraph" w:styleId="TOCHeading">
    <w:name w:val="TOC Heading"/>
    <w:basedOn w:val="Heading1"/>
    <w:next w:val="Normal"/>
    <w:uiPriority w:val="39"/>
    <w:unhideWhenUsed/>
    <w:qFormat/>
    <w:rsid w:val="000776AE"/>
    <w:pPr>
      <w:keepNext/>
      <w:keepLines/>
      <w:pageBreakBefore w:val="0"/>
      <w:widowControl/>
      <w:spacing w:before="0"/>
      <w:outlineLvl w:val="9"/>
    </w:pPr>
    <w:rPr>
      <w:rFonts w:ascii="Cambria" w:hAnsi="Cambria"/>
      <w:bCs/>
      <w:szCs w:val="28"/>
      <w:lang w:val="en-US" w:eastAsia="ja-JP"/>
    </w:rPr>
  </w:style>
  <w:style w:type="paragraph" w:customStyle="1" w:styleId="StyleTOCHeadingLatinCalibriLeft15cm">
    <w:name w:val="Style TOC Heading + (Latin) Calibri Left:  1.5 cm"/>
    <w:basedOn w:val="TOCHeading"/>
    <w:rsid w:val="002036B2"/>
    <w:pPr>
      <w:ind w:left="851"/>
    </w:pPr>
    <w:rPr>
      <w:rFonts w:ascii="Calibri" w:hAnsi="Calibri"/>
      <w:bCs w:val="0"/>
      <w:color w:val="000000"/>
      <w:szCs w:val="20"/>
    </w:rPr>
  </w:style>
  <w:style w:type="character" w:styleId="Strong">
    <w:name w:val="Strong"/>
    <w:basedOn w:val="DefaultParagraphFont"/>
    <w:uiPriority w:val="22"/>
    <w:qFormat/>
    <w:rsid w:val="00E40930"/>
    <w:rPr>
      <w:b/>
      <w:bCs/>
    </w:rPr>
  </w:style>
  <w:style w:type="paragraph" w:customStyle="1" w:styleId="Style1">
    <w:name w:val="Style1"/>
    <w:basedOn w:val="FPHead"/>
    <w:qFormat/>
    <w:rsid w:val="00077346"/>
    <w:pPr>
      <w:jc w:val="right"/>
    </w:pPr>
    <w:rPr>
      <w:color w:val="5D5C66"/>
      <w:sz w:val="32"/>
    </w:rPr>
  </w:style>
  <w:style w:type="paragraph" w:customStyle="1" w:styleId="SoCnumbers">
    <w:name w:val="SoC numbers"/>
    <w:basedOn w:val="Normal"/>
    <w:qFormat/>
    <w:rsid w:val="0099335E"/>
    <w:pPr>
      <w:numPr>
        <w:numId w:val="1"/>
      </w:numPr>
      <w:spacing w:before="40"/>
      <w:ind w:left="0" w:firstLine="0"/>
    </w:pPr>
    <w:rPr>
      <w:rFonts w:asciiTheme="minorHAnsi" w:hAnsiTheme="minorHAnsi" w:cs="Arial"/>
      <w:bCs/>
      <w:color w:val="5D5C66"/>
    </w:rPr>
  </w:style>
  <w:style w:type="paragraph" w:customStyle="1" w:styleId="SoCheads">
    <w:name w:val="SoC heads"/>
    <w:basedOn w:val="Normal"/>
    <w:qFormat/>
    <w:rsid w:val="0099335E"/>
    <w:pPr>
      <w:spacing w:before="40"/>
    </w:pPr>
    <w:rPr>
      <w:rFonts w:asciiTheme="minorHAnsi" w:hAnsiTheme="minorHAnsi" w:cs="Arial"/>
      <w:b/>
      <w:bCs/>
      <w:color w:val="5D5C66"/>
    </w:rPr>
  </w:style>
  <w:style w:type="paragraph" w:customStyle="1" w:styleId="SoCQs">
    <w:name w:val="SoC Qs"/>
    <w:basedOn w:val="Normal"/>
    <w:qFormat/>
    <w:rsid w:val="0099335E"/>
    <w:pPr>
      <w:spacing w:before="40"/>
    </w:pPr>
    <w:rPr>
      <w:rFonts w:asciiTheme="minorHAnsi" w:hAnsiTheme="minorHAnsi" w:cs="Arial"/>
      <w:color w:val="5D5C66"/>
    </w:rPr>
  </w:style>
  <w:style w:type="paragraph" w:customStyle="1" w:styleId="Tablebodyleft10ptBackground1">
    <w:name w:val="Tablebodyleft 10 pt Background 1"/>
    <w:basedOn w:val="Tablebodyleft"/>
    <w:rsid w:val="0099335E"/>
    <w:rPr>
      <w:color w:val="FFFFFF" w:themeColor="background1"/>
      <w:sz w:val="20"/>
    </w:rPr>
  </w:style>
  <w:style w:type="paragraph" w:customStyle="1" w:styleId="Tablebodycentre">
    <w:name w:val="Tablebodycentre"/>
    <w:basedOn w:val="Normal"/>
    <w:qFormat/>
    <w:rsid w:val="0099335E"/>
    <w:pPr>
      <w:spacing w:before="40"/>
      <w:ind w:left="-111" w:right="-105" w:firstLine="111"/>
      <w:jc w:val="center"/>
    </w:pPr>
    <w:rPr>
      <w:rFonts w:asciiTheme="minorHAnsi" w:hAnsiTheme="minorHAnsi" w:cs="Arial"/>
      <w:color w:val="5D5C66"/>
    </w:rPr>
  </w:style>
  <w:style w:type="paragraph" w:customStyle="1" w:styleId="TablebodyComments">
    <w:name w:val="TablebodyComments"/>
    <w:basedOn w:val="Normal"/>
    <w:qFormat/>
    <w:rsid w:val="0099335E"/>
    <w:pPr>
      <w:spacing w:before="40"/>
    </w:pPr>
    <w:rPr>
      <w:rFonts w:asciiTheme="minorHAnsi" w:hAnsiTheme="minorHAnsi" w:cs="Arial"/>
      <w:color w:val="5D5C66"/>
    </w:rPr>
  </w:style>
  <w:style w:type="paragraph" w:customStyle="1" w:styleId="TOCHeadingCalibri12pt">
    <w:name w:val="TOC Heading Calibri 12pt"/>
    <w:basedOn w:val="StyleTOCHeadingLatinCalibriLeft15cm"/>
    <w:qFormat/>
    <w:rsid w:val="00707DFC"/>
    <w:pPr>
      <w:pageBreakBefore/>
      <w:ind w:left="0"/>
    </w:pPr>
  </w:style>
  <w:style w:type="paragraph" w:customStyle="1" w:styleId="Headingwithpagebreak">
    <w:name w:val="Heading with page break"/>
    <w:basedOn w:val="StyleTOCHeadingLatinCalibriLeft15cm"/>
    <w:rsid w:val="00707DFC"/>
    <w:pPr>
      <w:pageBreakBefore/>
      <w:spacing w:before="240"/>
      <w:ind w:left="0"/>
    </w:pPr>
  </w:style>
  <w:style w:type="paragraph" w:customStyle="1" w:styleId="FPReportHead">
    <w:name w:val="FP Report Head"/>
    <w:basedOn w:val="Normal"/>
    <w:qFormat/>
    <w:rsid w:val="00F46EB4"/>
    <w:pPr>
      <w:jc w:val="right"/>
    </w:pPr>
    <w:rPr>
      <w:rFonts w:asciiTheme="minorHAnsi" w:hAnsiTheme="minorHAnsi"/>
      <w:color w:val="585769"/>
      <w:sz w:val="36"/>
      <w:szCs w:val="36"/>
    </w:rPr>
  </w:style>
  <w:style w:type="paragraph" w:customStyle="1" w:styleId="FPTableHeadCentreWhite">
    <w:name w:val="FPTableHeadCentreWhite"/>
    <w:basedOn w:val="Normal"/>
    <w:qFormat/>
    <w:rsid w:val="00F46EB4"/>
    <w:pPr>
      <w:jc w:val="center"/>
    </w:pPr>
    <w:rPr>
      <w:rFonts w:asciiTheme="minorHAnsi" w:hAnsiTheme="minorHAnsi"/>
      <w:color w:val="FFFFFF" w:themeColor="background1"/>
      <w:sz w:val="24"/>
      <w:szCs w:val="24"/>
    </w:rPr>
  </w:style>
  <w:style w:type="paragraph" w:customStyle="1" w:styleId="PhotoText">
    <w:name w:val="PhotoText"/>
    <w:basedOn w:val="Normal"/>
    <w:qFormat/>
    <w:rsid w:val="00F46EB4"/>
    <w:pPr>
      <w:jc w:val="center"/>
    </w:pPr>
    <w:rPr>
      <w:rFonts w:asciiTheme="minorHAnsi" w:hAnsiTheme="minorHAnsi"/>
      <w:color w:val="585769"/>
    </w:rPr>
  </w:style>
  <w:style w:type="paragraph" w:customStyle="1" w:styleId="KeyXText">
    <w:name w:val="KeyX Text"/>
    <w:basedOn w:val="Normal"/>
    <w:qFormat/>
    <w:rsid w:val="00480CE2"/>
    <w:pPr>
      <w:tabs>
        <w:tab w:val="right" w:leader="dot" w:pos="4678"/>
        <w:tab w:val="left" w:pos="5670"/>
        <w:tab w:val="right" w:leader="dot" w:pos="10206"/>
      </w:tabs>
      <w:spacing w:before="120" w:after="120"/>
    </w:pPr>
    <w:rPr>
      <w:rFonts w:asciiTheme="minorHAnsi" w:hAnsiTheme="minorHAnsi" w:cs="Arial"/>
      <w:sz w:val="18"/>
      <w:szCs w:val="18"/>
    </w:rPr>
  </w:style>
  <w:style w:type="paragraph" w:customStyle="1" w:styleId="FPBodyText">
    <w:name w:val="FPBodyText"/>
    <w:basedOn w:val="Normal"/>
    <w:qFormat/>
    <w:rsid w:val="00A527E6"/>
    <w:pPr>
      <w:ind w:left="868"/>
    </w:pPr>
    <w:rPr>
      <w:rFonts w:asciiTheme="minorHAnsi" w:hAnsiTheme="minorHAnsi"/>
      <w:color w:val="585769"/>
      <w:sz w:val="24"/>
      <w:szCs w:val="24"/>
    </w:rPr>
  </w:style>
  <w:style w:type="paragraph" w:customStyle="1" w:styleId="Head1Red12ptLeft">
    <w:name w:val="Head1Red12ptLeft"/>
    <w:basedOn w:val="Normal"/>
    <w:next w:val="Normal"/>
    <w:qFormat/>
    <w:rsid w:val="00D55AF1"/>
    <w:pPr>
      <w:keepNext/>
      <w:keepLines/>
      <w:pageBreakBefore/>
      <w:spacing w:before="120" w:after="120"/>
    </w:pPr>
    <w:rPr>
      <w:rFonts w:asciiTheme="minorHAnsi" w:hAnsiTheme="minorHAnsi"/>
      <w:color w:val="9D1418"/>
      <w:sz w:val="24"/>
      <w:szCs w:val="24"/>
    </w:rPr>
  </w:style>
  <w:style w:type="paragraph" w:customStyle="1" w:styleId="TableTextWhiteLeft10pt">
    <w:name w:val="TableTextWhiteLeft10pt"/>
    <w:basedOn w:val="Normal"/>
    <w:qFormat/>
    <w:rsid w:val="00217957"/>
    <w:rPr>
      <w:rFonts w:asciiTheme="minorHAnsi" w:hAnsiTheme="minorHAnsi"/>
      <w:color w:val="FFFFFF" w:themeColor="background1"/>
    </w:rPr>
  </w:style>
  <w:style w:type="paragraph" w:customStyle="1" w:styleId="TableTextLeft10pt">
    <w:name w:val="TableTextLeft10pt"/>
    <w:basedOn w:val="Normal"/>
    <w:qFormat/>
    <w:rsid w:val="003F2161"/>
    <w:pPr>
      <w:spacing w:before="40"/>
    </w:pPr>
    <w:rPr>
      <w:rFonts w:asciiTheme="minorHAnsi" w:hAnsiTheme="minorHAnsi"/>
      <w:color w:val="333333"/>
    </w:rPr>
  </w:style>
  <w:style w:type="paragraph" w:customStyle="1" w:styleId="Head2Red12ptLeftnoPB">
    <w:name w:val="Head2Red12ptLeft no PB"/>
    <w:basedOn w:val="Normal"/>
    <w:next w:val="Normal"/>
    <w:qFormat/>
    <w:rsid w:val="00D55AF1"/>
    <w:pPr>
      <w:keepNext/>
      <w:spacing w:before="240" w:after="120"/>
    </w:pPr>
    <w:rPr>
      <w:rFonts w:asciiTheme="minorHAnsi" w:hAnsiTheme="minorHAnsi"/>
      <w:color w:val="9D1418"/>
      <w:sz w:val="24"/>
      <w:szCs w:val="24"/>
    </w:rPr>
  </w:style>
  <w:style w:type="paragraph" w:customStyle="1" w:styleId="TableTextLeftBold">
    <w:name w:val="TableTextLeftBold"/>
    <w:basedOn w:val="Normal"/>
    <w:qFormat/>
    <w:rsid w:val="001E5A54"/>
    <w:rPr>
      <w:rFonts w:asciiTheme="minorHAnsi" w:hAnsiTheme="minorHAnsi"/>
      <w:b/>
      <w:color w:val="333333"/>
    </w:rPr>
  </w:style>
  <w:style w:type="paragraph" w:customStyle="1" w:styleId="TableTextCentreWhite10pt">
    <w:name w:val="TableTextCentreWhite10pt"/>
    <w:basedOn w:val="Normal"/>
    <w:qFormat/>
    <w:rsid w:val="001E5A54"/>
    <w:pPr>
      <w:jc w:val="center"/>
    </w:pPr>
    <w:rPr>
      <w:rFonts w:asciiTheme="minorHAnsi" w:hAnsiTheme="minorHAnsi"/>
      <w:color w:val="FFFFFF" w:themeColor="background1"/>
    </w:rPr>
  </w:style>
  <w:style w:type="paragraph" w:customStyle="1" w:styleId="TableTextCentreGrey10pt">
    <w:name w:val="TableTextCentreGrey10pt"/>
    <w:basedOn w:val="Normal"/>
    <w:qFormat/>
    <w:rsid w:val="003F2161"/>
    <w:pPr>
      <w:spacing w:before="40"/>
      <w:jc w:val="center"/>
    </w:pPr>
    <w:rPr>
      <w:rFonts w:asciiTheme="minorHAnsi" w:hAnsiTheme="minorHAnsi"/>
      <w:color w:val="333333"/>
    </w:rPr>
  </w:style>
  <w:style w:type="paragraph" w:customStyle="1" w:styleId="ReportList">
    <w:name w:val="ReportList"/>
    <w:basedOn w:val="Normal"/>
    <w:rsid w:val="003E2E51"/>
    <w:pPr>
      <w:numPr>
        <w:numId w:val="4"/>
      </w:numPr>
      <w:jc w:val="center"/>
    </w:pPr>
  </w:style>
  <w:style w:type="paragraph" w:customStyle="1" w:styleId="ReportTableTextLeft">
    <w:name w:val="ReportTableTextLeft"/>
    <w:basedOn w:val="Normal"/>
    <w:qFormat/>
    <w:rsid w:val="003E2E51"/>
    <w:pPr>
      <w:spacing w:before="40"/>
    </w:pPr>
    <w:rPr>
      <w:rFonts w:ascii="Calibri" w:hAnsi="Calibri"/>
    </w:rPr>
  </w:style>
  <w:style w:type="paragraph" w:customStyle="1" w:styleId="ReportListPara">
    <w:name w:val="ReportListPara"/>
    <w:basedOn w:val="Normal"/>
    <w:qFormat/>
    <w:rsid w:val="00127D65"/>
    <w:pPr>
      <w:spacing w:before="40"/>
      <w:ind w:left="714" w:hanging="357"/>
      <w:contextualSpacing/>
    </w:pPr>
    <w:rPr>
      <w:rFonts w:ascii="Calibri" w:hAnsi="Calibri"/>
      <w:color w:val="333333"/>
    </w:rPr>
  </w:style>
  <w:style w:type="paragraph" w:customStyle="1" w:styleId="ReportTableCentre">
    <w:name w:val="ReportTableCentre"/>
    <w:basedOn w:val="Normal"/>
    <w:qFormat/>
    <w:rsid w:val="0031681F"/>
    <w:pPr>
      <w:jc w:val="center"/>
    </w:pPr>
    <w:rPr>
      <w:rFonts w:asciiTheme="minorHAnsi" w:hAnsiTheme="minorHAnsi"/>
    </w:rPr>
  </w:style>
  <w:style w:type="paragraph" w:customStyle="1" w:styleId="ReportPhotoswPB">
    <w:name w:val="ReportPhotos wPB"/>
    <w:basedOn w:val="Normal"/>
    <w:qFormat/>
    <w:rsid w:val="00E15C8C"/>
    <w:pPr>
      <w:keepNext/>
      <w:keepLines/>
      <w:pageBreakBefore/>
      <w:spacing w:before="120" w:after="120"/>
    </w:pPr>
    <w:rPr>
      <w:rFonts w:asciiTheme="minorHAnsi" w:hAnsiTheme="minorHAnsi"/>
      <w:color w:val="9D1418"/>
      <w:sz w:val="24"/>
      <w:szCs w:val="24"/>
    </w:rPr>
  </w:style>
  <w:style w:type="paragraph" w:customStyle="1" w:styleId="StyleTableTextCentreGrey10ptBefore2pt">
    <w:name w:val="Style TableTextCentreGrey10pt + Before:  2 pt"/>
    <w:basedOn w:val="TableTextCentreGrey10pt"/>
    <w:rsid w:val="003F2161"/>
  </w:style>
  <w:style w:type="paragraph" w:customStyle="1" w:styleId="SubHead2">
    <w:name w:val="SubHead2"/>
    <w:basedOn w:val="Normal"/>
    <w:next w:val="Normal"/>
    <w:qFormat/>
    <w:rsid w:val="004418AB"/>
    <w:pPr>
      <w:spacing w:after="120"/>
    </w:pPr>
    <w:rPr>
      <w:rFonts w:asciiTheme="minorHAnsi" w:hAnsiTheme="minorHAnsi"/>
      <w:color w:val="333333" w:themeColor="text1"/>
      <w:sz w:val="24"/>
      <w:szCs w:val="24"/>
    </w:rPr>
  </w:style>
  <w:style w:type="paragraph" w:customStyle="1" w:styleId="BodyText1">
    <w:name w:val="BodyText"/>
    <w:basedOn w:val="Normal"/>
    <w:qFormat/>
    <w:rsid w:val="00897AF6"/>
    <w:pPr>
      <w:spacing w:after="120" w:line="264" w:lineRule="auto"/>
    </w:pPr>
    <w:rPr>
      <w:rFonts w:asciiTheme="minorHAnsi" w:hAnsiTheme="minorHAnsi"/>
      <w:sz w:val="18"/>
    </w:rPr>
  </w:style>
  <w:style w:type="paragraph" w:customStyle="1" w:styleId="EoTHeadwithPB">
    <w:name w:val="EoTHead with PB"/>
    <w:basedOn w:val="Head2Red12ptLeftnoPB"/>
    <w:qFormat/>
    <w:rsid w:val="00897AF6"/>
    <w:pPr>
      <w:keepLines/>
      <w:pageBreakBefore/>
      <w:tabs>
        <w:tab w:val="right" w:pos="10490"/>
      </w:tabs>
    </w:pPr>
  </w:style>
  <w:style w:type="character" w:customStyle="1" w:styleId="FPTableLeft12pt">
    <w:name w:val="FPTableLeft12pt"/>
    <w:basedOn w:val="DefaultParagraphFont"/>
    <w:rsid w:val="00DC67BB"/>
    <w:rPr>
      <w:rFonts w:asciiTheme="minorHAnsi" w:hAnsiTheme="minorHAnsi"/>
      <w:color w:val="585769"/>
      <w:sz w:val="24"/>
    </w:rPr>
  </w:style>
  <w:style w:type="paragraph" w:customStyle="1" w:styleId="FPTableCentreGrey12pt">
    <w:name w:val="FPTableCentreGrey12pt"/>
    <w:basedOn w:val="Normal"/>
    <w:rsid w:val="00DC67BB"/>
    <w:pPr>
      <w:jc w:val="center"/>
    </w:pPr>
    <w:rPr>
      <w:rFonts w:ascii="Calibri" w:hAnsi="Calibri"/>
      <w:sz w:val="24"/>
    </w:rPr>
  </w:style>
  <w:style w:type="paragraph" w:customStyle="1" w:styleId="ContentsnoPB">
    <w:name w:val="Contents no PB"/>
    <w:basedOn w:val="Head2Red12ptLeftnoPB"/>
    <w:rsid w:val="001A7D7E"/>
    <w:pPr>
      <w:keepLines/>
      <w:pageBreakBefore/>
      <w:spacing w:before="0"/>
    </w:pPr>
  </w:style>
  <w:style w:type="paragraph" w:customStyle="1" w:styleId="StyleListParagraphRight-02cm">
    <w:name w:val="Style List Paragraph + Right:  -0.2 cm"/>
    <w:basedOn w:val="Normal"/>
    <w:rsid w:val="00127D65"/>
    <w:pPr>
      <w:ind w:right="-113"/>
    </w:pPr>
  </w:style>
  <w:style w:type="paragraph" w:customStyle="1" w:styleId="ReportListNumbers">
    <w:name w:val="ReportListNumbers"/>
    <w:basedOn w:val="Normal"/>
    <w:qFormat/>
    <w:rsid w:val="00F17C6A"/>
    <w:pPr>
      <w:numPr>
        <w:numId w:val="7"/>
      </w:numPr>
      <w:ind w:right="-170"/>
    </w:pPr>
    <w:rPr>
      <w:rFonts w:ascii="Calibri" w:hAnsi="Calibri"/>
      <w:color w:val="333333" w:themeColor="text1"/>
    </w:rPr>
  </w:style>
  <w:style w:type="paragraph" w:styleId="NoSpacing">
    <w:name w:val="No Spacing"/>
    <w:uiPriority w:val="1"/>
    <w:qFormat/>
    <w:rsid w:val="00E15C8C"/>
    <w:rPr>
      <w:rFonts w:asciiTheme="minorHAnsi" w:eastAsiaTheme="minorEastAsia" w:hAnsiTheme="minorHAnsi" w:cstheme="minorBidi"/>
      <w:sz w:val="22"/>
      <w:szCs w:val="22"/>
    </w:rPr>
  </w:style>
  <w:style w:type="paragraph" w:customStyle="1" w:styleId="BodyTextItalic">
    <w:name w:val="BodyText Italic"/>
    <w:basedOn w:val="Normal"/>
    <w:qFormat/>
    <w:rsid w:val="00E15C8C"/>
    <w:pPr>
      <w:ind w:left="868" w:right="850"/>
    </w:pPr>
    <w:rPr>
      <w:rFonts w:asciiTheme="minorHAnsi" w:hAnsiTheme="minorHAnsi"/>
      <w:i/>
      <w:iCs/>
    </w:rPr>
  </w:style>
  <w:style w:type="paragraph" w:customStyle="1" w:styleId="FPTableTextGrey">
    <w:name w:val="FPTableTextGrey"/>
    <w:basedOn w:val="Normal"/>
    <w:qFormat/>
    <w:rsid w:val="0087347E"/>
    <w:pPr>
      <w:jc w:val="center"/>
    </w:pPr>
    <w:rPr>
      <w:rFonts w:asciiTheme="minorHAnsi" w:hAnsiTheme="minorHAnsi"/>
      <w:color w:val="333333" w:themeColor="text1"/>
      <w:sz w:val="24"/>
      <w:szCs w:val="24"/>
    </w:rPr>
  </w:style>
  <w:style w:type="paragraph" w:customStyle="1" w:styleId="SubHead1">
    <w:name w:val="SubHead1"/>
    <w:basedOn w:val="SubHead2"/>
    <w:rsid w:val="004418AB"/>
    <w:pPr>
      <w:spacing w:before="240"/>
    </w:pPr>
    <w:rPr>
      <w:szCs w:val="20"/>
    </w:rPr>
  </w:style>
  <w:style w:type="paragraph" w:customStyle="1" w:styleId="KeyXtableleft">
    <w:name w:val="KeyXtableleft"/>
    <w:basedOn w:val="ReportTableTextLeft"/>
    <w:rsid w:val="00BC36EA"/>
    <w:pPr>
      <w:ind w:left="-108"/>
    </w:pPr>
  </w:style>
  <w:style w:type="paragraph" w:customStyle="1" w:styleId="Line">
    <w:name w:val="Line"/>
    <w:basedOn w:val="Normal"/>
    <w:qFormat/>
    <w:rsid w:val="00FE3A1E"/>
    <w:pPr>
      <w:pBdr>
        <w:top w:val="single" w:sz="4" w:space="4" w:color="333333"/>
      </w:pBdr>
    </w:pPr>
  </w:style>
  <w:style w:type="character" w:customStyle="1" w:styleId="legds">
    <w:name w:val="legds"/>
    <w:basedOn w:val="DefaultParagraphFont"/>
    <w:rsid w:val="00975E9B"/>
  </w:style>
  <w:style w:type="character" w:customStyle="1" w:styleId="UnresolvedMention1">
    <w:name w:val="Unresolved Mention1"/>
    <w:basedOn w:val="DefaultParagraphFont"/>
    <w:uiPriority w:val="99"/>
    <w:semiHidden/>
    <w:unhideWhenUsed/>
    <w:rsid w:val="00D40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741306">
      <w:bodyDiv w:val="1"/>
      <w:marLeft w:val="0"/>
      <w:marRight w:val="0"/>
      <w:marTop w:val="0"/>
      <w:marBottom w:val="0"/>
      <w:divBdr>
        <w:top w:val="none" w:sz="0" w:space="0" w:color="auto"/>
        <w:left w:val="none" w:sz="0" w:space="0" w:color="auto"/>
        <w:bottom w:val="none" w:sz="0" w:space="0" w:color="auto"/>
        <w:right w:val="none" w:sz="0" w:space="0" w:color="auto"/>
      </w:divBdr>
    </w:div>
    <w:div w:id="855192426">
      <w:bodyDiv w:val="1"/>
      <w:marLeft w:val="0"/>
      <w:marRight w:val="0"/>
      <w:marTop w:val="0"/>
      <w:marBottom w:val="0"/>
      <w:divBdr>
        <w:top w:val="none" w:sz="0" w:space="0" w:color="auto"/>
        <w:left w:val="none" w:sz="0" w:space="0" w:color="auto"/>
        <w:bottom w:val="none" w:sz="0" w:space="0" w:color="auto"/>
        <w:right w:val="none" w:sz="0" w:space="0" w:color="auto"/>
      </w:divBdr>
    </w:div>
    <w:div w:id="868227359">
      <w:bodyDiv w:val="1"/>
      <w:marLeft w:val="0"/>
      <w:marRight w:val="0"/>
      <w:marTop w:val="0"/>
      <w:marBottom w:val="0"/>
      <w:divBdr>
        <w:top w:val="none" w:sz="0" w:space="0" w:color="auto"/>
        <w:left w:val="none" w:sz="0" w:space="0" w:color="auto"/>
        <w:bottom w:val="none" w:sz="0" w:space="0" w:color="auto"/>
        <w:right w:val="none" w:sz="0" w:space="0" w:color="auto"/>
      </w:divBdr>
    </w:div>
    <w:div w:id="1347748128">
      <w:marLeft w:val="0"/>
      <w:marRight w:val="0"/>
      <w:marTop w:val="0"/>
      <w:marBottom w:val="0"/>
      <w:divBdr>
        <w:top w:val="none" w:sz="0" w:space="0" w:color="auto"/>
        <w:left w:val="none" w:sz="0" w:space="0" w:color="auto"/>
        <w:bottom w:val="none" w:sz="0" w:space="0" w:color="auto"/>
        <w:right w:val="none" w:sz="0" w:space="0" w:color="auto"/>
      </w:divBdr>
    </w:div>
    <w:div w:id="1347748129">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footer" Target="footer5.xml"/><Relationship Id="rId42" Type="http://schemas.openxmlformats.org/officeDocument/2006/relationships/image" Target="media/image24.jpeg"/><Relationship Id="rId63" Type="http://schemas.openxmlformats.org/officeDocument/2006/relationships/image" Target="media/image45.jpeg"/><Relationship Id="rId84" Type="http://schemas.openxmlformats.org/officeDocument/2006/relationships/image" Target="media/image66.jpeg"/><Relationship Id="rId138" Type="http://schemas.openxmlformats.org/officeDocument/2006/relationships/image" Target="media/image120.jpeg"/><Relationship Id="rId159" Type="http://schemas.openxmlformats.org/officeDocument/2006/relationships/image" Target="media/image141.jpeg"/><Relationship Id="rId170" Type="http://schemas.openxmlformats.org/officeDocument/2006/relationships/image" Target="media/image152.jpeg"/><Relationship Id="rId107" Type="http://schemas.openxmlformats.org/officeDocument/2006/relationships/image" Target="media/image89.jpeg"/><Relationship Id="rId11" Type="http://schemas.openxmlformats.org/officeDocument/2006/relationships/header" Target="header1.xml"/><Relationship Id="rId32" Type="http://schemas.openxmlformats.org/officeDocument/2006/relationships/image" Target="media/image14.jpeg"/><Relationship Id="rId53" Type="http://schemas.openxmlformats.org/officeDocument/2006/relationships/image" Target="media/image35.jpeg"/><Relationship Id="rId74" Type="http://schemas.openxmlformats.org/officeDocument/2006/relationships/image" Target="media/image56.jpeg"/><Relationship Id="rId128" Type="http://schemas.openxmlformats.org/officeDocument/2006/relationships/image" Target="media/image110.jpeg"/><Relationship Id="rId149" Type="http://schemas.openxmlformats.org/officeDocument/2006/relationships/image" Target="media/image131.jpeg"/><Relationship Id="rId5" Type="http://schemas.openxmlformats.org/officeDocument/2006/relationships/webSettings" Target="webSettings.xml"/><Relationship Id="rId95" Type="http://schemas.openxmlformats.org/officeDocument/2006/relationships/image" Target="media/image77.jpeg"/><Relationship Id="rId160" Type="http://schemas.openxmlformats.org/officeDocument/2006/relationships/image" Target="media/image142.jpeg"/><Relationship Id="rId181" Type="http://schemas.openxmlformats.org/officeDocument/2006/relationships/header" Target="header7.xml"/><Relationship Id="rId22" Type="http://schemas.openxmlformats.org/officeDocument/2006/relationships/image" Target="media/image4.jpeg"/><Relationship Id="rId43" Type="http://schemas.openxmlformats.org/officeDocument/2006/relationships/image" Target="media/image25.jpeg"/><Relationship Id="rId64" Type="http://schemas.openxmlformats.org/officeDocument/2006/relationships/image" Target="media/image46.jpeg"/><Relationship Id="rId118" Type="http://schemas.openxmlformats.org/officeDocument/2006/relationships/image" Target="media/image100.jpeg"/><Relationship Id="rId139" Type="http://schemas.openxmlformats.org/officeDocument/2006/relationships/image" Target="media/image121.jpeg"/><Relationship Id="rId85" Type="http://schemas.openxmlformats.org/officeDocument/2006/relationships/image" Target="media/image67.jpeg"/><Relationship Id="rId150" Type="http://schemas.openxmlformats.org/officeDocument/2006/relationships/image" Target="media/image132.jpeg"/><Relationship Id="rId171" Type="http://schemas.openxmlformats.org/officeDocument/2006/relationships/image" Target="media/image153.jpeg"/><Relationship Id="rId12" Type="http://schemas.openxmlformats.org/officeDocument/2006/relationships/header" Target="header2.xml"/><Relationship Id="rId33" Type="http://schemas.openxmlformats.org/officeDocument/2006/relationships/image" Target="media/image15.jpeg"/><Relationship Id="rId108" Type="http://schemas.openxmlformats.org/officeDocument/2006/relationships/image" Target="media/image90.jpeg"/><Relationship Id="rId129" Type="http://schemas.openxmlformats.org/officeDocument/2006/relationships/image" Target="media/image111.jpeg"/><Relationship Id="rId54" Type="http://schemas.openxmlformats.org/officeDocument/2006/relationships/image" Target="media/image36.jpeg"/><Relationship Id="rId75" Type="http://schemas.openxmlformats.org/officeDocument/2006/relationships/image" Target="media/image57.jpeg"/><Relationship Id="rId96" Type="http://schemas.openxmlformats.org/officeDocument/2006/relationships/image" Target="media/image78.jpeg"/><Relationship Id="rId140" Type="http://schemas.openxmlformats.org/officeDocument/2006/relationships/image" Target="media/image122.jpeg"/><Relationship Id="rId161" Type="http://schemas.openxmlformats.org/officeDocument/2006/relationships/image" Target="media/image143.jpeg"/><Relationship Id="rId182" Type="http://schemas.openxmlformats.org/officeDocument/2006/relationships/footer" Target="footer6.xml"/><Relationship Id="rId6" Type="http://schemas.openxmlformats.org/officeDocument/2006/relationships/footnotes" Target="footnotes.xml"/><Relationship Id="rId23" Type="http://schemas.openxmlformats.org/officeDocument/2006/relationships/image" Target="media/image5.jpeg"/><Relationship Id="rId119" Type="http://schemas.openxmlformats.org/officeDocument/2006/relationships/image" Target="media/image101.jpeg"/><Relationship Id="rId44" Type="http://schemas.openxmlformats.org/officeDocument/2006/relationships/image" Target="media/image26.jpeg"/><Relationship Id="rId65" Type="http://schemas.openxmlformats.org/officeDocument/2006/relationships/image" Target="media/image47.jpeg"/><Relationship Id="rId86" Type="http://schemas.openxmlformats.org/officeDocument/2006/relationships/image" Target="media/image68.jpeg"/><Relationship Id="rId130" Type="http://schemas.openxmlformats.org/officeDocument/2006/relationships/image" Target="media/image112.jpeg"/><Relationship Id="rId151" Type="http://schemas.openxmlformats.org/officeDocument/2006/relationships/image" Target="media/image133.jpeg"/><Relationship Id="rId172" Type="http://schemas.openxmlformats.org/officeDocument/2006/relationships/image" Target="media/image154.jpe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21.jpeg"/><Relationship Id="rId109" Type="http://schemas.openxmlformats.org/officeDocument/2006/relationships/image" Target="media/image9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23.jpeg"/><Relationship Id="rId146" Type="http://schemas.openxmlformats.org/officeDocument/2006/relationships/image" Target="media/image128.jpeg"/><Relationship Id="rId167" Type="http://schemas.openxmlformats.org/officeDocument/2006/relationships/image" Target="media/image149.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4.jpeg"/><Relationship Id="rId162" Type="http://schemas.openxmlformats.org/officeDocument/2006/relationships/image" Target="media/image144.jpeg"/><Relationship Id="rId183"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9.jpe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image" Target="media/image139.jpeg"/><Relationship Id="rId178" Type="http://schemas.openxmlformats.org/officeDocument/2006/relationships/image" Target="media/image160.jpeg"/><Relationship Id="rId61" Type="http://schemas.openxmlformats.org/officeDocument/2006/relationships/image" Target="media/image43.jpeg"/><Relationship Id="rId82" Type="http://schemas.openxmlformats.org/officeDocument/2006/relationships/image" Target="media/image64.jpeg"/><Relationship Id="rId152" Type="http://schemas.openxmlformats.org/officeDocument/2006/relationships/image" Target="media/image134.jpeg"/><Relationship Id="rId173" Type="http://schemas.openxmlformats.org/officeDocument/2006/relationships/image" Target="media/image155.jpe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8.jpeg"/><Relationship Id="rId147" Type="http://schemas.openxmlformats.org/officeDocument/2006/relationships/image" Target="media/image129.jpeg"/><Relationship Id="rId168" Type="http://schemas.openxmlformats.org/officeDocument/2006/relationships/image" Target="media/image150.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3.jpeg"/><Relationship Id="rId142" Type="http://schemas.openxmlformats.org/officeDocument/2006/relationships/image" Target="media/image124.jpeg"/><Relationship Id="rId163" Type="http://schemas.openxmlformats.org/officeDocument/2006/relationships/image" Target="media/image145.jpe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28.jpeg"/><Relationship Id="rId67" Type="http://schemas.openxmlformats.org/officeDocument/2006/relationships/image" Target="media/image49.jpeg"/><Relationship Id="rId116" Type="http://schemas.openxmlformats.org/officeDocument/2006/relationships/image" Target="media/image98.jpeg"/><Relationship Id="rId137" Type="http://schemas.openxmlformats.org/officeDocument/2006/relationships/image" Target="media/image119.jpeg"/><Relationship Id="rId158" Type="http://schemas.openxmlformats.org/officeDocument/2006/relationships/image" Target="media/image140.jpeg"/><Relationship Id="rId20" Type="http://schemas.openxmlformats.org/officeDocument/2006/relationships/header" Target="header6.xml"/><Relationship Id="rId41" Type="http://schemas.openxmlformats.org/officeDocument/2006/relationships/image" Target="media/image23.jpeg"/><Relationship Id="rId62" Type="http://schemas.openxmlformats.org/officeDocument/2006/relationships/image" Target="media/image44.jpe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image" Target="media/image93.jpeg"/><Relationship Id="rId132" Type="http://schemas.openxmlformats.org/officeDocument/2006/relationships/image" Target="media/image114.jpeg"/><Relationship Id="rId153" Type="http://schemas.openxmlformats.org/officeDocument/2006/relationships/image" Target="media/image135.jpeg"/><Relationship Id="rId174" Type="http://schemas.openxmlformats.org/officeDocument/2006/relationships/image" Target="media/image156.jpeg"/><Relationship Id="rId179" Type="http://schemas.openxmlformats.org/officeDocument/2006/relationships/image" Target="media/image161.jpeg"/><Relationship Id="rId15" Type="http://schemas.openxmlformats.org/officeDocument/2006/relationships/header" Target="header3.xml"/><Relationship Id="rId36" Type="http://schemas.openxmlformats.org/officeDocument/2006/relationships/image" Target="media/image18.jpeg"/><Relationship Id="rId57" Type="http://schemas.openxmlformats.org/officeDocument/2006/relationships/image" Target="media/image39.jpeg"/><Relationship Id="rId106" Type="http://schemas.openxmlformats.org/officeDocument/2006/relationships/image" Target="media/image88.jpeg"/><Relationship Id="rId127" Type="http://schemas.openxmlformats.org/officeDocument/2006/relationships/image" Target="media/image109.jpeg"/><Relationship Id="rId10" Type="http://schemas.openxmlformats.org/officeDocument/2006/relationships/hyperlink" Target="mailto:perfectinven@gmail.com" TargetMode="External"/><Relationship Id="rId31" Type="http://schemas.openxmlformats.org/officeDocument/2006/relationships/image" Target="media/image13.jpeg"/><Relationship Id="rId52" Type="http://schemas.openxmlformats.org/officeDocument/2006/relationships/image" Target="media/image34.jpeg"/><Relationship Id="rId73" Type="http://schemas.openxmlformats.org/officeDocument/2006/relationships/image" Target="media/image55.jpeg"/><Relationship Id="rId78" Type="http://schemas.openxmlformats.org/officeDocument/2006/relationships/image" Target="media/image60.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143" Type="http://schemas.openxmlformats.org/officeDocument/2006/relationships/image" Target="media/image125.jpeg"/><Relationship Id="rId148" Type="http://schemas.openxmlformats.org/officeDocument/2006/relationships/image" Target="media/image130.jpeg"/><Relationship Id="rId164" Type="http://schemas.openxmlformats.org/officeDocument/2006/relationships/image" Target="media/image146.jpeg"/><Relationship Id="rId169" Type="http://schemas.openxmlformats.org/officeDocument/2006/relationships/image" Target="media/image151.jpeg"/><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2.jpeg"/><Relationship Id="rId26" Type="http://schemas.openxmlformats.org/officeDocument/2006/relationships/image" Target="media/image8.jpeg"/><Relationship Id="rId47" Type="http://schemas.openxmlformats.org/officeDocument/2006/relationships/image" Target="media/image29.jpeg"/><Relationship Id="rId68" Type="http://schemas.openxmlformats.org/officeDocument/2006/relationships/image" Target="media/image50.jpeg"/><Relationship Id="rId89" Type="http://schemas.openxmlformats.org/officeDocument/2006/relationships/image" Target="media/image71.jpeg"/><Relationship Id="rId112" Type="http://schemas.openxmlformats.org/officeDocument/2006/relationships/image" Target="media/image94.jpeg"/><Relationship Id="rId133" Type="http://schemas.openxmlformats.org/officeDocument/2006/relationships/image" Target="media/image115.jpeg"/><Relationship Id="rId154" Type="http://schemas.openxmlformats.org/officeDocument/2006/relationships/image" Target="media/image136.jpeg"/><Relationship Id="rId175" Type="http://schemas.openxmlformats.org/officeDocument/2006/relationships/image" Target="media/image157.jpeg"/><Relationship Id="rId16" Type="http://schemas.openxmlformats.org/officeDocument/2006/relationships/footer" Target="footer3.xml"/><Relationship Id="rId37" Type="http://schemas.openxmlformats.org/officeDocument/2006/relationships/image" Target="media/image19.jpeg"/><Relationship Id="rId58" Type="http://schemas.openxmlformats.org/officeDocument/2006/relationships/image" Target="media/image40.jpeg"/><Relationship Id="rId79" Type="http://schemas.openxmlformats.org/officeDocument/2006/relationships/image" Target="media/image61.jpeg"/><Relationship Id="rId102" Type="http://schemas.openxmlformats.org/officeDocument/2006/relationships/image" Target="media/image84.jpeg"/><Relationship Id="rId123" Type="http://schemas.openxmlformats.org/officeDocument/2006/relationships/image" Target="media/image105.jpeg"/><Relationship Id="rId144" Type="http://schemas.openxmlformats.org/officeDocument/2006/relationships/image" Target="media/image126.jpeg"/><Relationship Id="rId90" Type="http://schemas.openxmlformats.org/officeDocument/2006/relationships/image" Target="media/image72.jpeg"/><Relationship Id="rId165" Type="http://schemas.openxmlformats.org/officeDocument/2006/relationships/image" Target="media/image147.jpeg"/><Relationship Id="rId27" Type="http://schemas.openxmlformats.org/officeDocument/2006/relationships/image" Target="media/image9.jpeg"/><Relationship Id="rId48" Type="http://schemas.openxmlformats.org/officeDocument/2006/relationships/image" Target="media/image30.jpeg"/><Relationship Id="rId69" Type="http://schemas.openxmlformats.org/officeDocument/2006/relationships/image" Target="media/image51.jpeg"/><Relationship Id="rId113" Type="http://schemas.openxmlformats.org/officeDocument/2006/relationships/image" Target="media/image95.jpeg"/><Relationship Id="rId134" Type="http://schemas.openxmlformats.org/officeDocument/2006/relationships/image" Target="media/image116.jpeg"/><Relationship Id="rId80" Type="http://schemas.openxmlformats.org/officeDocument/2006/relationships/image" Target="media/image62.jpeg"/><Relationship Id="rId155" Type="http://schemas.openxmlformats.org/officeDocument/2006/relationships/image" Target="media/image137.jpeg"/><Relationship Id="rId176" Type="http://schemas.openxmlformats.org/officeDocument/2006/relationships/image" Target="media/image158.jpeg"/><Relationship Id="rId17" Type="http://schemas.openxmlformats.org/officeDocument/2006/relationships/header" Target="header4.xml"/><Relationship Id="rId38" Type="http://schemas.openxmlformats.org/officeDocument/2006/relationships/image" Target="media/image20.jpeg"/><Relationship Id="rId59" Type="http://schemas.openxmlformats.org/officeDocument/2006/relationships/image" Target="media/image41.jpeg"/><Relationship Id="rId103" Type="http://schemas.openxmlformats.org/officeDocument/2006/relationships/image" Target="media/image85.jpeg"/><Relationship Id="rId124" Type="http://schemas.openxmlformats.org/officeDocument/2006/relationships/image" Target="media/image106.jpeg"/><Relationship Id="rId70" Type="http://schemas.openxmlformats.org/officeDocument/2006/relationships/image" Target="media/image52.jpeg"/><Relationship Id="rId91" Type="http://schemas.openxmlformats.org/officeDocument/2006/relationships/image" Target="media/image73.jpeg"/><Relationship Id="rId145" Type="http://schemas.openxmlformats.org/officeDocument/2006/relationships/image" Target="media/image127.jpeg"/><Relationship Id="rId166" Type="http://schemas.openxmlformats.org/officeDocument/2006/relationships/image" Target="media/image148.jpeg"/><Relationship Id="rId1" Type="http://schemas.openxmlformats.org/officeDocument/2006/relationships/customXml" Target="../customXml/item1.xml"/><Relationship Id="rId28" Type="http://schemas.openxmlformats.org/officeDocument/2006/relationships/image" Target="media/image10.jpeg"/><Relationship Id="rId49" Type="http://schemas.openxmlformats.org/officeDocument/2006/relationships/image" Target="media/image31.jpeg"/><Relationship Id="rId114" Type="http://schemas.openxmlformats.org/officeDocument/2006/relationships/image" Target="media/image96.jpeg"/><Relationship Id="rId60" Type="http://schemas.openxmlformats.org/officeDocument/2006/relationships/image" Target="media/image42.jpeg"/><Relationship Id="rId81" Type="http://schemas.openxmlformats.org/officeDocument/2006/relationships/image" Target="media/image63.jpeg"/><Relationship Id="rId135" Type="http://schemas.openxmlformats.org/officeDocument/2006/relationships/image" Target="media/image117.jpeg"/><Relationship Id="rId156" Type="http://schemas.openxmlformats.org/officeDocument/2006/relationships/image" Target="media/image138.jpeg"/><Relationship Id="rId177" Type="http://schemas.openxmlformats.org/officeDocument/2006/relationships/image" Target="media/image159.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quieF\Desktop\_Access%20Inventories\Templates\Report%20Template.dotx" TargetMode="External"/></Relationships>
</file>

<file path=word/theme/theme1.xml><?xml version="1.0" encoding="utf-8"?>
<a:theme xmlns:a="http://schemas.openxmlformats.org/drawingml/2006/main" name="MPI">
  <a:themeElements>
    <a:clrScheme name="MPI">
      <a:dk1>
        <a:srgbClr val="333333"/>
      </a:dk1>
      <a:lt1>
        <a:sysClr val="window" lastClr="FFFFFF"/>
      </a:lt1>
      <a:dk2>
        <a:srgbClr val="9D1418"/>
      </a:dk2>
      <a:lt2>
        <a:srgbClr val="E7E6E6"/>
      </a:lt2>
      <a:accent1>
        <a:srgbClr val="334D55"/>
      </a:accent1>
      <a:accent2>
        <a:srgbClr val="585769"/>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528EF50-65DE-4B5A-B383-E4258C41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3</TotalTime>
  <Pages>55</Pages>
  <Words>6126</Words>
  <Characters>34923</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Inventory Template</vt:lpstr>
    </vt:vector>
  </TitlesOfParts>
  <Company>Microsoft</Company>
  <LinksUpToDate>false</LinksUpToDate>
  <CharactersWithSpaces>40968</CharactersWithSpaces>
  <SharedDoc>false</SharedDoc>
  <HLinks>
    <vt:vector size="66" baseType="variant">
      <vt:variant>
        <vt:i4>1114168</vt:i4>
      </vt:variant>
      <vt:variant>
        <vt:i4>62</vt:i4>
      </vt:variant>
      <vt:variant>
        <vt:i4>0</vt:i4>
      </vt:variant>
      <vt:variant>
        <vt:i4>5</vt:i4>
      </vt:variant>
      <vt:variant>
        <vt:lpwstr/>
      </vt:variant>
      <vt:variant>
        <vt:lpwstr>_Toc366090409</vt:lpwstr>
      </vt:variant>
      <vt:variant>
        <vt:i4>1114168</vt:i4>
      </vt:variant>
      <vt:variant>
        <vt:i4>56</vt:i4>
      </vt:variant>
      <vt:variant>
        <vt:i4>0</vt:i4>
      </vt:variant>
      <vt:variant>
        <vt:i4>5</vt:i4>
      </vt:variant>
      <vt:variant>
        <vt:lpwstr/>
      </vt:variant>
      <vt:variant>
        <vt:lpwstr>_Toc366090408</vt:lpwstr>
      </vt:variant>
      <vt:variant>
        <vt:i4>1114168</vt:i4>
      </vt:variant>
      <vt:variant>
        <vt:i4>50</vt:i4>
      </vt:variant>
      <vt:variant>
        <vt:i4>0</vt:i4>
      </vt:variant>
      <vt:variant>
        <vt:i4>5</vt:i4>
      </vt:variant>
      <vt:variant>
        <vt:lpwstr/>
      </vt:variant>
      <vt:variant>
        <vt:lpwstr>_Toc366090407</vt:lpwstr>
      </vt:variant>
      <vt:variant>
        <vt:i4>1114168</vt:i4>
      </vt:variant>
      <vt:variant>
        <vt:i4>44</vt:i4>
      </vt:variant>
      <vt:variant>
        <vt:i4>0</vt:i4>
      </vt:variant>
      <vt:variant>
        <vt:i4>5</vt:i4>
      </vt:variant>
      <vt:variant>
        <vt:lpwstr/>
      </vt:variant>
      <vt:variant>
        <vt:lpwstr>_Toc366090406</vt:lpwstr>
      </vt:variant>
      <vt:variant>
        <vt:i4>1114168</vt:i4>
      </vt:variant>
      <vt:variant>
        <vt:i4>38</vt:i4>
      </vt:variant>
      <vt:variant>
        <vt:i4>0</vt:i4>
      </vt:variant>
      <vt:variant>
        <vt:i4>5</vt:i4>
      </vt:variant>
      <vt:variant>
        <vt:lpwstr/>
      </vt:variant>
      <vt:variant>
        <vt:lpwstr>_Toc366090405</vt:lpwstr>
      </vt:variant>
      <vt:variant>
        <vt:i4>1114168</vt:i4>
      </vt:variant>
      <vt:variant>
        <vt:i4>32</vt:i4>
      </vt:variant>
      <vt:variant>
        <vt:i4>0</vt:i4>
      </vt:variant>
      <vt:variant>
        <vt:i4>5</vt:i4>
      </vt:variant>
      <vt:variant>
        <vt:lpwstr/>
      </vt:variant>
      <vt:variant>
        <vt:lpwstr>_Toc366090404</vt:lpwstr>
      </vt:variant>
      <vt:variant>
        <vt:i4>1114168</vt:i4>
      </vt:variant>
      <vt:variant>
        <vt:i4>26</vt:i4>
      </vt:variant>
      <vt:variant>
        <vt:i4>0</vt:i4>
      </vt:variant>
      <vt:variant>
        <vt:i4>5</vt:i4>
      </vt:variant>
      <vt:variant>
        <vt:lpwstr/>
      </vt:variant>
      <vt:variant>
        <vt:lpwstr>_Toc366090403</vt:lpwstr>
      </vt:variant>
      <vt:variant>
        <vt:i4>1114168</vt:i4>
      </vt:variant>
      <vt:variant>
        <vt:i4>20</vt:i4>
      </vt:variant>
      <vt:variant>
        <vt:i4>0</vt:i4>
      </vt:variant>
      <vt:variant>
        <vt:i4>5</vt:i4>
      </vt:variant>
      <vt:variant>
        <vt:lpwstr/>
      </vt:variant>
      <vt:variant>
        <vt:lpwstr>_Toc366090402</vt:lpwstr>
      </vt:variant>
      <vt:variant>
        <vt:i4>1114168</vt:i4>
      </vt:variant>
      <vt:variant>
        <vt:i4>14</vt:i4>
      </vt:variant>
      <vt:variant>
        <vt:i4>0</vt:i4>
      </vt:variant>
      <vt:variant>
        <vt:i4>5</vt:i4>
      </vt:variant>
      <vt:variant>
        <vt:lpwstr/>
      </vt:variant>
      <vt:variant>
        <vt:lpwstr>_Toc366090401</vt:lpwstr>
      </vt:variant>
      <vt:variant>
        <vt:i4>1114168</vt:i4>
      </vt:variant>
      <vt:variant>
        <vt:i4>8</vt:i4>
      </vt:variant>
      <vt:variant>
        <vt:i4>0</vt:i4>
      </vt:variant>
      <vt:variant>
        <vt:i4>5</vt:i4>
      </vt:variant>
      <vt:variant>
        <vt:lpwstr/>
      </vt:variant>
      <vt:variant>
        <vt:lpwstr>_Toc366090400</vt:lpwstr>
      </vt:variant>
      <vt:variant>
        <vt:i4>1572927</vt:i4>
      </vt:variant>
      <vt:variant>
        <vt:i4>2</vt:i4>
      </vt:variant>
      <vt:variant>
        <vt:i4>0</vt:i4>
      </vt:variant>
      <vt:variant>
        <vt:i4>5</vt:i4>
      </vt:variant>
      <vt:variant>
        <vt:lpwstr/>
      </vt:variant>
      <vt:variant>
        <vt:lpwstr>_Toc366090399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Inventory Template</dc:title>
  <dc:subject>MPI</dc:subject>
  <dc:creator>Jaquie Fallon</dc:creator>
  <cp:lastModifiedBy>Emily Readman</cp:lastModifiedBy>
  <cp:revision>4</cp:revision>
  <cp:lastPrinted>2025-05-05T07:40:00Z</cp:lastPrinted>
  <dcterms:created xsi:type="dcterms:W3CDTF">2025-05-13T11:44:00Z</dcterms:created>
  <dcterms:modified xsi:type="dcterms:W3CDTF">2025-05-13T11:46:00Z</dcterms:modified>
</cp:coreProperties>
</file>