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E4A93" w14:textId="77777777" w:rsidR="000A304B" w:rsidRPr="00DF05C5" w:rsidRDefault="000A304B" w:rsidP="00DF05C5"/>
    <w:p w14:paraId="43AFA26C" w14:textId="77777777" w:rsidR="001901FF" w:rsidRPr="00F46EB4" w:rsidRDefault="001901FF" w:rsidP="001901FF">
      <w:bookmarkStart w:id="0" w:name="_Toc247606947"/>
      <w:bookmarkStart w:id="1" w:name="_Toc247606929"/>
    </w:p>
    <w:tbl>
      <w:tblPr>
        <w:tblW w:w="0" w:type="auto"/>
        <w:jc w:val="center"/>
        <w:tblLook w:val="04A0" w:firstRow="1" w:lastRow="0" w:firstColumn="1" w:lastColumn="0" w:noHBand="0" w:noVBand="1"/>
      </w:tblPr>
      <w:tblGrid>
        <w:gridCol w:w="9072"/>
      </w:tblGrid>
      <w:tr w:rsidR="00DF05C5" w:rsidRPr="00DF05C5" w14:paraId="72C27271" w14:textId="77777777" w:rsidTr="00D405A3">
        <w:trPr>
          <w:jc w:val="center"/>
        </w:trPr>
        <w:tc>
          <w:tcPr>
            <w:tcW w:w="9072" w:type="dxa"/>
            <w:shd w:val="clear" w:color="auto" w:fill="auto"/>
            <w:vAlign w:val="center"/>
          </w:tcPr>
          <w:p w14:paraId="43F6EBD7" w14:textId="77777777" w:rsidR="006E0936" w:rsidRPr="00DF05C5" w:rsidRDefault="006E0936" w:rsidP="00A13076">
            <w:pPr>
              <w:pStyle w:val="FPReportHead"/>
              <w:shd w:val="clear" w:color="auto" w:fill="D6D6D6" w:themeFill="text1" w:themeFillTint="33"/>
              <w:jc w:val="center"/>
              <w:rPr>
                <w:color w:val="7FA841"/>
              </w:rPr>
            </w:pPr>
            <w:r w:rsidRPr="00DF05C5">
              <w:rPr>
                <w:color w:val="7FA841"/>
              </w:rPr>
              <w:t>CHECK</w:t>
            </w:r>
            <w:r w:rsidR="000D3D27">
              <w:rPr>
                <w:color w:val="7FA841"/>
              </w:rPr>
              <w:t>-</w:t>
            </w:r>
            <w:r w:rsidR="00A13076">
              <w:rPr>
                <w:color w:val="7FA841"/>
              </w:rPr>
              <w:t xml:space="preserve">OUT </w:t>
            </w:r>
            <w:r w:rsidRPr="00DF05C5">
              <w:rPr>
                <w:color w:val="7FA841"/>
              </w:rPr>
              <w:t>REPORT</w:t>
            </w:r>
          </w:p>
        </w:tc>
      </w:tr>
    </w:tbl>
    <w:p w14:paraId="28AD4300" w14:textId="77777777" w:rsidR="001901FF" w:rsidRDefault="001901FF" w:rsidP="001901FF"/>
    <w:p w14:paraId="19F02AD9" w14:textId="77777777" w:rsidR="00A13076" w:rsidRPr="00F46EB4" w:rsidRDefault="00A13076" w:rsidP="001901FF"/>
    <w:tbl>
      <w:tblPr>
        <w:tblW w:w="0" w:type="auto"/>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0A0" w:firstRow="1" w:lastRow="0" w:firstColumn="1" w:lastColumn="0" w:noHBand="0" w:noVBand="0"/>
      </w:tblPr>
      <w:tblGrid>
        <w:gridCol w:w="2038"/>
        <w:gridCol w:w="2039"/>
        <w:gridCol w:w="2038"/>
        <w:gridCol w:w="2039"/>
      </w:tblGrid>
      <w:tr w:rsidR="001901FF" w:rsidRPr="00F46EB4" w14:paraId="34E1896E" w14:textId="77777777" w:rsidTr="00565828">
        <w:trPr>
          <w:trHeight w:hRule="exact" w:val="4783"/>
          <w:jc w:val="center"/>
        </w:trPr>
        <w:tc>
          <w:tcPr>
            <w:tcW w:w="8154" w:type="dxa"/>
            <w:gridSpan w:val="4"/>
            <w:tcBorders>
              <w:bottom w:val="single" w:sz="6" w:space="0" w:color="595959"/>
            </w:tcBorders>
            <w:vAlign w:val="center"/>
          </w:tcPr>
          <w:p w14:paraId="2DA88420" w14:textId="77777777" w:rsidR="001901FF" w:rsidRPr="00D405A3" w:rsidRDefault="004949EC" w:rsidP="00565828">
            <w:pPr>
              <w:pStyle w:val="PhotoText"/>
              <w:rPr>
                <w:color w:val="7FA841"/>
              </w:rPr>
            </w:pPr>
            <w:r w:rsidRPr="0091580D">
              <w:rPr>
                <w:noProof/>
                <w:szCs w:val="21"/>
                <w:lang w:eastAsia="en-GB"/>
              </w:rPr>
              <w:drawing>
                <wp:inline distT="0" distB="0" distL="0" distR="0" wp14:anchorId="3A2B7538" wp14:editId="303CAB07">
                  <wp:extent cx="3831042" cy="2876550"/>
                  <wp:effectExtent l="0" t="0" r="0" b="0"/>
                  <wp:docPr id="540" name="Picture 540"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4725" cy="2886824"/>
                          </a:xfrm>
                          <a:prstGeom prst="rect">
                            <a:avLst/>
                          </a:prstGeom>
                          <a:noFill/>
                          <a:ln>
                            <a:noFill/>
                          </a:ln>
                        </pic:spPr>
                      </pic:pic>
                    </a:graphicData>
                  </a:graphic>
                </wp:inline>
              </w:drawing>
            </w:r>
          </w:p>
        </w:tc>
      </w:tr>
      <w:tr w:rsidR="001901FF" w:rsidRPr="00F46EB4" w14:paraId="0D2F61B5" w14:textId="77777777" w:rsidTr="00DF05C5">
        <w:trPr>
          <w:trHeight w:val="286"/>
          <w:jc w:val="center"/>
        </w:trPr>
        <w:tc>
          <w:tcPr>
            <w:tcW w:w="8154" w:type="dxa"/>
            <w:gridSpan w:val="4"/>
            <w:tcBorders>
              <w:bottom w:val="single" w:sz="6" w:space="0" w:color="595959"/>
            </w:tcBorders>
            <w:shd w:val="clear" w:color="auto" w:fill="D6D6D6" w:themeFill="text1" w:themeFillTint="33"/>
            <w:vAlign w:val="center"/>
          </w:tcPr>
          <w:p w14:paraId="4B621794" w14:textId="71834AF7" w:rsidR="001901FF" w:rsidRPr="00611EAD" w:rsidRDefault="00521B46" w:rsidP="001901FF">
            <w:pPr>
              <w:pStyle w:val="FPTableHeadCentreWhite"/>
              <w:rPr>
                <w:b/>
              </w:rPr>
            </w:pPr>
            <w:r>
              <w:rPr>
                <w:b/>
                <w:color w:val="7FA841"/>
              </w:rPr>
              <w:t>SAMPLE</w:t>
            </w:r>
          </w:p>
        </w:tc>
      </w:tr>
      <w:tr w:rsidR="001901FF" w:rsidRPr="00F46EB4" w14:paraId="7F507E44" w14:textId="77777777" w:rsidTr="00565828">
        <w:trPr>
          <w:trHeight w:val="286"/>
          <w:jc w:val="center"/>
        </w:trPr>
        <w:tc>
          <w:tcPr>
            <w:tcW w:w="4077" w:type="dxa"/>
            <w:gridSpan w:val="2"/>
            <w:tcBorders>
              <w:left w:val="nil"/>
              <w:bottom w:val="single" w:sz="6" w:space="0" w:color="595959"/>
              <w:right w:val="nil"/>
            </w:tcBorders>
            <w:vAlign w:val="center"/>
          </w:tcPr>
          <w:p w14:paraId="6DC42788" w14:textId="40EA4F07" w:rsidR="001901FF" w:rsidRPr="00F46EB4" w:rsidRDefault="00CE64A2" w:rsidP="001901FF">
            <w:r w:rsidRPr="00611EAD">
              <w:rPr>
                <w:rStyle w:val="FPTableLeft12pt"/>
                <w:color w:val="333333" w:themeColor="text1"/>
              </w:rPr>
              <w:t>Instructing Party:</w:t>
            </w:r>
            <w:r w:rsidR="00A6519C">
              <w:rPr>
                <w:rStyle w:val="FPTableLeft12pt"/>
                <w:color w:val="333333" w:themeColor="text1"/>
              </w:rPr>
              <w:t xml:space="preserve"> </w:t>
            </w:r>
            <w:r w:rsidR="00521B46">
              <w:rPr>
                <w:rStyle w:val="FPTableLeft12pt"/>
                <w:color w:val="333333" w:themeColor="text1"/>
              </w:rPr>
              <w:t>SAMPLE</w:t>
            </w:r>
          </w:p>
        </w:tc>
        <w:tc>
          <w:tcPr>
            <w:tcW w:w="4077" w:type="dxa"/>
            <w:gridSpan w:val="2"/>
            <w:tcBorders>
              <w:left w:val="nil"/>
              <w:bottom w:val="single" w:sz="6" w:space="0" w:color="595959"/>
              <w:right w:val="nil"/>
            </w:tcBorders>
            <w:vAlign w:val="center"/>
          </w:tcPr>
          <w:p w14:paraId="192D70E3" w14:textId="77777777" w:rsidR="001901FF" w:rsidRPr="00F46EB4" w:rsidRDefault="00CE64A2" w:rsidP="001901FF">
            <w:r>
              <w:rPr>
                <w:rStyle w:val="FPTableLeft12pt"/>
                <w:color w:val="333333" w:themeColor="text1"/>
              </w:rPr>
              <w:t>Conducted by</w:t>
            </w:r>
            <w:r w:rsidRPr="00611EAD">
              <w:rPr>
                <w:rStyle w:val="FPTableLeft12pt"/>
                <w:color w:val="333333" w:themeColor="text1"/>
              </w:rPr>
              <w:t xml:space="preserve">: </w:t>
            </w:r>
            <w:r>
              <w:rPr>
                <w:rStyle w:val="FPTableLeft12pt"/>
                <w:color w:val="333333" w:themeColor="text1"/>
              </w:rPr>
              <w:t>Perfect Inventories</w:t>
            </w:r>
          </w:p>
        </w:tc>
      </w:tr>
      <w:tr w:rsidR="003B3DAF" w:rsidRPr="00F46EB4" w14:paraId="30A5D56A" w14:textId="77777777" w:rsidTr="003B3DAF">
        <w:trPr>
          <w:trHeight w:val="286"/>
          <w:jc w:val="center"/>
        </w:trPr>
        <w:tc>
          <w:tcPr>
            <w:tcW w:w="8154" w:type="dxa"/>
            <w:gridSpan w:val="4"/>
            <w:tcBorders>
              <w:bottom w:val="single" w:sz="6" w:space="0" w:color="595959"/>
            </w:tcBorders>
            <w:vAlign w:val="center"/>
          </w:tcPr>
          <w:p w14:paraId="4E08F3AF" w14:textId="77777777" w:rsidR="00E06944" w:rsidRPr="00E06944" w:rsidRDefault="00E06944" w:rsidP="00E06944">
            <w:pPr>
              <w:jc w:val="center"/>
              <w:rPr>
                <w:rFonts w:ascii="Calibri" w:hAnsi="Calibri"/>
                <w:color w:val="7FA841"/>
                <w:sz w:val="24"/>
              </w:rPr>
            </w:pPr>
            <w:r w:rsidRPr="00E06944">
              <w:rPr>
                <w:rFonts w:ascii="Calibri" w:hAnsi="Calibri"/>
                <w:color w:val="7FA841"/>
                <w:sz w:val="24"/>
              </w:rPr>
              <w:t xml:space="preserve">Perfect Inventories </w:t>
            </w:r>
          </w:p>
          <w:p w14:paraId="48795984" w14:textId="77777777" w:rsidR="003716AF" w:rsidRPr="003716AF" w:rsidRDefault="003716AF" w:rsidP="003716AF">
            <w:pPr>
              <w:jc w:val="center"/>
              <w:rPr>
                <w:rFonts w:ascii="Calibri" w:hAnsi="Calibri"/>
                <w:color w:val="333333"/>
                <w:sz w:val="24"/>
              </w:rPr>
            </w:pPr>
            <w:r w:rsidRPr="003716AF">
              <w:rPr>
                <w:rFonts w:ascii="Calibri" w:hAnsi="Calibri"/>
                <w:color w:val="333333"/>
                <w:sz w:val="24"/>
              </w:rPr>
              <w:t>perfectinventories@gmail.com</w:t>
            </w:r>
          </w:p>
          <w:p w14:paraId="726BE7BB" w14:textId="77777777" w:rsidR="003B3DAF" w:rsidRPr="00611EAD" w:rsidRDefault="003716AF" w:rsidP="003716AF">
            <w:pPr>
              <w:jc w:val="center"/>
              <w:rPr>
                <w:rStyle w:val="FPTableLeft12pt"/>
                <w:color w:val="333333" w:themeColor="text1"/>
              </w:rPr>
            </w:pPr>
            <w:r w:rsidRPr="003716AF">
              <w:rPr>
                <w:rFonts w:ascii="Calibri" w:hAnsi="Calibri"/>
                <w:color w:val="333333"/>
                <w:sz w:val="24"/>
              </w:rPr>
              <w:t>Tel: 07464709201</w:t>
            </w:r>
          </w:p>
        </w:tc>
      </w:tr>
      <w:tr w:rsidR="001901FF" w:rsidRPr="00F46EB4" w14:paraId="6FB00A8A" w14:textId="77777777" w:rsidTr="003B3DAF">
        <w:trPr>
          <w:trHeight w:val="286"/>
          <w:jc w:val="center"/>
        </w:trPr>
        <w:tc>
          <w:tcPr>
            <w:tcW w:w="203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4F90D4F" w14:textId="77777777" w:rsidR="001901FF" w:rsidRPr="00DF05C5" w:rsidRDefault="001901FF" w:rsidP="001901FF">
            <w:pPr>
              <w:pStyle w:val="FPTableHeadCentreWhite"/>
              <w:rPr>
                <w:color w:val="7FA841"/>
              </w:rPr>
            </w:pPr>
            <w:r w:rsidRPr="00DF05C5">
              <w:rPr>
                <w:color w:val="7FA841"/>
              </w:rPr>
              <w:t>Date</w:t>
            </w:r>
          </w:p>
        </w:tc>
        <w:tc>
          <w:tcPr>
            <w:tcW w:w="2039"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41808CAE" w14:textId="77777777" w:rsidR="001901FF" w:rsidRPr="00DF05C5" w:rsidRDefault="001901FF" w:rsidP="001901FF">
            <w:pPr>
              <w:pStyle w:val="FPTableHeadCentreWhite"/>
              <w:rPr>
                <w:color w:val="7FA841"/>
              </w:rPr>
            </w:pPr>
            <w:r w:rsidRPr="00DF05C5">
              <w:rPr>
                <w:color w:val="7FA841"/>
              </w:rPr>
              <w:t>Time</w:t>
            </w:r>
          </w:p>
        </w:tc>
        <w:tc>
          <w:tcPr>
            <w:tcW w:w="2038"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7BA1C826" w14:textId="77777777" w:rsidR="001901FF" w:rsidRPr="00DF05C5" w:rsidRDefault="001901FF" w:rsidP="001901FF">
            <w:pPr>
              <w:pStyle w:val="FPTableHeadCentreWhite"/>
              <w:rPr>
                <w:color w:val="7FA841"/>
              </w:rPr>
            </w:pPr>
            <w:r w:rsidRPr="00DF05C5">
              <w:rPr>
                <w:color w:val="7FA841"/>
              </w:rPr>
              <w:t>Bedrooms</w:t>
            </w:r>
          </w:p>
        </w:tc>
        <w:tc>
          <w:tcPr>
            <w:tcW w:w="2039" w:type="dxa"/>
            <w:tcBorders>
              <w:left w:val="single" w:sz="6" w:space="0" w:color="FFFFFF" w:themeColor="background1"/>
              <w:bottom w:val="single" w:sz="6" w:space="0" w:color="595959"/>
              <w:right w:val="single" w:sz="6" w:space="0" w:color="595959"/>
            </w:tcBorders>
            <w:shd w:val="clear" w:color="auto" w:fill="D6D6D6" w:themeFill="text1" w:themeFillTint="33"/>
            <w:vAlign w:val="center"/>
          </w:tcPr>
          <w:p w14:paraId="08884AF3" w14:textId="77777777" w:rsidR="001901FF" w:rsidRPr="00DF05C5" w:rsidRDefault="001901FF" w:rsidP="001901FF">
            <w:pPr>
              <w:pStyle w:val="FPTableHeadCentreWhite"/>
              <w:rPr>
                <w:color w:val="7FA841"/>
              </w:rPr>
            </w:pPr>
            <w:r w:rsidRPr="00DF05C5">
              <w:rPr>
                <w:color w:val="7FA841"/>
              </w:rPr>
              <w:t>Extra Areas</w:t>
            </w:r>
          </w:p>
        </w:tc>
      </w:tr>
      <w:tr w:rsidR="001901FF" w:rsidRPr="00611EAD" w14:paraId="1969B99E" w14:textId="77777777" w:rsidTr="003B3DAF">
        <w:trPr>
          <w:trHeight w:val="286"/>
          <w:jc w:val="center"/>
        </w:trPr>
        <w:tc>
          <w:tcPr>
            <w:tcW w:w="2038" w:type="dxa"/>
            <w:tcBorders>
              <w:left w:val="single" w:sz="6" w:space="0" w:color="595959"/>
              <w:bottom w:val="single" w:sz="6" w:space="0" w:color="595959"/>
              <w:right w:val="single" w:sz="6" w:space="0" w:color="595959"/>
            </w:tcBorders>
            <w:vAlign w:val="center"/>
          </w:tcPr>
          <w:p w14:paraId="4F914E29" w14:textId="5EA32811" w:rsidR="001901FF" w:rsidRPr="00611EAD" w:rsidRDefault="00521B46" w:rsidP="001901FF">
            <w:pPr>
              <w:pStyle w:val="FPTableTextGrey"/>
            </w:pPr>
            <w:r>
              <w:t>SAMPLE</w:t>
            </w:r>
          </w:p>
        </w:tc>
        <w:tc>
          <w:tcPr>
            <w:tcW w:w="2039" w:type="dxa"/>
            <w:tcBorders>
              <w:left w:val="single" w:sz="6" w:space="0" w:color="595959"/>
              <w:bottom w:val="single" w:sz="6" w:space="0" w:color="595959"/>
              <w:right w:val="single" w:sz="6" w:space="0" w:color="595959"/>
            </w:tcBorders>
            <w:vAlign w:val="center"/>
          </w:tcPr>
          <w:p w14:paraId="147068D1" w14:textId="77777777" w:rsidR="001901FF" w:rsidRPr="00611EAD" w:rsidRDefault="00A13076" w:rsidP="001901FF">
            <w:pPr>
              <w:pStyle w:val="FPTableTextGrey"/>
            </w:pPr>
            <w:r>
              <w:t>1.30pm</w:t>
            </w:r>
          </w:p>
        </w:tc>
        <w:tc>
          <w:tcPr>
            <w:tcW w:w="2038" w:type="dxa"/>
            <w:tcBorders>
              <w:left w:val="single" w:sz="6" w:space="0" w:color="595959"/>
              <w:bottom w:val="single" w:sz="6" w:space="0" w:color="595959"/>
              <w:right w:val="single" w:sz="6" w:space="0" w:color="595959"/>
            </w:tcBorders>
            <w:vAlign w:val="center"/>
          </w:tcPr>
          <w:p w14:paraId="3771DF4F" w14:textId="77777777" w:rsidR="001901FF" w:rsidRPr="00611EAD" w:rsidRDefault="00A6519C" w:rsidP="001901FF">
            <w:pPr>
              <w:pStyle w:val="FPTableTextGrey"/>
            </w:pPr>
            <w:r>
              <w:t>2</w:t>
            </w:r>
          </w:p>
        </w:tc>
        <w:tc>
          <w:tcPr>
            <w:tcW w:w="2039" w:type="dxa"/>
            <w:tcBorders>
              <w:left w:val="single" w:sz="6" w:space="0" w:color="595959"/>
              <w:bottom w:val="single" w:sz="6" w:space="0" w:color="595959"/>
              <w:right w:val="single" w:sz="6" w:space="0" w:color="595959"/>
            </w:tcBorders>
            <w:vAlign w:val="center"/>
          </w:tcPr>
          <w:p w14:paraId="2690BB2F" w14:textId="77777777" w:rsidR="001901FF" w:rsidRPr="00611EAD" w:rsidRDefault="00A6519C" w:rsidP="001901FF">
            <w:pPr>
              <w:pStyle w:val="FPTableTextGrey"/>
            </w:pPr>
            <w:r>
              <w:t>Front Exterior, Terrace, Stairs &amp; Lower Hall, En-Suite Shower Room, Patio</w:t>
            </w:r>
          </w:p>
        </w:tc>
      </w:tr>
    </w:tbl>
    <w:p w14:paraId="08029714" w14:textId="77777777" w:rsidR="00EF667A" w:rsidRDefault="008F012B" w:rsidP="00A13076">
      <w:pPr>
        <w:pStyle w:val="BodyTextItalic"/>
        <w:rPr>
          <w:rFonts w:ascii="Calibri" w:hAnsi="Calibri"/>
          <w:b/>
          <w:iCs w:val="0"/>
          <w:sz w:val="24"/>
          <w:szCs w:val="24"/>
        </w:rPr>
      </w:pPr>
      <w:r>
        <w:rPr>
          <w:noProof/>
          <w:lang w:eastAsia="en-GB"/>
        </w:rPr>
        <w:drawing>
          <wp:anchor distT="0" distB="0" distL="114300" distR="114300" simplePos="0" relativeHeight="251659264" behindDoc="0" locked="0" layoutInCell="1" allowOverlap="1" wp14:anchorId="227A0289" wp14:editId="3DC01730">
            <wp:simplePos x="0" y="0"/>
            <wp:positionH relativeFrom="margin">
              <wp:posOffset>107576</wp:posOffset>
            </wp:positionH>
            <wp:positionV relativeFrom="margin">
              <wp:posOffset>6102072</wp:posOffset>
            </wp:positionV>
            <wp:extent cx="652780" cy="6591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2-02 at 11.56.34.png"/>
                    <pic:cNvPicPr/>
                  </pic:nvPicPr>
                  <pic:blipFill>
                    <a:blip r:embed="rId9" cstate="print"/>
                    <a:stretch>
                      <a:fillRect/>
                    </a:stretch>
                  </pic:blipFill>
                  <pic:spPr>
                    <a:xfrm>
                      <a:off x="0" y="0"/>
                      <a:ext cx="652780" cy="659130"/>
                    </a:xfrm>
                    <a:prstGeom prst="rect">
                      <a:avLst/>
                    </a:prstGeom>
                  </pic:spPr>
                </pic:pic>
              </a:graphicData>
            </a:graphic>
          </wp:anchor>
        </w:drawing>
      </w:r>
      <w:r w:rsidR="00EF667A">
        <w:rPr>
          <w:rFonts w:ascii="Calibri" w:hAnsi="Calibri"/>
          <w:b/>
          <w:i w:val="0"/>
          <w:sz w:val="24"/>
          <w:szCs w:val="24"/>
        </w:rPr>
        <w:br w:type="page"/>
      </w:r>
    </w:p>
    <w:p w14:paraId="666A81FA" w14:textId="77777777" w:rsidR="00952C58" w:rsidRDefault="00952C58" w:rsidP="001901FF">
      <w:pPr>
        <w:pStyle w:val="BodyTextItalic"/>
        <w:rPr>
          <w:rFonts w:ascii="Calibri" w:hAnsi="Calibri"/>
          <w:b/>
          <w:i w:val="0"/>
          <w:sz w:val="24"/>
          <w:szCs w:val="24"/>
        </w:rPr>
      </w:pPr>
    </w:p>
    <w:p w14:paraId="1F093800" w14:textId="77777777" w:rsidR="00952C58" w:rsidRDefault="00952C58" w:rsidP="001901FF">
      <w:pPr>
        <w:pStyle w:val="BodyTextItalic"/>
        <w:rPr>
          <w:rFonts w:ascii="Calibri" w:hAnsi="Calibri"/>
          <w:b/>
          <w:i w:val="0"/>
          <w:sz w:val="24"/>
          <w:szCs w:val="24"/>
        </w:rPr>
      </w:pPr>
    </w:p>
    <w:p w14:paraId="3FB62C38" w14:textId="77777777" w:rsidR="001901FF" w:rsidRPr="00952C58" w:rsidRDefault="001901FF" w:rsidP="001901FF">
      <w:pPr>
        <w:pStyle w:val="BodyTextItalic"/>
        <w:rPr>
          <w:rFonts w:ascii="Calibri" w:hAnsi="Calibri"/>
          <w:b/>
          <w:i w:val="0"/>
          <w:sz w:val="24"/>
          <w:szCs w:val="24"/>
        </w:rPr>
      </w:pPr>
      <w:r w:rsidRPr="00952C58">
        <w:rPr>
          <w:rFonts w:ascii="Calibri" w:hAnsi="Calibri"/>
          <w:b/>
          <w:i w:val="0"/>
          <w:sz w:val="24"/>
          <w:szCs w:val="24"/>
        </w:rPr>
        <w:t xml:space="preserve">Whilst every care is taken to ensure the accuracy of this inventory, it is strongly advised that the accuracy of this report lies with the Landlord, Tenant and/or any other involved party or instructing principle and that any queries or discrepancies relating to the description or content be addressed </w:t>
      </w:r>
      <w:r w:rsidR="00DF05C5">
        <w:rPr>
          <w:rFonts w:ascii="Calibri" w:hAnsi="Calibri"/>
          <w:b/>
          <w:i w:val="0"/>
          <w:sz w:val="24"/>
          <w:szCs w:val="24"/>
        </w:rPr>
        <w:t>to Perfect Inventories</w:t>
      </w:r>
      <w:r w:rsidR="00D405A3">
        <w:rPr>
          <w:rFonts w:ascii="Calibri" w:hAnsi="Calibri"/>
          <w:b/>
          <w:i w:val="0"/>
          <w:sz w:val="24"/>
          <w:szCs w:val="24"/>
        </w:rPr>
        <w:t xml:space="preserve"> – </w:t>
      </w:r>
      <w:hyperlink r:id="rId10" w:history="1">
        <w:r w:rsidR="00D405A3" w:rsidRPr="00C85F9F">
          <w:rPr>
            <w:rStyle w:val="Hyperlink"/>
            <w:rFonts w:ascii="Calibri" w:hAnsi="Calibri"/>
            <w:b/>
            <w:i w:val="0"/>
            <w:sz w:val="24"/>
            <w:szCs w:val="24"/>
          </w:rPr>
          <w:t>perfectinven@gmail.com</w:t>
        </w:r>
      </w:hyperlink>
      <w:r w:rsidR="00ED73E9" w:rsidRPr="00952C58">
        <w:rPr>
          <w:rFonts w:ascii="Calibri" w:hAnsi="Calibri"/>
          <w:b/>
          <w:i w:val="0"/>
          <w:sz w:val="24"/>
          <w:szCs w:val="24"/>
        </w:rPr>
        <w:t xml:space="preserve">within 7 days of an </w:t>
      </w:r>
      <w:r w:rsidRPr="00952C58">
        <w:rPr>
          <w:rFonts w:ascii="Calibri" w:hAnsi="Calibri"/>
          <w:b/>
          <w:i w:val="0"/>
          <w:sz w:val="24"/>
          <w:szCs w:val="24"/>
        </w:rPr>
        <w:t xml:space="preserve">receipt. This report should be thoroughly checked. If we do not hear from you within this period in writing, we can assume that this report is an accurate representation of the condition of the property. Please note </w:t>
      </w:r>
      <w:r w:rsidR="00ED73E9" w:rsidRPr="00952C58">
        <w:rPr>
          <w:rFonts w:ascii="Calibri" w:hAnsi="Calibri"/>
          <w:b/>
          <w:i w:val="0"/>
          <w:sz w:val="24"/>
          <w:szCs w:val="24"/>
        </w:rPr>
        <w:t>clerk</w:t>
      </w:r>
      <w:r w:rsidRPr="00952C58">
        <w:rPr>
          <w:rFonts w:ascii="Calibri" w:hAnsi="Calibri"/>
          <w:b/>
          <w:i w:val="0"/>
          <w:sz w:val="24"/>
          <w:szCs w:val="24"/>
        </w:rPr>
        <w:t xml:space="preserve"> cannot be held responsible for any errors, omissions, differences in opinions or issues you may feel are contained within our reports. </w:t>
      </w:r>
    </w:p>
    <w:p w14:paraId="4ACB407A" w14:textId="77777777" w:rsidR="00465970" w:rsidRPr="00952C58" w:rsidRDefault="001901FF" w:rsidP="001901FF">
      <w:pPr>
        <w:pStyle w:val="BodyTextItalic"/>
        <w:rPr>
          <w:rFonts w:ascii="Calibri" w:hAnsi="Calibri"/>
          <w:b/>
          <w:i w:val="0"/>
          <w:sz w:val="24"/>
          <w:szCs w:val="24"/>
        </w:rPr>
      </w:pPr>
      <w:r w:rsidRPr="00952C58">
        <w:rPr>
          <w:rFonts w:ascii="Calibri" w:hAnsi="Calibri"/>
          <w:b/>
          <w:i w:val="0"/>
          <w:sz w:val="24"/>
          <w:szCs w:val="24"/>
        </w:rPr>
        <w:t>This Inventory has been prepared on the accepted principle that in the absence of comments an item is free from obvious damage or soiling.</w:t>
      </w:r>
    </w:p>
    <w:p w14:paraId="727563E1" w14:textId="77777777" w:rsidR="00465970" w:rsidRDefault="00465970" w:rsidP="001901FF">
      <w:pPr>
        <w:pStyle w:val="BodyTextItalic"/>
        <w:rPr>
          <w:b/>
        </w:rPr>
      </w:pPr>
    </w:p>
    <w:p w14:paraId="1C85AD98" w14:textId="77777777" w:rsidR="00465970" w:rsidRPr="00CE64A2" w:rsidRDefault="000C580F" w:rsidP="001901FF">
      <w:pPr>
        <w:pStyle w:val="BodyTextItalic"/>
        <w:rPr>
          <w:b/>
          <w:sz w:val="24"/>
          <w:szCs w:val="24"/>
          <w:u w:val="single"/>
        </w:rPr>
      </w:pPr>
      <w:r w:rsidRPr="00CE64A2">
        <w:rPr>
          <w:b/>
          <w:sz w:val="24"/>
          <w:szCs w:val="24"/>
          <w:u w:val="single"/>
        </w:rPr>
        <w:t>Tenants are strongly advised to read the End of Tenancy advisory Information to ensure that unnecessary charges are not applied at the end of tenancy.</w:t>
      </w:r>
    </w:p>
    <w:p w14:paraId="4F6167A0" w14:textId="77777777" w:rsidR="001901FF" w:rsidRDefault="001901FF" w:rsidP="00465970">
      <w:pPr>
        <w:pStyle w:val="BodyTextItalic"/>
      </w:pPr>
    </w:p>
    <w:p w14:paraId="66D142EF" w14:textId="77777777" w:rsidR="00CE64A2" w:rsidRDefault="00CE64A2" w:rsidP="00465970">
      <w:pPr>
        <w:pStyle w:val="BodyTextItalic"/>
      </w:pPr>
    </w:p>
    <w:p w14:paraId="0501B48D" w14:textId="77777777" w:rsidR="00CE64A2" w:rsidRDefault="00CE64A2" w:rsidP="00465970">
      <w:pPr>
        <w:pStyle w:val="BodyTextItalic"/>
      </w:pPr>
    </w:p>
    <w:p w14:paraId="2D784404" w14:textId="77777777" w:rsidR="002E518E" w:rsidRDefault="002E518E" w:rsidP="00465970">
      <w:pPr>
        <w:pStyle w:val="BodyTextItalic"/>
      </w:pPr>
    </w:p>
    <w:p w14:paraId="79D6092B" w14:textId="77777777" w:rsidR="002E518E" w:rsidRDefault="002E518E" w:rsidP="00465970">
      <w:pPr>
        <w:pStyle w:val="BodyTextItalic"/>
      </w:pPr>
    </w:p>
    <w:p w14:paraId="232AADE9" w14:textId="77777777" w:rsidR="001901FF" w:rsidRDefault="001901FF" w:rsidP="001901FF">
      <w:pPr>
        <w:tabs>
          <w:tab w:val="left" w:pos="1980"/>
        </w:tabs>
      </w:pPr>
    </w:p>
    <w:p w14:paraId="375E7DB7" w14:textId="77777777" w:rsidR="001901FF" w:rsidRPr="00863DAF" w:rsidRDefault="001901FF" w:rsidP="001901FF">
      <w:pPr>
        <w:tabs>
          <w:tab w:val="left" w:pos="1980"/>
        </w:tabs>
      </w:pPr>
    </w:p>
    <w:p w14:paraId="3F09A68E" w14:textId="77777777" w:rsidR="001901FF" w:rsidRPr="00F46EB4" w:rsidRDefault="001901FF" w:rsidP="001901FF">
      <w:pPr>
        <w:sectPr w:rsidR="001901FF" w:rsidRPr="00F46EB4" w:rsidSect="00565828">
          <w:headerReference w:type="even" r:id="rId11"/>
          <w:headerReference w:type="default" r:id="rId12"/>
          <w:footerReference w:type="even" r:id="rId13"/>
          <w:footerReference w:type="default" r:id="rId14"/>
          <w:headerReference w:type="first" r:id="rId15"/>
          <w:footerReference w:type="first" r:id="rId16"/>
          <w:type w:val="continuous"/>
          <w:pgSz w:w="16840" w:h="11907" w:orient="landscape" w:code="9"/>
          <w:pgMar w:top="567" w:right="567" w:bottom="567" w:left="567" w:header="675" w:footer="516" w:gutter="0"/>
          <w:pgBorders w:display="firstPage" w:offsetFrom="page">
            <w:top w:val="single" w:sz="18" w:space="24" w:color="5D5C66"/>
            <w:left w:val="single" w:sz="18" w:space="24" w:color="5D5C66"/>
            <w:bottom w:val="single" w:sz="18" w:space="24" w:color="5D5C66"/>
            <w:right w:val="single" w:sz="18" w:space="24" w:color="5D5C66"/>
          </w:pgBorders>
          <w:pgNumType w:start="1"/>
          <w:cols w:space="720"/>
          <w:docGrid w:linePitch="272"/>
        </w:sectPr>
      </w:pPr>
    </w:p>
    <w:p w14:paraId="70475D97" w14:textId="77777777" w:rsidR="005956F7" w:rsidRPr="00F46EB4" w:rsidRDefault="005956F7" w:rsidP="00F46EB4">
      <w:pPr>
        <w:sectPr w:rsidR="005956F7" w:rsidRPr="00F46EB4" w:rsidSect="00565828">
          <w:headerReference w:type="even" r:id="rId17"/>
          <w:headerReference w:type="default" r:id="rId18"/>
          <w:footerReference w:type="default" r:id="rId19"/>
          <w:headerReference w:type="first" r:id="rId20"/>
          <w:footerReference w:type="first" r:id="rId21"/>
          <w:type w:val="continuous"/>
          <w:pgSz w:w="16840" w:h="11907" w:orient="landscape" w:code="9"/>
          <w:pgMar w:top="567" w:right="567" w:bottom="567" w:left="567" w:header="675" w:footer="516" w:gutter="0"/>
          <w:pgBorders w:display="firstPage" w:offsetFrom="page">
            <w:top w:val="single" w:sz="18" w:space="24" w:color="5D5C66"/>
            <w:left w:val="single" w:sz="18" w:space="24" w:color="5D5C66"/>
            <w:bottom w:val="single" w:sz="18" w:space="24" w:color="5D5C66"/>
            <w:right w:val="single" w:sz="18" w:space="24" w:color="5D5C66"/>
          </w:pgBorders>
          <w:pgNumType w:start="1"/>
          <w:cols w:space="720"/>
          <w:titlePg/>
          <w:docGrid w:linePitch="272"/>
        </w:sectPr>
      </w:pPr>
    </w:p>
    <w:bookmarkEnd w:id="1" w:displacedByCustomXml="next"/>
    <w:bookmarkEnd w:id="0" w:displacedByCustomXml="next"/>
    <w:bookmarkStart w:id="2" w:name="_Toc282984010" w:displacedByCustomXml="next"/>
    <w:bookmarkStart w:id="3" w:name="_Toc282984428" w:displacedByCustomXml="next"/>
    <w:bookmarkStart w:id="4" w:name="_Toc282989526" w:displacedByCustomXml="next"/>
    <w:bookmarkStart w:id="5" w:name="_Toc282989540" w:displacedByCustomXml="next"/>
    <w:bookmarkStart w:id="6" w:name="_Toc285668128" w:displacedByCustomXml="next"/>
    <w:bookmarkStart w:id="7" w:name="_Toc248651485" w:displacedByCustomXml="next"/>
    <w:bookmarkStart w:id="8" w:name="_Toc249932018" w:displacedByCustomXml="next"/>
    <w:bookmarkStart w:id="9" w:name="_Toc249932078" w:displacedByCustomXml="next"/>
    <w:bookmarkStart w:id="10" w:name="_Toc251784059" w:displacedByCustomXml="next"/>
    <w:bookmarkStart w:id="11" w:name="_Toc270867530" w:displacedByCustomXml="next"/>
    <w:bookmarkStart w:id="12" w:name="_Toc270867877" w:displacedByCustomXml="next"/>
    <w:sdt>
      <w:sdtPr>
        <w:rPr>
          <w:rFonts w:ascii="Times New Roman" w:hAnsi="Times New Roman" w:cs="Arial"/>
          <w:color w:val="auto"/>
          <w:sz w:val="20"/>
          <w:szCs w:val="20"/>
        </w:rPr>
        <w:id w:val="1677004624"/>
        <w:docPartObj>
          <w:docPartGallery w:val="Table of Contents"/>
          <w:docPartUnique/>
        </w:docPartObj>
      </w:sdtPr>
      <w:sdtEndPr>
        <w:rPr>
          <w:rFonts w:ascii="Calibri" w:hAnsi="Calibri"/>
          <w:color w:val="333333"/>
          <w:sz w:val="22"/>
          <w:szCs w:val="22"/>
        </w:rPr>
      </w:sdtEndPr>
      <w:sdtContent>
        <w:p w14:paraId="7CDE590C" w14:textId="77777777" w:rsidR="008C3890" w:rsidRPr="00DF05C5" w:rsidRDefault="008C3890" w:rsidP="00ED73E9">
          <w:pPr>
            <w:pStyle w:val="ContentsnoPB"/>
            <w:jc w:val="center"/>
            <w:rPr>
              <w:color w:val="7FA841"/>
            </w:rPr>
          </w:pPr>
          <w:r w:rsidRPr="00DF05C5">
            <w:rPr>
              <w:color w:val="7FA841"/>
            </w:rPr>
            <w:t>Contents</w:t>
          </w:r>
        </w:p>
        <w:p w14:paraId="790B107A" w14:textId="77777777" w:rsidR="00417BEF" w:rsidRDefault="00AB3963">
          <w:pPr>
            <w:pStyle w:val="TOC1"/>
            <w:rPr>
              <w:rFonts w:asciiTheme="minorHAnsi" w:eastAsiaTheme="minorEastAsia" w:hAnsiTheme="minorHAnsi" w:cstheme="minorBidi"/>
              <w:noProof/>
              <w:color w:val="auto"/>
              <w:lang w:val="en-US"/>
            </w:rPr>
          </w:pPr>
          <w:r>
            <w:fldChar w:fldCharType="begin"/>
          </w:r>
          <w:r w:rsidR="00F972BC">
            <w:instrText xml:space="preserve"> TOC \h \z \t "Head1Red12ptLeft,1" </w:instrText>
          </w:r>
          <w:r>
            <w:fldChar w:fldCharType="separate"/>
          </w:r>
          <w:hyperlink w:anchor="_Toc197392007" w:history="1">
            <w:r w:rsidR="00417BEF" w:rsidRPr="005C5A2B">
              <w:rPr>
                <w:rStyle w:val="Hyperlink"/>
                <w:noProof/>
              </w:rPr>
              <w:t>Overview</w:t>
            </w:r>
            <w:r w:rsidR="00417BEF">
              <w:rPr>
                <w:noProof/>
                <w:webHidden/>
              </w:rPr>
              <w:tab/>
            </w:r>
            <w:r w:rsidR="00417BEF">
              <w:rPr>
                <w:noProof/>
                <w:webHidden/>
              </w:rPr>
              <w:fldChar w:fldCharType="begin"/>
            </w:r>
            <w:r w:rsidR="00417BEF">
              <w:rPr>
                <w:noProof/>
                <w:webHidden/>
              </w:rPr>
              <w:instrText xml:space="preserve"> PAGEREF _Toc197392007 \h </w:instrText>
            </w:r>
            <w:r w:rsidR="00417BEF">
              <w:rPr>
                <w:noProof/>
                <w:webHidden/>
              </w:rPr>
            </w:r>
            <w:r w:rsidR="00417BEF">
              <w:rPr>
                <w:noProof/>
                <w:webHidden/>
              </w:rPr>
              <w:fldChar w:fldCharType="separate"/>
            </w:r>
            <w:r w:rsidR="00DC517C">
              <w:rPr>
                <w:noProof/>
                <w:webHidden/>
              </w:rPr>
              <w:t>3</w:t>
            </w:r>
            <w:r w:rsidR="00417BEF">
              <w:rPr>
                <w:noProof/>
                <w:webHidden/>
              </w:rPr>
              <w:fldChar w:fldCharType="end"/>
            </w:r>
          </w:hyperlink>
        </w:p>
        <w:p w14:paraId="3884008C" w14:textId="77777777" w:rsidR="00417BEF" w:rsidRDefault="00417BEF">
          <w:pPr>
            <w:pStyle w:val="TOC1"/>
            <w:rPr>
              <w:rFonts w:asciiTheme="minorHAnsi" w:eastAsiaTheme="minorEastAsia" w:hAnsiTheme="minorHAnsi" w:cstheme="minorBidi"/>
              <w:noProof/>
              <w:color w:val="auto"/>
              <w:lang w:val="en-US"/>
            </w:rPr>
          </w:pPr>
          <w:hyperlink w:anchor="_Toc197392008" w:history="1">
            <w:r w:rsidRPr="005C5A2B">
              <w:rPr>
                <w:rStyle w:val="Hyperlink"/>
                <w:noProof/>
              </w:rPr>
              <w:t>General Comments</w:t>
            </w:r>
            <w:r>
              <w:rPr>
                <w:noProof/>
                <w:webHidden/>
              </w:rPr>
              <w:tab/>
            </w:r>
            <w:r>
              <w:rPr>
                <w:noProof/>
                <w:webHidden/>
              </w:rPr>
              <w:fldChar w:fldCharType="begin"/>
            </w:r>
            <w:r>
              <w:rPr>
                <w:noProof/>
                <w:webHidden/>
              </w:rPr>
              <w:instrText xml:space="preserve"> PAGEREF _Toc197392008 \h </w:instrText>
            </w:r>
            <w:r>
              <w:rPr>
                <w:noProof/>
                <w:webHidden/>
              </w:rPr>
            </w:r>
            <w:r>
              <w:rPr>
                <w:noProof/>
                <w:webHidden/>
              </w:rPr>
              <w:fldChar w:fldCharType="separate"/>
            </w:r>
            <w:r w:rsidR="00DC517C">
              <w:rPr>
                <w:noProof/>
                <w:webHidden/>
              </w:rPr>
              <w:t>6</w:t>
            </w:r>
            <w:r>
              <w:rPr>
                <w:noProof/>
                <w:webHidden/>
              </w:rPr>
              <w:fldChar w:fldCharType="end"/>
            </w:r>
          </w:hyperlink>
        </w:p>
        <w:p w14:paraId="3B15C7D0" w14:textId="77777777" w:rsidR="00417BEF" w:rsidRDefault="00417BEF">
          <w:pPr>
            <w:pStyle w:val="TOC1"/>
            <w:rPr>
              <w:rFonts w:asciiTheme="minorHAnsi" w:eastAsiaTheme="minorEastAsia" w:hAnsiTheme="minorHAnsi" w:cstheme="minorBidi"/>
              <w:noProof/>
              <w:color w:val="auto"/>
              <w:lang w:val="en-US"/>
            </w:rPr>
          </w:pPr>
          <w:hyperlink w:anchor="_Toc197392009" w:history="1">
            <w:r w:rsidRPr="005C5A2B">
              <w:rPr>
                <w:rStyle w:val="Hyperlink"/>
                <w:noProof/>
              </w:rPr>
              <w:t>Front Door and Hallway</w:t>
            </w:r>
            <w:r>
              <w:rPr>
                <w:noProof/>
                <w:webHidden/>
              </w:rPr>
              <w:tab/>
            </w:r>
            <w:r>
              <w:rPr>
                <w:noProof/>
                <w:webHidden/>
              </w:rPr>
              <w:fldChar w:fldCharType="begin"/>
            </w:r>
            <w:r>
              <w:rPr>
                <w:noProof/>
                <w:webHidden/>
              </w:rPr>
              <w:instrText xml:space="preserve"> PAGEREF _Toc197392009 \h </w:instrText>
            </w:r>
            <w:r>
              <w:rPr>
                <w:noProof/>
                <w:webHidden/>
              </w:rPr>
            </w:r>
            <w:r>
              <w:rPr>
                <w:noProof/>
                <w:webHidden/>
              </w:rPr>
              <w:fldChar w:fldCharType="separate"/>
            </w:r>
            <w:r w:rsidR="00DC517C">
              <w:rPr>
                <w:noProof/>
                <w:webHidden/>
              </w:rPr>
              <w:t>8</w:t>
            </w:r>
            <w:r>
              <w:rPr>
                <w:noProof/>
                <w:webHidden/>
              </w:rPr>
              <w:fldChar w:fldCharType="end"/>
            </w:r>
          </w:hyperlink>
        </w:p>
        <w:p w14:paraId="4D9F3EF1" w14:textId="77777777" w:rsidR="00417BEF" w:rsidRDefault="00417BEF">
          <w:pPr>
            <w:pStyle w:val="TOC1"/>
            <w:rPr>
              <w:rFonts w:asciiTheme="minorHAnsi" w:eastAsiaTheme="minorEastAsia" w:hAnsiTheme="minorHAnsi" w:cstheme="minorBidi"/>
              <w:noProof/>
              <w:color w:val="auto"/>
              <w:lang w:val="en-US"/>
            </w:rPr>
          </w:pPr>
          <w:hyperlink w:anchor="_Toc197392010" w:history="1">
            <w:r w:rsidRPr="005C5A2B">
              <w:rPr>
                <w:rStyle w:val="Hyperlink"/>
                <w:noProof/>
              </w:rPr>
              <w:t>Front Door and Hallway Photos</w:t>
            </w:r>
            <w:r>
              <w:rPr>
                <w:noProof/>
                <w:webHidden/>
              </w:rPr>
              <w:tab/>
            </w:r>
            <w:r>
              <w:rPr>
                <w:noProof/>
                <w:webHidden/>
              </w:rPr>
              <w:fldChar w:fldCharType="begin"/>
            </w:r>
            <w:r>
              <w:rPr>
                <w:noProof/>
                <w:webHidden/>
              </w:rPr>
              <w:instrText xml:space="preserve"> PAGEREF _Toc197392010 \h </w:instrText>
            </w:r>
            <w:r>
              <w:rPr>
                <w:noProof/>
                <w:webHidden/>
              </w:rPr>
            </w:r>
            <w:r>
              <w:rPr>
                <w:noProof/>
                <w:webHidden/>
              </w:rPr>
              <w:fldChar w:fldCharType="separate"/>
            </w:r>
            <w:r w:rsidR="00DC517C">
              <w:rPr>
                <w:noProof/>
                <w:webHidden/>
              </w:rPr>
              <w:t>11</w:t>
            </w:r>
            <w:r>
              <w:rPr>
                <w:noProof/>
                <w:webHidden/>
              </w:rPr>
              <w:fldChar w:fldCharType="end"/>
            </w:r>
          </w:hyperlink>
        </w:p>
        <w:p w14:paraId="713E8F38" w14:textId="77777777" w:rsidR="00417BEF" w:rsidRDefault="00417BEF">
          <w:pPr>
            <w:pStyle w:val="TOC1"/>
            <w:rPr>
              <w:rFonts w:asciiTheme="minorHAnsi" w:eastAsiaTheme="minorEastAsia" w:hAnsiTheme="minorHAnsi" w:cstheme="minorBidi"/>
              <w:noProof/>
              <w:color w:val="auto"/>
              <w:lang w:val="en-US"/>
            </w:rPr>
          </w:pPr>
          <w:hyperlink w:anchor="_Toc197392011" w:history="1">
            <w:r w:rsidRPr="005C5A2B">
              <w:rPr>
                <w:rStyle w:val="Hyperlink"/>
                <w:noProof/>
              </w:rPr>
              <w:t>Reception</w:t>
            </w:r>
            <w:r>
              <w:rPr>
                <w:noProof/>
                <w:webHidden/>
              </w:rPr>
              <w:tab/>
            </w:r>
            <w:r>
              <w:rPr>
                <w:noProof/>
                <w:webHidden/>
              </w:rPr>
              <w:fldChar w:fldCharType="begin"/>
            </w:r>
            <w:r>
              <w:rPr>
                <w:noProof/>
                <w:webHidden/>
              </w:rPr>
              <w:instrText xml:space="preserve"> PAGEREF _Toc197392011 \h </w:instrText>
            </w:r>
            <w:r>
              <w:rPr>
                <w:noProof/>
                <w:webHidden/>
              </w:rPr>
            </w:r>
            <w:r>
              <w:rPr>
                <w:noProof/>
                <w:webHidden/>
              </w:rPr>
              <w:fldChar w:fldCharType="separate"/>
            </w:r>
            <w:r w:rsidR="00DC517C">
              <w:rPr>
                <w:noProof/>
                <w:webHidden/>
              </w:rPr>
              <w:t>18</w:t>
            </w:r>
            <w:r>
              <w:rPr>
                <w:noProof/>
                <w:webHidden/>
              </w:rPr>
              <w:fldChar w:fldCharType="end"/>
            </w:r>
          </w:hyperlink>
        </w:p>
        <w:p w14:paraId="08095839" w14:textId="77777777" w:rsidR="00417BEF" w:rsidRDefault="00417BEF">
          <w:pPr>
            <w:pStyle w:val="TOC1"/>
            <w:rPr>
              <w:rFonts w:asciiTheme="minorHAnsi" w:eastAsiaTheme="minorEastAsia" w:hAnsiTheme="minorHAnsi" w:cstheme="minorBidi"/>
              <w:noProof/>
              <w:color w:val="auto"/>
              <w:lang w:val="en-US"/>
            </w:rPr>
          </w:pPr>
          <w:hyperlink w:anchor="_Toc197392012" w:history="1">
            <w:r w:rsidRPr="005C5A2B">
              <w:rPr>
                <w:rStyle w:val="Hyperlink"/>
                <w:noProof/>
              </w:rPr>
              <w:t>Reception Photos</w:t>
            </w:r>
            <w:r>
              <w:rPr>
                <w:noProof/>
                <w:webHidden/>
              </w:rPr>
              <w:tab/>
            </w:r>
            <w:r>
              <w:rPr>
                <w:noProof/>
                <w:webHidden/>
              </w:rPr>
              <w:fldChar w:fldCharType="begin"/>
            </w:r>
            <w:r>
              <w:rPr>
                <w:noProof/>
                <w:webHidden/>
              </w:rPr>
              <w:instrText xml:space="preserve"> PAGEREF _Toc197392012 \h </w:instrText>
            </w:r>
            <w:r>
              <w:rPr>
                <w:noProof/>
                <w:webHidden/>
              </w:rPr>
            </w:r>
            <w:r>
              <w:rPr>
                <w:noProof/>
                <w:webHidden/>
              </w:rPr>
              <w:fldChar w:fldCharType="separate"/>
            </w:r>
            <w:r w:rsidR="00DC517C">
              <w:rPr>
                <w:noProof/>
                <w:webHidden/>
              </w:rPr>
              <w:t>22</w:t>
            </w:r>
            <w:r>
              <w:rPr>
                <w:noProof/>
                <w:webHidden/>
              </w:rPr>
              <w:fldChar w:fldCharType="end"/>
            </w:r>
          </w:hyperlink>
        </w:p>
        <w:p w14:paraId="698A465D" w14:textId="77777777" w:rsidR="00417BEF" w:rsidRDefault="00417BEF">
          <w:pPr>
            <w:pStyle w:val="TOC1"/>
            <w:rPr>
              <w:rFonts w:asciiTheme="minorHAnsi" w:eastAsiaTheme="minorEastAsia" w:hAnsiTheme="minorHAnsi" w:cstheme="minorBidi"/>
              <w:noProof/>
              <w:color w:val="auto"/>
              <w:lang w:val="en-US"/>
            </w:rPr>
          </w:pPr>
          <w:hyperlink w:anchor="_Toc197392013" w:history="1">
            <w:r w:rsidRPr="005C5A2B">
              <w:rPr>
                <w:rStyle w:val="Hyperlink"/>
                <w:noProof/>
              </w:rPr>
              <w:t>Kitchen</w:t>
            </w:r>
            <w:r>
              <w:rPr>
                <w:noProof/>
                <w:webHidden/>
              </w:rPr>
              <w:tab/>
            </w:r>
            <w:r>
              <w:rPr>
                <w:noProof/>
                <w:webHidden/>
              </w:rPr>
              <w:fldChar w:fldCharType="begin"/>
            </w:r>
            <w:r>
              <w:rPr>
                <w:noProof/>
                <w:webHidden/>
              </w:rPr>
              <w:instrText xml:space="preserve"> PAGEREF _Toc197392013 \h </w:instrText>
            </w:r>
            <w:r>
              <w:rPr>
                <w:noProof/>
                <w:webHidden/>
              </w:rPr>
            </w:r>
            <w:r>
              <w:rPr>
                <w:noProof/>
                <w:webHidden/>
              </w:rPr>
              <w:fldChar w:fldCharType="separate"/>
            </w:r>
            <w:r w:rsidR="00DC517C">
              <w:rPr>
                <w:noProof/>
                <w:webHidden/>
              </w:rPr>
              <w:t>30</w:t>
            </w:r>
            <w:r>
              <w:rPr>
                <w:noProof/>
                <w:webHidden/>
              </w:rPr>
              <w:fldChar w:fldCharType="end"/>
            </w:r>
          </w:hyperlink>
        </w:p>
        <w:p w14:paraId="78BA5ECF" w14:textId="77777777" w:rsidR="00417BEF" w:rsidRDefault="00417BEF">
          <w:pPr>
            <w:pStyle w:val="TOC1"/>
            <w:rPr>
              <w:rFonts w:asciiTheme="minorHAnsi" w:eastAsiaTheme="minorEastAsia" w:hAnsiTheme="minorHAnsi" w:cstheme="minorBidi"/>
              <w:noProof/>
              <w:color w:val="auto"/>
              <w:lang w:val="en-US"/>
            </w:rPr>
          </w:pPr>
          <w:hyperlink w:anchor="_Toc197392014" w:history="1">
            <w:r w:rsidRPr="005C5A2B">
              <w:rPr>
                <w:rStyle w:val="Hyperlink"/>
                <w:noProof/>
              </w:rPr>
              <w:t>Kitchen Photos</w:t>
            </w:r>
            <w:r>
              <w:rPr>
                <w:noProof/>
                <w:webHidden/>
              </w:rPr>
              <w:tab/>
            </w:r>
            <w:r>
              <w:rPr>
                <w:noProof/>
                <w:webHidden/>
              </w:rPr>
              <w:fldChar w:fldCharType="begin"/>
            </w:r>
            <w:r>
              <w:rPr>
                <w:noProof/>
                <w:webHidden/>
              </w:rPr>
              <w:instrText xml:space="preserve"> PAGEREF _Toc197392014 \h </w:instrText>
            </w:r>
            <w:r>
              <w:rPr>
                <w:noProof/>
                <w:webHidden/>
              </w:rPr>
            </w:r>
            <w:r>
              <w:rPr>
                <w:noProof/>
                <w:webHidden/>
              </w:rPr>
              <w:fldChar w:fldCharType="separate"/>
            </w:r>
            <w:r w:rsidR="00DC517C">
              <w:rPr>
                <w:noProof/>
                <w:webHidden/>
              </w:rPr>
              <w:t>35</w:t>
            </w:r>
            <w:r>
              <w:rPr>
                <w:noProof/>
                <w:webHidden/>
              </w:rPr>
              <w:fldChar w:fldCharType="end"/>
            </w:r>
          </w:hyperlink>
        </w:p>
        <w:p w14:paraId="20D42329" w14:textId="77777777" w:rsidR="00417BEF" w:rsidRDefault="00417BEF">
          <w:pPr>
            <w:pStyle w:val="TOC1"/>
            <w:rPr>
              <w:rFonts w:asciiTheme="minorHAnsi" w:eastAsiaTheme="minorEastAsia" w:hAnsiTheme="minorHAnsi" w:cstheme="minorBidi"/>
              <w:noProof/>
              <w:color w:val="auto"/>
              <w:lang w:val="en-US"/>
            </w:rPr>
          </w:pPr>
          <w:hyperlink w:anchor="_Toc197392015" w:history="1">
            <w:r w:rsidRPr="005C5A2B">
              <w:rPr>
                <w:rStyle w:val="Hyperlink"/>
                <w:noProof/>
              </w:rPr>
              <w:t>Terrace</w:t>
            </w:r>
            <w:r>
              <w:rPr>
                <w:noProof/>
                <w:webHidden/>
              </w:rPr>
              <w:tab/>
            </w:r>
            <w:r>
              <w:rPr>
                <w:noProof/>
                <w:webHidden/>
              </w:rPr>
              <w:fldChar w:fldCharType="begin"/>
            </w:r>
            <w:r>
              <w:rPr>
                <w:noProof/>
                <w:webHidden/>
              </w:rPr>
              <w:instrText xml:space="preserve"> PAGEREF _Toc197392015 \h </w:instrText>
            </w:r>
            <w:r>
              <w:rPr>
                <w:noProof/>
                <w:webHidden/>
              </w:rPr>
            </w:r>
            <w:r>
              <w:rPr>
                <w:noProof/>
                <w:webHidden/>
              </w:rPr>
              <w:fldChar w:fldCharType="separate"/>
            </w:r>
            <w:r w:rsidR="00DC517C">
              <w:rPr>
                <w:noProof/>
                <w:webHidden/>
              </w:rPr>
              <w:t>43</w:t>
            </w:r>
            <w:r>
              <w:rPr>
                <w:noProof/>
                <w:webHidden/>
              </w:rPr>
              <w:fldChar w:fldCharType="end"/>
            </w:r>
          </w:hyperlink>
        </w:p>
        <w:p w14:paraId="0555AE65" w14:textId="77777777" w:rsidR="00417BEF" w:rsidRDefault="00417BEF">
          <w:pPr>
            <w:pStyle w:val="TOC1"/>
            <w:rPr>
              <w:rFonts w:asciiTheme="minorHAnsi" w:eastAsiaTheme="minorEastAsia" w:hAnsiTheme="minorHAnsi" w:cstheme="minorBidi"/>
              <w:noProof/>
              <w:color w:val="auto"/>
              <w:lang w:val="en-US"/>
            </w:rPr>
          </w:pPr>
          <w:hyperlink w:anchor="_Toc197392016" w:history="1">
            <w:r w:rsidRPr="005C5A2B">
              <w:rPr>
                <w:rStyle w:val="Hyperlink"/>
                <w:noProof/>
              </w:rPr>
              <w:t>Terrace Photos</w:t>
            </w:r>
            <w:r>
              <w:rPr>
                <w:noProof/>
                <w:webHidden/>
              </w:rPr>
              <w:tab/>
            </w:r>
            <w:r>
              <w:rPr>
                <w:noProof/>
                <w:webHidden/>
              </w:rPr>
              <w:fldChar w:fldCharType="begin"/>
            </w:r>
            <w:r>
              <w:rPr>
                <w:noProof/>
                <w:webHidden/>
              </w:rPr>
              <w:instrText xml:space="preserve"> PAGEREF _Toc197392016 \h </w:instrText>
            </w:r>
            <w:r>
              <w:rPr>
                <w:noProof/>
                <w:webHidden/>
              </w:rPr>
            </w:r>
            <w:r>
              <w:rPr>
                <w:noProof/>
                <w:webHidden/>
              </w:rPr>
              <w:fldChar w:fldCharType="separate"/>
            </w:r>
            <w:r w:rsidR="00DC517C">
              <w:rPr>
                <w:noProof/>
                <w:webHidden/>
              </w:rPr>
              <w:t>44</w:t>
            </w:r>
            <w:r>
              <w:rPr>
                <w:noProof/>
                <w:webHidden/>
              </w:rPr>
              <w:fldChar w:fldCharType="end"/>
            </w:r>
          </w:hyperlink>
        </w:p>
        <w:p w14:paraId="43100BA5" w14:textId="77777777" w:rsidR="00417BEF" w:rsidRDefault="00417BEF">
          <w:pPr>
            <w:pStyle w:val="TOC1"/>
            <w:rPr>
              <w:rFonts w:asciiTheme="minorHAnsi" w:eastAsiaTheme="minorEastAsia" w:hAnsiTheme="minorHAnsi" w:cstheme="minorBidi"/>
              <w:noProof/>
              <w:color w:val="auto"/>
              <w:lang w:val="en-US"/>
            </w:rPr>
          </w:pPr>
          <w:hyperlink w:anchor="_Toc197392017" w:history="1">
            <w:r w:rsidRPr="005C5A2B">
              <w:rPr>
                <w:rStyle w:val="Hyperlink"/>
                <w:noProof/>
              </w:rPr>
              <w:t>Stairs &amp; Lower Hall</w:t>
            </w:r>
            <w:r>
              <w:rPr>
                <w:noProof/>
                <w:webHidden/>
              </w:rPr>
              <w:tab/>
            </w:r>
            <w:r>
              <w:rPr>
                <w:noProof/>
                <w:webHidden/>
              </w:rPr>
              <w:fldChar w:fldCharType="begin"/>
            </w:r>
            <w:r>
              <w:rPr>
                <w:noProof/>
                <w:webHidden/>
              </w:rPr>
              <w:instrText xml:space="preserve"> PAGEREF _Toc197392017 \h </w:instrText>
            </w:r>
            <w:r>
              <w:rPr>
                <w:noProof/>
                <w:webHidden/>
              </w:rPr>
            </w:r>
            <w:r>
              <w:rPr>
                <w:noProof/>
                <w:webHidden/>
              </w:rPr>
              <w:fldChar w:fldCharType="separate"/>
            </w:r>
            <w:r w:rsidR="00DC517C">
              <w:rPr>
                <w:noProof/>
                <w:webHidden/>
              </w:rPr>
              <w:t>46</w:t>
            </w:r>
            <w:r>
              <w:rPr>
                <w:noProof/>
                <w:webHidden/>
              </w:rPr>
              <w:fldChar w:fldCharType="end"/>
            </w:r>
          </w:hyperlink>
        </w:p>
        <w:p w14:paraId="599B8032" w14:textId="77777777" w:rsidR="00417BEF" w:rsidRDefault="00417BEF">
          <w:pPr>
            <w:pStyle w:val="TOC1"/>
            <w:rPr>
              <w:rFonts w:asciiTheme="minorHAnsi" w:eastAsiaTheme="minorEastAsia" w:hAnsiTheme="minorHAnsi" w:cstheme="minorBidi"/>
              <w:noProof/>
              <w:color w:val="auto"/>
              <w:lang w:val="en-US"/>
            </w:rPr>
          </w:pPr>
          <w:hyperlink w:anchor="_Toc197392018" w:history="1">
            <w:r w:rsidRPr="005C5A2B">
              <w:rPr>
                <w:rStyle w:val="Hyperlink"/>
                <w:noProof/>
              </w:rPr>
              <w:t>Stairs &amp; Lower Hall Photos</w:t>
            </w:r>
            <w:r>
              <w:rPr>
                <w:noProof/>
                <w:webHidden/>
              </w:rPr>
              <w:tab/>
            </w:r>
            <w:r>
              <w:rPr>
                <w:noProof/>
                <w:webHidden/>
              </w:rPr>
              <w:fldChar w:fldCharType="begin"/>
            </w:r>
            <w:r>
              <w:rPr>
                <w:noProof/>
                <w:webHidden/>
              </w:rPr>
              <w:instrText xml:space="preserve"> PAGEREF _Toc197392018 \h </w:instrText>
            </w:r>
            <w:r>
              <w:rPr>
                <w:noProof/>
                <w:webHidden/>
              </w:rPr>
            </w:r>
            <w:r>
              <w:rPr>
                <w:noProof/>
                <w:webHidden/>
              </w:rPr>
              <w:fldChar w:fldCharType="separate"/>
            </w:r>
            <w:r w:rsidR="00DC517C">
              <w:rPr>
                <w:noProof/>
                <w:webHidden/>
              </w:rPr>
              <w:t>48</w:t>
            </w:r>
            <w:r>
              <w:rPr>
                <w:noProof/>
                <w:webHidden/>
              </w:rPr>
              <w:fldChar w:fldCharType="end"/>
            </w:r>
          </w:hyperlink>
        </w:p>
        <w:p w14:paraId="3D91F467" w14:textId="77777777" w:rsidR="00417BEF" w:rsidRDefault="00417BEF">
          <w:pPr>
            <w:pStyle w:val="TOC1"/>
            <w:rPr>
              <w:rFonts w:asciiTheme="minorHAnsi" w:eastAsiaTheme="minorEastAsia" w:hAnsiTheme="minorHAnsi" w:cstheme="minorBidi"/>
              <w:noProof/>
              <w:color w:val="auto"/>
              <w:lang w:val="en-US"/>
            </w:rPr>
          </w:pPr>
          <w:hyperlink w:anchor="_Toc197392019" w:history="1">
            <w:r w:rsidRPr="005C5A2B">
              <w:rPr>
                <w:rStyle w:val="Hyperlink"/>
                <w:noProof/>
              </w:rPr>
              <w:t>Bedroom 1</w:t>
            </w:r>
            <w:r>
              <w:rPr>
                <w:noProof/>
                <w:webHidden/>
              </w:rPr>
              <w:tab/>
            </w:r>
            <w:r>
              <w:rPr>
                <w:noProof/>
                <w:webHidden/>
              </w:rPr>
              <w:fldChar w:fldCharType="begin"/>
            </w:r>
            <w:r>
              <w:rPr>
                <w:noProof/>
                <w:webHidden/>
              </w:rPr>
              <w:instrText xml:space="preserve"> PAGEREF _Toc197392019 \h </w:instrText>
            </w:r>
            <w:r>
              <w:rPr>
                <w:noProof/>
                <w:webHidden/>
              </w:rPr>
            </w:r>
            <w:r>
              <w:rPr>
                <w:noProof/>
                <w:webHidden/>
              </w:rPr>
              <w:fldChar w:fldCharType="separate"/>
            </w:r>
            <w:r w:rsidR="00DC517C">
              <w:rPr>
                <w:noProof/>
                <w:webHidden/>
              </w:rPr>
              <w:t>51</w:t>
            </w:r>
            <w:r>
              <w:rPr>
                <w:noProof/>
                <w:webHidden/>
              </w:rPr>
              <w:fldChar w:fldCharType="end"/>
            </w:r>
          </w:hyperlink>
        </w:p>
        <w:p w14:paraId="2359DF06" w14:textId="77777777" w:rsidR="00417BEF" w:rsidRDefault="00417BEF">
          <w:pPr>
            <w:pStyle w:val="TOC1"/>
            <w:rPr>
              <w:rFonts w:asciiTheme="minorHAnsi" w:eastAsiaTheme="minorEastAsia" w:hAnsiTheme="minorHAnsi" w:cstheme="minorBidi"/>
              <w:noProof/>
              <w:color w:val="auto"/>
              <w:lang w:val="en-US"/>
            </w:rPr>
          </w:pPr>
          <w:hyperlink w:anchor="_Toc197392020" w:history="1">
            <w:r w:rsidRPr="005C5A2B">
              <w:rPr>
                <w:rStyle w:val="Hyperlink"/>
                <w:noProof/>
              </w:rPr>
              <w:t>Bedroom 1 Photos</w:t>
            </w:r>
            <w:r>
              <w:rPr>
                <w:noProof/>
                <w:webHidden/>
              </w:rPr>
              <w:tab/>
            </w:r>
            <w:r>
              <w:rPr>
                <w:noProof/>
                <w:webHidden/>
              </w:rPr>
              <w:fldChar w:fldCharType="begin"/>
            </w:r>
            <w:r>
              <w:rPr>
                <w:noProof/>
                <w:webHidden/>
              </w:rPr>
              <w:instrText xml:space="preserve"> PAGEREF _Toc197392020 \h </w:instrText>
            </w:r>
            <w:r>
              <w:rPr>
                <w:noProof/>
                <w:webHidden/>
              </w:rPr>
            </w:r>
            <w:r>
              <w:rPr>
                <w:noProof/>
                <w:webHidden/>
              </w:rPr>
              <w:fldChar w:fldCharType="separate"/>
            </w:r>
            <w:r w:rsidR="00DC517C">
              <w:rPr>
                <w:noProof/>
                <w:webHidden/>
              </w:rPr>
              <w:t>56</w:t>
            </w:r>
            <w:r>
              <w:rPr>
                <w:noProof/>
                <w:webHidden/>
              </w:rPr>
              <w:fldChar w:fldCharType="end"/>
            </w:r>
          </w:hyperlink>
        </w:p>
        <w:p w14:paraId="49CDA738" w14:textId="77777777" w:rsidR="00417BEF" w:rsidRDefault="00417BEF">
          <w:pPr>
            <w:pStyle w:val="TOC1"/>
            <w:rPr>
              <w:rFonts w:asciiTheme="minorHAnsi" w:eastAsiaTheme="minorEastAsia" w:hAnsiTheme="minorHAnsi" w:cstheme="minorBidi"/>
              <w:noProof/>
              <w:color w:val="auto"/>
              <w:lang w:val="en-US"/>
            </w:rPr>
          </w:pPr>
          <w:hyperlink w:anchor="_Toc197392021" w:history="1">
            <w:r w:rsidRPr="005C5A2B">
              <w:rPr>
                <w:rStyle w:val="Hyperlink"/>
                <w:noProof/>
              </w:rPr>
              <w:t>En-suite Shower Room</w:t>
            </w:r>
            <w:r>
              <w:rPr>
                <w:noProof/>
                <w:webHidden/>
              </w:rPr>
              <w:tab/>
            </w:r>
            <w:r>
              <w:rPr>
                <w:noProof/>
                <w:webHidden/>
              </w:rPr>
              <w:fldChar w:fldCharType="begin"/>
            </w:r>
            <w:r>
              <w:rPr>
                <w:noProof/>
                <w:webHidden/>
              </w:rPr>
              <w:instrText xml:space="preserve"> PAGEREF _Toc197392021 \h </w:instrText>
            </w:r>
            <w:r>
              <w:rPr>
                <w:noProof/>
                <w:webHidden/>
              </w:rPr>
            </w:r>
            <w:r>
              <w:rPr>
                <w:noProof/>
                <w:webHidden/>
              </w:rPr>
              <w:fldChar w:fldCharType="separate"/>
            </w:r>
            <w:r w:rsidR="00DC517C">
              <w:rPr>
                <w:noProof/>
                <w:webHidden/>
              </w:rPr>
              <w:t>64</w:t>
            </w:r>
            <w:r>
              <w:rPr>
                <w:noProof/>
                <w:webHidden/>
              </w:rPr>
              <w:fldChar w:fldCharType="end"/>
            </w:r>
          </w:hyperlink>
        </w:p>
        <w:p w14:paraId="7194F877" w14:textId="77777777" w:rsidR="00417BEF" w:rsidRDefault="00417BEF">
          <w:pPr>
            <w:pStyle w:val="TOC1"/>
            <w:rPr>
              <w:rFonts w:asciiTheme="minorHAnsi" w:eastAsiaTheme="minorEastAsia" w:hAnsiTheme="minorHAnsi" w:cstheme="minorBidi"/>
              <w:noProof/>
              <w:color w:val="auto"/>
              <w:lang w:val="en-US"/>
            </w:rPr>
          </w:pPr>
          <w:hyperlink w:anchor="_Toc197392022" w:history="1">
            <w:r w:rsidRPr="005C5A2B">
              <w:rPr>
                <w:rStyle w:val="Hyperlink"/>
                <w:noProof/>
              </w:rPr>
              <w:t>En-Suite Shower Room Photos</w:t>
            </w:r>
            <w:r>
              <w:rPr>
                <w:noProof/>
                <w:webHidden/>
              </w:rPr>
              <w:tab/>
            </w:r>
            <w:r>
              <w:rPr>
                <w:noProof/>
                <w:webHidden/>
              </w:rPr>
              <w:fldChar w:fldCharType="begin"/>
            </w:r>
            <w:r>
              <w:rPr>
                <w:noProof/>
                <w:webHidden/>
              </w:rPr>
              <w:instrText xml:space="preserve"> PAGEREF _Toc197392022 \h </w:instrText>
            </w:r>
            <w:r>
              <w:rPr>
                <w:noProof/>
                <w:webHidden/>
              </w:rPr>
            </w:r>
            <w:r>
              <w:rPr>
                <w:noProof/>
                <w:webHidden/>
              </w:rPr>
              <w:fldChar w:fldCharType="separate"/>
            </w:r>
            <w:r w:rsidR="00DC517C">
              <w:rPr>
                <w:noProof/>
                <w:webHidden/>
              </w:rPr>
              <w:t>67</w:t>
            </w:r>
            <w:r>
              <w:rPr>
                <w:noProof/>
                <w:webHidden/>
              </w:rPr>
              <w:fldChar w:fldCharType="end"/>
            </w:r>
          </w:hyperlink>
        </w:p>
        <w:p w14:paraId="7B0CE75C" w14:textId="77777777" w:rsidR="00417BEF" w:rsidRDefault="00417BEF">
          <w:pPr>
            <w:pStyle w:val="TOC1"/>
            <w:rPr>
              <w:rFonts w:asciiTheme="minorHAnsi" w:eastAsiaTheme="minorEastAsia" w:hAnsiTheme="minorHAnsi" w:cstheme="minorBidi"/>
              <w:noProof/>
              <w:color w:val="auto"/>
              <w:lang w:val="en-US"/>
            </w:rPr>
          </w:pPr>
          <w:hyperlink w:anchor="_Toc197392023" w:history="1">
            <w:r w:rsidRPr="005C5A2B">
              <w:rPr>
                <w:rStyle w:val="Hyperlink"/>
                <w:noProof/>
              </w:rPr>
              <w:t>Bathroom</w:t>
            </w:r>
            <w:r>
              <w:rPr>
                <w:noProof/>
                <w:webHidden/>
              </w:rPr>
              <w:tab/>
            </w:r>
            <w:r>
              <w:rPr>
                <w:noProof/>
                <w:webHidden/>
              </w:rPr>
              <w:fldChar w:fldCharType="begin"/>
            </w:r>
            <w:r>
              <w:rPr>
                <w:noProof/>
                <w:webHidden/>
              </w:rPr>
              <w:instrText xml:space="preserve"> PAGEREF _Toc197392023 \h </w:instrText>
            </w:r>
            <w:r>
              <w:rPr>
                <w:noProof/>
                <w:webHidden/>
              </w:rPr>
            </w:r>
            <w:r>
              <w:rPr>
                <w:noProof/>
                <w:webHidden/>
              </w:rPr>
              <w:fldChar w:fldCharType="separate"/>
            </w:r>
            <w:r w:rsidR="00DC517C">
              <w:rPr>
                <w:noProof/>
                <w:webHidden/>
              </w:rPr>
              <w:t>70</w:t>
            </w:r>
            <w:r>
              <w:rPr>
                <w:noProof/>
                <w:webHidden/>
              </w:rPr>
              <w:fldChar w:fldCharType="end"/>
            </w:r>
          </w:hyperlink>
        </w:p>
        <w:p w14:paraId="3914B79F" w14:textId="77777777" w:rsidR="00417BEF" w:rsidRDefault="00417BEF">
          <w:pPr>
            <w:pStyle w:val="TOC1"/>
            <w:rPr>
              <w:rFonts w:asciiTheme="minorHAnsi" w:eastAsiaTheme="minorEastAsia" w:hAnsiTheme="minorHAnsi" w:cstheme="minorBidi"/>
              <w:noProof/>
              <w:color w:val="auto"/>
              <w:lang w:val="en-US"/>
            </w:rPr>
          </w:pPr>
          <w:hyperlink w:anchor="_Toc197392024" w:history="1">
            <w:r w:rsidRPr="005C5A2B">
              <w:rPr>
                <w:rStyle w:val="Hyperlink"/>
                <w:noProof/>
              </w:rPr>
              <w:t>Bathroom Photos</w:t>
            </w:r>
            <w:r>
              <w:rPr>
                <w:noProof/>
                <w:webHidden/>
              </w:rPr>
              <w:tab/>
            </w:r>
            <w:r>
              <w:rPr>
                <w:noProof/>
                <w:webHidden/>
              </w:rPr>
              <w:fldChar w:fldCharType="begin"/>
            </w:r>
            <w:r>
              <w:rPr>
                <w:noProof/>
                <w:webHidden/>
              </w:rPr>
              <w:instrText xml:space="preserve"> PAGEREF _Toc197392024 \h </w:instrText>
            </w:r>
            <w:r>
              <w:rPr>
                <w:noProof/>
                <w:webHidden/>
              </w:rPr>
            </w:r>
            <w:r>
              <w:rPr>
                <w:noProof/>
                <w:webHidden/>
              </w:rPr>
              <w:fldChar w:fldCharType="separate"/>
            </w:r>
            <w:r w:rsidR="00DC517C">
              <w:rPr>
                <w:noProof/>
                <w:webHidden/>
              </w:rPr>
              <w:t>73</w:t>
            </w:r>
            <w:r>
              <w:rPr>
                <w:noProof/>
                <w:webHidden/>
              </w:rPr>
              <w:fldChar w:fldCharType="end"/>
            </w:r>
          </w:hyperlink>
        </w:p>
        <w:p w14:paraId="6AD52AB2" w14:textId="77777777" w:rsidR="00417BEF" w:rsidRDefault="00417BEF">
          <w:pPr>
            <w:pStyle w:val="TOC1"/>
            <w:rPr>
              <w:rFonts w:asciiTheme="minorHAnsi" w:eastAsiaTheme="minorEastAsia" w:hAnsiTheme="minorHAnsi" w:cstheme="minorBidi"/>
              <w:noProof/>
              <w:color w:val="auto"/>
              <w:lang w:val="en-US"/>
            </w:rPr>
          </w:pPr>
          <w:hyperlink w:anchor="_Toc197392025" w:history="1">
            <w:r w:rsidRPr="005C5A2B">
              <w:rPr>
                <w:rStyle w:val="Hyperlink"/>
                <w:noProof/>
              </w:rPr>
              <w:t>Bedroom 2</w:t>
            </w:r>
            <w:r>
              <w:rPr>
                <w:noProof/>
                <w:webHidden/>
              </w:rPr>
              <w:tab/>
            </w:r>
            <w:r>
              <w:rPr>
                <w:noProof/>
                <w:webHidden/>
              </w:rPr>
              <w:fldChar w:fldCharType="begin"/>
            </w:r>
            <w:r>
              <w:rPr>
                <w:noProof/>
                <w:webHidden/>
              </w:rPr>
              <w:instrText xml:space="preserve"> PAGEREF _Toc197392025 \h </w:instrText>
            </w:r>
            <w:r>
              <w:rPr>
                <w:noProof/>
                <w:webHidden/>
              </w:rPr>
            </w:r>
            <w:r>
              <w:rPr>
                <w:noProof/>
                <w:webHidden/>
              </w:rPr>
              <w:fldChar w:fldCharType="separate"/>
            </w:r>
            <w:r w:rsidR="00DC517C">
              <w:rPr>
                <w:noProof/>
                <w:webHidden/>
              </w:rPr>
              <w:t>76</w:t>
            </w:r>
            <w:r>
              <w:rPr>
                <w:noProof/>
                <w:webHidden/>
              </w:rPr>
              <w:fldChar w:fldCharType="end"/>
            </w:r>
          </w:hyperlink>
        </w:p>
        <w:p w14:paraId="0ED3EA00" w14:textId="77777777" w:rsidR="00417BEF" w:rsidRDefault="00417BEF">
          <w:pPr>
            <w:pStyle w:val="TOC1"/>
            <w:rPr>
              <w:rFonts w:asciiTheme="minorHAnsi" w:eastAsiaTheme="minorEastAsia" w:hAnsiTheme="minorHAnsi" w:cstheme="minorBidi"/>
              <w:noProof/>
              <w:color w:val="auto"/>
              <w:lang w:val="en-US"/>
            </w:rPr>
          </w:pPr>
          <w:hyperlink w:anchor="_Toc197392026" w:history="1">
            <w:r w:rsidRPr="005C5A2B">
              <w:rPr>
                <w:rStyle w:val="Hyperlink"/>
                <w:noProof/>
              </w:rPr>
              <w:t>Bedroom 2 Photos</w:t>
            </w:r>
            <w:r>
              <w:rPr>
                <w:noProof/>
                <w:webHidden/>
              </w:rPr>
              <w:tab/>
            </w:r>
            <w:r>
              <w:rPr>
                <w:noProof/>
                <w:webHidden/>
              </w:rPr>
              <w:fldChar w:fldCharType="begin"/>
            </w:r>
            <w:r>
              <w:rPr>
                <w:noProof/>
                <w:webHidden/>
              </w:rPr>
              <w:instrText xml:space="preserve"> PAGEREF _Toc197392026 \h </w:instrText>
            </w:r>
            <w:r>
              <w:rPr>
                <w:noProof/>
                <w:webHidden/>
              </w:rPr>
            </w:r>
            <w:r>
              <w:rPr>
                <w:noProof/>
                <w:webHidden/>
              </w:rPr>
              <w:fldChar w:fldCharType="separate"/>
            </w:r>
            <w:r w:rsidR="00DC517C">
              <w:rPr>
                <w:noProof/>
                <w:webHidden/>
              </w:rPr>
              <w:t>79</w:t>
            </w:r>
            <w:r>
              <w:rPr>
                <w:noProof/>
                <w:webHidden/>
              </w:rPr>
              <w:fldChar w:fldCharType="end"/>
            </w:r>
          </w:hyperlink>
        </w:p>
        <w:p w14:paraId="72C4B4E0" w14:textId="77777777" w:rsidR="00417BEF" w:rsidRDefault="00417BEF">
          <w:pPr>
            <w:pStyle w:val="TOC1"/>
            <w:rPr>
              <w:rFonts w:asciiTheme="minorHAnsi" w:eastAsiaTheme="minorEastAsia" w:hAnsiTheme="minorHAnsi" w:cstheme="minorBidi"/>
              <w:noProof/>
              <w:color w:val="auto"/>
              <w:lang w:val="en-US"/>
            </w:rPr>
          </w:pPr>
          <w:hyperlink w:anchor="_Toc197392027" w:history="1">
            <w:r w:rsidRPr="005C5A2B">
              <w:rPr>
                <w:rStyle w:val="Hyperlink"/>
                <w:noProof/>
              </w:rPr>
              <w:t>Patio</w:t>
            </w:r>
            <w:r>
              <w:rPr>
                <w:noProof/>
                <w:webHidden/>
              </w:rPr>
              <w:tab/>
            </w:r>
            <w:r>
              <w:rPr>
                <w:noProof/>
                <w:webHidden/>
              </w:rPr>
              <w:fldChar w:fldCharType="begin"/>
            </w:r>
            <w:r>
              <w:rPr>
                <w:noProof/>
                <w:webHidden/>
              </w:rPr>
              <w:instrText xml:space="preserve"> PAGEREF _Toc197392027 \h </w:instrText>
            </w:r>
            <w:r>
              <w:rPr>
                <w:noProof/>
                <w:webHidden/>
              </w:rPr>
            </w:r>
            <w:r>
              <w:rPr>
                <w:noProof/>
                <w:webHidden/>
              </w:rPr>
              <w:fldChar w:fldCharType="separate"/>
            </w:r>
            <w:r w:rsidR="00DC517C">
              <w:rPr>
                <w:noProof/>
                <w:webHidden/>
              </w:rPr>
              <w:t>83</w:t>
            </w:r>
            <w:r>
              <w:rPr>
                <w:noProof/>
                <w:webHidden/>
              </w:rPr>
              <w:fldChar w:fldCharType="end"/>
            </w:r>
          </w:hyperlink>
        </w:p>
        <w:p w14:paraId="7F5BDC06" w14:textId="77777777" w:rsidR="00417BEF" w:rsidRDefault="00417BEF">
          <w:pPr>
            <w:pStyle w:val="TOC1"/>
            <w:rPr>
              <w:rFonts w:asciiTheme="minorHAnsi" w:eastAsiaTheme="minorEastAsia" w:hAnsiTheme="minorHAnsi" w:cstheme="minorBidi"/>
              <w:noProof/>
              <w:color w:val="auto"/>
              <w:lang w:val="en-US"/>
            </w:rPr>
          </w:pPr>
          <w:hyperlink w:anchor="_Toc197392028" w:history="1">
            <w:r w:rsidRPr="005C5A2B">
              <w:rPr>
                <w:rStyle w:val="Hyperlink"/>
                <w:noProof/>
              </w:rPr>
              <w:t>Patio Photos</w:t>
            </w:r>
            <w:r>
              <w:rPr>
                <w:noProof/>
                <w:webHidden/>
              </w:rPr>
              <w:tab/>
            </w:r>
            <w:r>
              <w:rPr>
                <w:noProof/>
                <w:webHidden/>
              </w:rPr>
              <w:fldChar w:fldCharType="begin"/>
            </w:r>
            <w:r>
              <w:rPr>
                <w:noProof/>
                <w:webHidden/>
              </w:rPr>
              <w:instrText xml:space="preserve"> PAGEREF _Toc197392028 \h </w:instrText>
            </w:r>
            <w:r>
              <w:rPr>
                <w:noProof/>
                <w:webHidden/>
              </w:rPr>
            </w:r>
            <w:r>
              <w:rPr>
                <w:noProof/>
                <w:webHidden/>
              </w:rPr>
              <w:fldChar w:fldCharType="separate"/>
            </w:r>
            <w:r w:rsidR="00DC517C">
              <w:rPr>
                <w:noProof/>
                <w:webHidden/>
              </w:rPr>
              <w:t>84</w:t>
            </w:r>
            <w:r>
              <w:rPr>
                <w:noProof/>
                <w:webHidden/>
              </w:rPr>
              <w:fldChar w:fldCharType="end"/>
            </w:r>
          </w:hyperlink>
        </w:p>
        <w:p w14:paraId="0214CCB1" w14:textId="77777777" w:rsidR="00417BEF" w:rsidRDefault="00417BEF">
          <w:pPr>
            <w:pStyle w:val="TOC1"/>
            <w:rPr>
              <w:rFonts w:asciiTheme="minorHAnsi" w:eastAsiaTheme="minorEastAsia" w:hAnsiTheme="minorHAnsi" w:cstheme="minorBidi"/>
              <w:noProof/>
              <w:color w:val="auto"/>
              <w:lang w:val="en-US"/>
            </w:rPr>
          </w:pPr>
          <w:hyperlink w:anchor="_Toc197392029" w:history="1">
            <w:r w:rsidRPr="005C5A2B">
              <w:rPr>
                <w:rStyle w:val="Hyperlink"/>
                <w:noProof/>
              </w:rPr>
              <w:t>Disclaimer</w:t>
            </w:r>
            <w:r>
              <w:rPr>
                <w:noProof/>
                <w:webHidden/>
              </w:rPr>
              <w:tab/>
            </w:r>
            <w:r>
              <w:rPr>
                <w:noProof/>
                <w:webHidden/>
              </w:rPr>
              <w:fldChar w:fldCharType="begin"/>
            </w:r>
            <w:r>
              <w:rPr>
                <w:noProof/>
                <w:webHidden/>
              </w:rPr>
              <w:instrText xml:space="preserve"> PAGEREF _Toc197392029 \h </w:instrText>
            </w:r>
            <w:r>
              <w:rPr>
                <w:noProof/>
                <w:webHidden/>
              </w:rPr>
            </w:r>
            <w:r>
              <w:rPr>
                <w:noProof/>
                <w:webHidden/>
              </w:rPr>
              <w:fldChar w:fldCharType="separate"/>
            </w:r>
            <w:r w:rsidR="00DC517C">
              <w:rPr>
                <w:noProof/>
                <w:webHidden/>
              </w:rPr>
              <w:t>85</w:t>
            </w:r>
            <w:r>
              <w:rPr>
                <w:noProof/>
                <w:webHidden/>
              </w:rPr>
              <w:fldChar w:fldCharType="end"/>
            </w:r>
          </w:hyperlink>
        </w:p>
        <w:p w14:paraId="72FD552D" w14:textId="77777777" w:rsidR="00417BEF" w:rsidRDefault="00417BEF">
          <w:pPr>
            <w:pStyle w:val="TOC1"/>
            <w:rPr>
              <w:rFonts w:asciiTheme="minorHAnsi" w:eastAsiaTheme="minorEastAsia" w:hAnsiTheme="minorHAnsi" w:cstheme="minorBidi"/>
              <w:noProof/>
              <w:color w:val="auto"/>
              <w:lang w:val="en-US"/>
            </w:rPr>
          </w:pPr>
          <w:hyperlink w:anchor="_Toc197392030" w:history="1">
            <w:r w:rsidRPr="005C5A2B">
              <w:rPr>
                <w:rStyle w:val="Hyperlink"/>
                <w:noProof/>
              </w:rPr>
              <w:t>END OF TENANCY INFORMATION</w:t>
            </w:r>
            <w:r>
              <w:rPr>
                <w:noProof/>
                <w:webHidden/>
              </w:rPr>
              <w:tab/>
            </w:r>
            <w:r>
              <w:rPr>
                <w:noProof/>
                <w:webHidden/>
              </w:rPr>
              <w:fldChar w:fldCharType="begin"/>
            </w:r>
            <w:r>
              <w:rPr>
                <w:noProof/>
                <w:webHidden/>
              </w:rPr>
              <w:instrText xml:space="preserve"> PAGEREF _Toc197392030 \h </w:instrText>
            </w:r>
            <w:r>
              <w:rPr>
                <w:noProof/>
                <w:webHidden/>
              </w:rPr>
            </w:r>
            <w:r>
              <w:rPr>
                <w:noProof/>
                <w:webHidden/>
              </w:rPr>
              <w:fldChar w:fldCharType="separate"/>
            </w:r>
            <w:r w:rsidR="00DC517C">
              <w:rPr>
                <w:noProof/>
                <w:webHidden/>
              </w:rPr>
              <w:t>87</w:t>
            </w:r>
            <w:r>
              <w:rPr>
                <w:noProof/>
                <w:webHidden/>
              </w:rPr>
              <w:fldChar w:fldCharType="end"/>
            </w:r>
          </w:hyperlink>
        </w:p>
        <w:p w14:paraId="7BB98600" w14:textId="77777777" w:rsidR="008C3890" w:rsidRPr="00CD4D01" w:rsidRDefault="00417BEF" w:rsidP="0087540B">
          <w:pPr>
            <w:pStyle w:val="TOC1"/>
          </w:pPr>
          <w:hyperlink w:anchor="_Toc197392031" w:history="1">
            <w:r w:rsidRPr="005C5A2B">
              <w:rPr>
                <w:rStyle w:val="Hyperlink"/>
                <w:noProof/>
              </w:rPr>
              <w:t>Signatures</w:t>
            </w:r>
            <w:r>
              <w:rPr>
                <w:noProof/>
                <w:webHidden/>
              </w:rPr>
              <w:tab/>
            </w:r>
            <w:r>
              <w:rPr>
                <w:noProof/>
                <w:webHidden/>
              </w:rPr>
              <w:fldChar w:fldCharType="begin"/>
            </w:r>
            <w:r>
              <w:rPr>
                <w:noProof/>
                <w:webHidden/>
              </w:rPr>
              <w:instrText xml:space="preserve"> PAGEREF _Toc197392031 \h </w:instrText>
            </w:r>
            <w:r>
              <w:rPr>
                <w:noProof/>
                <w:webHidden/>
              </w:rPr>
            </w:r>
            <w:r>
              <w:rPr>
                <w:noProof/>
                <w:webHidden/>
              </w:rPr>
              <w:fldChar w:fldCharType="separate"/>
            </w:r>
            <w:r w:rsidR="00DC517C">
              <w:rPr>
                <w:noProof/>
                <w:webHidden/>
              </w:rPr>
              <w:t>88</w:t>
            </w:r>
            <w:r>
              <w:rPr>
                <w:noProof/>
                <w:webHidden/>
              </w:rPr>
              <w:fldChar w:fldCharType="end"/>
            </w:r>
          </w:hyperlink>
          <w:r w:rsidR="00AB3963">
            <w:fldChar w:fldCharType="end"/>
          </w:r>
        </w:p>
      </w:sdtContent>
    </w:sdt>
    <w:p w14:paraId="17569913" w14:textId="77777777" w:rsidR="00A13076" w:rsidRPr="0087540B" w:rsidRDefault="00A13076">
      <w:pPr>
        <w:rPr>
          <w:sz w:val="14"/>
        </w:rPr>
      </w:pPr>
      <w:r w:rsidRPr="0087540B">
        <w:rPr>
          <w:sz w:val="14"/>
        </w:rPr>
        <w:br w:type="page"/>
      </w:r>
    </w:p>
    <w:p w14:paraId="703B371B" w14:textId="77777777" w:rsidR="00BB6829" w:rsidRPr="00DF05C5" w:rsidRDefault="004418AB" w:rsidP="00217957">
      <w:pPr>
        <w:pStyle w:val="Head1Red12ptLeft"/>
        <w:rPr>
          <w:color w:val="7FA841"/>
        </w:rPr>
      </w:pPr>
      <w:bookmarkStart w:id="13" w:name="_Toc384637801"/>
      <w:bookmarkStart w:id="14" w:name="_Toc197392007"/>
      <w:r w:rsidRPr="00DF05C5">
        <w:rPr>
          <w:color w:val="7FA841"/>
        </w:rPr>
        <w:lastRenderedPageBreak/>
        <w:t>Over</w:t>
      </w:r>
      <w:bookmarkEnd w:id="13"/>
      <w:r w:rsidR="006A680C" w:rsidRPr="00DF05C5">
        <w:rPr>
          <w:color w:val="7FA841"/>
        </w:rPr>
        <w:t>view</w:t>
      </w:r>
      <w:bookmarkEnd w:id="14"/>
    </w:p>
    <w:p w14:paraId="2ABDF268" w14:textId="77777777" w:rsidR="004418AB" w:rsidRPr="00217957" w:rsidRDefault="004418AB" w:rsidP="004418AB">
      <w:pPr>
        <w:pStyle w:val="SubHead1"/>
      </w:pPr>
      <w:r w:rsidRPr="00F46EB4">
        <w:t xml:space="preserve">Property </w:t>
      </w:r>
      <w:r w:rsidRPr="00217957">
        <w:t>Details</w:t>
      </w:r>
    </w:p>
    <w:tbl>
      <w:tblPr>
        <w:tblW w:w="10535" w:type="dxa"/>
        <w:jc w:val="center"/>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shd w:val="clear" w:color="auto" w:fill="FFFFFF"/>
        <w:tblLayout w:type="fixed"/>
        <w:tblLook w:val="0000" w:firstRow="0" w:lastRow="0" w:firstColumn="0" w:lastColumn="0" w:noHBand="0" w:noVBand="0"/>
      </w:tblPr>
      <w:tblGrid>
        <w:gridCol w:w="2633"/>
        <w:gridCol w:w="2634"/>
        <w:gridCol w:w="2634"/>
        <w:gridCol w:w="2634"/>
      </w:tblGrid>
      <w:tr w:rsidR="000A304B" w:rsidRPr="00F46EB4" w14:paraId="3D9EC783" w14:textId="77777777" w:rsidTr="00475D27">
        <w:trPr>
          <w:trHeight w:val="397"/>
          <w:jc w:val="center"/>
        </w:trPr>
        <w:tc>
          <w:tcPr>
            <w:tcW w:w="2633" w:type="dxa"/>
            <w:tcBorders>
              <w:top w:val="single" w:sz="6" w:space="0" w:color="5D5C66"/>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54095353" w14:textId="77777777" w:rsidR="000A304B" w:rsidRPr="00DF05C5" w:rsidRDefault="000A304B" w:rsidP="00217957">
            <w:pPr>
              <w:pStyle w:val="TableTextWhiteLeft10pt"/>
              <w:rPr>
                <w:color w:val="7FA841"/>
              </w:rPr>
            </w:pPr>
            <w:r w:rsidRPr="00DF05C5">
              <w:rPr>
                <w:color w:val="7FA841"/>
              </w:rPr>
              <w:t>Is the property occupied?</w:t>
            </w:r>
          </w:p>
        </w:tc>
        <w:tc>
          <w:tcPr>
            <w:tcW w:w="2634" w:type="dxa"/>
            <w:tcBorders>
              <w:top w:val="single" w:sz="6" w:space="0" w:color="5D5C66"/>
              <w:left w:val="single" w:sz="6" w:space="0" w:color="FFFFFF" w:themeColor="background1"/>
              <w:right w:val="single" w:sz="6" w:space="0" w:color="FFFFFF" w:themeColor="background1"/>
            </w:tcBorders>
            <w:shd w:val="clear" w:color="auto" w:fill="FFFFFF"/>
          </w:tcPr>
          <w:p w14:paraId="04CE854D" w14:textId="77777777" w:rsidR="000A304B" w:rsidRPr="00F46EB4" w:rsidRDefault="00A13076" w:rsidP="00475D27">
            <w:pPr>
              <w:pStyle w:val="TableTextLeft10pt"/>
            </w:pPr>
            <w:r>
              <w:t>No</w:t>
            </w:r>
          </w:p>
        </w:tc>
        <w:tc>
          <w:tcPr>
            <w:tcW w:w="2634" w:type="dxa"/>
            <w:tcBorders>
              <w:top w:val="single" w:sz="6" w:space="0" w:color="5D5C66"/>
              <w:left w:val="single" w:sz="6" w:space="0" w:color="FFFFFF" w:themeColor="background1"/>
              <w:bottom w:val="single" w:sz="6" w:space="0" w:color="FFFFFF" w:themeColor="background1"/>
              <w:right w:val="single" w:sz="6" w:space="0" w:color="FFFFFF" w:themeColor="background1"/>
            </w:tcBorders>
            <w:shd w:val="clear" w:color="auto" w:fill="D6D6D6" w:themeFill="text1" w:themeFillTint="33"/>
            <w:vAlign w:val="center"/>
          </w:tcPr>
          <w:p w14:paraId="01DC8EE7" w14:textId="77777777" w:rsidR="000A304B" w:rsidRPr="00DF05C5" w:rsidRDefault="000A304B" w:rsidP="00217957">
            <w:pPr>
              <w:pStyle w:val="TableTextWhiteLeft10pt"/>
              <w:rPr>
                <w:color w:val="7FA841"/>
              </w:rPr>
            </w:pPr>
            <w:r w:rsidRPr="00DF05C5">
              <w:rPr>
                <w:color w:val="7FA841"/>
              </w:rPr>
              <w:t>Is the property furnished?</w:t>
            </w:r>
          </w:p>
        </w:tc>
        <w:tc>
          <w:tcPr>
            <w:tcW w:w="2634" w:type="dxa"/>
            <w:tcBorders>
              <w:top w:val="single" w:sz="6" w:space="0" w:color="5D5C66"/>
              <w:left w:val="single" w:sz="6" w:space="0" w:color="FFFFFF" w:themeColor="background1"/>
            </w:tcBorders>
            <w:shd w:val="clear" w:color="auto" w:fill="FFFFFF"/>
          </w:tcPr>
          <w:p w14:paraId="0562E2AD" w14:textId="77777777" w:rsidR="000A304B" w:rsidRPr="003C75B7" w:rsidRDefault="00A13076" w:rsidP="00475D27">
            <w:pPr>
              <w:pStyle w:val="TableTextLeft10pt"/>
            </w:pPr>
            <w:r>
              <w:t>No</w:t>
            </w:r>
          </w:p>
        </w:tc>
      </w:tr>
      <w:tr w:rsidR="000A304B" w:rsidRPr="00F46EB4" w14:paraId="18ACF4D1" w14:textId="77777777" w:rsidTr="00475D27">
        <w:trPr>
          <w:trHeight w:val="397"/>
          <w:jc w:val="center"/>
        </w:trPr>
        <w:tc>
          <w:tcPr>
            <w:tcW w:w="2633" w:type="dxa"/>
            <w:tcBorders>
              <w:top w:val="single" w:sz="6" w:space="0" w:color="FFFFFF" w:themeColor="background1"/>
              <w:left w:val="single" w:sz="6" w:space="0" w:color="5D5C66"/>
              <w:bottom w:val="single" w:sz="6" w:space="0" w:color="5D5C66"/>
              <w:right w:val="single" w:sz="6" w:space="0" w:color="FFFFFF" w:themeColor="background1"/>
            </w:tcBorders>
            <w:shd w:val="clear" w:color="auto" w:fill="D6D6D6" w:themeFill="text1" w:themeFillTint="33"/>
            <w:vAlign w:val="center"/>
          </w:tcPr>
          <w:p w14:paraId="0F58D40F" w14:textId="77777777" w:rsidR="000A304B" w:rsidRPr="00DF05C5" w:rsidRDefault="000A304B" w:rsidP="00217957">
            <w:pPr>
              <w:pStyle w:val="TableTextWhiteLeft10pt"/>
              <w:rPr>
                <w:color w:val="7FA841"/>
              </w:rPr>
            </w:pPr>
            <w:r w:rsidRPr="00DF05C5">
              <w:rPr>
                <w:color w:val="7FA841"/>
              </w:rPr>
              <w:t>Type of property</w:t>
            </w:r>
          </w:p>
        </w:tc>
        <w:tc>
          <w:tcPr>
            <w:tcW w:w="2634" w:type="dxa"/>
            <w:tcBorders>
              <w:left w:val="single" w:sz="6" w:space="0" w:color="FFFFFF" w:themeColor="background1"/>
              <w:bottom w:val="single" w:sz="6" w:space="0" w:color="5D5C66"/>
              <w:right w:val="single" w:sz="6" w:space="0" w:color="FFFFFF" w:themeColor="background1"/>
            </w:tcBorders>
            <w:shd w:val="clear" w:color="auto" w:fill="FFFFFF"/>
          </w:tcPr>
          <w:p w14:paraId="5DCC0815" w14:textId="77777777" w:rsidR="000A304B" w:rsidRPr="00F46EB4" w:rsidRDefault="00A13076" w:rsidP="00475D27">
            <w:pPr>
              <w:pStyle w:val="TableTextLeft10pt"/>
            </w:pPr>
            <w:r>
              <w:t>2 Bedroom, 2 Bathroom Split Level Flat</w:t>
            </w:r>
          </w:p>
        </w:tc>
        <w:tc>
          <w:tcPr>
            <w:tcW w:w="2634" w:type="dxa"/>
            <w:tcBorders>
              <w:top w:val="single" w:sz="6" w:space="0" w:color="FFFFFF" w:themeColor="background1"/>
              <w:left w:val="single" w:sz="6" w:space="0" w:color="FFFFFF" w:themeColor="background1"/>
              <w:bottom w:val="single" w:sz="6" w:space="0" w:color="5D5C66"/>
              <w:right w:val="single" w:sz="6" w:space="0" w:color="FFFFFF" w:themeColor="background1"/>
            </w:tcBorders>
            <w:shd w:val="clear" w:color="auto" w:fill="D6D6D6" w:themeFill="text1" w:themeFillTint="33"/>
            <w:vAlign w:val="center"/>
          </w:tcPr>
          <w:p w14:paraId="775EF627" w14:textId="77777777" w:rsidR="000A304B" w:rsidRPr="00DF05C5" w:rsidRDefault="00E06944" w:rsidP="00217957">
            <w:pPr>
              <w:pStyle w:val="TableTextWhiteLeft10pt"/>
              <w:rPr>
                <w:color w:val="7FA841"/>
              </w:rPr>
            </w:pPr>
            <w:r>
              <w:rPr>
                <w:color w:val="7FA841"/>
              </w:rPr>
              <w:t xml:space="preserve">Supporting document </w:t>
            </w:r>
          </w:p>
        </w:tc>
        <w:tc>
          <w:tcPr>
            <w:tcW w:w="2634" w:type="dxa"/>
            <w:tcBorders>
              <w:left w:val="single" w:sz="6" w:space="0" w:color="FFFFFF" w:themeColor="background1"/>
              <w:bottom w:val="single" w:sz="6" w:space="0" w:color="5D5C66"/>
            </w:tcBorders>
            <w:shd w:val="clear" w:color="auto" w:fill="FFFFFF"/>
          </w:tcPr>
          <w:p w14:paraId="11161EEC" w14:textId="77777777" w:rsidR="000A304B" w:rsidRPr="003C75B7" w:rsidRDefault="00A13076" w:rsidP="00475D27">
            <w:pPr>
              <w:pStyle w:val="TableTextLeft10pt"/>
            </w:pPr>
            <w:r>
              <w:t>Perfect Inventories dated 28</w:t>
            </w:r>
            <w:r w:rsidRPr="00A13076">
              <w:rPr>
                <w:vertAlign w:val="superscript"/>
              </w:rPr>
              <w:t>th</w:t>
            </w:r>
            <w:r>
              <w:t xml:space="preserve"> March 2022</w:t>
            </w:r>
          </w:p>
        </w:tc>
      </w:tr>
    </w:tbl>
    <w:p w14:paraId="3E38A86E" w14:textId="77777777" w:rsidR="004418AB" w:rsidRDefault="004418AB" w:rsidP="004418AB">
      <w:pPr>
        <w:pStyle w:val="SubHead1"/>
      </w:pPr>
      <w:r w:rsidRPr="00F46EB4">
        <w:t>Key Details</w:t>
      </w:r>
    </w:p>
    <w:tbl>
      <w:tblPr>
        <w:tblW w:w="10535" w:type="dxa"/>
        <w:jc w:val="center"/>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shd w:val="clear" w:color="auto" w:fill="FFFFFF"/>
        <w:tblLayout w:type="fixed"/>
        <w:tblLook w:val="0000" w:firstRow="0" w:lastRow="0" w:firstColumn="0" w:lastColumn="0" w:noHBand="0" w:noVBand="0"/>
      </w:tblPr>
      <w:tblGrid>
        <w:gridCol w:w="2633"/>
        <w:gridCol w:w="2634"/>
        <w:gridCol w:w="5268"/>
      </w:tblGrid>
      <w:tr w:rsidR="00F86249" w:rsidRPr="00F46EB4" w14:paraId="6AF41CFD" w14:textId="77777777" w:rsidTr="00475D27">
        <w:trPr>
          <w:trHeight w:val="397"/>
          <w:jc w:val="center"/>
        </w:trPr>
        <w:tc>
          <w:tcPr>
            <w:tcW w:w="2633" w:type="dxa"/>
            <w:tcBorders>
              <w:top w:val="single" w:sz="6" w:space="0" w:color="5D5C66"/>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1EA247C6" w14:textId="77777777" w:rsidR="00F86249" w:rsidRPr="00DF05C5" w:rsidRDefault="00F86249" w:rsidP="009E2674">
            <w:pPr>
              <w:pStyle w:val="TableTextWhiteLeft10pt"/>
              <w:rPr>
                <w:color w:val="7FA841"/>
              </w:rPr>
            </w:pPr>
            <w:r w:rsidRPr="00DF05C5">
              <w:rPr>
                <w:color w:val="7FA841"/>
              </w:rPr>
              <w:t>Number of keys</w:t>
            </w:r>
          </w:p>
        </w:tc>
        <w:tc>
          <w:tcPr>
            <w:tcW w:w="2634" w:type="dxa"/>
            <w:tcBorders>
              <w:top w:val="single" w:sz="6" w:space="0" w:color="5D5C66"/>
              <w:left w:val="single" w:sz="6" w:space="0" w:color="FFFFFF" w:themeColor="background1"/>
              <w:right w:val="single" w:sz="6" w:space="0" w:color="5D5C66"/>
            </w:tcBorders>
            <w:shd w:val="clear" w:color="auto" w:fill="FFFFFF"/>
          </w:tcPr>
          <w:p w14:paraId="52A8392A" w14:textId="77777777" w:rsidR="00F86249" w:rsidRPr="00F46EB4" w:rsidRDefault="00A13076" w:rsidP="00475D27">
            <w:pPr>
              <w:pStyle w:val="TableTextLeft10pt"/>
            </w:pPr>
            <w:r>
              <w:t>3 x Sets</w:t>
            </w:r>
          </w:p>
        </w:tc>
        <w:tc>
          <w:tcPr>
            <w:tcW w:w="5268" w:type="dxa"/>
            <w:vMerge w:val="restart"/>
            <w:tcBorders>
              <w:top w:val="single" w:sz="6" w:space="0" w:color="5D5C66"/>
              <w:left w:val="single" w:sz="6" w:space="0" w:color="5D5C66"/>
            </w:tcBorders>
            <w:shd w:val="clear" w:color="auto" w:fill="auto"/>
            <w:vAlign w:val="center"/>
          </w:tcPr>
          <w:p w14:paraId="1AA5EFFA" w14:textId="77777777" w:rsidR="00B300FC" w:rsidRPr="00F46EB4" w:rsidRDefault="0086353E" w:rsidP="009E2674">
            <w:pPr>
              <w:pStyle w:val="PhotoText"/>
            </w:pPr>
            <w:r w:rsidRPr="0091580D">
              <w:rPr>
                <w:noProof/>
                <w:szCs w:val="21"/>
                <w:lang w:eastAsia="en-GB"/>
              </w:rPr>
              <w:drawing>
                <wp:inline distT="0" distB="0" distL="0" distR="0" wp14:anchorId="0D4668FA" wp14:editId="6135FECF">
                  <wp:extent cx="2085975" cy="1571625"/>
                  <wp:effectExtent l="0" t="0" r="0" b="0"/>
                  <wp:docPr id="2" name="Picture 2"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571625"/>
                          </a:xfrm>
                          <a:prstGeom prst="rect">
                            <a:avLst/>
                          </a:prstGeom>
                          <a:noFill/>
                          <a:ln>
                            <a:noFill/>
                          </a:ln>
                        </pic:spPr>
                      </pic:pic>
                    </a:graphicData>
                  </a:graphic>
                </wp:inline>
              </w:drawing>
            </w:r>
          </w:p>
        </w:tc>
      </w:tr>
      <w:tr w:rsidR="00F86249" w:rsidRPr="00F46EB4" w14:paraId="292E21FE" w14:textId="77777777" w:rsidTr="00475D27">
        <w:trPr>
          <w:trHeight w:val="397"/>
          <w:jc w:val="center"/>
        </w:trPr>
        <w:tc>
          <w:tcPr>
            <w:tcW w:w="2633" w:type="dxa"/>
            <w:tcBorders>
              <w:top w:val="single" w:sz="6" w:space="0" w:color="FFFFFF" w:themeColor="background1"/>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32090794" w14:textId="77777777" w:rsidR="00F86249" w:rsidRPr="00DF05C5" w:rsidRDefault="00F86249" w:rsidP="009E2674">
            <w:pPr>
              <w:pStyle w:val="TableTextWhiteLeft10pt"/>
              <w:rPr>
                <w:color w:val="7FA841"/>
              </w:rPr>
            </w:pPr>
            <w:r w:rsidRPr="00DF05C5">
              <w:rPr>
                <w:color w:val="7FA841"/>
              </w:rPr>
              <w:t>Type of keys</w:t>
            </w:r>
          </w:p>
        </w:tc>
        <w:tc>
          <w:tcPr>
            <w:tcW w:w="2634" w:type="dxa"/>
            <w:tcBorders>
              <w:left w:val="single" w:sz="6" w:space="0" w:color="FFFFFF" w:themeColor="background1"/>
              <w:right w:val="single" w:sz="6" w:space="0" w:color="5D5C66"/>
            </w:tcBorders>
            <w:shd w:val="clear" w:color="auto" w:fill="FFFFFF"/>
          </w:tcPr>
          <w:p w14:paraId="1F748160" w14:textId="77777777" w:rsidR="00F86249" w:rsidRDefault="00A13076" w:rsidP="00475D27">
            <w:pPr>
              <w:pStyle w:val="TableTextLeft10pt"/>
            </w:pPr>
            <w:r>
              <w:t>3 x Banham 460091</w:t>
            </w:r>
          </w:p>
          <w:p w14:paraId="5393F3B9" w14:textId="77777777" w:rsidR="00A13076" w:rsidRPr="00F46EB4" w:rsidRDefault="00A13076" w:rsidP="00475D27">
            <w:pPr>
              <w:pStyle w:val="TableTextLeft10pt"/>
            </w:pPr>
            <w:r>
              <w:t>3 x Banham 489183</w:t>
            </w:r>
          </w:p>
        </w:tc>
        <w:tc>
          <w:tcPr>
            <w:tcW w:w="5268" w:type="dxa"/>
            <w:vMerge/>
            <w:tcBorders>
              <w:left w:val="single" w:sz="6" w:space="0" w:color="5D5C66"/>
            </w:tcBorders>
            <w:shd w:val="clear" w:color="auto" w:fill="auto"/>
            <w:vAlign w:val="center"/>
          </w:tcPr>
          <w:p w14:paraId="6DF9F4B8" w14:textId="77777777" w:rsidR="00F86249" w:rsidRPr="00F46EB4" w:rsidRDefault="00F86249" w:rsidP="009E2674"/>
        </w:tc>
      </w:tr>
      <w:tr w:rsidR="00F86249" w:rsidRPr="00F46EB4" w14:paraId="5E51C2D4" w14:textId="77777777" w:rsidTr="00475D27">
        <w:trPr>
          <w:trHeight w:val="397"/>
          <w:jc w:val="center"/>
        </w:trPr>
        <w:tc>
          <w:tcPr>
            <w:tcW w:w="2633" w:type="dxa"/>
            <w:tcBorders>
              <w:top w:val="single" w:sz="6" w:space="0" w:color="FFFFFF" w:themeColor="background1"/>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69DADD85" w14:textId="77777777" w:rsidR="00F86249" w:rsidRPr="00DF05C5" w:rsidRDefault="00F86249" w:rsidP="009E2674">
            <w:pPr>
              <w:pStyle w:val="TableTextWhiteLeft10pt"/>
              <w:rPr>
                <w:color w:val="7FA841"/>
              </w:rPr>
            </w:pPr>
            <w:r w:rsidRPr="00DF05C5">
              <w:rPr>
                <w:color w:val="7FA841"/>
              </w:rPr>
              <w:t>Location of keys</w:t>
            </w:r>
          </w:p>
        </w:tc>
        <w:tc>
          <w:tcPr>
            <w:tcW w:w="2634" w:type="dxa"/>
            <w:tcBorders>
              <w:left w:val="single" w:sz="6" w:space="0" w:color="FFFFFF" w:themeColor="background1"/>
              <w:right w:val="single" w:sz="6" w:space="0" w:color="5D5C66"/>
            </w:tcBorders>
            <w:shd w:val="clear" w:color="auto" w:fill="FFFFFF"/>
          </w:tcPr>
          <w:p w14:paraId="0C7125C4" w14:textId="77777777" w:rsidR="00F86249" w:rsidRDefault="00A13076" w:rsidP="00475D27">
            <w:pPr>
              <w:pStyle w:val="TableTextLeft10pt"/>
            </w:pPr>
            <w:r>
              <w:t>2 x Sets with Corridy</w:t>
            </w:r>
          </w:p>
          <w:p w14:paraId="6BC279A3" w14:textId="77777777" w:rsidR="00A13076" w:rsidRDefault="00A13076" w:rsidP="00475D27">
            <w:pPr>
              <w:pStyle w:val="TableTextLeft10pt"/>
            </w:pPr>
            <w:r>
              <w:t>1 x Set left in flat</w:t>
            </w:r>
          </w:p>
          <w:p w14:paraId="1EC14D37" w14:textId="77777777" w:rsidR="00A13076" w:rsidRPr="00F46EB4" w:rsidRDefault="00A13076" w:rsidP="00475D27">
            <w:pPr>
              <w:pStyle w:val="TableTextLeft10pt"/>
            </w:pPr>
            <w:r>
              <w:t>Internal keys, terrace, patio and window keys noted within report</w:t>
            </w:r>
          </w:p>
        </w:tc>
        <w:tc>
          <w:tcPr>
            <w:tcW w:w="5268" w:type="dxa"/>
            <w:vMerge/>
            <w:tcBorders>
              <w:left w:val="single" w:sz="6" w:space="0" w:color="5D5C66"/>
            </w:tcBorders>
            <w:shd w:val="clear" w:color="auto" w:fill="auto"/>
            <w:vAlign w:val="center"/>
          </w:tcPr>
          <w:p w14:paraId="78BBF924" w14:textId="77777777" w:rsidR="00F86249" w:rsidRPr="00F46EB4" w:rsidRDefault="00F86249" w:rsidP="009E2674"/>
        </w:tc>
      </w:tr>
      <w:tr w:rsidR="00F86249" w:rsidRPr="00F46EB4" w14:paraId="28EBE065" w14:textId="77777777" w:rsidTr="00E86AC5">
        <w:trPr>
          <w:trHeight w:val="397"/>
          <w:jc w:val="center"/>
        </w:trPr>
        <w:tc>
          <w:tcPr>
            <w:tcW w:w="2633" w:type="dxa"/>
            <w:tcBorders>
              <w:top w:val="single" w:sz="6" w:space="0" w:color="FFFFFF" w:themeColor="background1"/>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01AC1676" w14:textId="77777777" w:rsidR="00F86249" w:rsidRPr="00DF05C5" w:rsidRDefault="00F86249" w:rsidP="009E2674">
            <w:pPr>
              <w:pStyle w:val="TableTextWhiteLeft10pt"/>
              <w:rPr>
                <w:color w:val="7FA841"/>
              </w:rPr>
            </w:pPr>
            <w:r w:rsidRPr="00DF05C5">
              <w:rPr>
                <w:color w:val="7FA841"/>
              </w:rPr>
              <w:t>Number / Location of fobs</w:t>
            </w:r>
          </w:p>
        </w:tc>
        <w:tc>
          <w:tcPr>
            <w:tcW w:w="2634" w:type="dxa"/>
            <w:tcBorders>
              <w:left w:val="single" w:sz="6" w:space="0" w:color="FFFFFF" w:themeColor="background1"/>
              <w:right w:val="single" w:sz="6" w:space="0" w:color="5D5C66"/>
            </w:tcBorders>
            <w:shd w:val="clear" w:color="auto" w:fill="FFFFFF"/>
          </w:tcPr>
          <w:p w14:paraId="41E65F5E" w14:textId="77777777" w:rsidR="00F86249" w:rsidRPr="00F46EB4" w:rsidRDefault="00F86249" w:rsidP="00475D27">
            <w:pPr>
              <w:pStyle w:val="TableTextLeft10pt"/>
            </w:pPr>
          </w:p>
        </w:tc>
        <w:tc>
          <w:tcPr>
            <w:tcW w:w="5268" w:type="dxa"/>
            <w:vMerge/>
            <w:tcBorders>
              <w:left w:val="single" w:sz="6" w:space="0" w:color="5D5C66"/>
            </w:tcBorders>
            <w:shd w:val="clear" w:color="auto" w:fill="auto"/>
            <w:vAlign w:val="center"/>
          </w:tcPr>
          <w:p w14:paraId="3DE58353" w14:textId="77777777" w:rsidR="00F86249" w:rsidRPr="00F46EB4" w:rsidRDefault="00F86249" w:rsidP="009E2674"/>
        </w:tc>
      </w:tr>
      <w:tr w:rsidR="00F86249" w:rsidRPr="00F46EB4" w14:paraId="2A29550F" w14:textId="77777777" w:rsidTr="00E86AC5">
        <w:trPr>
          <w:trHeight w:val="397"/>
          <w:jc w:val="center"/>
        </w:trPr>
        <w:tc>
          <w:tcPr>
            <w:tcW w:w="2633" w:type="dxa"/>
            <w:tcBorders>
              <w:top w:val="single" w:sz="6" w:space="0" w:color="FFFFFF" w:themeColor="background1"/>
              <w:left w:val="single" w:sz="6" w:space="0" w:color="5D5C66"/>
              <w:bottom w:val="single" w:sz="4" w:space="0" w:color="auto"/>
              <w:right w:val="single" w:sz="6" w:space="0" w:color="FFFFFF" w:themeColor="background1"/>
            </w:tcBorders>
            <w:shd w:val="clear" w:color="auto" w:fill="D6D6D6" w:themeFill="text1" w:themeFillTint="33"/>
            <w:vAlign w:val="center"/>
          </w:tcPr>
          <w:p w14:paraId="7C0C42FA" w14:textId="77777777" w:rsidR="00F86249" w:rsidRPr="00DF05C5" w:rsidRDefault="00F86249" w:rsidP="009E2674">
            <w:pPr>
              <w:pStyle w:val="TableTextWhiteLeft10pt"/>
              <w:rPr>
                <w:color w:val="7FA841"/>
              </w:rPr>
            </w:pPr>
          </w:p>
        </w:tc>
        <w:tc>
          <w:tcPr>
            <w:tcW w:w="2634" w:type="dxa"/>
            <w:tcBorders>
              <w:left w:val="single" w:sz="6" w:space="0" w:color="FFFFFF" w:themeColor="background1"/>
              <w:right w:val="single" w:sz="6" w:space="0" w:color="5D5C66"/>
            </w:tcBorders>
            <w:shd w:val="clear" w:color="auto" w:fill="FFFFFF"/>
            <w:vAlign w:val="center"/>
          </w:tcPr>
          <w:p w14:paraId="7D726B2D" w14:textId="77777777" w:rsidR="00F86249" w:rsidRPr="00F46EB4" w:rsidRDefault="00F86249" w:rsidP="009E2674">
            <w:pPr>
              <w:pStyle w:val="TableTextLeft10pt"/>
            </w:pPr>
          </w:p>
        </w:tc>
        <w:tc>
          <w:tcPr>
            <w:tcW w:w="5268" w:type="dxa"/>
            <w:vMerge/>
            <w:tcBorders>
              <w:left w:val="single" w:sz="6" w:space="0" w:color="5D5C66"/>
              <w:bottom w:val="single" w:sz="6" w:space="0" w:color="5D5C66"/>
            </w:tcBorders>
            <w:shd w:val="clear" w:color="auto" w:fill="auto"/>
            <w:vAlign w:val="center"/>
          </w:tcPr>
          <w:p w14:paraId="29868F04" w14:textId="77777777" w:rsidR="00F86249" w:rsidRPr="00F46EB4" w:rsidRDefault="00F86249" w:rsidP="009E2674"/>
        </w:tc>
      </w:tr>
    </w:tbl>
    <w:p w14:paraId="0EB0FAAB" w14:textId="77777777" w:rsidR="002E518E" w:rsidRDefault="002E518E" w:rsidP="001901FF">
      <w:pPr>
        <w:pStyle w:val="SubHead1"/>
      </w:pPr>
    </w:p>
    <w:p w14:paraId="368D19E9" w14:textId="77777777" w:rsidR="001901FF" w:rsidRPr="00F46EB4" w:rsidRDefault="001901FF" w:rsidP="001901FF">
      <w:pPr>
        <w:pStyle w:val="SubHead1"/>
      </w:pPr>
      <w:r w:rsidRPr="00F46EB4">
        <w:t>Meter Readings</w:t>
      </w:r>
    </w:p>
    <w:tbl>
      <w:tblPr>
        <w:tblStyle w:val="TableGrid"/>
        <w:tblW w:w="10598" w:type="dxa"/>
        <w:jc w:val="center"/>
        <w:tblBorders>
          <w:top w:val="single" w:sz="6" w:space="0" w:color="5D5C66"/>
          <w:left w:val="single" w:sz="6" w:space="0" w:color="5D5C66"/>
          <w:bottom w:val="single" w:sz="6" w:space="0" w:color="5D5C66"/>
          <w:right w:val="single" w:sz="6" w:space="0" w:color="5D5C66"/>
          <w:insideH w:val="single" w:sz="6" w:space="0" w:color="5D5C66"/>
          <w:insideV w:val="single" w:sz="6" w:space="0" w:color="5D5C66"/>
        </w:tblBorders>
        <w:tblLayout w:type="fixed"/>
        <w:tblLook w:val="04A0" w:firstRow="1" w:lastRow="0" w:firstColumn="1" w:lastColumn="0" w:noHBand="0" w:noVBand="1"/>
      </w:tblPr>
      <w:tblGrid>
        <w:gridCol w:w="1410"/>
        <w:gridCol w:w="1804"/>
        <w:gridCol w:w="318"/>
        <w:gridCol w:w="2272"/>
        <w:gridCol w:w="1261"/>
        <w:gridCol w:w="827"/>
        <w:gridCol w:w="2706"/>
      </w:tblGrid>
      <w:tr w:rsidR="001901FF" w:rsidRPr="00F46EB4" w14:paraId="21FFEC18" w14:textId="77777777" w:rsidTr="00DF05C5">
        <w:trPr>
          <w:trHeight w:hRule="exact" w:val="497"/>
          <w:jc w:val="center"/>
        </w:trPr>
        <w:tc>
          <w:tcPr>
            <w:tcW w:w="1410" w:type="dxa"/>
            <w:tcBorders>
              <w:right w:val="single" w:sz="6" w:space="0" w:color="FFFFFF" w:themeColor="background1"/>
            </w:tcBorders>
            <w:shd w:val="clear" w:color="auto" w:fill="D6D6D6" w:themeFill="text1" w:themeFillTint="33"/>
            <w:vAlign w:val="center"/>
          </w:tcPr>
          <w:p w14:paraId="5E27C46D" w14:textId="77777777" w:rsidR="001901FF" w:rsidRPr="00DF05C5" w:rsidRDefault="001901FF" w:rsidP="001901FF">
            <w:pPr>
              <w:pStyle w:val="TableTextWhiteLeft10pt"/>
              <w:rPr>
                <w:color w:val="7FA841"/>
              </w:rPr>
            </w:pPr>
            <w:r w:rsidRPr="00DF05C5">
              <w:rPr>
                <w:color w:val="7FA841"/>
              </w:rPr>
              <w:t>Type</w:t>
            </w:r>
          </w:p>
        </w:tc>
        <w:tc>
          <w:tcPr>
            <w:tcW w:w="1804" w:type="dxa"/>
            <w:tcBorders>
              <w:left w:val="single" w:sz="6" w:space="0" w:color="FFFFFF" w:themeColor="background1"/>
              <w:right w:val="single" w:sz="6" w:space="0" w:color="FFFFFF" w:themeColor="background1"/>
            </w:tcBorders>
            <w:shd w:val="clear" w:color="auto" w:fill="D6D6D6" w:themeFill="text1" w:themeFillTint="33"/>
            <w:vAlign w:val="center"/>
          </w:tcPr>
          <w:p w14:paraId="36A7800F" w14:textId="77777777" w:rsidR="001901FF" w:rsidRPr="00DF05C5" w:rsidRDefault="001901FF" w:rsidP="001901FF">
            <w:pPr>
              <w:pStyle w:val="TableTextWhiteLeft10pt"/>
              <w:rPr>
                <w:color w:val="7FA841"/>
              </w:rPr>
            </w:pPr>
            <w:r w:rsidRPr="00DF05C5">
              <w:rPr>
                <w:color w:val="7FA841"/>
              </w:rPr>
              <w:t>Reading</w:t>
            </w:r>
          </w:p>
        </w:tc>
        <w:tc>
          <w:tcPr>
            <w:tcW w:w="2590" w:type="dxa"/>
            <w:gridSpan w:val="2"/>
            <w:tcBorders>
              <w:left w:val="single" w:sz="6" w:space="0" w:color="FFFFFF" w:themeColor="background1"/>
              <w:right w:val="single" w:sz="6" w:space="0" w:color="FFFFFF" w:themeColor="background1"/>
            </w:tcBorders>
            <w:shd w:val="clear" w:color="auto" w:fill="D6D6D6" w:themeFill="text1" w:themeFillTint="33"/>
            <w:vAlign w:val="center"/>
          </w:tcPr>
          <w:p w14:paraId="52E89FF5" w14:textId="77777777" w:rsidR="001901FF" w:rsidRPr="00DF05C5" w:rsidRDefault="001901FF" w:rsidP="001901FF">
            <w:pPr>
              <w:pStyle w:val="TableTextWhiteLeft10pt"/>
              <w:rPr>
                <w:color w:val="7FA841"/>
              </w:rPr>
            </w:pPr>
            <w:r w:rsidRPr="00DF05C5">
              <w:rPr>
                <w:color w:val="7FA841"/>
              </w:rPr>
              <w:t>Serial Numbers/Notes</w:t>
            </w:r>
          </w:p>
        </w:tc>
        <w:tc>
          <w:tcPr>
            <w:tcW w:w="2088" w:type="dxa"/>
            <w:gridSpan w:val="2"/>
            <w:tcBorders>
              <w:left w:val="single" w:sz="6" w:space="0" w:color="FFFFFF" w:themeColor="background1"/>
            </w:tcBorders>
            <w:shd w:val="clear" w:color="auto" w:fill="D6D6D6" w:themeFill="text1" w:themeFillTint="33"/>
            <w:vAlign w:val="center"/>
          </w:tcPr>
          <w:p w14:paraId="414D520B" w14:textId="77777777" w:rsidR="001901FF" w:rsidRPr="00DF05C5" w:rsidRDefault="001901FF" w:rsidP="001901FF">
            <w:pPr>
              <w:pStyle w:val="TableTextWhiteLeft10pt"/>
              <w:rPr>
                <w:color w:val="7FA841"/>
              </w:rPr>
            </w:pPr>
            <w:r w:rsidRPr="00DF05C5">
              <w:rPr>
                <w:color w:val="7FA841"/>
              </w:rPr>
              <w:t>Meter Location</w:t>
            </w:r>
          </w:p>
        </w:tc>
        <w:tc>
          <w:tcPr>
            <w:tcW w:w="2706" w:type="dxa"/>
            <w:tcBorders>
              <w:left w:val="single" w:sz="6" w:space="0" w:color="FFFFFF" w:themeColor="background1"/>
            </w:tcBorders>
            <w:shd w:val="clear" w:color="auto" w:fill="D6D6D6" w:themeFill="text1" w:themeFillTint="33"/>
          </w:tcPr>
          <w:p w14:paraId="4E515A3E" w14:textId="77777777" w:rsidR="001901FF" w:rsidRPr="00DF05C5" w:rsidRDefault="001901FF" w:rsidP="001901FF">
            <w:pPr>
              <w:pStyle w:val="TableTextWhiteLeft10pt"/>
              <w:rPr>
                <w:color w:val="7FA841"/>
              </w:rPr>
            </w:pPr>
            <w:r w:rsidRPr="00DF05C5">
              <w:rPr>
                <w:color w:val="7FA841"/>
              </w:rPr>
              <w:t>Meter key used to access cupboard (if applicable)</w:t>
            </w:r>
          </w:p>
        </w:tc>
      </w:tr>
      <w:tr w:rsidR="00A6519C" w:rsidRPr="00F46EB4" w14:paraId="47198453" w14:textId="77777777" w:rsidTr="00475D27">
        <w:trPr>
          <w:trHeight w:hRule="exact" w:val="523"/>
          <w:jc w:val="center"/>
        </w:trPr>
        <w:tc>
          <w:tcPr>
            <w:tcW w:w="1410" w:type="dxa"/>
          </w:tcPr>
          <w:p w14:paraId="721119F3" w14:textId="77777777" w:rsidR="00A6519C" w:rsidRPr="00F46EB4" w:rsidRDefault="00A6519C" w:rsidP="00A6519C">
            <w:pPr>
              <w:pStyle w:val="TableTextLeft10pt"/>
            </w:pPr>
            <w:r w:rsidRPr="00F46EB4">
              <w:t>Gas</w:t>
            </w:r>
          </w:p>
        </w:tc>
        <w:tc>
          <w:tcPr>
            <w:tcW w:w="1804" w:type="dxa"/>
          </w:tcPr>
          <w:p w14:paraId="151D7930" w14:textId="77777777" w:rsidR="00A6519C" w:rsidRPr="00F46EB4" w:rsidRDefault="00A13076" w:rsidP="00A6519C">
            <w:pPr>
              <w:pStyle w:val="TableTextLeft10pt"/>
            </w:pPr>
            <w:r>
              <w:t>9899</w:t>
            </w:r>
          </w:p>
        </w:tc>
        <w:tc>
          <w:tcPr>
            <w:tcW w:w="2590" w:type="dxa"/>
            <w:gridSpan w:val="2"/>
          </w:tcPr>
          <w:p w14:paraId="26BEEE4C" w14:textId="77777777" w:rsidR="00A6519C" w:rsidRPr="00F46EB4" w:rsidRDefault="00A6519C" w:rsidP="00A6519C">
            <w:pPr>
              <w:pStyle w:val="TableTextLeft10pt"/>
            </w:pPr>
            <w:r>
              <w:t>414024</w:t>
            </w:r>
          </w:p>
        </w:tc>
        <w:tc>
          <w:tcPr>
            <w:tcW w:w="2088" w:type="dxa"/>
            <w:gridSpan w:val="2"/>
          </w:tcPr>
          <w:p w14:paraId="05C89482" w14:textId="77777777" w:rsidR="00A6519C" w:rsidRPr="00F46EB4" w:rsidRDefault="00A6519C" w:rsidP="00A6519C">
            <w:pPr>
              <w:pStyle w:val="TableTextLeft10pt"/>
            </w:pPr>
            <w:r>
              <w:t>Bedroom 1 cupboard</w:t>
            </w:r>
          </w:p>
        </w:tc>
        <w:tc>
          <w:tcPr>
            <w:tcW w:w="2706" w:type="dxa"/>
          </w:tcPr>
          <w:p w14:paraId="7AF5E9DC" w14:textId="77777777" w:rsidR="00A6519C" w:rsidRPr="00F46EB4" w:rsidRDefault="00A6519C" w:rsidP="00A6519C">
            <w:pPr>
              <w:pStyle w:val="TableTextLeft10pt"/>
            </w:pPr>
            <w:r>
              <w:t>N/A</w:t>
            </w:r>
          </w:p>
        </w:tc>
      </w:tr>
      <w:tr w:rsidR="00A6519C" w:rsidRPr="00F46EB4" w14:paraId="6AC8ED3E" w14:textId="77777777" w:rsidTr="00475D27">
        <w:trPr>
          <w:trHeight w:hRule="exact" w:val="556"/>
          <w:jc w:val="center"/>
        </w:trPr>
        <w:tc>
          <w:tcPr>
            <w:tcW w:w="1410" w:type="dxa"/>
          </w:tcPr>
          <w:p w14:paraId="38F6311B" w14:textId="77777777" w:rsidR="00A6519C" w:rsidRPr="00F46EB4" w:rsidRDefault="00A6519C" w:rsidP="00A6519C">
            <w:pPr>
              <w:pStyle w:val="TableTextLeft10pt"/>
            </w:pPr>
            <w:r w:rsidRPr="00F46EB4">
              <w:t>Electric</w:t>
            </w:r>
          </w:p>
        </w:tc>
        <w:tc>
          <w:tcPr>
            <w:tcW w:w="1804" w:type="dxa"/>
          </w:tcPr>
          <w:p w14:paraId="57C6A130" w14:textId="77777777" w:rsidR="00A6519C" w:rsidRPr="00F46EB4" w:rsidRDefault="00A13076" w:rsidP="00A6519C">
            <w:pPr>
              <w:pStyle w:val="TableTextLeft10pt"/>
            </w:pPr>
            <w:r>
              <w:t>95894</w:t>
            </w:r>
          </w:p>
        </w:tc>
        <w:tc>
          <w:tcPr>
            <w:tcW w:w="2590" w:type="dxa"/>
            <w:gridSpan w:val="2"/>
          </w:tcPr>
          <w:p w14:paraId="7A229A1B" w14:textId="77777777" w:rsidR="00A6519C" w:rsidRPr="00F46EB4" w:rsidRDefault="00A6519C" w:rsidP="00A6519C">
            <w:pPr>
              <w:pStyle w:val="TableTextLeft10pt"/>
            </w:pPr>
            <w:r>
              <w:t>F71A05983</w:t>
            </w:r>
          </w:p>
        </w:tc>
        <w:tc>
          <w:tcPr>
            <w:tcW w:w="2088" w:type="dxa"/>
            <w:gridSpan w:val="2"/>
          </w:tcPr>
          <w:p w14:paraId="1C7EFEB0" w14:textId="77777777" w:rsidR="00A6519C" w:rsidRPr="00F46EB4" w:rsidRDefault="00A6519C" w:rsidP="00A6519C">
            <w:pPr>
              <w:pStyle w:val="TableTextLeft10pt"/>
            </w:pPr>
            <w:r>
              <w:t>Bedroom 1 cupboard (on stairs)</w:t>
            </w:r>
          </w:p>
        </w:tc>
        <w:tc>
          <w:tcPr>
            <w:tcW w:w="2706" w:type="dxa"/>
          </w:tcPr>
          <w:p w14:paraId="4EFD6999" w14:textId="77777777" w:rsidR="00A6519C" w:rsidRPr="00F46EB4" w:rsidRDefault="00A13076" w:rsidP="00A6519C">
            <w:pPr>
              <w:pStyle w:val="TableTextLeft10pt"/>
            </w:pPr>
            <w:r>
              <w:t>N/A</w:t>
            </w:r>
          </w:p>
        </w:tc>
      </w:tr>
      <w:tr w:rsidR="00A6519C" w:rsidRPr="00F46EB4" w14:paraId="0E2DD7BC" w14:textId="77777777" w:rsidTr="00475D27">
        <w:trPr>
          <w:trHeight w:hRule="exact" w:val="397"/>
          <w:jc w:val="center"/>
        </w:trPr>
        <w:tc>
          <w:tcPr>
            <w:tcW w:w="1410" w:type="dxa"/>
          </w:tcPr>
          <w:p w14:paraId="39425B7C" w14:textId="77777777" w:rsidR="00A6519C" w:rsidRPr="00F46EB4" w:rsidRDefault="00A6519C" w:rsidP="00A6519C">
            <w:pPr>
              <w:pStyle w:val="TableTextLeft10pt"/>
            </w:pPr>
            <w:r w:rsidRPr="00F46EB4">
              <w:t>Water</w:t>
            </w:r>
          </w:p>
        </w:tc>
        <w:tc>
          <w:tcPr>
            <w:tcW w:w="1804" w:type="dxa"/>
          </w:tcPr>
          <w:p w14:paraId="41BC768B" w14:textId="77777777" w:rsidR="00A6519C" w:rsidRPr="00F46EB4" w:rsidRDefault="00A13076" w:rsidP="00A6519C">
            <w:pPr>
              <w:pStyle w:val="TableTextLeft10pt"/>
            </w:pPr>
            <w:r>
              <w:t>N/A</w:t>
            </w:r>
          </w:p>
        </w:tc>
        <w:tc>
          <w:tcPr>
            <w:tcW w:w="2590" w:type="dxa"/>
            <w:gridSpan w:val="2"/>
          </w:tcPr>
          <w:p w14:paraId="761C8BCF" w14:textId="77777777" w:rsidR="00A6519C" w:rsidRPr="00F46EB4" w:rsidRDefault="00A6519C" w:rsidP="00A6519C">
            <w:pPr>
              <w:pStyle w:val="TableTextLeft10pt"/>
            </w:pPr>
          </w:p>
        </w:tc>
        <w:tc>
          <w:tcPr>
            <w:tcW w:w="2088" w:type="dxa"/>
            <w:gridSpan w:val="2"/>
          </w:tcPr>
          <w:p w14:paraId="402C71D2" w14:textId="77777777" w:rsidR="00A6519C" w:rsidRPr="00F46EB4" w:rsidRDefault="00A6519C" w:rsidP="00A6519C">
            <w:pPr>
              <w:pStyle w:val="TableTextLeft10pt"/>
            </w:pPr>
          </w:p>
        </w:tc>
        <w:tc>
          <w:tcPr>
            <w:tcW w:w="2706" w:type="dxa"/>
          </w:tcPr>
          <w:p w14:paraId="0417553E" w14:textId="77777777" w:rsidR="00A6519C" w:rsidRPr="00F46EB4" w:rsidRDefault="00A6519C" w:rsidP="00A6519C">
            <w:pPr>
              <w:pStyle w:val="TableTextLeft10pt"/>
            </w:pPr>
          </w:p>
        </w:tc>
      </w:tr>
      <w:tr w:rsidR="00A6519C" w:rsidRPr="00F46EB4" w14:paraId="058EC2FC" w14:textId="77777777" w:rsidTr="00565828">
        <w:trPr>
          <w:trHeight w:hRule="exact" w:val="2760"/>
          <w:jc w:val="center"/>
        </w:trPr>
        <w:tc>
          <w:tcPr>
            <w:tcW w:w="3532" w:type="dxa"/>
            <w:gridSpan w:val="3"/>
            <w:vAlign w:val="center"/>
          </w:tcPr>
          <w:p w14:paraId="0FBA0138" w14:textId="77777777" w:rsidR="00A6519C" w:rsidRPr="00F46EB4" w:rsidRDefault="004949EC" w:rsidP="00A6519C">
            <w:pPr>
              <w:pStyle w:val="PhotoText"/>
            </w:pPr>
            <w:r w:rsidRPr="0091580D">
              <w:rPr>
                <w:noProof/>
                <w:szCs w:val="21"/>
                <w:lang w:eastAsia="en-GB"/>
              </w:rPr>
              <w:lastRenderedPageBreak/>
              <w:drawing>
                <wp:inline distT="0" distB="0" distL="0" distR="0" wp14:anchorId="6F7D29AE" wp14:editId="2FB4FA4A">
                  <wp:extent cx="2103120" cy="1554480"/>
                  <wp:effectExtent l="0" t="0" r="0" b="0"/>
                  <wp:docPr id="542" name="Picture 542"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3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3120" cy="1554480"/>
                          </a:xfrm>
                          <a:prstGeom prst="rect">
                            <a:avLst/>
                          </a:prstGeom>
                          <a:noFill/>
                          <a:ln>
                            <a:noFill/>
                          </a:ln>
                        </pic:spPr>
                      </pic:pic>
                    </a:graphicData>
                  </a:graphic>
                </wp:inline>
              </w:drawing>
            </w:r>
          </w:p>
        </w:tc>
        <w:tc>
          <w:tcPr>
            <w:tcW w:w="3533" w:type="dxa"/>
            <w:gridSpan w:val="2"/>
            <w:vAlign w:val="center"/>
          </w:tcPr>
          <w:p w14:paraId="6DCD847A" w14:textId="77777777" w:rsidR="00A6519C" w:rsidRPr="00F46EB4" w:rsidRDefault="004949EC" w:rsidP="00A6519C">
            <w:pPr>
              <w:pStyle w:val="PhotoText"/>
            </w:pPr>
            <w:r w:rsidRPr="0091580D">
              <w:rPr>
                <w:noProof/>
                <w:szCs w:val="21"/>
                <w:lang w:eastAsia="en-GB"/>
              </w:rPr>
              <w:drawing>
                <wp:inline distT="0" distB="0" distL="0" distR="0" wp14:anchorId="4CF2A8F2" wp14:editId="1448315F">
                  <wp:extent cx="2103120" cy="1554480"/>
                  <wp:effectExtent l="0" t="0" r="0" b="0"/>
                  <wp:docPr id="543" name="Picture 543" descr="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3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1554480"/>
                          </a:xfrm>
                          <a:prstGeom prst="rect">
                            <a:avLst/>
                          </a:prstGeom>
                          <a:noFill/>
                          <a:ln>
                            <a:noFill/>
                          </a:ln>
                        </pic:spPr>
                      </pic:pic>
                    </a:graphicData>
                  </a:graphic>
                </wp:inline>
              </w:drawing>
            </w:r>
          </w:p>
        </w:tc>
        <w:tc>
          <w:tcPr>
            <w:tcW w:w="3533" w:type="dxa"/>
            <w:gridSpan w:val="2"/>
            <w:vAlign w:val="center"/>
          </w:tcPr>
          <w:p w14:paraId="006032F0" w14:textId="77777777" w:rsidR="00A6519C" w:rsidRPr="00F46EB4" w:rsidRDefault="00A6519C" w:rsidP="00A6519C">
            <w:pPr>
              <w:pStyle w:val="PhotoText"/>
            </w:pPr>
          </w:p>
        </w:tc>
      </w:tr>
    </w:tbl>
    <w:p w14:paraId="50DAEDF4" w14:textId="77777777" w:rsidR="001901FF" w:rsidRDefault="001901FF" w:rsidP="001901FF">
      <w:pPr>
        <w:pStyle w:val="SubHead1"/>
      </w:pPr>
    </w:p>
    <w:p w14:paraId="79E77886" w14:textId="77777777" w:rsidR="00474201" w:rsidRDefault="00A84C2C" w:rsidP="00474201">
      <w:pPr>
        <w:pStyle w:val="SubHead1"/>
      </w:pPr>
      <w:r>
        <w:t>Alarms</w:t>
      </w:r>
      <w:r w:rsidR="00425088">
        <w:t xml:space="preserve"> and or Detectors</w:t>
      </w:r>
    </w:p>
    <w:tbl>
      <w:tblPr>
        <w:tblStyle w:val="TableGrid"/>
        <w:tblW w:w="10866" w:type="dxa"/>
        <w:jc w:val="center"/>
        <w:tblBorders>
          <w:top w:val="single" w:sz="6" w:space="0" w:color="5D5C66"/>
          <w:left w:val="single" w:sz="6" w:space="0" w:color="5D5C66"/>
          <w:bottom w:val="single" w:sz="6" w:space="0" w:color="5D5C66"/>
          <w:right w:val="single" w:sz="6" w:space="0" w:color="5D5C66"/>
          <w:insideH w:val="single" w:sz="6" w:space="0" w:color="5D5C66"/>
          <w:insideV w:val="single" w:sz="6" w:space="0" w:color="5D5C66"/>
        </w:tblBorders>
        <w:tblLayout w:type="fixed"/>
        <w:tblLook w:val="04A0" w:firstRow="1" w:lastRow="0" w:firstColumn="1" w:lastColumn="0" w:noHBand="0" w:noVBand="1"/>
      </w:tblPr>
      <w:tblGrid>
        <w:gridCol w:w="2161"/>
        <w:gridCol w:w="1461"/>
        <w:gridCol w:w="507"/>
        <w:gridCol w:w="2268"/>
        <w:gridCol w:w="847"/>
        <w:gridCol w:w="1421"/>
        <w:gridCol w:w="2201"/>
      </w:tblGrid>
      <w:tr w:rsidR="00474201" w:rsidRPr="00F46EB4" w14:paraId="0B1ABD41" w14:textId="77777777" w:rsidTr="00DF05C5">
        <w:trPr>
          <w:trHeight w:hRule="exact" w:val="786"/>
          <w:jc w:val="center"/>
        </w:trPr>
        <w:tc>
          <w:tcPr>
            <w:tcW w:w="2161" w:type="dxa"/>
            <w:tcBorders>
              <w:right w:val="single" w:sz="6" w:space="0" w:color="FFFFFF" w:themeColor="background1"/>
            </w:tcBorders>
            <w:shd w:val="clear" w:color="auto" w:fill="D6D6D6" w:themeFill="text1" w:themeFillTint="33"/>
            <w:vAlign w:val="center"/>
          </w:tcPr>
          <w:p w14:paraId="4007A04B" w14:textId="77777777" w:rsidR="00474201" w:rsidRPr="00DF05C5" w:rsidRDefault="00474201" w:rsidP="001901FF">
            <w:pPr>
              <w:pStyle w:val="TableTextWhiteLeft10pt"/>
              <w:rPr>
                <w:color w:val="7FA841"/>
              </w:rPr>
            </w:pPr>
            <w:r w:rsidRPr="00DF05C5">
              <w:rPr>
                <w:color w:val="7FA841"/>
              </w:rPr>
              <w:t>Type</w:t>
            </w:r>
          </w:p>
        </w:tc>
        <w:tc>
          <w:tcPr>
            <w:tcW w:w="1968" w:type="dxa"/>
            <w:gridSpan w:val="2"/>
            <w:tcBorders>
              <w:left w:val="single" w:sz="6" w:space="0" w:color="FFFFFF" w:themeColor="background1"/>
              <w:right w:val="single" w:sz="6" w:space="0" w:color="FFFFFF" w:themeColor="background1"/>
            </w:tcBorders>
            <w:shd w:val="clear" w:color="auto" w:fill="D6D6D6" w:themeFill="text1" w:themeFillTint="33"/>
            <w:vAlign w:val="center"/>
          </w:tcPr>
          <w:p w14:paraId="7F9D4192" w14:textId="77777777" w:rsidR="00474201" w:rsidRPr="00DF05C5" w:rsidRDefault="00474201" w:rsidP="001901FF">
            <w:pPr>
              <w:pStyle w:val="TableTextWhiteLeft10pt"/>
              <w:rPr>
                <w:color w:val="7FA841"/>
              </w:rPr>
            </w:pPr>
            <w:r w:rsidRPr="00DF05C5">
              <w:rPr>
                <w:color w:val="7FA841"/>
              </w:rPr>
              <w:t>Quantity</w:t>
            </w:r>
          </w:p>
        </w:tc>
        <w:tc>
          <w:tcPr>
            <w:tcW w:w="2268" w:type="dxa"/>
            <w:tcBorders>
              <w:left w:val="single" w:sz="6" w:space="0" w:color="FFFFFF" w:themeColor="background1"/>
              <w:right w:val="single" w:sz="6" w:space="0" w:color="FFFFFF" w:themeColor="background1"/>
            </w:tcBorders>
            <w:shd w:val="clear" w:color="auto" w:fill="D6D6D6" w:themeFill="text1" w:themeFillTint="33"/>
            <w:vAlign w:val="center"/>
          </w:tcPr>
          <w:p w14:paraId="4EE9868F" w14:textId="77777777" w:rsidR="00474201" w:rsidRPr="00DF05C5" w:rsidRDefault="00474201" w:rsidP="001901FF">
            <w:pPr>
              <w:pStyle w:val="TableTextWhiteLeft10pt"/>
              <w:rPr>
                <w:color w:val="7FA841"/>
              </w:rPr>
            </w:pPr>
            <w:r w:rsidRPr="00DF05C5">
              <w:rPr>
                <w:color w:val="7FA841"/>
              </w:rPr>
              <w:t>Location</w:t>
            </w:r>
          </w:p>
        </w:tc>
        <w:tc>
          <w:tcPr>
            <w:tcW w:w="2268" w:type="dxa"/>
            <w:gridSpan w:val="2"/>
            <w:tcBorders>
              <w:left w:val="single" w:sz="6" w:space="0" w:color="FFFFFF" w:themeColor="background1"/>
            </w:tcBorders>
            <w:shd w:val="clear" w:color="auto" w:fill="D6D6D6" w:themeFill="text1" w:themeFillTint="33"/>
            <w:vAlign w:val="center"/>
          </w:tcPr>
          <w:p w14:paraId="6FDBF3FD" w14:textId="77777777" w:rsidR="00474201" w:rsidRPr="00DF05C5" w:rsidRDefault="00474201" w:rsidP="001901FF">
            <w:pPr>
              <w:pStyle w:val="TableTextWhiteLeft10pt"/>
              <w:rPr>
                <w:color w:val="7FA841"/>
              </w:rPr>
            </w:pPr>
            <w:r w:rsidRPr="00DF05C5">
              <w:rPr>
                <w:color w:val="7FA841"/>
              </w:rPr>
              <w:t>POWER Tested</w:t>
            </w:r>
          </w:p>
        </w:tc>
        <w:tc>
          <w:tcPr>
            <w:tcW w:w="2201" w:type="dxa"/>
            <w:tcBorders>
              <w:left w:val="single" w:sz="6" w:space="0" w:color="FFFFFF" w:themeColor="background1"/>
            </w:tcBorders>
            <w:shd w:val="clear" w:color="auto" w:fill="D6D6D6" w:themeFill="text1" w:themeFillTint="33"/>
          </w:tcPr>
          <w:p w14:paraId="642C1B28" w14:textId="77777777" w:rsidR="00474201" w:rsidRPr="00DF05C5" w:rsidRDefault="00474201" w:rsidP="001901FF">
            <w:pPr>
              <w:pStyle w:val="TableTextWhiteLeft10pt"/>
              <w:ind w:right="-34"/>
              <w:rPr>
                <w:color w:val="7FA841"/>
                <w:sz w:val="16"/>
                <w:szCs w:val="16"/>
              </w:rPr>
            </w:pPr>
            <w:r w:rsidRPr="00DF05C5">
              <w:rPr>
                <w:color w:val="7FA841"/>
                <w:sz w:val="16"/>
                <w:szCs w:val="16"/>
              </w:rPr>
              <w:t>Smoke alarm- present on all floors / C0 alarm present where a solid fuel burning appliance is present</w:t>
            </w:r>
          </w:p>
        </w:tc>
      </w:tr>
      <w:tr w:rsidR="0086353E" w:rsidRPr="00F46EB4" w14:paraId="3E902011" w14:textId="77777777" w:rsidTr="00A6519C">
        <w:trPr>
          <w:trHeight w:hRule="exact" w:val="998"/>
          <w:jc w:val="center"/>
        </w:trPr>
        <w:tc>
          <w:tcPr>
            <w:tcW w:w="2161" w:type="dxa"/>
            <w:vAlign w:val="center"/>
          </w:tcPr>
          <w:p w14:paraId="1BDB136C" w14:textId="77777777" w:rsidR="0086353E" w:rsidRPr="00F46EB4" w:rsidRDefault="0086353E" w:rsidP="0086353E">
            <w:pPr>
              <w:pStyle w:val="TableTextLeft10pt"/>
            </w:pPr>
            <w:r>
              <w:t xml:space="preserve">Smoke/fire </w:t>
            </w:r>
          </w:p>
        </w:tc>
        <w:tc>
          <w:tcPr>
            <w:tcW w:w="1968" w:type="dxa"/>
            <w:gridSpan w:val="2"/>
          </w:tcPr>
          <w:p w14:paraId="3E84E18A" w14:textId="77777777" w:rsidR="0086353E" w:rsidRPr="00F46EB4" w:rsidRDefault="0086353E" w:rsidP="0086353E">
            <w:pPr>
              <w:pStyle w:val="TableTextLeft10pt"/>
            </w:pPr>
            <w:r>
              <w:t>3</w:t>
            </w:r>
          </w:p>
        </w:tc>
        <w:tc>
          <w:tcPr>
            <w:tcW w:w="2268" w:type="dxa"/>
          </w:tcPr>
          <w:p w14:paraId="0ACD33AB" w14:textId="77777777" w:rsidR="0086353E" w:rsidRDefault="0086353E" w:rsidP="0086353E">
            <w:pPr>
              <w:pStyle w:val="TableTextLeft10pt"/>
            </w:pPr>
            <w:r>
              <w:t>1 x Hallway</w:t>
            </w:r>
          </w:p>
          <w:p w14:paraId="7D43D400" w14:textId="77777777" w:rsidR="0086353E" w:rsidRDefault="0086353E" w:rsidP="0086353E">
            <w:pPr>
              <w:pStyle w:val="TableTextLeft10pt"/>
            </w:pPr>
            <w:r>
              <w:t>1 x Reception</w:t>
            </w:r>
          </w:p>
          <w:p w14:paraId="2E28FCA3" w14:textId="77777777" w:rsidR="0086353E" w:rsidRPr="00F46EB4" w:rsidRDefault="0086353E" w:rsidP="0086353E">
            <w:pPr>
              <w:pStyle w:val="TableTextLeft10pt"/>
            </w:pPr>
            <w:r>
              <w:t>1 x Lower ground hall</w:t>
            </w:r>
          </w:p>
        </w:tc>
        <w:tc>
          <w:tcPr>
            <w:tcW w:w="2268" w:type="dxa"/>
            <w:gridSpan w:val="2"/>
          </w:tcPr>
          <w:p w14:paraId="7570BDC5" w14:textId="77777777" w:rsidR="0086353E" w:rsidRPr="00F46EB4" w:rsidRDefault="0086353E" w:rsidP="0086353E">
            <w:pPr>
              <w:pStyle w:val="TableTextLeft10pt"/>
            </w:pPr>
            <w:r>
              <w:t>Yes</w:t>
            </w:r>
          </w:p>
        </w:tc>
        <w:tc>
          <w:tcPr>
            <w:tcW w:w="2201" w:type="dxa"/>
          </w:tcPr>
          <w:p w14:paraId="012D367E" w14:textId="77777777" w:rsidR="0086353E" w:rsidRPr="00F46EB4" w:rsidRDefault="0086353E" w:rsidP="0086353E">
            <w:pPr>
              <w:pStyle w:val="TableTextLeft10pt"/>
              <w:ind w:right="829"/>
            </w:pPr>
            <w:r>
              <w:t>Yes</w:t>
            </w:r>
          </w:p>
        </w:tc>
      </w:tr>
      <w:tr w:rsidR="00A6519C" w:rsidRPr="00F46EB4" w14:paraId="732C9968" w14:textId="77777777" w:rsidTr="00475D27">
        <w:trPr>
          <w:trHeight w:hRule="exact" w:val="397"/>
          <w:jc w:val="center"/>
        </w:trPr>
        <w:tc>
          <w:tcPr>
            <w:tcW w:w="2161" w:type="dxa"/>
            <w:vAlign w:val="center"/>
          </w:tcPr>
          <w:p w14:paraId="3A2B1108" w14:textId="77777777" w:rsidR="00A6519C" w:rsidRDefault="00A6519C" w:rsidP="00A6519C">
            <w:pPr>
              <w:pStyle w:val="TableTextLeft10pt"/>
            </w:pPr>
            <w:r>
              <w:t>Carbon Monoxide (CO)</w:t>
            </w:r>
          </w:p>
        </w:tc>
        <w:tc>
          <w:tcPr>
            <w:tcW w:w="1968" w:type="dxa"/>
            <w:gridSpan w:val="2"/>
          </w:tcPr>
          <w:p w14:paraId="21393195" w14:textId="77777777" w:rsidR="00A6519C" w:rsidRPr="00F46EB4" w:rsidRDefault="00A6519C" w:rsidP="00A6519C">
            <w:pPr>
              <w:pStyle w:val="TableTextLeft10pt"/>
            </w:pPr>
            <w:r>
              <w:t>1</w:t>
            </w:r>
          </w:p>
        </w:tc>
        <w:tc>
          <w:tcPr>
            <w:tcW w:w="2268" w:type="dxa"/>
          </w:tcPr>
          <w:p w14:paraId="2A2FD428" w14:textId="77777777" w:rsidR="00A6519C" w:rsidRPr="00F46EB4" w:rsidRDefault="00A6519C" w:rsidP="00A6519C">
            <w:pPr>
              <w:pStyle w:val="TableTextLeft10pt"/>
            </w:pPr>
            <w:r>
              <w:t>Kitchen</w:t>
            </w:r>
          </w:p>
        </w:tc>
        <w:tc>
          <w:tcPr>
            <w:tcW w:w="2268" w:type="dxa"/>
            <w:gridSpan w:val="2"/>
          </w:tcPr>
          <w:p w14:paraId="07EAD0C3" w14:textId="77777777" w:rsidR="00A6519C" w:rsidRPr="00F46EB4" w:rsidRDefault="00A13076" w:rsidP="00A6519C">
            <w:pPr>
              <w:pStyle w:val="TableTextLeft10pt"/>
            </w:pPr>
            <w:r>
              <w:t>Yes</w:t>
            </w:r>
          </w:p>
        </w:tc>
        <w:tc>
          <w:tcPr>
            <w:tcW w:w="2201" w:type="dxa"/>
          </w:tcPr>
          <w:p w14:paraId="56576E3A" w14:textId="77777777" w:rsidR="00A6519C" w:rsidRPr="00F46EB4" w:rsidRDefault="00A13076" w:rsidP="00A6519C">
            <w:pPr>
              <w:pStyle w:val="TableTextLeft10pt"/>
              <w:ind w:right="829"/>
            </w:pPr>
            <w:r>
              <w:t>Yes</w:t>
            </w:r>
          </w:p>
        </w:tc>
      </w:tr>
      <w:tr w:rsidR="00A6519C" w:rsidRPr="00F46EB4" w14:paraId="771838DF" w14:textId="77777777" w:rsidTr="00475D27">
        <w:trPr>
          <w:trHeight w:hRule="exact" w:val="397"/>
          <w:jc w:val="center"/>
        </w:trPr>
        <w:tc>
          <w:tcPr>
            <w:tcW w:w="2161" w:type="dxa"/>
            <w:vAlign w:val="center"/>
          </w:tcPr>
          <w:p w14:paraId="11063208" w14:textId="77777777" w:rsidR="00A6519C" w:rsidRDefault="00A6519C" w:rsidP="00A6519C">
            <w:pPr>
              <w:pStyle w:val="TableTextLeft10pt"/>
            </w:pPr>
            <w:r>
              <w:t>Security Alarm</w:t>
            </w:r>
          </w:p>
        </w:tc>
        <w:tc>
          <w:tcPr>
            <w:tcW w:w="1968" w:type="dxa"/>
            <w:gridSpan w:val="2"/>
          </w:tcPr>
          <w:p w14:paraId="35BA0B23" w14:textId="77777777" w:rsidR="00A6519C" w:rsidRPr="00F46EB4" w:rsidRDefault="00A13076" w:rsidP="00A6519C">
            <w:pPr>
              <w:pStyle w:val="TableTextLeft10pt"/>
            </w:pPr>
            <w:r>
              <w:t>None</w:t>
            </w:r>
          </w:p>
        </w:tc>
        <w:tc>
          <w:tcPr>
            <w:tcW w:w="2268" w:type="dxa"/>
          </w:tcPr>
          <w:p w14:paraId="3D4A1A54" w14:textId="77777777" w:rsidR="00A6519C" w:rsidRPr="00F46EB4" w:rsidRDefault="00A6519C" w:rsidP="00A6519C">
            <w:pPr>
              <w:pStyle w:val="TableTextLeft10pt"/>
            </w:pPr>
          </w:p>
        </w:tc>
        <w:tc>
          <w:tcPr>
            <w:tcW w:w="2268" w:type="dxa"/>
            <w:gridSpan w:val="2"/>
          </w:tcPr>
          <w:p w14:paraId="5EE0CF79" w14:textId="77777777" w:rsidR="00A6519C" w:rsidRPr="00F46EB4" w:rsidRDefault="00A6519C" w:rsidP="00A6519C">
            <w:pPr>
              <w:pStyle w:val="TableTextLeft10pt"/>
            </w:pPr>
          </w:p>
        </w:tc>
        <w:tc>
          <w:tcPr>
            <w:tcW w:w="2201" w:type="dxa"/>
          </w:tcPr>
          <w:p w14:paraId="71842F51" w14:textId="77777777" w:rsidR="00A6519C" w:rsidRPr="00F46EB4" w:rsidRDefault="00A6519C" w:rsidP="00A6519C">
            <w:pPr>
              <w:pStyle w:val="TableTextLeft10pt"/>
              <w:ind w:right="829"/>
            </w:pPr>
          </w:p>
        </w:tc>
      </w:tr>
      <w:tr w:rsidR="00A6519C" w:rsidRPr="00F46EB4" w14:paraId="0E22862D" w14:textId="77777777" w:rsidTr="00B300FC">
        <w:trPr>
          <w:trHeight w:hRule="exact" w:val="2765"/>
          <w:jc w:val="center"/>
        </w:trPr>
        <w:tc>
          <w:tcPr>
            <w:tcW w:w="3622" w:type="dxa"/>
            <w:gridSpan w:val="2"/>
            <w:vAlign w:val="center"/>
          </w:tcPr>
          <w:p w14:paraId="774ACC5A" w14:textId="77777777" w:rsidR="00B300FC" w:rsidRPr="00F46EB4" w:rsidRDefault="004949EC" w:rsidP="00B300FC">
            <w:pPr>
              <w:pStyle w:val="TableTextLeft10pt"/>
              <w:ind w:right="829"/>
              <w:jc w:val="center"/>
            </w:pPr>
            <w:r w:rsidRPr="0091580D">
              <w:rPr>
                <w:noProof/>
                <w:szCs w:val="21"/>
                <w:lang w:eastAsia="en-GB"/>
              </w:rPr>
              <w:drawing>
                <wp:inline distT="0" distB="0" distL="0" distR="0" wp14:anchorId="309ABABE" wp14:editId="3AFACB76">
                  <wp:extent cx="2162175" cy="1619250"/>
                  <wp:effectExtent l="0" t="0" r="0" b="0"/>
                  <wp:docPr id="544" name="Picture 544"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c>
          <w:tcPr>
            <w:tcW w:w="3622" w:type="dxa"/>
            <w:gridSpan w:val="3"/>
            <w:vAlign w:val="center"/>
          </w:tcPr>
          <w:p w14:paraId="0B8E96F4" w14:textId="77777777" w:rsidR="00A6519C" w:rsidRPr="00F46EB4" w:rsidRDefault="004949EC" w:rsidP="00B300FC">
            <w:pPr>
              <w:pStyle w:val="TableTextLeft10pt"/>
              <w:ind w:right="829"/>
              <w:jc w:val="center"/>
            </w:pPr>
            <w:r w:rsidRPr="0091580D">
              <w:rPr>
                <w:noProof/>
                <w:szCs w:val="21"/>
                <w:lang w:eastAsia="en-GB"/>
              </w:rPr>
              <w:drawing>
                <wp:inline distT="0" distB="0" distL="0" distR="0" wp14:anchorId="425C4FCC" wp14:editId="6A6E2E75">
                  <wp:extent cx="2162175" cy="1619250"/>
                  <wp:effectExtent l="0" t="0" r="0" b="0"/>
                  <wp:docPr id="545" name="Picture 545"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1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c>
          <w:tcPr>
            <w:tcW w:w="3622" w:type="dxa"/>
            <w:gridSpan w:val="2"/>
            <w:vAlign w:val="center"/>
          </w:tcPr>
          <w:p w14:paraId="7841C4A9" w14:textId="77777777" w:rsidR="00A6519C" w:rsidRPr="00F46EB4" w:rsidRDefault="004949EC" w:rsidP="00B300FC">
            <w:pPr>
              <w:pStyle w:val="TableTextLeft10pt"/>
              <w:ind w:right="829"/>
              <w:jc w:val="center"/>
            </w:pPr>
            <w:r w:rsidRPr="0091580D">
              <w:rPr>
                <w:noProof/>
                <w:szCs w:val="21"/>
                <w:lang w:eastAsia="en-GB"/>
              </w:rPr>
              <w:drawing>
                <wp:inline distT="0" distB="0" distL="0" distR="0" wp14:anchorId="1FF9272E" wp14:editId="3460E009">
                  <wp:extent cx="2162175" cy="1619250"/>
                  <wp:effectExtent l="0" t="0" r="0" b="0"/>
                  <wp:docPr id="546" name="Picture 546"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1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B300FC" w:rsidRPr="00F46EB4" w14:paraId="28C39599" w14:textId="77777777" w:rsidTr="00B300FC">
        <w:trPr>
          <w:trHeight w:hRule="exact" w:val="2765"/>
          <w:jc w:val="center"/>
        </w:trPr>
        <w:tc>
          <w:tcPr>
            <w:tcW w:w="3622" w:type="dxa"/>
            <w:gridSpan w:val="2"/>
            <w:vAlign w:val="center"/>
          </w:tcPr>
          <w:p w14:paraId="5D822CB6" w14:textId="77777777" w:rsidR="00B300FC" w:rsidRPr="0091580D" w:rsidRDefault="004949EC" w:rsidP="00B300FC">
            <w:pPr>
              <w:pStyle w:val="TableTextLeft10pt"/>
              <w:ind w:right="829"/>
              <w:jc w:val="center"/>
              <w:rPr>
                <w:noProof/>
                <w:szCs w:val="21"/>
                <w:lang w:val="en-IN" w:eastAsia="en-IN"/>
              </w:rPr>
            </w:pPr>
            <w:r w:rsidRPr="0091580D">
              <w:rPr>
                <w:noProof/>
                <w:szCs w:val="21"/>
                <w:lang w:eastAsia="en-GB"/>
              </w:rPr>
              <w:lastRenderedPageBreak/>
              <w:drawing>
                <wp:inline distT="0" distB="0" distL="0" distR="0" wp14:anchorId="037F8853" wp14:editId="4E9D7D77">
                  <wp:extent cx="2162175" cy="1619250"/>
                  <wp:effectExtent l="0" t="0" r="0" b="0"/>
                  <wp:docPr id="547" name="Picture 547"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1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c>
          <w:tcPr>
            <w:tcW w:w="3622" w:type="dxa"/>
            <w:gridSpan w:val="3"/>
            <w:vAlign w:val="center"/>
          </w:tcPr>
          <w:p w14:paraId="65FA1D14" w14:textId="77777777" w:rsidR="00B300FC" w:rsidRPr="0091580D" w:rsidRDefault="00B300FC" w:rsidP="00B300FC">
            <w:pPr>
              <w:pStyle w:val="TableTextLeft10pt"/>
              <w:ind w:right="829"/>
              <w:jc w:val="center"/>
              <w:rPr>
                <w:noProof/>
                <w:szCs w:val="21"/>
                <w:lang w:val="en-IN" w:eastAsia="en-IN"/>
              </w:rPr>
            </w:pPr>
          </w:p>
        </w:tc>
        <w:tc>
          <w:tcPr>
            <w:tcW w:w="3622" w:type="dxa"/>
            <w:gridSpan w:val="2"/>
            <w:vAlign w:val="center"/>
          </w:tcPr>
          <w:p w14:paraId="473A75BC" w14:textId="77777777" w:rsidR="00B300FC" w:rsidRPr="0091580D" w:rsidRDefault="00B300FC" w:rsidP="00B300FC">
            <w:pPr>
              <w:pStyle w:val="TableTextLeft10pt"/>
              <w:ind w:right="829"/>
              <w:jc w:val="center"/>
              <w:rPr>
                <w:noProof/>
                <w:szCs w:val="21"/>
                <w:lang w:val="en-IN" w:eastAsia="en-IN"/>
              </w:rPr>
            </w:pPr>
          </w:p>
        </w:tc>
      </w:tr>
    </w:tbl>
    <w:p w14:paraId="724EE26D" w14:textId="77777777" w:rsidR="00A13076" w:rsidRDefault="00A13076">
      <w:r>
        <w:br w:type="page"/>
      </w:r>
    </w:p>
    <w:p w14:paraId="57515340" w14:textId="77777777" w:rsidR="001901FF" w:rsidRPr="00DF05C5" w:rsidRDefault="00E06944" w:rsidP="001901FF">
      <w:pPr>
        <w:pStyle w:val="Head1Red12ptLeft"/>
        <w:rPr>
          <w:color w:val="7FA841"/>
        </w:rPr>
      </w:pPr>
      <w:bookmarkStart w:id="15" w:name="_Toc197392008"/>
      <w:bookmarkStart w:id="16" w:name="_Toc384805356"/>
      <w:bookmarkStart w:id="17" w:name="_Toc384637804"/>
      <w:bookmarkEnd w:id="6"/>
      <w:bookmarkEnd w:id="5"/>
      <w:bookmarkEnd w:id="4"/>
      <w:bookmarkEnd w:id="3"/>
      <w:bookmarkEnd w:id="2"/>
      <w:r>
        <w:rPr>
          <w:color w:val="7FA841"/>
        </w:rPr>
        <w:lastRenderedPageBreak/>
        <w:t>General Comments</w:t>
      </w:r>
      <w:bookmarkEnd w:id="15"/>
    </w:p>
    <w:tbl>
      <w:tblPr>
        <w:tblW w:w="13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701"/>
        <w:gridCol w:w="5499"/>
        <w:gridCol w:w="5499"/>
      </w:tblGrid>
      <w:tr w:rsidR="002861FE" w:rsidRPr="00F46EB4" w14:paraId="59411D2C" w14:textId="77777777" w:rsidTr="00D405A3">
        <w:trPr>
          <w:trHeight w:hRule="exact" w:val="381"/>
          <w:jc w:val="center"/>
        </w:trPr>
        <w:tc>
          <w:tcPr>
            <w:tcW w:w="851" w:type="dxa"/>
            <w:tcBorders>
              <w:top w:val="nil"/>
              <w:left w:val="nil"/>
              <w:bottom w:val="single" w:sz="6" w:space="0" w:color="5D5C66"/>
              <w:right w:val="nil"/>
            </w:tcBorders>
            <w:shd w:val="clear" w:color="auto" w:fill="D6D6D6" w:themeFill="text1" w:themeFillTint="33"/>
            <w:vAlign w:val="center"/>
          </w:tcPr>
          <w:p w14:paraId="65F3AE91" w14:textId="77777777" w:rsidR="002861FE" w:rsidRPr="00DF05C5" w:rsidRDefault="002861FE" w:rsidP="001901FF">
            <w:pPr>
              <w:rPr>
                <w:color w:val="7FA841"/>
              </w:rPr>
            </w:pPr>
          </w:p>
        </w:tc>
        <w:tc>
          <w:tcPr>
            <w:tcW w:w="1701" w:type="dxa"/>
            <w:tcBorders>
              <w:top w:val="nil"/>
              <w:left w:val="nil"/>
              <w:bottom w:val="single" w:sz="6" w:space="0" w:color="5D5C66"/>
              <w:right w:val="nil"/>
            </w:tcBorders>
            <w:shd w:val="clear" w:color="auto" w:fill="D6D6D6" w:themeFill="text1" w:themeFillTint="33"/>
            <w:vAlign w:val="center"/>
          </w:tcPr>
          <w:p w14:paraId="507CD53B" w14:textId="77777777" w:rsidR="002861FE" w:rsidRPr="00DF05C5" w:rsidRDefault="002861FE" w:rsidP="001901FF">
            <w:pPr>
              <w:pStyle w:val="TableTextLeftBold"/>
              <w:rPr>
                <w:color w:val="7FA841"/>
              </w:rPr>
            </w:pPr>
          </w:p>
        </w:tc>
        <w:tc>
          <w:tcPr>
            <w:tcW w:w="5499" w:type="dxa"/>
            <w:tcBorders>
              <w:top w:val="nil"/>
              <w:left w:val="nil"/>
              <w:bottom w:val="single" w:sz="6" w:space="0" w:color="5D5C66"/>
              <w:right w:val="single" w:sz="6" w:space="0" w:color="5D5C66"/>
            </w:tcBorders>
            <w:shd w:val="clear" w:color="auto" w:fill="D6D6D6" w:themeFill="text1" w:themeFillTint="33"/>
            <w:vAlign w:val="center"/>
          </w:tcPr>
          <w:p w14:paraId="600D0921" w14:textId="77777777" w:rsidR="002861FE" w:rsidRPr="00DF05C5" w:rsidRDefault="002861FE" w:rsidP="001901FF">
            <w:pPr>
              <w:pStyle w:val="TableTextLeft10pt"/>
              <w:rPr>
                <w:color w:val="7FA841"/>
              </w:rPr>
            </w:pPr>
            <w:r w:rsidRPr="00DF05C5">
              <w:rPr>
                <w:color w:val="7FA841"/>
              </w:rPr>
              <w:t>C</w:t>
            </w:r>
            <w:r>
              <w:rPr>
                <w:color w:val="7FA841"/>
              </w:rPr>
              <w:t>heck-in C</w:t>
            </w:r>
            <w:r w:rsidRPr="00DF05C5">
              <w:rPr>
                <w:color w:val="7FA841"/>
              </w:rPr>
              <w:t>omments</w:t>
            </w:r>
          </w:p>
        </w:tc>
        <w:tc>
          <w:tcPr>
            <w:tcW w:w="5499" w:type="dxa"/>
            <w:tcBorders>
              <w:top w:val="single" w:sz="6" w:space="0" w:color="5D5C66"/>
              <w:left w:val="single" w:sz="6" w:space="0" w:color="FFFFFF" w:themeColor="background1"/>
              <w:bottom w:val="single" w:sz="6" w:space="0" w:color="5D5C66"/>
              <w:right w:val="single" w:sz="6" w:space="0" w:color="5D5C66"/>
            </w:tcBorders>
            <w:shd w:val="clear" w:color="auto" w:fill="D6D6D6" w:themeFill="text1" w:themeFillTint="33"/>
            <w:vAlign w:val="center"/>
          </w:tcPr>
          <w:p w14:paraId="6F2428E0" w14:textId="77777777" w:rsidR="002861FE" w:rsidRPr="00DF05C5" w:rsidRDefault="002861FE" w:rsidP="001901FF">
            <w:pPr>
              <w:pStyle w:val="TableTextWhiteLeft10pt"/>
              <w:rPr>
                <w:color w:val="7FA841"/>
              </w:rPr>
            </w:pPr>
            <w:r w:rsidRPr="00DF05C5">
              <w:rPr>
                <w:color w:val="7FA841"/>
              </w:rPr>
              <w:t>C</w:t>
            </w:r>
            <w:r>
              <w:rPr>
                <w:color w:val="7FA841"/>
              </w:rPr>
              <w:t>heck-out C</w:t>
            </w:r>
            <w:r w:rsidRPr="00DF05C5">
              <w:rPr>
                <w:color w:val="7FA841"/>
              </w:rPr>
              <w:t>omments</w:t>
            </w:r>
          </w:p>
        </w:tc>
      </w:tr>
      <w:tr w:rsidR="0086353E" w:rsidRPr="00F46EB4" w14:paraId="5DCEB5E6" w14:textId="77777777" w:rsidTr="00A13076">
        <w:trPr>
          <w:trHeight w:hRule="exact" w:val="2842"/>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32090E4E" w14:textId="77777777" w:rsidR="0086353E" w:rsidRPr="00127D65"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2076A0B4" w14:textId="77777777" w:rsidR="0086353E" w:rsidRPr="001E5A54" w:rsidRDefault="0086353E" w:rsidP="0086353E">
            <w:pPr>
              <w:pStyle w:val="TableTextLeftBold"/>
            </w:pPr>
            <w:r>
              <w:t>Overall General Condition</w:t>
            </w:r>
          </w:p>
        </w:tc>
        <w:tc>
          <w:tcPr>
            <w:tcW w:w="5499" w:type="dxa"/>
            <w:tcBorders>
              <w:top w:val="single" w:sz="6" w:space="0" w:color="5D5C66"/>
              <w:left w:val="single" w:sz="6" w:space="0" w:color="5D5C66"/>
              <w:bottom w:val="single" w:sz="6" w:space="0" w:color="5D5C66"/>
              <w:right w:val="single" w:sz="6" w:space="0" w:color="5D5C66"/>
            </w:tcBorders>
            <w:shd w:val="clear" w:color="auto" w:fill="auto"/>
            <w:vAlign w:val="center"/>
          </w:tcPr>
          <w:p w14:paraId="01FFCF1E" w14:textId="77777777" w:rsidR="0086353E" w:rsidRPr="00475D27" w:rsidRDefault="0086353E" w:rsidP="0086353E">
            <w:pPr>
              <w:pStyle w:val="TableTextLeft10pt"/>
              <w:rPr>
                <w:rFonts w:cstheme="minorHAnsi"/>
                <w:highlight w:val="lightGray"/>
              </w:rPr>
            </w:pPr>
            <w:r w:rsidRPr="00D364D8">
              <w:rPr>
                <w:rFonts w:cstheme="minorHAnsi"/>
              </w:rPr>
              <w:t xml:space="preserve">Property found in very good order having been </w:t>
            </w:r>
            <w:r>
              <w:rPr>
                <w:rFonts w:cstheme="minorHAnsi"/>
              </w:rPr>
              <w:t>mostly refurbished and freshly painted</w:t>
            </w:r>
            <w:r w:rsidRPr="00D364D8">
              <w:rPr>
                <w:rFonts w:cstheme="minorHAnsi"/>
              </w:rPr>
              <w:t>, March 2022</w:t>
            </w:r>
          </w:p>
        </w:tc>
        <w:tc>
          <w:tcPr>
            <w:tcW w:w="5499" w:type="dxa"/>
            <w:tcBorders>
              <w:top w:val="single" w:sz="6" w:space="0" w:color="5D5C66"/>
              <w:left w:val="single" w:sz="6" w:space="0" w:color="5D5C66"/>
              <w:bottom w:val="single" w:sz="6" w:space="0" w:color="5D5C66"/>
              <w:right w:val="single" w:sz="6" w:space="0" w:color="5D5C66"/>
            </w:tcBorders>
            <w:shd w:val="clear" w:color="auto" w:fill="auto"/>
            <w:vAlign w:val="center"/>
          </w:tcPr>
          <w:p w14:paraId="4DB96E71" w14:textId="77777777" w:rsidR="0086353E" w:rsidRPr="00475D27" w:rsidRDefault="0086353E" w:rsidP="0086353E">
            <w:pPr>
              <w:pStyle w:val="TableTextLeft10pt"/>
              <w:rPr>
                <w:rFonts w:cstheme="minorHAnsi"/>
              </w:rPr>
            </w:pPr>
            <w:r>
              <w:rPr>
                <w:rFonts w:cstheme="minorHAnsi"/>
              </w:rPr>
              <w:t>Some heavy black scuffs to skirting boards and walls in places. Screws and screw holes, child gate fitting removal holes and marks noted to walls. Dark heat candle type shading in reception by shelves. Some child gates fitted as additional items. Kitchen unit child locks fitted. 1 x door stuck under sink, unable to open. Bedroom 1 carpet heavily stained, some stains appear to be pet urine stains and yellowing within carpets also some small moth holes seen. Bedroom 2 wall low level damp by patio doors. Bathroom wall dent damaged caused by door handle. Bathroom basin tap heavily chemically damaged. Bath shower control also chemical marked</w:t>
            </w:r>
          </w:p>
        </w:tc>
      </w:tr>
      <w:tr w:rsidR="0086353E" w:rsidRPr="00F46EB4" w14:paraId="2FDD0798"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5E252905" w14:textId="77777777" w:rsidR="0086353E" w:rsidRPr="00127D65"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52A3974E" w14:textId="77777777" w:rsidR="0086353E" w:rsidRDefault="0086353E" w:rsidP="0086353E">
            <w:pPr>
              <w:pStyle w:val="TableTextLeftBold"/>
            </w:pPr>
            <w:r>
              <w:t>Overall</w:t>
            </w:r>
            <w:r w:rsidRPr="001E5A54">
              <w:t xml:space="preserve"> Cleanliness</w:t>
            </w:r>
          </w:p>
        </w:tc>
        <w:tc>
          <w:tcPr>
            <w:tcW w:w="5499" w:type="dxa"/>
            <w:tcBorders>
              <w:top w:val="single" w:sz="6" w:space="0" w:color="5D5C66"/>
              <w:left w:val="single" w:sz="6" w:space="0" w:color="5D5C66"/>
              <w:bottom w:val="single" w:sz="6" w:space="0" w:color="5D5C66"/>
              <w:right w:val="single" w:sz="6" w:space="0" w:color="5D5C66"/>
            </w:tcBorders>
            <w:vAlign w:val="center"/>
          </w:tcPr>
          <w:p w14:paraId="68F07A27" w14:textId="77777777" w:rsidR="0086353E" w:rsidRPr="00475D27" w:rsidRDefault="0086353E" w:rsidP="0086353E">
            <w:pPr>
              <w:pStyle w:val="TableTextLeft10pt"/>
              <w:rPr>
                <w:rFonts w:cstheme="minorHAnsi"/>
              </w:rPr>
            </w:pPr>
            <w:r>
              <w:rPr>
                <w:rFonts w:cstheme="minorHAnsi"/>
              </w:rPr>
              <w:t>Property has been cleaned to a professional level throughout</w:t>
            </w:r>
          </w:p>
        </w:tc>
        <w:tc>
          <w:tcPr>
            <w:tcW w:w="5499" w:type="dxa"/>
            <w:tcBorders>
              <w:top w:val="single" w:sz="6" w:space="0" w:color="5D5C66"/>
              <w:left w:val="single" w:sz="6" w:space="0" w:color="5D5C66"/>
              <w:bottom w:val="single" w:sz="6" w:space="0" w:color="5D5C66"/>
              <w:right w:val="single" w:sz="6" w:space="0" w:color="5D5C66"/>
            </w:tcBorders>
            <w:vAlign w:val="center"/>
          </w:tcPr>
          <w:p w14:paraId="6C8B1CCE" w14:textId="77777777" w:rsidR="0086353E" w:rsidRPr="00475D27" w:rsidRDefault="0086353E" w:rsidP="0086353E">
            <w:pPr>
              <w:pStyle w:val="TableTextLeft10pt"/>
              <w:rPr>
                <w:rFonts w:cstheme="minorHAnsi"/>
              </w:rPr>
            </w:pPr>
            <w:r>
              <w:rPr>
                <w:rFonts w:cstheme="minorHAnsi"/>
              </w:rPr>
              <w:t>Property has been cleaned to a professional level with some omissions as noted, see report</w:t>
            </w:r>
          </w:p>
        </w:tc>
      </w:tr>
      <w:tr w:rsidR="0086353E" w:rsidRPr="00F46EB4" w14:paraId="102756F0"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4D791654"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395A72A0" w14:textId="77777777" w:rsidR="0086353E" w:rsidRPr="00F46EB4" w:rsidRDefault="0086353E" w:rsidP="0086353E">
            <w:pPr>
              <w:pStyle w:val="TableTextLeftBold"/>
            </w:pPr>
            <w:r w:rsidRPr="00F46EB4">
              <w:t>Appliances</w:t>
            </w:r>
          </w:p>
        </w:tc>
        <w:tc>
          <w:tcPr>
            <w:tcW w:w="5499" w:type="dxa"/>
            <w:tcBorders>
              <w:top w:val="single" w:sz="6" w:space="0" w:color="5D5C66"/>
              <w:left w:val="single" w:sz="6" w:space="0" w:color="5D5C66"/>
              <w:bottom w:val="single" w:sz="6" w:space="0" w:color="5D5C66"/>
              <w:right w:val="single" w:sz="6" w:space="0" w:color="5D5C66"/>
            </w:tcBorders>
            <w:vAlign w:val="center"/>
          </w:tcPr>
          <w:p w14:paraId="5DEC435B" w14:textId="77777777" w:rsidR="0086353E" w:rsidRPr="00475D27" w:rsidRDefault="0086353E" w:rsidP="0086353E">
            <w:pPr>
              <w:pStyle w:val="TableTextLeft10pt"/>
              <w:rPr>
                <w:rFonts w:cstheme="minorHAnsi"/>
              </w:rPr>
            </w:pPr>
            <w:r>
              <w:rPr>
                <w:rFonts w:cstheme="minorHAnsi"/>
              </w:rPr>
              <w:t>Part as new, March 2022, part good order, all power tested, clean. Dishwasher door drops a bit quickly on opening</w:t>
            </w:r>
          </w:p>
        </w:tc>
        <w:tc>
          <w:tcPr>
            <w:tcW w:w="5499" w:type="dxa"/>
            <w:tcBorders>
              <w:top w:val="single" w:sz="6" w:space="0" w:color="5D5C66"/>
              <w:left w:val="single" w:sz="6" w:space="0" w:color="5D5C66"/>
              <w:bottom w:val="single" w:sz="6" w:space="0" w:color="5D5C66"/>
              <w:right w:val="single" w:sz="6" w:space="0" w:color="5D5C66"/>
            </w:tcBorders>
            <w:vAlign w:val="center"/>
          </w:tcPr>
          <w:p w14:paraId="4BE0F517" w14:textId="77777777" w:rsidR="0086353E" w:rsidRPr="00475D27" w:rsidRDefault="0086353E" w:rsidP="0086353E">
            <w:pPr>
              <w:pStyle w:val="TableTextLeft10pt"/>
              <w:rPr>
                <w:rFonts w:cstheme="minorHAnsi"/>
              </w:rPr>
            </w:pPr>
            <w:r>
              <w:rPr>
                <w:rFonts w:cstheme="minorHAnsi"/>
              </w:rPr>
              <w:t>Power tested. Clean</w:t>
            </w:r>
          </w:p>
        </w:tc>
      </w:tr>
      <w:tr w:rsidR="0086353E" w:rsidRPr="00F46EB4" w14:paraId="1C591E23"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503EF806"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1ABDD8EC" w14:textId="77777777" w:rsidR="0086353E" w:rsidRPr="00F46EB4" w:rsidRDefault="0086353E" w:rsidP="0086353E">
            <w:pPr>
              <w:pStyle w:val="TableTextLeftBold"/>
            </w:pPr>
            <w:r w:rsidRPr="00F46EB4">
              <w:t>Windows</w:t>
            </w:r>
          </w:p>
        </w:tc>
        <w:tc>
          <w:tcPr>
            <w:tcW w:w="5499" w:type="dxa"/>
            <w:tcBorders>
              <w:top w:val="single" w:sz="6" w:space="0" w:color="5D5C66"/>
              <w:left w:val="single" w:sz="6" w:space="0" w:color="5D5C66"/>
              <w:bottom w:val="single" w:sz="6" w:space="0" w:color="5D5C66"/>
              <w:right w:val="single" w:sz="6" w:space="0" w:color="5D5C66"/>
            </w:tcBorders>
            <w:vAlign w:val="center"/>
          </w:tcPr>
          <w:p w14:paraId="003787F1" w14:textId="77777777" w:rsidR="0086353E" w:rsidRPr="00475D27" w:rsidRDefault="0086353E" w:rsidP="0086353E">
            <w:pPr>
              <w:pStyle w:val="TableTextLeft10pt"/>
              <w:rPr>
                <w:rFonts w:cstheme="minorHAnsi"/>
              </w:rPr>
            </w:pPr>
            <w:r>
              <w:rPr>
                <w:rFonts w:cstheme="minorHAnsi"/>
              </w:rPr>
              <w:t>Clean inside and out</w:t>
            </w:r>
          </w:p>
        </w:tc>
        <w:tc>
          <w:tcPr>
            <w:tcW w:w="5499" w:type="dxa"/>
            <w:tcBorders>
              <w:top w:val="single" w:sz="6" w:space="0" w:color="5D5C66"/>
              <w:left w:val="single" w:sz="6" w:space="0" w:color="5D5C66"/>
              <w:bottom w:val="single" w:sz="6" w:space="0" w:color="5D5C66"/>
              <w:right w:val="single" w:sz="6" w:space="0" w:color="5D5C66"/>
            </w:tcBorders>
            <w:vAlign w:val="center"/>
          </w:tcPr>
          <w:p w14:paraId="6D66D07C" w14:textId="77777777" w:rsidR="0086353E" w:rsidRPr="00475D27" w:rsidRDefault="0086353E" w:rsidP="0086353E">
            <w:pPr>
              <w:pStyle w:val="TableTextLeft10pt"/>
              <w:rPr>
                <w:rFonts w:cstheme="minorHAnsi"/>
              </w:rPr>
            </w:pPr>
            <w:r>
              <w:rPr>
                <w:rFonts w:cstheme="minorHAnsi"/>
              </w:rPr>
              <w:t>Clean inside and out except if noted</w:t>
            </w:r>
          </w:p>
        </w:tc>
      </w:tr>
      <w:tr w:rsidR="0086353E" w:rsidRPr="00F46EB4" w14:paraId="3F6D23FE" w14:textId="77777777" w:rsidTr="00A13076">
        <w:trPr>
          <w:trHeight w:hRule="exact" w:val="1424"/>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21E5D499"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0919A7AF" w14:textId="77777777" w:rsidR="0086353E" w:rsidRPr="00F46EB4" w:rsidRDefault="0086353E" w:rsidP="0086353E">
            <w:pPr>
              <w:pStyle w:val="TableTextLeftBold"/>
            </w:pPr>
            <w:r w:rsidRPr="00F46EB4">
              <w:t>Flooring</w:t>
            </w:r>
          </w:p>
        </w:tc>
        <w:tc>
          <w:tcPr>
            <w:tcW w:w="5499" w:type="dxa"/>
            <w:tcBorders>
              <w:top w:val="single" w:sz="6" w:space="0" w:color="5D5C66"/>
              <w:left w:val="single" w:sz="6" w:space="0" w:color="5D5C66"/>
              <w:bottom w:val="single" w:sz="6" w:space="0" w:color="5D5C66"/>
              <w:right w:val="single" w:sz="6" w:space="0" w:color="5D5C66"/>
            </w:tcBorders>
            <w:vAlign w:val="center"/>
          </w:tcPr>
          <w:p w14:paraId="38429D98" w14:textId="77777777" w:rsidR="0086353E" w:rsidRPr="00475D27" w:rsidRDefault="0086353E" w:rsidP="0086353E">
            <w:pPr>
              <w:pStyle w:val="TableTextLeft10pt"/>
              <w:rPr>
                <w:rFonts w:cstheme="minorHAnsi"/>
              </w:rPr>
            </w:pPr>
            <w:r>
              <w:rPr>
                <w:rFonts w:cstheme="minorHAnsi"/>
              </w:rPr>
              <w:t>Carpet as new, March 2022, clean. Hard floors clean, marks as noted to include cracked tiles in bathroom</w:t>
            </w:r>
          </w:p>
        </w:tc>
        <w:tc>
          <w:tcPr>
            <w:tcW w:w="5499" w:type="dxa"/>
            <w:tcBorders>
              <w:top w:val="single" w:sz="6" w:space="0" w:color="5D5C66"/>
              <w:left w:val="single" w:sz="6" w:space="0" w:color="5D5C66"/>
              <w:bottom w:val="single" w:sz="6" w:space="0" w:color="5D5C66"/>
              <w:right w:val="single" w:sz="6" w:space="0" w:color="5D5C66"/>
            </w:tcBorders>
            <w:vAlign w:val="center"/>
          </w:tcPr>
          <w:p w14:paraId="6EA4B2D2" w14:textId="77777777" w:rsidR="0086353E" w:rsidRPr="00475D27" w:rsidRDefault="0086353E" w:rsidP="0086353E">
            <w:pPr>
              <w:pStyle w:val="TableTextLeft10pt"/>
              <w:rPr>
                <w:rFonts w:cstheme="minorHAnsi"/>
              </w:rPr>
            </w:pPr>
            <w:r>
              <w:rPr>
                <w:rFonts w:cstheme="minorHAnsi"/>
              </w:rPr>
              <w:t>Carpet professionally cleaned, still damp/wet during inspection. Bedroom 1 carpet heavily stained, some stains appear to be pet urine stains and yellowing within carpets also some small moth holes seen. En-suite lino heavily yellow stained. Some ants seen crawling around on reception and kitchen floors</w:t>
            </w:r>
          </w:p>
        </w:tc>
      </w:tr>
      <w:tr w:rsidR="0086353E" w:rsidRPr="00F46EB4" w14:paraId="58FB7D26"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590A8AEF"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0480CD7E" w14:textId="77777777" w:rsidR="0086353E" w:rsidRPr="00F46EB4" w:rsidRDefault="0086353E" w:rsidP="0086353E">
            <w:pPr>
              <w:pStyle w:val="TableTextLeftBold"/>
            </w:pPr>
            <w:r>
              <w:t>Curtains / Blinds</w:t>
            </w:r>
          </w:p>
        </w:tc>
        <w:tc>
          <w:tcPr>
            <w:tcW w:w="5499" w:type="dxa"/>
            <w:tcBorders>
              <w:top w:val="single" w:sz="6" w:space="0" w:color="5D5C66"/>
              <w:left w:val="single" w:sz="6" w:space="0" w:color="5D5C66"/>
              <w:bottom w:val="single" w:sz="6" w:space="0" w:color="5D5C66"/>
              <w:right w:val="single" w:sz="6" w:space="0" w:color="5D5C66"/>
            </w:tcBorders>
            <w:vAlign w:val="center"/>
          </w:tcPr>
          <w:p w14:paraId="5C580601" w14:textId="77777777" w:rsidR="0086353E" w:rsidRPr="00475D27" w:rsidRDefault="0086353E" w:rsidP="0086353E">
            <w:pPr>
              <w:pStyle w:val="TableTextLeft10pt"/>
              <w:rPr>
                <w:rFonts w:cstheme="minorHAnsi"/>
              </w:rPr>
            </w:pPr>
            <w:r>
              <w:rPr>
                <w:rFonts w:cstheme="minorHAnsi"/>
              </w:rPr>
              <w:t>As new, March 2022, clean. Electric blinds in working order</w:t>
            </w:r>
          </w:p>
        </w:tc>
        <w:tc>
          <w:tcPr>
            <w:tcW w:w="5499" w:type="dxa"/>
            <w:tcBorders>
              <w:top w:val="single" w:sz="6" w:space="0" w:color="5D5C66"/>
              <w:left w:val="single" w:sz="6" w:space="0" w:color="5D5C66"/>
              <w:bottom w:val="single" w:sz="6" w:space="0" w:color="5D5C66"/>
              <w:right w:val="single" w:sz="6" w:space="0" w:color="5D5C66"/>
            </w:tcBorders>
            <w:vAlign w:val="center"/>
          </w:tcPr>
          <w:p w14:paraId="37EB4D26" w14:textId="77777777" w:rsidR="0086353E" w:rsidRPr="00475D27" w:rsidRDefault="0086353E" w:rsidP="0086353E">
            <w:pPr>
              <w:pStyle w:val="TableTextLeft10pt"/>
              <w:rPr>
                <w:rFonts w:cstheme="minorHAnsi"/>
              </w:rPr>
            </w:pPr>
            <w:r>
              <w:rPr>
                <w:rFonts w:cstheme="minorHAnsi"/>
              </w:rPr>
              <w:t>Electric blinds not working during check-out, although the blue light flashes on the remote controls</w:t>
            </w:r>
          </w:p>
        </w:tc>
      </w:tr>
      <w:tr w:rsidR="0086353E" w:rsidRPr="00F46EB4" w14:paraId="38D2D694"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42FD0C8C"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00D7265D" w14:textId="77777777" w:rsidR="0086353E" w:rsidRPr="00F46EB4" w:rsidRDefault="0086353E" w:rsidP="0086353E">
            <w:pPr>
              <w:pStyle w:val="TableTextLeftBold"/>
            </w:pPr>
            <w:r w:rsidRPr="00F46EB4">
              <w:t>Lighting</w:t>
            </w:r>
          </w:p>
        </w:tc>
        <w:tc>
          <w:tcPr>
            <w:tcW w:w="5499" w:type="dxa"/>
            <w:tcBorders>
              <w:top w:val="single" w:sz="6" w:space="0" w:color="5D5C66"/>
              <w:left w:val="single" w:sz="6" w:space="0" w:color="5D5C66"/>
              <w:bottom w:val="single" w:sz="6" w:space="0" w:color="5D5C66"/>
              <w:right w:val="single" w:sz="6" w:space="0" w:color="5D5C66"/>
            </w:tcBorders>
            <w:vAlign w:val="center"/>
          </w:tcPr>
          <w:p w14:paraId="58E7668C" w14:textId="77777777" w:rsidR="0086353E" w:rsidRPr="00475D27" w:rsidRDefault="0086353E" w:rsidP="0086353E">
            <w:pPr>
              <w:pStyle w:val="TableTextLeft10pt"/>
              <w:rPr>
                <w:rFonts w:cstheme="minorHAnsi"/>
              </w:rPr>
            </w:pPr>
            <w:r>
              <w:rPr>
                <w:rFonts w:cstheme="minorHAnsi"/>
              </w:rPr>
              <w:t xml:space="preserve">All bulbs in working order, unless noted </w:t>
            </w:r>
          </w:p>
        </w:tc>
        <w:tc>
          <w:tcPr>
            <w:tcW w:w="5499" w:type="dxa"/>
            <w:tcBorders>
              <w:top w:val="single" w:sz="6" w:space="0" w:color="5D5C66"/>
              <w:left w:val="single" w:sz="6" w:space="0" w:color="5D5C66"/>
              <w:bottom w:val="single" w:sz="6" w:space="0" w:color="5D5C66"/>
              <w:right w:val="single" w:sz="6" w:space="0" w:color="5D5C66"/>
            </w:tcBorders>
            <w:vAlign w:val="center"/>
          </w:tcPr>
          <w:p w14:paraId="4055DB82" w14:textId="77777777" w:rsidR="0086353E" w:rsidRPr="00475D27" w:rsidRDefault="0086353E" w:rsidP="0086353E">
            <w:pPr>
              <w:pStyle w:val="TableTextLeft10pt"/>
              <w:rPr>
                <w:rFonts w:cstheme="minorHAnsi"/>
              </w:rPr>
            </w:pPr>
            <w:r>
              <w:rPr>
                <w:rFonts w:cstheme="minorHAnsi"/>
              </w:rPr>
              <w:t>All bulbs in working order unless noted, see report</w:t>
            </w:r>
          </w:p>
        </w:tc>
      </w:tr>
      <w:tr w:rsidR="0086353E" w:rsidRPr="00F46EB4" w14:paraId="44BC8995" w14:textId="77777777" w:rsidTr="00A13076">
        <w:trPr>
          <w:trHeight w:hRule="exact" w:val="825"/>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0B7EC921"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19F6B6E8" w14:textId="77777777" w:rsidR="0086353E" w:rsidRPr="00F46EB4" w:rsidRDefault="0086353E" w:rsidP="0086353E">
            <w:pPr>
              <w:pStyle w:val="TableTextLeftBold"/>
            </w:pPr>
            <w:r w:rsidRPr="00F46EB4">
              <w:t>Soft Furnishings</w:t>
            </w:r>
          </w:p>
        </w:tc>
        <w:tc>
          <w:tcPr>
            <w:tcW w:w="5499" w:type="dxa"/>
            <w:tcBorders>
              <w:top w:val="single" w:sz="6" w:space="0" w:color="5D5C66"/>
              <w:left w:val="single" w:sz="6" w:space="0" w:color="5D5C66"/>
              <w:bottom w:val="single" w:sz="6" w:space="0" w:color="5D5C66"/>
              <w:right w:val="single" w:sz="6" w:space="0" w:color="5D5C66"/>
            </w:tcBorders>
            <w:vAlign w:val="center"/>
          </w:tcPr>
          <w:p w14:paraId="28D39370" w14:textId="77777777" w:rsidR="0086353E" w:rsidRPr="00475D27" w:rsidRDefault="0086353E" w:rsidP="0086353E">
            <w:pPr>
              <w:pStyle w:val="TableTextLeft10pt"/>
              <w:rPr>
                <w:rFonts w:cstheme="minorHAnsi"/>
              </w:rPr>
            </w:pPr>
            <w:r>
              <w:rPr>
                <w:rFonts w:cstheme="minorHAnsi"/>
              </w:rPr>
              <w:t>N/A</w:t>
            </w:r>
          </w:p>
        </w:tc>
        <w:tc>
          <w:tcPr>
            <w:tcW w:w="5499" w:type="dxa"/>
            <w:tcBorders>
              <w:top w:val="single" w:sz="6" w:space="0" w:color="5D5C66"/>
              <w:left w:val="single" w:sz="6" w:space="0" w:color="5D5C66"/>
              <w:bottom w:val="single" w:sz="6" w:space="0" w:color="5D5C66"/>
              <w:right w:val="single" w:sz="6" w:space="0" w:color="5D5C66"/>
            </w:tcBorders>
            <w:vAlign w:val="center"/>
          </w:tcPr>
          <w:p w14:paraId="57CBE928" w14:textId="77777777" w:rsidR="0086353E" w:rsidRPr="00475D27" w:rsidRDefault="0086353E" w:rsidP="0086353E">
            <w:pPr>
              <w:pStyle w:val="TableTextLeft10pt"/>
              <w:rPr>
                <w:rFonts w:cstheme="minorHAnsi"/>
              </w:rPr>
            </w:pPr>
            <w:r>
              <w:rPr>
                <w:rFonts w:cstheme="minorHAnsi"/>
              </w:rPr>
              <w:t>N/A however additional furniture item seen to include bed within bedroom 2 and mattress stained, some bagged items in reception and miscellaneous items within kitchen</w:t>
            </w:r>
          </w:p>
        </w:tc>
      </w:tr>
      <w:tr w:rsidR="0086353E" w:rsidRPr="00F46EB4" w14:paraId="5A9C63B4"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0FF7021B"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12188BA5" w14:textId="77777777" w:rsidR="0086353E" w:rsidRPr="00F46EB4" w:rsidRDefault="0086353E" w:rsidP="0086353E">
            <w:pPr>
              <w:pStyle w:val="TableTextLeftBold"/>
            </w:pPr>
            <w:r>
              <w:t>Linen</w:t>
            </w:r>
          </w:p>
        </w:tc>
        <w:tc>
          <w:tcPr>
            <w:tcW w:w="5499" w:type="dxa"/>
            <w:tcBorders>
              <w:top w:val="single" w:sz="6" w:space="0" w:color="5D5C66"/>
              <w:left w:val="single" w:sz="6" w:space="0" w:color="5D5C66"/>
              <w:bottom w:val="single" w:sz="6" w:space="0" w:color="5D5C66"/>
              <w:right w:val="single" w:sz="6" w:space="0" w:color="5D5C66"/>
            </w:tcBorders>
            <w:vAlign w:val="center"/>
          </w:tcPr>
          <w:p w14:paraId="52B1F781" w14:textId="77777777" w:rsidR="0086353E" w:rsidRPr="00475D27" w:rsidRDefault="0086353E" w:rsidP="0086353E">
            <w:pPr>
              <w:pStyle w:val="TableTextLeft10pt"/>
              <w:rPr>
                <w:rFonts w:cstheme="minorHAnsi"/>
              </w:rPr>
            </w:pPr>
            <w:r>
              <w:rPr>
                <w:rFonts w:cstheme="minorHAnsi"/>
              </w:rPr>
              <w:t>N/A</w:t>
            </w:r>
          </w:p>
        </w:tc>
        <w:tc>
          <w:tcPr>
            <w:tcW w:w="5499" w:type="dxa"/>
            <w:tcBorders>
              <w:top w:val="single" w:sz="6" w:space="0" w:color="5D5C66"/>
              <w:left w:val="single" w:sz="6" w:space="0" w:color="5D5C66"/>
              <w:bottom w:val="single" w:sz="6" w:space="0" w:color="5D5C66"/>
              <w:right w:val="single" w:sz="6" w:space="0" w:color="5D5C66"/>
            </w:tcBorders>
            <w:vAlign w:val="center"/>
          </w:tcPr>
          <w:p w14:paraId="10710368" w14:textId="77777777" w:rsidR="0086353E" w:rsidRPr="00475D27" w:rsidRDefault="0086353E" w:rsidP="0086353E">
            <w:pPr>
              <w:pStyle w:val="TableTextLeft10pt"/>
              <w:rPr>
                <w:rFonts w:cstheme="minorHAnsi"/>
              </w:rPr>
            </w:pPr>
            <w:r>
              <w:rPr>
                <w:rFonts w:cstheme="minorHAnsi"/>
              </w:rPr>
              <w:t>N/A</w:t>
            </w:r>
          </w:p>
        </w:tc>
      </w:tr>
      <w:tr w:rsidR="0086353E" w:rsidRPr="00F46EB4" w14:paraId="480D8FCD"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3CA9CFB3"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5991E1AA" w14:textId="77777777" w:rsidR="0086353E" w:rsidRPr="00F46EB4" w:rsidRDefault="0086353E" w:rsidP="0086353E">
            <w:pPr>
              <w:pStyle w:val="TableTextLeftBold"/>
            </w:pPr>
            <w:r>
              <w:t xml:space="preserve">Garden/Balcony </w:t>
            </w:r>
          </w:p>
        </w:tc>
        <w:tc>
          <w:tcPr>
            <w:tcW w:w="5499" w:type="dxa"/>
            <w:tcBorders>
              <w:top w:val="single" w:sz="6" w:space="0" w:color="5D5C66"/>
              <w:left w:val="single" w:sz="6" w:space="0" w:color="5D5C66"/>
              <w:bottom w:val="single" w:sz="6" w:space="0" w:color="5D5C66"/>
              <w:right w:val="single" w:sz="6" w:space="0" w:color="5D5C66"/>
            </w:tcBorders>
            <w:vAlign w:val="center"/>
          </w:tcPr>
          <w:p w14:paraId="4C8B1637" w14:textId="77777777" w:rsidR="0086353E" w:rsidRPr="00475D27" w:rsidRDefault="0086353E" w:rsidP="0086353E">
            <w:pPr>
              <w:pStyle w:val="TableTextLeft10pt"/>
              <w:rPr>
                <w:rFonts w:cstheme="minorHAnsi"/>
              </w:rPr>
            </w:pPr>
            <w:r>
              <w:rPr>
                <w:rFonts w:cstheme="minorHAnsi"/>
              </w:rPr>
              <w:t>Good order although dusty and sand covering surfaces from recent stand storm</w:t>
            </w:r>
          </w:p>
        </w:tc>
        <w:tc>
          <w:tcPr>
            <w:tcW w:w="5499" w:type="dxa"/>
            <w:tcBorders>
              <w:top w:val="single" w:sz="6" w:space="0" w:color="5D5C66"/>
              <w:left w:val="single" w:sz="6" w:space="0" w:color="5D5C66"/>
              <w:bottom w:val="single" w:sz="6" w:space="0" w:color="5D5C66"/>
              <w:right w:val="single" w:sz="6" w:space="0" w:color="5D5C66"/>
            </w:tcBorders>
            <w:vAlign w:val="center"/>
          </w:tcPr>
          <w:p w14:paraId="0EE0258F" w14:textId="77777777" w:rsidR="0086353E" w:rsidRPr="00475D27" w:rsidRDefault="0086353E" w:rsidP="0086353E">
            <w:pPr>
              <w:pStyle w:val="TableTextLeft10pt"/>
              <w:rPr>
                <w:rFonts w:cstheme="minorHAnsi"/>
              </w:rPr>
            </w:pPr>
            <w:r>
              <w:rPr>
                <w:rFonts w:cstheme="minorHAnsi"/>
              </w:rPr>
              <w:t>Clean, but glass floor panels scaled. Additional furniture seen and camera fitted to the property wall</w:t>
            </w:r>
          </w:p>
        </w:tc>
      </w:tr>
      <w:tr w:rsidR="0086353E" w:rsidRPr="00F46EB4" w14:paraId="568F6A30"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4B5295CC"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3A498349" w14:textId="77777777" w:rsidR="0086353E" w:rsidRPr="00F46EB4" w:rsidRDefault="0086353E" w:rsidP="0086353E">
            <w:pPr>
              <w:pStyle w:val="TableTextLeftBold"/>
            </w:pPr>
            <w:r w:rsidRPr="00F46EB4">
              <w:t xml:space="preserve">Front of Property </w:t>
            </w:r>
          </w:p>
        </w:tc>
        <w:tc>
          <w:tcPr>
            <w:tcW w:w="5499" w:type="dxa"/>
            <w:tcBorders>
              <w:top w:val="single" w:sz="6" w:space="0" w:color="5D5C66"/>
              <w:left w:val="single" w:sz="6" w:space="0" w:color="5D5C66"/>
              <w:bottom w:val="single" w:sz="6" w:space="0" w:color="5D5C66"/>
              <w:right w:val="single" w:sz="6" w:space="0" w:color="5D5C66"/>
            </w:tcBorders>
            <w:vAlign w:val="center"/>
          </w:tcPr>
          <w:p w14:paraId="313E48A2" w14:textId="77777777" w:rsidR="0086353E" w:rsidRPr="00475D27" w:rsidRDefault="0086353E" w:rsidP="0086353E">
            <w:pPr>
              <w:pStyle w:val="TableTextLeft10pt"/>
              <w:rPr>
                <w:rFonts w:cstheme="minorHAnsi"/>
              </w:rPr>
            </w:pPr>
            <w:r>
              <w:rPr>
                <w:rFonts w:cstheme="minorHAnsi"/>
              </w:rPr>
              <w:t xml:space="preserve">Good order although dusty and sand covering surfaces from recent sand storm </w:t>
            </w:r>
          </w:p>
        </w:tc>
        <w:tc>
          <w:tcPr>
            <w:tcW w:w="5499" w:type="dxa"/>
            <w:tcBorders>
              <w:top w:val="single" w:sz="6" w:space="0" w:color="5D5C66"/>
              <w:left w:val="single" w:sz="6" w:space="0" w:color="5D5C66"/>
              <w:bottom w:val="single" w:sz="6" w:space="0" w:color="5D5C66"/>
              <w:right w:val="single" w:sz="6" w:space="0" w:color="5D5C66"/>
            </w:tcBorders>
            <w:vAlign w:val="center"/>
          </w:tcPr>
          <w:p w14:paraId="3D7542C6" w14:textId="77777777" w:rsidR="0086353E" w:rsidRPr="00475D27" w:rsidRDefault="0086353E" w:rsidP="0086353E">
            <w:pPr>
              <w:pStyle w:val="TableTextLeft10pt"/>
              <w:rPr>
                <w:rFonts w:cstheme="minorHAnsi"/>
              </w:rPr>
            </w:pPr>
            <w:r>
              <w:rPr>
                <w:rFonts w:cstheme="minorHAnsi"/>
              </w:rPr>
              <w:t>Bags of rubbish seen. Generally dusty. Additional plants seen</w:t>
            </w:r>
          </w:p>
        </w:tc>
      </w:tr>
      <w:tr w:rsidR="0086353E" w:rsidRPr="00F46EB4" w14:paraId="4BE4A567"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56E99F7C" w14:textId="77777777" w:rsidR="0086353E" w:rsidRPr="00F46EB4" w:rsidRDefault="0086353E" w:rsidP="0086353E">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5B982F0A" w14:textId="77777777" w:rsidR="0086353E" w:rsidRPr="00F46EB4" w:rsidRDefault="0086353E" w:rsidP="0086353E">
            <w:pPr>
              <w:pStyle w:val="TableTextLeftBold"/>
            </w:pPr>
            <w:r>
              <w:t xml:space="preserve">General </w:t>
            </w:r>
          </w:p>
        </w:tc>
        <w:tc>
          <w:tcPr>
            <w:tcW w:w="5499" w:type="dxa"/>
            <w:tcBorders>
              <w:top w:val="single" w:sz="6" w:space="0" w:color="5D5C66"/>
              <w:left w:val="single" w:sz="6" w:space="0" w:color="5D5C66"/>
              <w:bottom w:val="single" w:sz="6" w:space="0" w:color="5D5C66"/>
              <w:right w:val="single" w:sz="6" w:space="0" w:color="5D5C66"/>
            </w:tcBorders>
            <w:vAlign w:val="center"/>
          </w:tcPr>
          <w:p w14:paraId="7851680C" w14:textId="77777777" w:rsidR="0086353E" w:rsidRPr="00475D27" w:rsidRDefault="0086353E" w:rsidP="0086353E">
            <w:pPr>
              <w:pStyle w:val="TableTextLeft10pt"/>
              <w:rPr>
                <w:rFonts w:cstheme="minorHAnsi"/>
              </w:rPr>
            </w:pPr>
            <w:r>
              <w:rPr>
                <w:rFonts w:cstheme="minorHAnsi"/>
              </w:rPr>
              <w:t>Tenant present towards end of inspection</w:t>
            </w:r>
          </w:p>
        </w:tc>
        <w:tc>
          <w:tcPr>
            <w:tcW w:w="5499" w:type="dxa"/>
            <w:tcBorders>
              <w:top w:val="single" w:sz="6" w:space="0" w:color="5D5C66"/>
              <w:left w:val="single" w:sz="6" w:space="0" w:color="5D5C66"/>
              <w:bottom w:val="single" w:sz="6" w:space="0" w:color="5D5C66"/>
              <w:right w:val="single" w:sz="6" w:space="0" w:color="5D5C66"/>
            </w:tcBorders>
            <w:vAlign w:val="center"/>
          </w:tcPr>
          <w:p w14:paraId="66119742" w14:textId="77777777" w:rsidR="0086353E" w:rsidRPr="00475D27" w:rsidRDefault="0086353E" w:rsidP="0086353E">
            <w:pPr>
              <w:pStyle w:val="TableTextLeft10pt"/>
              <w:rPr>
                <w:rFonts w:cstheme="minorHAnsi"/>
              </w:rPr>
            </w:pPr>
            <w:r>
              <w:rPr>
                <w:rFonts w:cstheme="minorHAnsi"/>
              </w:rPr>
              <w:t>Tenant not present</w:t>
            </w:r>
          </w:p>
        </w:tc>
      </w:tr>
      <w:bookmarkEnd w:id="16"/>
    </w:tbl>
    <w:p w14:paraId="1DAA45E0" w14:textId="77777777" w:rsidR="00A6519C" w:rsidRDefault="00A6519C">
      <w:r>
        <w:br w:type="page"/>
      </w:r>
    </w:p>
    <w:p w14:paraId="2847539B" w14:textId="77777777" w:rsidR="00A6519C" w:rsidRPr="00DF05C5" w:rsidRDefault="00A6519C" w:rsidP="00A6519C">
      <w:pPr>
        <w:pStyle w:val="Head1Red12ptLeft"/>
        <w:rPr>
          <w:color w:val="7FA841"/>
        </w:rPr>
      </w:pPr>
      <w:bookmarkStart w:id="18" w:name="_Toc384637807"/>
      <w:bookmarkStart w:id="19" w:name="_Toc99457376"/>
      <w:bookmarkStart w:id="20" w:name="_Toc197392009"/>
      <w:r w:rsidRPr="00DF05C5">
        <w:rPr>
          <w:color w:val="7FA841"/>
        </w:rPr>
        <w:lastRenderedPageBreak/>
        <w:t>Front Door and Hallway</w:t>
      </w:r>
      <w:bookmarkEnd w:id="18"/>
      <w:bookmarkEnd w:id="19"/>
      <w:bookmarkEnd w:id="20"/>
    </w:p>
    <w:tbl>
      <w:tblPr>
        <w:tblW w:w="13458"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43"/>
        <w:gridCol w:w="1701"/>
        <w:gridCol w:w="3544"/>
        <w:gridCol w:w="3685"/>
        <w:gridCol w:w="3685"/>
      </w:tblGrid>
      <w:tr w:rsidR="00A6519C" w:rsidRPr="00F46EB4" w14:paraId="7661E5C5" w14:textId="77777777" w:rsidTr="00A6519C">
        <w:trPr>
          <w:trHeight w:val="397"/>
          <w:tblHeader/>
          <w:jc w:val="center"/>
        </w:trPr>
        <w:tc>
          <w:tcPr>
            <w:tcW w:w="843" w:type="dxa"/>
            <w:tcBorders>
              <w:top w:val="nil"/>
              <w:left w:val="nil"/>
              <w:bottom w:val="single" w:sz="6" w:space="0" w:color="595959"/>
              <w:right w:val="single" w:sz="6" w:space="0" w:color="595959"/>
            </w:tcBorders>
            <w:shd w:val="clear" w:color="auto" w:fill="D6D6D6" w:themeFill="text1" w:themeFillTint="33"/>
            <w:vAlign w:val="center"/>
          </w:tcPr>
          <w:p w14:paraId="535F21BF" w14:textId="77777777" w:rsidR="00A6519C" w:rsidRPr="00DF05C5" w:rsidRDefault="00A6519C" w:rsidP="00A6519C">
            <w:pPr>
              <w:pStyle w:val="TableTextWhiteLeft10pt"/>
              <w:rPr>
                <w:color w:val="7FA841"/>
              </w:rPr>
            </w:pPr>
          </w:p>
        </w:tc>
        <w:tc>
          <w:tcPr>
            <w:tcW w:w="1701"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39E7E52" w14:textId="77777777" w:rsidR="00A6519C" w:rsidRPr="00DF05C5" w:rsidRDefault="00A6519C" w:rsidP="00A6519C">
            <w:pPr>
              <w:pStyle w:val="TableTextWhiteLeft10pt"/>
              <w:rPr>
                <w:color w:val="7FA841"/>
              </w:rPr>
            </w:pPr>
            <w:r w:rsidRPr="00DF05C5">
              <w:rPr>
                <w:color w:val="7FA841"/>
              </w:rPr>
              <w:t>Item</w:t>
            </w:r>
          </w:p>
        </w:tc>
        <w:tc>
          <w:tcPr>
            <w:tcW w:w="3544"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7260D2C6"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0782DE9C"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42A2B0B5"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46A4E795" w14:textId="77777777" w:rsidTr="00A6519C">
        <w:trPr>
          <w:trHeight w:val="397"/>
          <w:jc w:val="center"/>
        </w:trPr>
        <w:tc>
          <w:tcPr>
            <w:tcW w:w="843" w:type="dxa"/>
            <w:tcBorders>
              <w:right w:val="nil"/>
            </w:tcBorders>
            <w:shd w:val="clear" w:color="auto" w:fill="EAEAEA"/>
            <w:vAlign w:val="center"/>
          </w:tcPr>
          <w:p w14:paraId="24B8A47D" w14:textId="77777777" w:rsidR="00A6519C" w:rsidRPr="00F46EB4" w:rsidRDefault="00A6519C" w:rsidP="00A6519C"/>
        </w:tc>
        <w:tc>
          <w:tcPr>
            <w:tcW w:w="1701" w:type="dxa"/>
            <w:tcBorders>
              <w:left w:val="nil"/>
              <w:right w:val="nil"/>
            </w:tcBorders>
            <w:shd w:val="clear" w:color="auto" w:fill="EAEAEA"/>
            <w:vAlign w:val="center"/>
          </w:tcPr>
          <w:p w14:paraId="5A8B14DE" w14:textId="77777777" w:rsidR="00A6519C" w:rsidRPr="003F2161" w:rsidRDefault="00A6519C" w:rsidP="00A6519C">
            <w:pPr>
              <w:pStyle w:val="TableTextLeft10pt"/>
            </w:pPr>
            <w:r w:rsidRPr="00D405A3">
              <w:rPr>
                <w:color w:val="7FA841"/>
              </w:rPr>
              <w:t>Doors/Windows</w:t>
            </w:r>
          </w:p>
        </w:tc>
        <w:tc>
          <w:tcPr>
            <w:tcW w:w="3544" w:type="dxa"/>
            <w:tcBorders>
              <w:left w:val="nil"/>
              <w:right w:val="nil"/>
            </w:tcBorders>
            <w:shd w:val="clear" w:color="auto" w:fill="EAEAEA"/>
            <w:vAlign w:val="center"/>
          </w:tcPr>
          <w:p w14:paraId="24AC711A" w14:textId="77777777" w:rsidR="00A6519C" w:rsidRPr="003F2161" w:rsidRDefault="00A6519C" w:rsidP="00A6519C">
            <w:pPr>
              <w:pStyle w:val="TableTextLeft10pt"/>
            </w:pPr>
          </w:p>
        </w:tc>
        <w:tc>
          <w:tcPr>
            <w:tcW w:w="3685" w:type="dxa"/>
            <w:tcBorders>
              <w:left w:val="nil"/>
              <w:right w:val="single" w:sz="4" w:space="0" w:color="000000"/>
            </w:tcBorders>
            <w:shd w:val="clear" w:color="auto" w:fill="EAEAEA"/>
            <w:vAlign w:val="center"/>
          </w:tcPr>
          <w:p w14:paraId="067BADDE" w14:textId="77777777" w:rsidR="00A6519C" w:rsidRPr="00F46EB4" w:rsidRDefault="00A6519C" w:rsidP="00A6519C">
            <w:pPr>
              <w:pStyle w:val="TableTextLeft10pt"/>
            </w:pPr>
          </w:p>
        </w:tc>
        <w:tc>
          <w:tcPr>
            <w:tcW w:w="3685" w:type="dxa"/>
            <w:tcBorders>
              <w:left w:val="single" w:sz="4" w:space="0" w:color="000000"/>
            </w:tcBorders>
            <w:shd w:val="clear" w:color="auto" w:fill="EAEAEA"/>
            <w:vAlign w:val="center"/>
          </w:tcPr>
          <w:p w14:paraId="51C9D2B2" w14:textId="77777777" w:rsidR="00A6519C" w:rsidRPr="00F46EB4" w:rsidRDefault="00A6519C" w:rsidP="00A6519C">
            <w:pPr>
              <w:pStyle w:val="TableTextLeft10pt"/>
            </w:pPr>
          </w:p>
        </w:tc>
      </w:tr>
      <w:tr w:rsidR="0086353E" w:rsidRPr="00F46EB4" w14:paraId="1B5A3A98" w14:textId="77777777" w:rsidTr="00A6519C">
        <w:trPr>
          <w:trHeight w:val="397"/>
          <w:jc w:val="center"/>
        </w:trPr>
        <w:tc>
          <w:tcPr>
            <w:tcW w:w="843" w:type="dxa"/>
            <w:vAlign w:val="center"/>
          </w:tcPr>
          <w:p w14:paraId="3F550EB4" w14:textId="77777777" w:rsidR="0086353E" w:rsidRPr="003C75B7" w:rsidRDefault="0086353E" w:rsidP="0086353E">
            <w:pPr>
              <w:pStyle w:val="ReportListNumbers"/>
            </w:pPr>
          </w:p>
        </w:tc>
        <w:tc>
          <w:tcPr>
            <w:tcW w:w="1701" w:type="dxa"/>
          </w:tcPr>
          <w:p w14:paraId="3D21E57C" w14:textId="77777777" w:rsidR="0086353E" w:rsidRDefault="0086353E" w:rsidP="0086353E">
            <w:pPr>
              <w:pStyle w:val="TableTextLeft10pt"/>
            </w:pPr>
            <w:r>
              <w:t>Front Exterior</w:t>
            </w:r>
          </w:p>
        </w:tc>
        <w:tc>
          <w:tcPr>
            <w:tcW w:w="3544" w:type="dxa"/>
          </w:tcPr>
          <w:p w14:paraId="586D9492" w14:textId="77777777" w:rsidR="0086353E" w:rsidRDefault="0086353E" w:rsidP="0086353E">
            <w:pPr>
              <w:pStyle w:val="TableTextLeft10pt"/>
              <w:rPr>
                <w:rFonts w:cstheme="minorHAnsi"/>
              </w:rPr>
            </w:pPr>
            <w:r>
              <w:rPr>
                <w:rFonts w:cstheme="minorHAnsi"/>
              </w:rPr>
              <w:t>Black painted metal railings</w:t>
            </w:r>
          </w:p>
          <w:p w14:paraId="7EE98CA9" w14:textId="77777777" w:rsidR="0086353E" w:rsidRDefault="0086353E" w:rsidP="0086353E">
            <w:pPr>
              <w:pStyle w:val="TableTextLeft10pt"/>
              <w:rPr>
                <w:rFonts w:cstheme="minorHAnsi"/>
              </w:rPr>
            </w:pPr>
          </w:p>
          <w:p w14:paraId="60C6379D" w14:textId="77777777" w:rsidR="0086353E" w:rsidRDefault="0086353E" w:rsidP="0086353E">
            <w:pPr>
              <w:pStyle w:val="TableTextLeft10pt"/>
              <w:rPr>
                <w:rFonts w:cstheme="minorHAnsi"/>
              </w:rPr>
            </w:pPr>
          </w:p>
          <w:p w14:paraId="2F506491" w14:textId="77777777" w:rsidR="0086353E" w:rsidRDefault="0086353E" w:rsidP="0086353E">
            <w:pPr>
              <w:pStyle w:val="TableTextLeft10pt"/>
              <w:rPr>
                <w:rFonts w:cstheme="minorHAnsi"/>
              </w:rPr>
            </w:pPr>
            <w:r>
              <w:rPr>
                <w:rFonts w:cstheme="minorHAnsi"/>
              </w:rPr>
              <w:t>Black painted gate with latch</w:t>
            </w:r>
          </w:p>
          <w:p w14:paraId="3A2EE30C" w14:textId="77777777" w:rsidR="0086353E" w:rsidRDefault="0086353E" w:rsidP="0086353E">
            <w:pPr>
              <w:pStyle w:val="TableTextLeft10pt"/>
              <w:rPr>
                <w:rFonts w:cstheme="minorHAnsi"/>
              </w:rPr>
            </w:pPr>
          </w:p>
          <w:p w14:paraId="33C90B11" w14:textId="77777777" w:rsidR="0086353E" w:rsidRDefault="0086353E" w:rsidP="0086353E">
            <w:pPr>
              <w:pStyle w:val="TableTextLeft10pt"/>
              <w:rPr>
                <w:rFonts w:cstheme="minorHAnsi"/>
              </w:rPr>
            </w:pPr>
            <w:r>
              <w:rPr>
                <w:rFonts w:cstheme="minorHAnsi"/>
              </w:rPr>
              <w:t>Tarmac flooring</w:t>
            </w:r>
          </w:p>
          <w:p w14:paraId="42BA5E7F" w14:textId="77777777" w:rsidR="0086353E" w:rsidRDefault="0086353E" w:rsidP="0086353E">
            <w:pPr>
              <w:pStyle w:val="TableTextLeft10pt"/>
              <w:rPr>
                <w:rFonts w:cstheme="minorHAnsi"/>
              </w:rPr>
            </w:pPr>
          </w:p>
          <w:p w14:paraId="02C80761" w14:textId="77777777" w:rsidR="0086353E" w:rsidRDefault="0086353E" w:rsidP="0086353E">
            <w:pPr>
              <w:pStyle w:val="TableTextLeft10pt"/>
              <w:rPr>
                <w:rFonts w:cstheme="minorHAnsi"/>
              </w:rPr>
            </w:pPr>
          </w:p>
          <w:p w14:paraId="4ECFD487" w14:textId="77777777" w:rsidR="0086353E" w:rsidRDefault="0086353E" w:rsidP="0086353E">
            <w:pPr>
              <w:pStyle w:val="TableTextLeft10pt"/>
              <w:rPr>
                <w:rFonts w:cstheme="minorHAnsi"/>
              </w:rPr>
            </w:pPr>
            <w:r>
              <w:rPr>
                <w:rFonts w:cstheme="minorHAnsi"/>
              </w:rPr>
              <w:t xml:space="preserve">Wall mounted black </w:t>
            </w:r>
            <w:r w:rsidRPr="00F9580F">
              <w:rPr>
                <w:rFonts w:cstheme="minorHAnsi"/>
                <w:i/>
              </w:rPr>
              <w:t>Openreach</w:t>
            </w:r>
            <w:r>
              <w:rPr>
                <w:rFonts w:cstheme="minorHAnsi"/>
              </w:rPr>
              <w:t xml:space="preserve"> box</w:t>
            </w:r>
          </w:p>
          <w:p w14:paraId="1619130B" w14:textId="77777777" w:rsidR="0086353E" w:rsidRDefault="0086353E" w:rsidP="0086353E">
            <w:pPr>
              <w:pStyle w:val="TableTextLeft10pt"/>
              <w:rPr>
                <w:rFonts w:cstheme="minorHAnsi"/>
              </w:rPr>
            </w:pPr>
          </w:p>
          <w:p w14:paraId="5AFC48DD" w14:textId="77777777" w:rsidR="0086353E" w:rsidRDefault="0086353E" w:rsidP="0086353E">
            <w:pPr>
              <w:pStyle w:val="TableTextLeft10pt"/>
              <w:rPr>
                <w:rFonts w:cstheme="minorHAnsi"/>
              </w:rPr>
            </w:pPr>
          </w:p>
          <w:p w14:paraId="1B842526" w14:textId="77777777" w:rsidR="0086353E" w:rsidRPr="00475D27" w:rsidRDefault="0086353E" w:rsidP="0086353E">
            <w:pPr>
              <w:pStyle w:val="TableTextLeft10pt"/>
              <w:rPr>
                <w:rFonts w:cstheme="minorHAnsi"/>
              </w:rPr>
            </w:pPr>
            <w:r>
              <w:rPr>
                <w:rFonts w:cstheme="minorHAnsi"/>
              </w:rPr>
              <w:t>Wall mounted brushed stainless steel up and downlighter</w:t>
            </w:r>
          </w:p>
        </w:tc>
        <w:tc>
          <w:tcPr>
            <w:tcW w:w="3685" w:type="dxa"/>
            <w:tcBorders>
              <w:right w:val="single" w:sz="4" w:space="0" w:color="000000"/>
            </w:tcBorders>
          </w:tcPr>
          <w:p w14:paraId="3791D4A2" w14:textId="77777777" w:rsidR="0086353E" w:rsidRDefault="0086353E" w:rsidP="0086353E">
            <w:pPr>
              <w:pStyle w:val="TableTextLeft10pt"/>
              <w:rPr>
                <w:rFonts w:cstheme="minorHAnsi"/>
              </w:rPr>
            </w:pPr>
            <w:r>
              <w:rPr>
                <w:rFonts w:cstheme="minorHAnsi"/>
              </w:rPr>
              <w:t>Very dusty</w:t>
            </w:r>
          </w:p>
          <w:p w14:paraId="70971CAC" w14:textId="77777777" w:rsidR="0086353E" w:rsidRDefault="0086353E" w:rsidP="0086353E">
            <w:pPr>
              <w:pStyle w:val="TableTextLeft10pt"/>
              <w:rPr>
                <w:rFonts w:cstheme="minorHAnsi"/>
              </w:rPr>
            </w:pPr>
            <w:r>
              <w:rPr>
                <w:rFonts w:cstheme="minorHAnsi"/>
              </w:rPr>
              <w:t>Sand covering</w:t>
            </w:r>
          </w:p>
          <w:p w14:paraId="7033D9CF" w14:textId="77777777" w:rsidR="0086353E" w:rsidRDefault="0086353E" w:rsidP="0086353E">
            <w:pPr>
              <w:pStyle w:val="TableTextLeft10pt"/>
              <w:rPr>
                <w:rFonts w:cstheme="minorHAnsi"/>
              </w:rPr>
            </w:pPr>
          </w:p>
          <w:p w14:paraId="1037C6A0" w14:textId="77777777" w:rsidR="0086353E" w:rsidRDefault="0086353E" w:rsidP="0086353E">
            <w:pPr>
              <w:pStyle w:val="TableTextLeft10pt"/>
              <w:rPr>
                <w:rFonts w:cstheme="minorHAnsi"/>
              </w:rPr>
            </w:pPr>
            <w:r>
              <w:rPr>
                <w:rFonts w:cstheme="minorHAnsi"/>
              </w:rPr>
              <w:t>Latch and hinges starting to rust</w:t>
            </w:r>
          </w:p>
          <w:p w14:paraId="46CB954F" w14:textId="77777777" w:rsidR="0086353E" w:rsidRDefault="0086353E" w:rsidP="0086353E">
            <w:pPr>
              <w:pStyle w:val="TableTextLeft10pt"/>
              <w:rPr>
                <w:rFonts w:cstheme="minorHAnsi"/>
              </w:rPr>
            </w:pPr>
            <w:r>
              <w:rPr>
                <w:rFonts w:cstheme="minorHAnsi"/>
              </w:rPr>
              <w:t>Dust and sand covering</w:t>
            </w:r>
          </w:p>
          <w:p w14:paraId="0B2BBF7C" w14:textId="77777777" w:rsidR="0086353E" w:rsidRDefault="0086353E" w:rsidP="0086353E">
            <w:pPr>
              <w:pStyle w:val="TableTextLeft10pt"/>
              <w:rPr>
                <w:rFonts w:cstheme="minorHAnsi"/>
              </w:rPr>
            </w:pPr>
            <w:r>
              <w:rPr>
                <w:rFonts w:cstheme="minorHAnsi"/>
              </w:rPr>
              <w:t>4 x 1” line indents</w:t>
            </w:r>
          </w:p>
          <w:p w14:paraId="285DABF9" w14:textId="77777777" w:rsidR="0086353E" w:rsidRDefault="0086353E" w:rsidP="0086353E">
            <w:pPr>
              <w:pStyle w:val="TableTextLeft10pt"/>
              <w:rPr>
                <w:rFonts w:cstheme="minorHAnsi"/>
              </w:rPr>
            </w:pPr>
            <w:r>
              <w:rPr>
                <w:rFonts w:cstheme="minorHAnsi"/>
              </w:rPr>
              <w:t>Old defects</w:t>
            </w:r>
          </w:p>
          <w:p w14:paraId="2C9B4494" w14:textId="77777777" w:rsidR="0086353E" w:rsidRDefault="0086353E" w:rsidP="0086353E">
            <w:pPr>
              <w:pStyle w:val="TableTextLeft10pt"/>
              <w:rPr>
                <w:rFonts w:cstheme="minorHAnsi"/>
              </w:rPr>
            </w:pPr>
            <w:r>
              <w:rPr>
                <w:rFonts w:cstheme="minorHAnsi"/>
              </w:rPr>
              <w:t>Very dusty and sand covering</w:t>
            </w:r>
          </w:p>
          <w:p w14:paraId="5BA2A26D" w14:textId="77777777" w:rsidR="0086353E" w:rsidRDefault="0086353E" w:rsidP="0086353E">
            <w:pPr>
              <w:pStyle w:val="TableTextLeft10pt"/>
              <w:rPr>
                <w:rFonts w:cstheme="minorHAnsi"/>
              </w:rPr>
            </w:pPr>
            <w:r>
              <w:rPr>
                <w:rFonts w:cstheme="minorHAnsi"/>
              </w:rPr>
              <w:t>Cables tacked under</w:t>
            </w:r>
          </w:p>
          <w:p w14:paraId="093E2670" w14:textId="77777777" w:rsidR="0086353E" w:rsidRDefault="0086353E" w:rsidP="0086353E">
            <w:pPr>
              <w:pStyle w:val="TableTextLeft10pt"/>
              <w:rPr>
                <w:rFonts w:cstheme="minorHAnsi"/>
              </w:rPr>
            </w:pPr>
            <w:r>
              <w:rPr>
                <w:rFonts w:cstheme="minorHAnsi"/>
              </w:rPr>
              <w:t>Dusty</w:t>
            </w:r>
          </w:p>
          <w:p w14:paraId="30554D50" w14:textId="77777777" w:rsidR="0086353E" w:rsidRDefault="0086353E" w:rsidP="0086353E">
            <w:pPr>
              <w:pStyle w:val="TableTextLeft10pt"/>
              <w:rPr>
                <w:rFonts w:cstheme="minorHAnsi"/>
              </w:rPr>
            </w:pPr>
            <w:r>
              <w:rPr>
                <w:rFonts w:cstheme="minorHAnsi"/>
              </w:rPr>
              <w:t>Sand covering</w:t>
            </w:r>
          </w:p>
          <w:p w14:paraId="5383B97F" w14:textId="77777777" w:rsidR="0086353E" w:rsidRPr="00782EF2" w:rsidRDefault="0086353E" w:rsidP="0086353E">
            <w:pPr>
              <w:pStyle w:val="TableTextLeft10pt"/>
              <w:rPr>
                <w:rFonts w:cstheme="minorHAnsi"/>
              </w:rPr>
            </w:pPr>
            <w:r>
              <w:rPr>
                <w:rFonts w:cstheme="minorHAnsi"/>
              </w:rPr>
              <w:t>Working order</w:t>
            </w:r>
          </w:p>
        </w:tc>
        <w:tc>
          <w:tcPr>
            <w:tcW w:w="3685" w:type="dxa"/>
            <w:tcBorders>
              <w:left w:val="single" w:sz="4" w:space="0" w:color="000000"/>
            </w:tcBorders>
          </w:tcPr>
          <w:p w14:paraId="7F702941" w14:textId="77777777" w:rsidR="0086353E" w:rsidRDefault="0086353E" w:rsidP="0086353E">
            <w:pPr>
              <w:pStyle w:val="TableTextLeft10pt"/>
              <w:rPr>
                <w:rFonts w:cstheme="minorHAnsi"/>
              </w:rPr>
            </w:pPr>
            <w:r>
              <w:rPr>
                <w:rFonts w:cstheme="minorHAnsi"/>
              </w:rPr>
              <w:t>Green weathering to railings and starting to flake</w:t>
            </w:r>
          </w:p>
          <w:p w14:paraId="0CEBA6F1" w14:textId="77777777" w:rsidR="0086353E" w:rsidRDefault="0086353E" w:rsidP="0086353E">
            <w:pPr>
              <w:pStyle w:val="TableTextLeft10pt"/>
              <w:rPr>
                <w:rFonts w:cstheme="minorHAnsi"/>
              </w:rPr>
            </w:pPr>
            <w:r>
              <w:rPr>
                <w:rFonts w:cstheme="minorHAnsi"/>
              </w:rPr>
              <w:t>Dusty, requires clean</w:t>
            </w:r>
          </w:p>
          <w:p w14:paraId="477016A2" w14:textId="77777777" w:rsidR="0086353E" w:rsidRDefault="0086353E" w:rsidP="0086353E">
            <w:pPr>
              <w:pStyle w:val="TableTextLeft10pt"/>
              <w:rPr>
                <w:rFonts w:cstheme="minorHAnsi"/>
              </w:rPr>
            </w:pPr>
            <w:r>
              <w:rPr>
                <w:rFonts w:cstheme="minorHAnsi"/>
              </w:rPr>
              <w:t>As above</w:t>
            </w:r>
          </w:p>
          <w:p w14:paraId="32212FB3" w14:textId="77777777" w:rsidR="0086353E" w:rsidRDefault="0086353E" w:rsidP="0086353E">
            <w:pPr>
              <w:pStyle w:val="TableTextLeft10pt"/>
              <w:rPr>
                <w:rFonts w:cstheme="minorHAnsi"/>
              </w:rPr>
            </w:pPr>
          </w:p>
          <w:p w14:paraId="3E2FC09E" w14:textId="77777777" w:rsidR="0086353E" w:rsidRDefault="0086353E" w:rsidP="0086353E">
            <w:pPr>
              <w:pStyle w:val="TableTextLeft10pt"/>
              <w:rPr>
                <w:rFonts w:cstheme="minorHAnsi"/>
              </w:rPr>
            </w:pPr>
            <w:r>
              <w:rPr>
                <w:rFonts w:cstheme="minorHAnsi"/>
              </w:rPr>
              <w:t>Floor and window sills very dusty</w:t>
            </w:r>
          </w:p>
          <w:p w14:paraId="48FD3807" w14:textId="77777777" w:rsidR="0086353E" w:rsidRDefault="0086353E" w:rsidP="0086353E">
            <w:pPr>
              <w:pStyle w:val="TableTextLeft10pt"/>
              <w:rPr>
                <w:rFonts w:cstheme="minorHAnsi"/>
              </w:rPr>
            </w:pPr>
            <w:r>
              <w:rPr>
                <w:rFonts w:cstheme="minorHAnsi"/>
              </w:rPr>
              <w:t>2 x bins and lids seen with rubbish inside</w:t>
            </w:r>
          </w:p>
          <w:p w14:paraId="355B3B16" w14:textId="77777777" w:rsidR="0086353E" w:rsidRDefault="0086353E" w:rsidP="0086353E">
            <w:pPr>
              <w:pStyle w:val="TableTextLeft10pt"/>
              <w:rPr>
                <w:rFonts w:cstheme="minorHAnsi"/>
              </w:rPr>
            </w:pPr>
            <w:r>
              <w:rPr>
                <w:rFonts w:cstheme="minorHAnsi"/>
              </w:rPr>
              <w:t>3 x further black bin bags seen</w:t>
            </w:r>
          </w:p>
          <w:p w14:paraId="07F68CF8" w14:textId="77777777" w:rsidR="0086353E" w:rsidRDefault="0086353E" w:rsidP="0086353E">
            <w:pPr>
              <w:pStyle w:val="TableTextLeft10pt"/>
              <w:rPr>
                <w:rFonts w:cstheme="minorHAnsi"/>
              </w:rPr>
            </w:pPr>
            <w:r>
              <w:rPr>
                <w:rFonts w:cstheme="minorHAnsi"/>
              </w:rPr>
              <w:t>2 x planters with tall olive style trees and fairy lights around seen as additional items</w:t>
            </w:r>
          </w:p>
          <w:p w14:paraId="188AAEA2" w14:textId="77777777" w:rsidR="0086353E" w:rsidRPr="00475D27" w:rsidRDefault="0086353E" w:rsidP="0086353E">
            <w:pPr>
              <w:pStyle w:val="TableTextLeft10pt"/>
              <w:rPr>
                <w:rFonts w:cstheme="minorHAnsi"/>
              </w:rPr>
            </w:pPr>
            <w:r>
              <w:rPr>
                <w:rFonts w:cstheme="minorHAnsi"/>
              </w:rPr>
              <w:t>Coir and black doormat seen as an additional item</w:t>
            </w:r>
          </w:p>
        </w:tc>
      </w:tr>
      <w:tr w:rsidR="0086353E" w:rsidRPr="00F46EB4" w14:paraId="22E91CBA" w14:textId="77777777" w:rsidTr="00A6519C">
        <w:trPr>
          <w:trHeight w:val="397"/>
          <w:jc w:val="center"/>
        </w:trPr>
        <w:tc>
          <w:tcPr>
            <w:tcW w:w="843" w:type="dxa"/>
            <w:vAlign w:val="center"/>
          </w:tcPr>
          <w:p w14:paraId="6F86A678" w14:textId="77777777" w:rsidR="0086353E" w:rsidRPr="003C75B7" w:rsidRDefault="0086353E" w:rsidP="0086353E">
            <w:pPr>
              <w:pStyle w:val="ReportListNumbers"/>
            </w:pPr>
          </w:p>
        </w:tc>
        <w:tc>
          <w:tcPr>
            <w:tcW w:w="1701" w:type="dxa"/>
          </w:tcPr>
          <w:p w14:paraId="1BAD2DDA" w14:textId="77777777" w:rsidR="0086353E" w:rsidRPr="003F2161" w:rsidRDefault="0086353E" w:rsidP="0086353E">
            <w:pPr>
              <w:pStyle w:val="TableTextLeft10pt"/>
            </w:pPr>
            <w:r>
              <w:t>Front Door</w:t>
            </w:r>
          </w:p>
        </w:tc>
        <w:tc>
          <w:tcPr>
            <w:tcW w:w="3544" w:type="dxa"/>
          </w:tcPr>
          <w:p w14:paraId="5DC4B92B" w14:textId="77777777" w:rsidR="0086353E" w:rsidRDefault="0086353E" w:rsidP="0086353E">
            <w:pPr>
              <w:pStyle w:val="TableTextLeft10pt"/>
              <w:rPr>
                <w:rFonts w:cstheme="minorHAnsi"/>
              </w:rPr>
            </w:pPr>
            <w:r>
              <w:rPr>
                <w:rFonts w:cstheme="minorHAnsi"/>
              </w:rPr>
              <w:t>Blue painted panelled door</w:t>
            </w:r>
          </w:p>
          <w:p w14:paraId="5F009091" w14:textId="77777777" w:rsidR="0086353E" w:rsidRDefault="0086353E" w:rsidP="0086353E">
            <w:pPr>
              <w:pStyle w:val="TableTextLeft10pt"/>
              <w:rPr>
                <w:rFonts w:cstheme="minorHAnsi"/>
              </w:rPr>
            </w:pPr>
          </w:p>
          <w:p w14:paraId="33B704BC" w14:textId="77777777" w:rsidR="0086353E" w:rsidRDefault="0086353E" w:rsidP="0086353E">
            <w:pPr>
              <w:pStyle w:val="TableTextLeft10pt"/>
              <w:rPr>
                <w:rFonts w:cstheme="minorHAnsi"/>
              </w:rPr>
            </w:pPr>
            <w:r>
              <w:rPr>
                <w:rFonts w:cstheme="minorHAnsi"/>
              </w:rPr>
              <w:t>Brushed stainless steel letterbox</w:t>
            </w:r>
          </w:p>
          <w:p w14:paraId="0F3D7605" w14:textId="77777777" w:rsidR="0086353E" w:rsidRDefault="0086353E" w:rsidP="0086353E">
            <w:pPr>
              <w:pStyle w:val="TableTextLeft10pt"/>
              <w:rPr>
                <w:rFonts w:cstheme="minorHAnsi"/>
              </w:rPr>
            </w:pPr>
            <w:r>
              <w:rPr>
                <w:rFonts w:cstheme="minorHAnsi"/>
              </w:rPr>
              <w:t>Brushed stainless steel Banham lock and pull</w:t>
            </w:r>
          </w:p>
          <w:p w14:paraId="43E54980" w14:textId="77777777" w:rsidR="0086353E" w:rsidRDefault="0086353E" w:rsidP="0086353E">
            <w:pPr>
              <w:pStyle w:val="TableTextLeft10pt"/>
              <w:rPr>
                <w:rFonts w:cstheme="minorHAnsi"/>
              </w:rPr>
            </w:pPr>
            <w:r>
              <w:rPr>
                <w:rFonts w:cstheme="minorHAnsi"/>
              </w:rPr>
              <w:t>Brushed stainless steel Banham lock and surround</w:t>
            </w:r>
          </w:p>
          <w:p w14:paraId="4E41895E" w14:textId="77777777" w:rsidR="0086353E" w:rsidRPr="00475D27" w:rsidRDefault="0086353E" w:rsidP="0086353E">
            <w:pPr>
              <w:pStyle w:val="TableTextLeft10pt"/>
              <w:rPr>
                <w:rFonts w:cstheme="minorHAnsi"/>
              </w:rPr>
            </w:pPr>
            <w:r>
              <w:rPr>
                <w:rFonts w:cstheme="minorHAnsi"/>
              </w:rPr>
              <w:t>Low level metal weather bar</w:t>
            </w:r>
          </w:p>
        </w:tc>
        <w:tc>
          <w:tcPr>
            <w:tcW w:w="3685" w:type="dxa"/>
            <w:tcBorders>
              <w:right w:val="single" w:sz="4" w:space="0" w:color="000000"/>
            </w:tcBorders>
          </w:tcPr>
          <w:p w14:paraId="433FBB22" w14:textId="77777777" w:rsidR="0086353E" w:rsidRDefault="0086353E" w:rsidP="0086353E">
            <w:pPr>
              <w:pStyle w:val="TableTextLeft10pt"/>
              <w:rPr>
                <w:rFonts w:cstheme="minorHAnsi"/>
              </w:rPr>
            </w:pPr>
            <w:r>
              <w:rPr>
                <w:rFonts w:cstheme="minorHAnsi"/>
              </w:rPr>
              <w:t>Freshly painted, March 2022</w:t>
            </w:r>
          </w:p>
          <w:p w14:paraId="7EFAD4F9" w14:textId="77777777" w:rsidR="0086353E" w:rsidRDefault="0086353E" w:rsidP="0086353E">
            <w:pPr>
              <w:pStyle w:val="TableTextLeft10pt"/>
              <w:rPr>
                <w:rFonts w:cstheme="minorHAnsi"/>
              </w:rPr>
            </w:pPr>
            <w:r>
              <w:rPr>
                <w:rFonts w:cstheme="minorHAnsi"/>
              </w:rPr>
              <w:t>Light dust to panels</w:t>
            </w:r>
          </w:p>
          <w:p w14:paraId="77C95B8D" w14:textId="77777777" w:rsidR="0086353E" w:rsidRPr="00782EF2" w:rsidRDefault="0086353E" w:rsidP="0086353E">
            <w:pPr>
              <w:pStyle w:val="TableTextLeft10pt"/>
              <w:rPr>
                <w:rFonts w:cstheme="minorHAnsi"/>
              </w:rPr>
            </w:pPr>
            <w:r>
              <w:rPr>
                <w:rFonts w:cstheme="minorHAnsi"/>
              </w:rPr>
              <w:t>Sticker removal mark</w:t>
            </w:r>
          </w:p>
        </w:tc>
        <w:tc>
          <w:tcPr>
            <w:tcW w:w="3685" w:type="dxa"/>
            <w:tcBorders>
              <w:left w:val="single" w:sz="4" w:space="0" w:color="000000"/>
            </w:tcBorders>
          </w:tcPr>
          <w:p w14:paraId="02CA1D3F" w14:textId="77777777" w:rsidR="0086353E" w:rsidRDefault="0086353E" w:rsidP="0086353E">
            <w:pPr>
              <w:pStyle w:val="TableTextLeft10pt"/>
              <w:rPr>
                <w:rFonts w:cstheme="minorHAnsi"/>
              </w:rPr>
            </w:pPr>
            <w:r>
              <w:rPr>
                <w:rFonts w:cstheme="minorHAnsi"/>
              </w:rPr>
              <w:t>Chips to low level panels especially RHS</w:t>
            </w:r>
          </w:p>
          <w:p w14:paraId="1ED0B874" w14:textId="77777777" w:rsidR="0086353E" w:rsidRDefault="0086353E" w:rsidP="0086353E">
            <w:pPr>
              <w:pStyle w:val="TableTextLeft10pt"/>
              <w:rPr>
                <w:rFonts w:cstheme="minorHAnsi"/>
              </w:rPr>
            </w:pPr>
            <w:r>
              <w:rPr>
                <w:rFonts w:cstheme="minorHAnsi"/>
              </w:rPr>
              <w:t>Chips to leading edge</w:t>
            </w:r>
          </w:p>
          <w:p w14:paraId="48410752" w14:textId="77777777" w:rsidR="0086353E" w:rsidRDefault="0086353E" w:rsidP="0086353E">
            <w:pPr>
              <w:pStyle w:val="TableTextLeft10pt"/>
              <w:rPr>
                <w:rFonts w:cstheme="minorHAnsi"/>
              </w:rPr>
            </w:pPr>
            <w:r>
              <w:rPr>
                <w:rFonts w:cstheme="minorHAnsi"/>
              </w:rPr>
              <w:t>Panels dusty, requires clean</w:t>
            </w:r>
          </w:p>
          <w:p w14:paraId="01C2A2B8" w14:textId="77777777" w:rsidR="0086353E" w:rsidRPr="00475D27" w:rsidRDefault="0086353E" w:rsidP="0086353E">
            <w:pPr>
              <w:pStyle w:val="TableTextLeft10pt"/>
              <w:rPr>
                <w:rFonts w:cstheme="minorHAnsi"/>
              </w:rPr>
            </w:pPr>
          </w:p>
        </w:tc>
      </w:tr>
      <w:tr w:rsidR="0086353E" w:rsidRPr="00F46EB4" w14:paraId="37348B25" w14:textId="77777777" w:rsidTr="00A6519C">
        <w:trPr>
          <w:trHeight w:val="397"/>
          <w:jc w:val="center"/>
        </w:trPr>
        <w:tc>
          <w:tcPr>
            <w:tcW w:w="843" w:type="dxa"/>
            <w:vAlign w:val="center"/>
          </w:tcPr>
          <w:p w14:paraId="63FFC1AB" w14:textId="77777777" w:rsidR="0086353E" w:rsidRPr="003C75B7" w:rsidRDefault="0086353E" w:rsidP="0086353E">
            <w:pPr>
              <w:pStyle w:val="ReportListNumbers"/>
            </w:pPr>
          </w:p>
        </w:tc>
        <w:tc>
          <w:tcPr>
            <w:tcW w:w="1701" w:type="dxa"/>
          </w:tcPr>
          <w:p w14:paraId="65B5B381" w14:textId="77777777" w:rsidR="0086353E" w:rsidRPr="003F2161" w:rsidRDefault="0086353E" w:rsidP="0086353E">
            <w:pPr>
              <w:pStyle w:val="TableTextLeft10pt"/>
            </w:pPr>
            <w:r w:rsidRPr="003F2161">
              <w:t>Door Frame</w:t>
            </w:r>
          </w:p>
        </w:tc>
        <w:tc>
          <w:tcPr>
            <w:tcW w:w="3544" w:type="dxa"/>
          </w:tcPr>
          <w:p w14:paraId="06B45BC5" w14:textId="77777777" w:rsidR="0086353E" w:rsidRDefault="0086353E" w:rsidP="0086353E">
            <w:pPr>
              <w:pStyle w:val="TableTextLeft10pt"/>
              <w:rPr>
                <w:rFonts w:cstheme="minorHAnsi"/>
              </w:rPr>
            </w:pPr>
            <w:r>
              <w:rPr>
                <w:rFonts w:cstheme="minorHAnsi"/>
              </w:rPr>
              <w:t>Blue painted</w:t>
            </w:r>
          </w:p>
          <w:p w14:paraId="50314A5D" w14:textId="77777777" w:rsidR="0086353E" w:rsidRDefault="0086353E" w:rsidP="0086353E">
            <w:pPr>
              <w:pStyle w:val="TableTextLeft10pt"/>
              <w:rPr>
                <w:rFonts w:cstheme="minorHAnsi"/>
              </w:rPr>
            </w:pPr>
            <w:r>
              <w:rPr>
                <w:rFonts w:cstheme="minorHAnsi"/>
              </w:rPr>
              <w:t>Clear glass pane above</w:t>
            </w:r>
          </w:p>
          <w:p w14:paraId="0DFEBBAA" w14:textId="77777777" w:rsidR="0086353E" w:rsidRDefault="0086353E" w:rsidP="0086353E">
            <w:pPr>
              <w:pStyle w:val="TableTextLeft10pt"/>
              <w:rPr>
                <w:rFonts w:cstheme="minorHAnsi"/>
              </w:rPr>
            </w:pPr>
            <w:r>
              <w:rPr>
                <w:rFonts w:cstheme="minorHAnsi"/>
              </w:rPr>
              <w:t>Brass ‘26A’</w:t>
            </w:r>
          </w:p>
          <w:p w14:paraId="00720F20" w14:textId="77777777" w:rsidR="0086353E" w:rsidRPr="00475D27" w:rsidRDefault="0086353E" w:rsidP="0086353E">
            <w:pPr>
              <w:pStyle w:val="TableTextLeft10pt"/>
              <w:rPr>
                <w:rFonts w:cstheme="minorHAnsi"/>
              </w:rPr>
            </w:pPr>
            <w:r>
              <w:rPr>
                <w:rFonts w:cstheme="minorHAnsi"/>
              </w:rPr>
              <w:t>White plastic doorbell</w:t>
            </w:r>
          </w:p>
        </w:tc>
        <w:tc>
          <w:tcPr>
            <w:tcW w:w="3685" w:type="dxa"/>
            <w:tcBorders>
              <w:right w:val="single" w:sz="4" w:space="0" w:color="000000"/>
            </w:tcBorders>
          </w:tcPr>
          <w:p w14:paraId="32BAF21A" w14:textId="77777777" w:rsidR="0086353E" w:rsidRDefault="0086353E" w:rsidP="0086353E">
            <w:pPr>
              <w:pStyle w:val="TableTextLeft10pt"/>
              <w:rPr>
                <w:rFonts w:cstheme="minorHAnsi"/>
              </w:rPr>
            </w:pPr>
            <w:r>
              <w:rPr>
                <w:rFonts w:cstheme="minorHAnsi"/>
              </w:rPr>
              <w:t>Freshly painted, March 2022</w:t>
            </w:r>
          </w:p>
          <w:p w14:paraId="48E6A11E" w14:textId="77777777" w:rsidR="0086353E" w:rsidRDefault="0086353E" w:rsidP="0086353E">
            <w:pPr>
              <w:pStyle w:val="TableTextLeft10pt"/>
              <w:rPr>
                <w:rFonts w:cstheme="minorHAnsi"/>
              </w:rPr>
            </w:pPr>
            <w:r>
              <w:rPr>
                <w:rFonts w:cstheme="minorHAnsi"/>
              </w:rPr>
              <w:t>As new, March 2022</w:t>
            </w:r>
          </w:p>
          <w:p w14:paraId="52BFE0CA" w14:textId="77777777" w:rsidR="0086353E" w:rsidRDefault="0086353E" w:rsidP="0086353E">
            <w:pPr>
              <w:pStyle w:val="TableTextLeft10pt"/>
              <w:rPr>
                <w:rFonts w:cstheme="minorHAnsi"/>
              </w:rPr>
            </w:pPr>
          </w:p>
          <w:p w14:paraId="261F824C" w14:textId="77777777" w:rsidR="0086353E" w:rsidRDefault="0086353E" w:rsidP="0086353E">
            <w:pPr>
              <w:pStyle w:val="TableTextLeft10pt"/>
              <w:rPr>
                <w:rFonts w:cstheme="minorHAnsi"/>
              </w:rPr>
            </w:pPr>
            <w:r>
              <w:rPr>
                <w:rFonts w:cstheme="minorHAnsi"/>
              </w:rPr>
              <w:t>As new, March 2022</w:t>
            </w:r>
          </w:p>
          <w:p w14:paraId="21D65A14" w14:textId="77777777" w:rsidR="0086353E" w:rsidRPr="00782EF2" w:rsidRDefault="0086353E" w:rsidP="0086353E">
            <w:pPr>
              <w:pStyle w:val="TableTextLeft10pt"/>
              <w:rPr>
                <w:rFonts w:cstheme="minorHAnsi"/>
              </w:rPr>
            </w:pPr>
            <w:r>
              <w:rPr>
                <w:rFonts w:cstheme="minorHAnsi"/>
              </w:rPr>
              <w:t>Working order</w:t>
            </w:r>
          </w:p>
        </w:tc>
        <w:tc>
          <w:tcPr>
            <w:tcW w:w="3685" w:type="dxa"/>
            <w:tcBorders>
              <w:left w:val="single" w:sz="4" w:space="0" w:color="000000"/>
            </w:tcBorders>
          </w:tcPr>
          <w:p w14:paraId="374A7B25" w14:textId="77777777" w:rsidR="0086353E" w:rsidRDefault="0086353E" w:rsidP="0086353E">
            <w:pPr>
              <w:pStyle w:val="TableTextLeft10pt"/>
              <w:rPr>
                <w:rFonts w:cstheme="minorHAnsi"/>
              </w:rPr>
            </w:pPr>
            <w:r w:rsidRPr="00116A53">
              <w:rPr>
                <w:color w:val="0070C0"/>
                <w:szCs w:val="21"/>
              </w:rPr>
              <w:sym w:font="Wingdings" w:char="F0FC"/>
            </w:r>
          </w:p>
          <w:p w14:paraId="3F631807" w14:textId="77777777" w:rsidR="0086353E" w:rsidRDefault="0086353E" w:rsidP="0086353E">
            <w:pPr>
              <w:pStyle w:val="TableTextLeft10pt"/>
              <w:rPr>
                <w:rFonts w:cstheme="minorHAnsi"/>
              </w:rPr>
            </w:pPr>
          </w:p>
          <w:p w14:paraId="579D995C" w14:textId="77777777" w:rsidR="0086353E" w:rsidRDefault="0086353E" w:rsidP="0086353E">
            <w:pPr>
              <w:pStyle w:val="TableTextLeft10pt"/>
              <w:rPr>
                <w:rFonts w:cstheme="minorHAnsi"/>
              </w:rPr>
            </w:pPr>
          </w:p>
          <w:p w14:paraId="54114FF0" w14:textId="77777777" w:rsidR="0086353E" w:rsidRPr="00475D27" w:rsidRDefault="0086353E" w:rsidP="0086353E">
            <w:pPr>
              <w:pStyle w:val="TableTextLeft10pt"/>
              <w:rPr>
                <w:rFonts w:cstheme="minorHAnsi"/>
              </w:rPr>
            </w:pPr>
            <w:r>
              <w:rPr>
                <w:rFonts w:cstheme="minorHAnsi"/>
              </w:rPr>
              <w:t>White plastic doorbell replaced with black doorbell</w:t>
            </w:r>
          </w:p>
        </w:tc>
      </w:tr>
      <w:tr w:rsidR="0086353E" w:rsidRPr="00F46EB4" w14:paraId="51D78F5A" w14:textId="77777777" w:rsidTr="00A6519C">
        <w:trPr>
          <w:trHeight w:val="397"/>
          <w:jc w:val="center"/>
        </w:trPr>
        <w:tc>
          <w:tcPr>
            <w:tcW w:w="843" w:type="dxa"/>
            <w:vAlign w:val="center"/>
          </w:tcPr>
          <w:p w14:paraId="75CAE5ED" w14:textId="77777777" w:rsidR="0086353E" w:rsidRPr="003C75B7" w:rsidRDefault="0086353E" w:rsidP="0086353E">
            <w:pPr>
              <w:pStyle w:val="ReportListNumbers"/>
            </w:pPr>
          </w:p>
        </w:tc>
        <w:tc>
          <w:tcPr>
            <w:tcW w:w="1701" w:type="dxa"/>
          </w:tcPr>
          <w:p w14:paraId="03E3ACFD" w14:textId="77777777" w:rsidR="0086353E" w:rsidRPr="003F2161" w:rsidRDefault="0086353E" w:rsidP="0086353E">
            <w:pPr>
              <w:pStyle w:val="TableTextLeft10pt"/>
            </w:pPr>
            <w:r w:rsidRPr="003F2161">
              <w:t>Reverse of Door</w:t>
            </w:r>
          </w:p>
        </w:tc>
        <w:tc>
          <w:tcPr>
            <w:tcW w:w="3544" w:type="dxa"/>
          </w:tcPr>
          <w:p w14:paraId="50700B00" w14:textId="77777777" w:rsidR="0086353E" w:rsidRDefault="0086353E" w:rsidP="0086353E">
            <w:pPr>
              <w:pStyle w:val="TableTextLeft10pt"/>
              <w:rPr>
                <w:rFonts w:cstheme="minorHAnsi"/>
              </w:rPr>
            </w:pPr>
            <w:r>
              <w:rPr>
                <w:rFonts w:cstheme="minorHAnsi"/>
              </w:rPr>
              <w:t>White painted panelled door</w:t>
            </w:r>
          </w:p>
          <w:p w14:paraId="7562D577" w14:textId="77777777" w:rsidR="0086353E" w:rsidRDefault="0086353E" w:rsidP="0086353E">
            <w:pPr>
              <w:pStyle w:val="TableTextLeft10pt"/>
              <w:rPr>
                <w:rFonts w:cstheme="minorHAnsi"/>
              </w:rPr>
            </w:pPr>
            <w:r>
              <w:rPr>
                <w:rFonts w:cstheme="minorHAnsi"/>
              </w:rPr>
              <w:t>Brushed stainless steel Banham top lock</w:t>
            </w:r>
          </w:p>
          <w:p w14:paraId="6BA42798" w14:textId="77777777" w:rsidR="0086353E" w:rsidRPr="00475D27" w:rsidRDefault="0086353E" w:rsidP="0086353E">
            <w:pPr>
              <w:pStyle w:val="TableTextLeft10pt"/>
              <w:rPr>
                <w:rFonts w:cstheme="minorHAnsi"/>
              </w:rPr>
            </w:pPr>
            <w:r>
              <w:rPr>
                <w:rFonts w:cstheme="minorHAnsi"/>
              </w:rPr>
              <w:t>Brushed stainless steel Banham lower lock</w:t>
            </w:r>
          </w:p>
        </w:tc>
        <w:tc>
          <w:tcPr>
            <w:tcW w:w="3685" w:type="dxa"/>
            <w:tcBorders>
              <w:right w:val="single" w:sz="4" w:space="0" w:color="000000"/>
            </w:tcBorders>
          </w:tcPr>
          <w:p w14:paraId="138FEBAE" w14:textId="77777777" w:rsidR="0086353E" w:rsidRPr="00782EF2" w:rsidRDefault="0086353E" w:rsidP="0086353E">
            <w:pPr>
              <w:pStyle w:val="TableTextLeft10pt"/>
              <w:rPr>
                <w:rFonts w:cstheme="minorHAnsi"/>
              </w:rPr>
            </w:pPr>
            <w:r>
              <w:rPr>
                <w:rFonts w:cstheme="minorHAnsi"/>
              </w:rPr>
              <w:t>Freshly painted, March 2022</w:t>
            </w:r>
          </w:p>
        </w:tc>
        <w:tc>
          <w:tcPr>
            <w:tcW w:w="3685" w:type="dxa"/>
            <w:tcBorders>
              <w:left w:val="single" w:sz="4" w:space="0" w:color="000000"/>
            </w:tcBorders>
          </w:tcPr>
          <w:p w14:paraId="135136A0" w14:textId="77777777" w:rsidR="0086353E" w:rsidRDefault="0086353E" w:rsidP="0086353E">
            <w:pPr>
              <w:pStyle w:val="TableTextLeft10pt"/>
              <w:rPr>
                <w:rFonts w:cstheme="minorHAnsi"/>
              </w:rPr>
            </w:pPr>
            <w:r>
              <w:rPr>
                <w:rFonts w:cstheme="minorHAnsi"/>
              </w:rPr>
              <w:t>Nail high level</w:t>
            </w:r>
          </w:p>
          <w:p w14:paraId="2DA94562" w14:textId="77777777" w:rsidR="0086353E" w:rsidRPr="00475D27" w:rsidRDefault="0086353E" w:rsidP="0086353E">
            <w:pPr>
              <w:pStyle w:val="TableTextLeft10pt"/>
              <w:rPr>
                <w:rFonts w:cstheme="minorHAnsi"/>
              </w:rPr>
            </w:pPr>
            <w:r>
              <w:rPr>
                <w:rFonts w:cstheme="minorHAnsi"/>
              </w:rPr>
              <w:t>Low level black scuffs and scratch marks</w:t>
            </w:r>
          </w:p>
        </w:tc>
      </w:tr>
    </w:tbl>
    <w:p w14:paraId="55A345DD" w14:textId="77777777" w:rsidR="00A6519C" w:rsidRDefault="00A6519C">
      <w:r>
        <w:br w:type="page"/>
      </w:r>
    </w:p>
    <w:p w14:paraId="73BC04C7" w14:textId="77777777" w:rsidR="00A6519C" w:rsidRPr="00A6519C" w:rsidRDefault="00A6519C" w:rsidP="00A6519C">
      <w:pPr>
        <w:pStyle w:val="Footer"/>
        <w:pBdr>
          <w:top w:val="none" w:sz="0" w:space="0" w:color="auto"/>
        </w:pBdr>
        <w:jc w:val="left"/>
        <w:rPr>
          <w:color w:val="7FA841"/>
          <w:sz w:val="24"/>
          <w:szCs w:val="20"/>
        </w:rPr>
      </w:pPr>
      <w:r w:rsidRPr="00A6519C">
        <w:rPr>
          <w:color w:val="7FA841"/>
          <w:sz w:val="24"/>
          <w:szCs w:val="20"/>
        </w:rPr>
        <w:lastRenderedPageBreak/>
        <w:t>Front Door and Hallway</w:t>
      </w:r>
    </w:p>
    <w:tbl>
      <w:tblPr>
        <w:tblW w:w="13458"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43"/>
        <w:gridCol w:w="1701"/>
        <w:gridCol w:w="3544"/>
        <w:gridCol w:w="3685"/>
        <w:gridCol w:w="3685"/>
      </w:tblGrid>
      <w:tr w:rsidR="00A6519C" w:rsidRPr="00F46EB4" w14:paraId="78133757" w14:textId="77777777" w:rsidTr="00A6519C">
        <w:trPr>
          <w:trHeight w:val="397"/>
          <w:tblHeader/>
          <w:jc w:val="center"/>
        </w:trPr>
        <w:tc>
          <w:tcPr>
            <w:tcW w:w="843" w:type="dxa"/>
            <w:tcBorders>
              <w:top w:val="nil"/>
              <w:left w:val="nil"/>
              <w:bottom w:val="single" w:sz="6" w:space="0" w:color="595959"/>
              <w:right w:val="single" w:sz="6" w:space="0" w:color="595959"/>
            </w:tcBorders>
            <w:shd w:val="clear" w:color="auto" w:fill="D6D6D6" w:themeFill="text1" w:themeFillTint="33"/>
            <w:vAlign w:val="center"/>
          </w:tcPr>
          <w:p w14:paraId="0F1029CD" w14:textId="77777777" w:rsidR="00A6519C" w:rsidRPr="00DF05C5" w:rsidRDefault="00A6519C" w:rsidP="00A6519C">
            <w:pPr>
              <w:pStyle w:val="TableTextWhiteLeft10pt"/>
              <w:rPr>
                <w:color w:val="7FA841"/>
              </w:rPr>
            </w:pPr>
          </w:p>
        </w:tc>
        <w:tc>
          <w:tcPr>
            <w:tcW w:w="1701"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7A205956" w14:textId="77777777" w:rsidR="00A6519C" w:rsidRPr="00DF05C5" w:rsidRDefault="00A6519C" w:rsidP="00A6519C">
            <w:pPr>
              <w:pStyle w:val="TableTextWhiteLeft10pt"/>
              <w:rPr>
                <w:color w:val="7FA841"/>
              </w:rPr>
            </w:pPr>
            <w:r w:rsidRPr="00DF05C5">
              <w:rPr>
                <w:color w:val="7FA841"/>
              </w:rPr>
              <w:t>Item</w:t>
            </w:r>
          </w:p>
        </w:tc>
        <w:tc>
          <w:tcPr>
            <w:tcW w:w="3544"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46103D77"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812D691"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05BE7ECD" w14:textId="77777777" w:rsidR="00A6519C" w:rsidRPr="00DF05C5" w:rsidRDefault="00A6519C" w:rsidP="00A6519C">
            <w:pPr>
              <w:pStyle w:val="TableTextWhiteLeft10pt"/>
              <w:rPr>
                <w:color w:val="7FA841"/>
              </w:rPr>
            </w:pPr>
            <w:r w:rsidRPr="00DF05C5">
              <w:rPr>
                <w:color w:val="7FA841"/>
              </w:rPr>
              <w:t>Check-out</w:t>
            </w:r>
          </w:p>
        </w:tc>
      </w:tr>
      <w:tr w:rsidR="0086353E" w:rsidRPr="00F46EB4" w14:paraId="3F075800" w14:textId="77777777" w:rsidTr="00A6519C">
        <w:trPr>
          <w:trHeight w:val="397"/>
          <w:jc w:val="center"/>
        </w:trPr>
        <w:tc>
          <w:tcPr>
            <w:tcW w:w="843" w:type="dxa"/>
            <w:vAlign w:val="center"/>
          </w:tcPr>
          <w:p w14:paraId="143EFFA4" w14:textId="77777777" w:rsidR="0086353E" w:rsidRPr="003C75B7" w:rsidRDefault="0086353E" w:rsidP="0086353E">
            <w:pPr>
              <w:pStyle w:val="ReportListNumbers"/>
            </w:pPr>
          </w:p>
        </w:tc>
        <w:tc>
          <w:tcPr>
            <w:tcW w:w="1701" w:type="dxa"/>
          </w:tcPr>
          <w:p w14:paraId="4FE1F3F2" w14:textId="77777777" w:rsidR="0086353E" w:rsidRPr="003F2161" w:rsidRDefault="0086353E" w:rsidP="0086353E">
            <w:pPr>
              <w:pStyle w:val="TableTextLeft10pt"/>
            </w:pPr>
            <w:r>
              <w:t>Door Frame</w:t>
            </w:r>
          </w:p>
        </w:tc>
        <w:tc>
          <w:tcPr>
            <w:tcW w:w="3544" w:type="dxa"/>
          </w:tcPr>
          <w:p w14:paraId="2A585BB0" w14:textId="77777777" w:rsidR="0086353E" w:rsidRDefault="0086353E" w:rsidP="0086353E">
            <w:pPr>
              <w:pStyle w:val="TableTextLeft10pt"/>
              <w:rPr>
                <w:rFonts w:cstheme="minorHAnsi"/>
              </w:rPr>
            </w:pPr>
            <w:r>
              <w:rPr>
                <w:rFonts w:cstheme="minorHAnsi"/>
              </w:rPr>
              <w:t>White painted</w:t>
            </w:r>
          </w:p>
          <w:p w14:paraId="1AC24170" w14:textId="77777777" w:rsidR="0086353E" w:rsidRPr="00475D27" w:rsidRDefault="0086353E" w:rsidP="0086353E">
            <w:pPr>
              <w:pStyle w:val="TableTextLeft10pt"/>
              <w:rPr>
                <w:rFonts w:cstheme="minorHAnsi"/>
              </w:rPr>
            </w:pPr>
            <w:r>
              <w:rPr>
                <w:rFonts w:cstheme="minorHAnsi"/>
              </w:rPr>
              <w:t>Reverse of glass pane above</w:t>
            </w:r>
          </w:p>
        </w:tc>
        <w:tc>
          <w:tcPr>
            <w:tcW w:w="3685" w:type="dxa"/>
            <w:tcBorders>
              <w:right w:val="single" w:sz="4" w:space="0" w:color="000000"/>
            </w:tcBorders>
          </w:tcPr>
          <w:p w14:paraId="295518A4" w14:textId="77777777" w:rsidR="0086353E" w:rsidRDefault="0086353E" w:rsidP="0086353E">
            <w:pPr>
              <w:pStyle w:val="TableTextLeft10pt"/>
              <w:rPr>
                <w:rFonts w:cstheme="minorHAnsi"/>
              </w:rPr>
            </w:pPr>
            <w:r>
              <w:rPr>
                <w:rFonts w:cstheme="minorHAnsi"/>
              </w:rPr>
              <w:t>Freshly painted, March 2022</w:t>
            </w:r>
          </w:p>
          <w:p w14:paraId="409F12D6" w14:textId="77777777" w:rsidR="0086353E" w:rsidRPr="00782EF2" w:rsidRDefault="0086353E" w:rsidP="0086353E">
            <w:pPr>
              <w:pStyle w:val="TableTextLeft10pt"/>
              <w:rPr>
                <w:rFonts w:cstheme="minorHAnsi"/>
              </w:rPr>
            </w:pPr>
            <w:r>
              <w:rPr>
                <w:rFonts w:cstheme="minorHAnsi"/>
              </w:rPr>
              <w:t>As new, March 2022</w:t>
            </w:r>
          </w:p>
        </w:tc>
        <w:tc>
          <w:tcPr>
            <w:tcW w:w="3685" w:type="dxa"/>
            <w:tcBorders>
              <w:left w:val="single" w:sz="4" w:space="0" w:color="000000"/>
            </w:tcBorders>
          </w:tcPr>
          <w:p w14:paraId="31A26B9E" w14:textId="77777777" w:rsidR="0086353E" w:rsidRPr="00475D27" w:rsidRDefault="0086353E" w:rsidP="0086353E">
            <w:pPr>
              <w:pStyle w:val="TableTextLeft10pt"/>
              <w:rPr>
                <w:rFonts w:cstheme="minorHAnsi"/>
              </w:rPr>
            </w:pPr>
            <w:r>
              <w:rPr>
                <w:rFonts w:cstheme="minorHAnsi"/>
              </w:rPr>
              <w:t>Cable tacked RHS from doorbell replacement</w:t>
            </w:r>
          </w:p>
        </w:tc>
      </w:tr>
      <w:tr w:rsidR="0086353E" w:rsidRPr="00F46EB4" w14:paraId="01A50671" w14:textId="77777777" w:rsidTr="00A6519C">
        <w:trPr>
          <w:trHeight w:val="397"/>
          <w:jc w:val="center"/>
        </w:trPr>
        <w:tc>
          <w:tcPr>
            <w:tcW w:w="843" w:type="dxa"/>
            <w:vAlign w:val="center"/>
          </w:tcPr>
          <w:p w14:paraId="17C7DC68" w14:textId="77777777" w:rsidR="0086353E" w:rsidRPr="003C75B7" w:rsidRDefault="0086353E" w:rsidP="0086353E">
            <w:pPr>
              <w:pStyle w:val="ReportListNumbers"/>
            </w:pPr>
          </w:p>
        </w:tc>
        <w:tc>
          <w:tcPr>
            <w:tcW w:w="1701" w:type="dxa"/>
          </w:tcPr>
          <w:p w14:paraId="695F448A" w14:textId="77777777" w:rsidR="0086353E" w:rsidRPr="003F2161" w:rsidRDefault="0086353E" w:rsidP="0086353E">
            <w:pPr>
              <w:pStyle w:val="TableTextLeft10pt"/>
            </w:pPr>
            <w:r w:rsidRPr="003F2161">
              <w:t>Threshold</w:t>
            </w:r>
          </w:p>
        </w:tc>
        <w:tc>
          <w:tcPr>
            <w:tcW w:w="3544" w:type="dxa"/>
          </w:tcPr>
          <w:p w14:paraId="06D55C45" w14:textId="77777777" w:rsidR="0086353E" w:rsidRDefault="0086353E" w:rsidP="0086353E">
            <w:pPr>
              <w:pStyle w:val="TableTextLeft10pt"/>
              <w:rPr>
                <w:rFonts w:cstheme="minorHAnsi"/>
              </w:rPr>
            </w:pPr>
            <w:r>
              <w:rPr>
                <w:rFonts w:cstheme="minorHAnsi"/>
              </w:rPr>
              <w:t>Part black painted</w:t>
            </w:r>
          </w:p>
          <w:p w14:paraId="42417964" w14:textId="77777777" w:rsidR="0086353E" w:rsidRDefault="0086353E" w:rsidP="0086353E">
            <w:pPr>
              <w:pStyle w:val="TableTextLeft10pt"/>
              <w:rPr>
                <w:rFonts w:cstheme="minorHAnsi"/>
              </w:rPr>
            </w:pPr>
          </w:p>
          <w:p w14:paraId="64DABF40" w14:textId="77777777" w:rsidR="0086353E" w:rsidRDefault="0086353E" w:rsidP="0086353E">
            <w:pPr>
              <w:pStyle w:val="TableTextLeft10pt"/>
              <w:rPr>
                <w:rFonts w:cstheme="minorHAnsi"/>
              </w:rPr>
            </w:pPr>
          </w:p>
          <w:p w14:paraId="36E7F6DB" w14:textId="77777777" w:rsidR="0086353E" w:rsidRPr="00475D27" w:rsidRDefault="0086353E" w:rsidP="0086353E">
            <w:pPr>
              <w:pStyle w:val="TableTextLeft10pt"/>
              <w:rPr>
                <w:rFonts w:cstheme="minorHAnsi"/>
              </w:rPr>
            </w:pPr>
            <w:r>
              <w:rPr>
                <w:rFonts w:cstheme="minorHAnsi"/>
              </w:rPr>
              <w:t>Part aluminium</w:t>
            </w:r>
          </w:p>
        </w:tc>
        <w:tc>
          <w:tcPr>
            <w:tcW w:w="3685" w:type="dxa"/>
            <w:tcBorders>
              <w:right w:val="single" w:sz="4" w:space="0" w:color="000000"/>
            </w:tcBorders>
          </w:tcPr>
          <w:p w14:paraId="7BF60C04" w14:textId="77777777" w:rsidR="0086353E" w:rsidRDefault="0086353E" w:rsidP="0086353E">
            <w:pPr>
              <w:pStyle w:val="TableTextLeft10pt"/>
              <w:rPr>
                <w:rFonts w:cstheme="minorHAnsi"/>
              </w:rPr>
            </w:pPr>
            <w:r>
              <w:rPr>
                <w:rFonts w:cstheme="minorHAnsi"/>
              </w:rPr>
              <w:t>Freshly painted, March 2022</w:t>
            </w:r>
          </w:p>
          <w:p w14:paraId="2937FB34" w14:textId="77777777" w:rsidR="0086353E" w:rsidRDefault="0086353E" w:rsidP="0086353E">
            <w:pPr>
              <w:pStyle w:val="TableTextLeft10pt"/>
              <w:rPr>
                <w:rFonts w:cstheme="minorHAnsi"/>
              </w:rPr>
            </w:pPr>
            <w:r>
              <w:rPr>
                <w:rFonts w:cstheme="minorHAnsi"/>
              </w:rPr>
              <w:t>Painted over defects</w:t>
            </w:r>
          </w:p>
          <w:p w14:paraId="63ACB635" w14:textId="77777777" w:rsidR="0086353E" w:rsidRDefault="0086353E" w:rsidP="0086353E">
            <w:pPr>
              <w:pStyle w:val="TableTextLeft10pt"/>
              <w:rPr>
                <w:rFonts w:cstheme="minorHAnsi"/>
              </w:rPr>
            </w:pPr>
            <w:r>
              <w:rPr>
                <w:rFonts w:cstheme="minorHAnsi"/>
              </w:rPr>
              <w:t>Dusty</w:t>
            </w:r>
          </w:p>
          <w:p w14:paraId="73D6F18F" w14:textId="77777777" w:rsidR="0086353E" w:rsidRPr="00475D27" w:rsidRDefault="0086353E" w:rsidP="0086353E">
            <w:pPr>
              <w:pStyle w:val="TableTextLeft10pt"/>
              <w:rPr>
                <w:rFonts w:cstheme="minorHAnsi"/>
              </w:rPr>
            </w:pPr>
            <w:r>
              <w:rPr>
                <w:rFonts w:cstheme="minorHAnsi"/>
              </w:rPr>
              <w:t>Ingrained dust</w:t>
            </w:r>
          </w:p>
        </w:tc>
        <w:tc>
          <w:tcPr>
            <w:tcW w:w="3685" w:type="dxa"/>
            <w:tcBorders>
              <w:left w:val="single" w:sz="4" w:space="0" w:color="000000"/>
            </w:tcBorders>
          </w:tcPr>
          <w:p w14:paraId="17FDE0C8" w14:textId="77777777" w:rsidR="0086353E" w:rsidRPr="00475D27" w:rsidRDefault="0086353E" w:rsidP="0086353E">
            <w:pPr>
              <w:pStyle w:val="TableTextLeft10pt"/>
              <w:rPr>
                <w:rFonts w:cstheme="minorHAnsi"/>
              </w:rPr>
            </w:pPr>
            <w:r>
              <w:rPr>
                <w:rFonts w:cstheme="minorHAnsi"/>
              </w:rPr>
              <w:t>Paint chipped</w:t>
            </w:r>
          </w:p>
        </w:tc>
      </w:tr>
      <w:tr w:rsidR="0086353E" w:rsidRPr="00F46EB4" w14:paraId="4EEF092C" w14:textId="77777777" w:rsidTr="00A6519C">
        <w:trPr>
          <w:trHeight w:val="397"/>
          <w:jc w:val="center"/>
        </w:trPr>
        <w:tc>
          <w:tcPr>
            <w:tcW w:w="843" w:type="dxa"/>
            <w:tcBorders>
              <w:bottom w:val="single" w:sz="6" w:space="0" w:color="595959"/>
            </w:tcBorders>
            <w:vAlign w:val="center"/>
          </w:tcPr>
          <w:p w14:paraId="32F4CFDA" w14:textId="77777777" w:rsidR="0086353E" w:rsidRPr="003C75B7" w:rsidRDefault="0086353E" w:rsidP="0086353E">
            <w:pPr>
              <w:pStyle w:val="ReportListNumbers"/>
            </w:pPr>
          </w:p>
        </w:tc>
        <w:tc>
          <w:tcPr>
            <w:tcW w:w="1701" w:type="dxa"/>
            <w:tcBorders>
              <w:bottom w:val="single" w:sz="6" w:space="0" w:color="595959"/>
            </w:tcBorders>
          </w:tcPr>
          <w:p w14:paraId="74D6BDE1" w14:textId="77777777" w:rsidR="0086353E" w:rsidRPr="003F2161" w:rsidRDefault="0086353E" w:rsidP="0086353E">
            <w:pPr>
              <w:pStyle w:val="TableTextLeft10pt"/>
            </w:pPr>
            <w:r w:rsidRPr="003F2161">
              <w:t>Windows</w:t>
            </w:r>
          </w:p>
        </w:tc>
        <w:tc>
          <w:tcPr>
            <w:tcW w:w="3544" w:type="dxa"/>
            <w:tcBorders>
              <w:bottom w:val="single" w:sz="6" w:space="0" w:color="595959"/>
            </w:tcBorders>
          </w:tcPr>
          <w:p w14:paraId="6D3F445A" w14:textId="77777777" w:rsidR="0086353E" w:rsidRPr="00475D27" w:rsidRDefault="0086353E" w:rsidP="0086353E">
            <w:pPr>
              <w:pStyle w:val="TableTextLeft10pt"/>
              <w:rPr>
                <w:rFonts w:cstheme="minorHAnsi"/>
              </w:rPr>
            </w:pPr>
            <w:r>
              <w:rPr>
                <w:rFonts w:cstheme="minorHAnsi"/>
              </w:rPr>
              <w:t>High level fixed clear glass window through to reception</w:t>
            </w:r>
          </w:p>
        </w:tc>
        <w:tc>
          <w:tcPr>
            <w:tcW w:w="3685" w:type="dxa"/>
            <w:tcBorders>
              <w:bottom w:val="single" w:sz="6" w:space="0" w:color="595959"/>
              <w:right w:val="single" w:sz="4" w:space="0" w:color="000000"/>
            </w:tcBorders>
          </w:tcPr>
          <w:p w14:paraId="2F2E3099" w14:textId="77777777" w:rsidR="0086353E" w:rsidRDefault="0086353E" w:rsidP="0086353E">
            <w:pPr>
              <w:pStyle w:val="TableTextLeft10pt"/>
              <w:rPr>
                <w:rFonts w:cstheme="minorHAnsi"/>
              </w:rPr>
            </w:pPr>
            <w:r>
              <w:rPr>
                <w:rFonts w:cstheme="minorHAnsi"/>
              </w:rPr>
              <w:t>Intact</w:t>
            </w:r>
          </w:p>
          <w:p w14:paraId="1A0B39D2" w14:textId="77777777" w:rsidR="0086353E" w:rsidRPr="00475D27" w:rsidRDefault="0086353E" w:rsidP="0086353E">
            <w:pPr>
              <w:pStyle w:val="TableTextLeft10pt"/>
              <w:rPr>
                <w:rFonts w:cstheme="minorHAnsi"/>
              </w:rPr>
            </w:pPr>
            <w:r>
              <w:rPr>
                <w:rFonts w:cstheme="minorHAnsi"/>
              </w:rPr>
              <w:t>Clean</w:t>
            </w:r>
          </w:p>
        </w:tc>
        <w:tc>
          <w:tcPr>
            <w:tcW w:w="3685" w:type="dxa"/>
            <w:tcBorders>
              <w:left w:val="single" w:sz="4" w:space="0" w:color="000000"/>
              <w:bottom w:val="single" w:sz="6" w:space="0" w:color="595959"/>
            </w:tcBorders>
          </w:tcPr>
          <w:p w14:paraId="3BB5F7C5" w14:textId="77777777" w:rsidR="0086353E" w:rsidRPr="00475D27" w:rsidRDefault="0086353E" w:rsidP="0086353E">
            <w:pPr>
              <w:pStyle w:val="TableTextLeft10pt"/>
              <w:rPr>
                <w:rFonts w:cstheme="minorHAnsi"/>
              </w:rPr>
            </w:pPr>
            <w:r w:rsidRPr="00116A53">
              <w:rPr>
                <w:color w:val="0070C0"/>
                <w:szCs w:val="21"/>
              </w:rPr>
              <w:sym w:font="Wingdings" w:char="F0FC"/>
            </w:r>
          </w:p>
        </w:tc>
      </w:tr>
      <w:tr w:rsidR="0086353E" w:rsidRPr="00F46EB4" w14:paraId="06914CA9" w14:textId="77777777" w:rsidTr="00A6519C">
        <w:trPr>
          <w:trHeight w:val="397"/>
          <w:jc w:val="center"/>
        </w:trPr>
        <w:tc>
          <w:tcPr>
            <w:tcW w:w="843" w:type="dxa"/>
            <w:tcBorders>
              <w:bottom w:val="single" w:sz="6" w:space="0" w:color="595959"/>
            </w:tcBorders>
            <w:vAlign w:val="center"/>
          </w:tcPr>
          <w:p w14:paraId="433FB733" w14:textId="77777777" w:rsidR="0086353E" w:rsidRPr="003C75B7" w:rsidRDefault="0086353E" w:rsidP="0086353E">
            <w:pPr>
              <w:pStyle w:val="ReportListNumbers"/>
            </w:pPr>
          </w:p>
        </w:tc>
        <w:tc>
          <w:tcPr>
            <w:tcW w:w="1701" w:type="dxa"/>
            <w:tcBorders>
              <w:bottom w:val="single" w:sz="6" w:space="0" w:color="595959"/>
            </w:tcBorders>
          </w:tcPr>
          <w:p w14:paraId="7E63EDAD" w14:textId="77777777" w:rsidR="0086353E" w:rsidRPr="003F2161" w:rsidRDefault="0086353E" w:rsidP="0086353E">
            <w:pPr>
              <w:pStyle w:val="TableTextLeft10pt"/>
            </w:pPr>
            <w:r>
              <w:t>Window Furnishings</w:t>
            </w:r>
          </w:p>
        </w:tc>
        <w:tc>
          <w:tcPr>
            <w:tcW w:w="3544" w:type="dxa"/>
            <w:tcBorders>
              <w:bottom w:val="single" w:sz="6" w:space="0" w:color="595959"/>
            </w:tcBorders>
          </w:tcPr>
          <w:p w14:paraId="5AA1F0FE" w14:textId="77777777" w:rsidR="0086353E" w:rsidRPr="00475D27" w:rsidRDefault="0086353E" w:rsidP="0086353E">
            <w:pPr>
              <w:pStyle w:val="TableTextLeft10pt"/>
              <w:rPr>
                <w:rFonts w:cstheme="minorHAnsi"/>
              </w:rPr>
            </w:pPr>
            <w:r>
              <w:rPr>
                <w:rFonts w:cstheme="minorHAnsi"/>
              </w:rPr>
              <w:t>N/A</w:t>
            </w:r>
          </w:p>
        </w:tc>
        <w:tc>
          <w:tcPr>
            <w:tcW w:w="3685" w:type="dxa"/>
            <w:tcBorders>
              <w:bottom w:val="single" w:sz="6" w:space="0" w:color="595959"/>
              <w:right w:val="single" w:sz="4" w:space="0" w:color="000000"/>
            </w:tcBorders>
          </w:tcPr>
          <w:p w14:paraId="11A736E3" w14:textId="77777777" w:rsidR="0086353E" w:rsidRPr="00475D27" w:rsidRDefault="0086353E" w:rsidP="0086353E">
            <w:pPr>
              <w:pStyle w:val="TableTextLeft10pt"/>
              <w:rPr>
                <w:rFonts w:cstheme="minorHAnsi"/>
              </w:rPr>
            </w:pPr>
          </w:p>
        </w:tc>
        <w:tc>
          <w:tcPr>
            <w:tcW w:w="3685" w:type="dxa"/>
            <w:tcBorders>
              <w:left w:val="single" w:sz="4" w:space="0" w:color="000000"/>
              <w:bottom w:val="single" w:sz="6" w:space="0" w:color="595959"/>
            </w:tcBorders>
          </w:tcPr>
          <w:p w14:paraId="56F16A8B" w14:textId="77777777" w:rsidR="0086353E" w:rsidRPr="00475D27" w:rsidRDefault="0086353E" w:rsidP="0086353E">
            <w:pPr>
              <w:pStyle w:val="TableTextLeft10pt"/>
              <w:rPr>
                <w:rFonts w:cstheme="minorHAnsi"/>
              </w:rPr>
            </w:pPr>
            <w:r w:rsidRPr="00116A53">
              <w:rPr>
                <w:color w:val="0070C0"/>
                <w:szCs w:val="21"/>
              </w:rPr>
              <w:sym w:font="Wingdings" w:char="F0FC"/>
            </w:r>
          </w:p>
        </w:tc>
      </w:tr>
      <w:tr w:rsidR="0086353E" w:rsidRPr="00F46EB4" w14:paraId="28985B08" w14:textId="77777777" w:rsidTr="00A6519C">
        <w:trPr>
          <w:trHeight w:val="397"/>
          <w:jc w:val="center"/>
        </w:trPr>
        <w:tc>
          <w:tcPr>
            <w:tcW w:w="843" w:type="dxa"/>
            <w:tcBorders>
              <w:right w:val="nil"/>
            </w:tcBorders>
            <w:shd w:val="clear" w:color="auto" w:fill="EAEAEA"/>
            <w:vAlign w:val="center"/>
          </w:tcPr>
          <w:p w14:paraId="0F36B408" w14:textId="77777777" w:rsidR="0086353E" w:rsidRPr="00F46EB4" w:rsidRDefault="0086353E" w:rsidP="0086353E"/>
        </w:tc>
        <w:tc>
          <w:tcPr>
            <w:tcW w:w="1701" w:type="dxa"/>
            <w:tcBorders>
              <w:left w:val="nil"/>
              <w:right w:val="nil"/>
            </w:tcBorders>
            <w:shd w:val="clear" w:color="auto" w:fill="EAEAEA"/>
            <w:vAlign w:val="center"/>
          </w:tcPr>
          <w:p w14:paraId="40A55911" w14:textId="77777777" w:rsidR="0086353E" w:rsidRPr="003F2161" w:rsidRDefault="0086353E" w:rsidP="0086353E">
            <w:pPr>
              <w:pStyle w:val="TableTextLeft10pt"/>
            </w:pPr>
            <w:r w:rsidRPr="00D405A3">
              <w:rPr>
                <w:color w:val="7FA841"/>
              </w:rPr>
              <w:t>Décor</w:t>
            </w:r>
          </w:p>
        </w:tc>
        <w:tc>
          <w:tcPr>
            <w:tcW w:w="3544" w:type="dxa"/>
            <w:tcBorders>
              <w:left w:val="nil"/>
              <w:right w:val="nil"/>
            </w:tcBorders>
            <w:shd w:val="clear" w:color="auto" w:fill="EAEAEA"/>
            <w:vAlign w:val="center"/>
          </w:tcPr>
          <w:p w14:paraId="2256C9ED" w14:textId="77777777" w:rsidR="0086353E" w:rsidRPr="00475D27" w:rsidRDefault="0086353E" w:rsidP="0086353E">
            <w:pPr>
              <w:pStyle w:val="TableTextLeft10pt"/>
              <w:rPr>
                <w:rFonts w:cstheme="minorHAnsi"/>
              </w:rPr>
            </w:pPr>
          </w:p>
        </w:tc>
        <w:tc>
          <w:tcPr>
            <w:tcW w:w="3685" w:type="dxa"/>
            <w:tcBorders>
              <w:left w:val="nil"/>
              <w:right w:val="single" w:sz="4" w:space="0" w:color="000000"/>
            </w:tcBorders>
            <w:shd w:val="clear" w:color="auto" w:fill="EAEAEA"/>
            <w:vAlign w:val="center"/>
          </w:tcPr>
          <w:p w14:paraId="768D6063" w14:textId="77777777" w:rsidR="0086353E" w:rsidRPr="00475D27" w:rsidRDefault="0086353E" w:rsidP="0086353E">
            <w:pPr>
              <w:pStyle w:val="TableTextLeft10pt"/>
              <w:rPr>
                <w:rFonts w:cstheme="minorHAnsi"/>
              </w:rPr>
            </w:pPr>
          </w:p>
        </w:tc>
        <w:tc>
          <w:tcPr>
            <w:tcW w:w="3685" w:type="dxa"/>
            <w:tcBorders>
              <w:left w:val="single" w:sz="4" w:space="0" w:color="000000"/>
            </w:tcBorders>
            <w:shd w:val="clear" w:color="auto" w:fill="EAEAEA"/>
            <w:vAlign w:val="center"/>
          </w:tcPr>
          <w:p w14:paraId="28B7A742" w14:textId="77777777" w:rsidR="0086353E" w:rsidRPr="00475D27" w:rsidRDefault="0086353E" w:rsidP="0086353E">
            <w:pPr>
              <w:pStyle w:val="TableTextLeft10pt"/>
              <w:rPr>
                <w:rFonts w:cstheme="minorHAnsi"/>
              </w:rPr>
            </w:pPr>
          </w:p>
        </w:tc>
      </w:tr>
      <w:tr w:rsidR="0086353E" w:rsidRPr="00F46EB4" w14:paraId="5DE6B39B" w14:textId="77777777" w:rsidTr="00A6519C">
        <w:trPr>
          <w:trHeight w:val="397"/>
          <w:jc w:val="center"/>
        </w:trPr>
        <w:tc>
          <w:tcPr>
            <w:tcW w:w="843" w:type="dxa"/>
            <w:vAlign w:val="center"/>
          </w:tcPr>
          <w:p w14:paraId="77E90364" w14:textId="77777777" w:rsidR="0086353E" w:rsidRPr="00F46EB4" w:rsidRDefault="0086353E" w:rsidP="0086353E">
            <w:pPr>
              <w:pStyle w:val="ReportListNumbers"/>
            </w:pPr>
          </w:p>
        </w:tc>
        <w:tc>
          <w:tcPr>
            <w:tcW w:w="1701" w:type="dxa"/>
          </w:tcPr>
          <w:p w14:paraId="41340A17" w14:textId="77777777" w:rsidR="0086353E" w:rsidRPr="003F2161" w:rsidRDefault="0086353E" w:rsidP="0086353E">
            <w:pPr>
              <w:pStyle w:val="TableTextLeft10pt"/>
            </w:pPr>
            <w:r w:rsidRPr="003F2161">
              <w:t>Flooring</w:t>
            </w:r>
          </w:p>
        </w:tc>
        <w:tc>
          <w:tcPr>
            <w:tcW w:w="3544" w:type="dxa"/>
          </w:tcPr>
          <w:p w14:paraId="0473EA74" w14:textId="77777777" w:rsidR="0086353E" w:rsidRPr="00475D27" w:rsidRDefault="0086353E" w:rsidP="0086353E">
            <w:pPr>
              <w:pStyle w:val="TableTextLeft10pt"/>
              <w:rPr>
                <w:rFonts w:cstheme="minorHAnsi"/>
              </w:rPr>
            </w:pPr>
            <w:r>
              <w:rPr>
                <w:rFonts w:cstheme="minorHAnsi"/>
              </w:rPr>
              <w:t>Oak colour wooden planks</w:t>
            </w:r>
          </w:p>
        </w:tc>
        <w:tc>
          <w:tcPr>
            <w:tcW w:w="3685" w:type="dxa"/>
            <w:tcBorders>
              <w:right w:val="single" w:sz="4" w:space="0" w:color="000000"/>
            </w:tcBorders>
          </w:tcPr>
          <w:p w14:paraId="6DF60C4D" w14:textId="77777777" w:rsidR="0086353E" w:rsidRDefault="0086353E" w:rsidP="0086353E">
            <w:pPr>
              <w:pStyle w:val="TableTextLeft10pt"/>
              <w:rPr>
                <w:rFonts w:cstheme="minorHAnsi"/>
              </w:rPr>
            </w:pPr>
            <w:r>
              <w:rPr>
                <w:rFonts w:cstheme="minorHAnsi"/>
              </w:rPr>
              <w:t>Very light pitted wear</w:t>
            </w:r>
          </w:p>
          <w:p w14:paraId="1342CD9A" w14:textId="77777777" w:rsidR="0086353E" w:rsidRDefault="0086353E" w:rsidP="0086353E">
            <w:pPr>
              <w:pStyle w:val="TableTextLeft10pt"/>
              <w:rPr>
                <w:rFonts w:cstheme="minorHAnsi"/>
              </w:rPr>
            </w:pPr>
            <w:r>
              <w:rPr>
                <w:rFonts w:cstheme="minorHAnsi"/>
              </w:rPr>
              <w:t>Few light black scratches in front of reception</w:t>
            </w:r>
          </w:p>
          <w:p w14:paraId="04D64884" w14:textId="77777777" w:rsidR="0086353E" w:rsidRDefault="0086353E" w:rsidP="0086353E">
            <w:pPr>
              <w:pStyle w:val="TableTextLeft10pt"/>
              <w:rPr>
                <w:rFonts w:cstheme="minorHAnsi"/>
              </w:rPr>
            </w:pPr>
            <w:r>
              <w:rPr>
                <w:rFonts w:cstheme="minorHAnsi"/>
              </w:rPr>
              <w:t>Odd dark blue paint spot</w:t>
            </w:r>
          </w:p>
          <w:p w14:paraId="2BA8B2F1" w14:textId="77777777" w:rsidR="0086353E" w:rsidRPr="00475D27" w:rsidRDefault="0086353E" w:rsidP="0086353E">
            <w:pPr>
              <w:pStyle w:val="TableTextLeft10pt"/>
              <w:rPr>
                <w:rFonts w:cstheme="minorHAnsi"/>
              </w:rPr>
            </w:pPr>
            <w:r>
              <w:rPr>
                <w:rFonts w:cstheme="minorHAnsi"/>
              </w:rPr>
              <w:t>Natural defects</w:t>
            </w:r>
          </w:p>
        </w:tc>
        <w:tc>
          <w:tcPr>
            <w:tcW w:w="3685" w:type="dxa"/>
            <w:tcBorders>
              <w:left w:val="single" w:sz="4" w:space="0" w:color="000000"/>
            </w:tcBorders>
          </w:tcPr>
          <w:p w14:paraId="01E589DE" w14:textId="77777777" w:rsidR="0086353E" w:rsidRPr="00475D27" w:rsidRDefault="0086353E" w:rsidP="0086353E">
            <w:pPr>
              <w:pStyle w:val="TableTextLeft10pt"/>
              <w:rPr>
                <w:rFonts w:cstheme="minorHAnsi"/>
              </w:rPr>
            </w:pPr>
            <w:r w:rsidRPr="00116A53">
              <w:rPr>
                <w:color w:val="0070C0"/>
                <w:szCs w:val="21"/>
              </w:rPr>
              <w:sym w:font="Wingdings" w:char="F0FC"/>
            </w:r>
          </w:p>
        </w:tc>
      </w:tr>
      <w:tr w:rsidR="0086353E" w:rsidRPr="00F46EB4" w14:paraId="67CF2D21" w14:textId="77777777" w:rsidTr="00A6519C">
        <w:trPr>
          <w:trHeight w:val="397"/>
          <w:jc w:val="center"/>
        </w:trPr>
        <w:tc>
          <w:tcPr>
            <w:tcW w:w="843" w:type="dxa"/>
            <w:vAlign w:val="center"/>
          </w:tcPr>
          <w:p w14:paraId="768536B8" w14:textId="77777777" w:rsidR="0086353E" w:rsidRPr="00F46EB4" w:rsidRDefault="0086353E" w:rsidP="0086353E">
            <w:pPr>
              <w:pStyle w:val="ReportListNumbers"/>
            </w:pPr>
          </w:p>
        </w:tc>
        <w:tc>
          <w:tcPr>
            <w:tcW w:w="1701" w:type="dxa"/>
          </w:tcPr>
          <w:p w14:paraId="6F9139E3" w14:textId="77777777" w:rsidR="0086353E" w:rsidRPr="003F2161" w:rsidRDefault="0086353E" w:rsidP="0086353E">
            <w:pPr>
              <w:pStyle w:val="TableTextLeft10pt"/>
            </w:pPr>
            <w:r w:rsidRPr="003F2161">
              <w:t>Skirting Boards</w:t>
            </w:r>
          </w:p>
        </w:tc>
        <w:tc>
          <w:tcPr>
            <w:tcW w:w="3544" w:type="dxa"/>
          </w:tcPr>
          <w:p w14:paraId="31669BD9" w14:textId="77777777" w:rsidR="0086353E" w:rsidRPr="00475D27" w:rsidRDefault="0086353E" w:rsidP="0086353E">
            <w:pPr>
              <w:pStyle w:val="TableTextLeft10pt"/>
              <w:rPr>
                <w:rFonts w:cstheme="minorHAnsi"/>
              </w:rPr>
            </w:pPr>
            <w:r>
              <w:rPr>
                <w:rFonts w:cstheme="minorHAnsi"/>
              </w:rPr>
              <w:t>White painted</w:t>
            </w:r>
          </w:p>
        </w:tc>
        <w:tc>
          <w:tcPr>
            <w:tcW w:w="3685" w:type="dxa"/>
            <w:tcBorders>
              <w:right w:val="single" w:sz="4" w:space="0" w:color="000000"/>
            </w:tcBorders>
          </w:tcPr>
          <w:p w14:paraId="48759A57" w14:textId="77777777" w:rsidR="0086353E" w:rsidRPr="00475D27" w:rsidRDefault="0086353E" w:rsidP="0086353E">
            <w:pPr>
              <w:pStyle w:val="TableTextLeft10pt"/>
              <w:rPr>
                <w:rFonts w:cstheme="minorHAnsi"/>
              </w:rPr>
            </w:pPr>
            <w:r>
              <w:rPr>
                <w:rFonts w:cstheme="minorHAnsi"/>
              </w:rPr>
              <w:t>Freshly painted, March 2022</w:t>
            </w:r>
          </w:p>
        </w:tc>
        <w:tc>
          <w:tcPr>
            <w:tcW w:w="3685" w:type="dxa"/>
            <w:tcBorders>
              <w:left w:val="single" w:sz="4" w:space="0" w:color="000000"/>
            </w:tcBorders>
          </w:tcPr>
          <w:p w14:paraId="62AED285" w14:textId="77777777" w:rsidR="0086353E" w:rsidRPr="00475D27" w:rsidRDefault="0086353E" w:rsidP="0086353E">
            <w:pPr>
              <w:pStyle w:val="TableTextLeft10pt"/>
              <w:rPr>
                <w:rFonts w:cstheme="minorHAnsi"/>
              </w:rPr>
            </w:pPr>
            <w:r>
              <w:rPr>
                <w:rFonts w:cstheme="minorHAnsi"/>
              </w:rPr>
              <w:t>Heavily black scuffed</w:t>
            </w:r>
          </w:p>
        </w:tc>
      </w:tr>
      <w:tr w:rsidR="0086353E" w:rsidRPr="00F46EB4" w14:paraId="398849DD" w14:textId="77777777" w:rsidTr="00A6519C">
        <w:trPr>
          <w:trHeight w:val="397"/>
          <w:jc w:val="center"/>
        </w:trPr>
        <w:tc>
          <w:tcPr>
            <w:tcW w:w="843" w:type="dxa"/>
            <w:vAlign w:val="center"/>
          </w:tcPr>
          <w:p w14:paraId="12032BA6" w14:textId="77777777" w:rsidR="0086353E" w:rsidRPr="00F46EB4" w:rsidRDefault="0086353E" w:rsidP="0086353E">
            <w:pPr>
              <w:pStyle w:val="ReportListNumbers"/>
            </w:pPr>
          </w:p>
        </w:tc>
        <w:tc>
          <w:tcPr>
            <w:tcW w:w="1701" w:type="dxa"/>
          </w:tcPr>
          <w:p w14:paraId="1EAE3EEC" w14:textId="77777777" w:rsidR="0086353E" w:rsidRPr="003F2161" w:rsidRDefault="0086353E" w:rsidP="0086353E">
            <w:pPr>
              <w:pStyle w:val="TableTextLeft10pt"/>
            </w:pPr>
            <w:r w:rsidRPr="003F2161">
              <w:t>Walls</w:t>
            </w:r>
          </w:p>
        </w:tc>
        <w:tc>
          <w:tcPr>
            <w:tcW w:w="3544" w:type="dxa"/>
          </w:tcPr>
          <w:p w14:paraId="1DB09F61" w14:textId="77777777" w:rsidR="0086353E" w:rsidRPr="00475D27" w:rsidRDefault="0086353E" w:rsidP="0086353E">
            <w:pPr>
              <w:pStyle w:val="TableTextLeft10pt"/>
              <w:rPr>
                <w:rFonts w:cstheme="minorHAnsi"/>
              </w:rPr>
            </w:pPr>
            <w:r>
              <w:rPr>
                <w:rFonts w:cstheme="minorHAnsi"/>
              </w:rPr>
              <w:t>Pale cream painted</w:t>
            </w:r>
          </w:p>
        </w:tc>
        <w:tc>
          <w:tcPr>
            <w:tcW w:w="3685" w:type="dxa"/>
            <w:tcBorders>
              <w:right w:val="single" w:sz="4" w:space="0" w:color="000000"/>
            </w:tcBorders>
          </w:tcPr>
          <w:p w14:paraId="1BDF1632" w14:textId="77777777" w:rsidR="0086353E" w:rsidRDefault="0086353E" w:rsidP="0086353E">
            <w:pPr>
              <w:pStyle w:val="TableTextLeft10pt"/>
              <w:rPr>
                <w:rFonts w:cstheme="minorHAnsi"/>
              </w:rPr>
            </w:pPr>
            <w:r>
              <w:rPr>
                <w:rFonts w:cstheme="minorHAnsi"/>
              </w:rPr>
              <w:t>Freshly painted, March 2022</w:t>
            </w:r>
          </w:p>
          <w:p w14:paraId="58633A5A" w14:textId="77777777" w:rsidR="0086353E" w:rsidRPr="00475D27" w:rsidRDefault="0086353E" w:rsidP="0086353E">
            <w:pPr>
              <w:pStyle w:val="TableTextLeft10pt"/>
              <w:rPr>
                <w:rFonts w:cstheme="minorHAnsi"/>
              </w:rPr>
            </w:pPr>
            <w:r>
              <w:rPr>
                <w:rFonts w:cstheme="minorHAnsi"/>
              </w:rPr>
              <w:t>Painted over mid level shrinkage crack RHS</w:t>
            </w:r>
          </w:p>
        </w:tc>
        <w:tc>
          <w:tcPr>
            <w:tcW w:w="3685" w:type="dxa"/>
            <w:tcBorders>
              <w:left w:val="single" w:sz="4" w:space="0" w:color="000000"/>
            </w:tcBorders>
          </w:tcPr>
          <w:p w14:paraId="71C285C1" w14:textId="77777777" w:rsidR="0086353E" w:rsidRDefault="0086353E" w:rsidP="0086353E">
            <w:pPr>
              <w:pStyle w:val="TableTextLeft10pt"/>
              <w:rPr>
                <w:rFonts w:cstheme="minorHAnsi"/>
              </w:rPr>
            </w:pPr>
            <w:r>
              <w:rPr>
                <w:rFonts w:cstheme="minorHAnsi"/>
              </w:rPr>
              <w:t>3” flake and Blu-Tack removal marks LHS front door</w:t>
            </w:r>
          </w:p>
          <w:p w14:paraId="4E922F01" w14:textId="77777777" w:rsidR="0086353E" w:rsidRDefault="0086353E" w:rsidP="0086353E">
            <w:pPr>
              <w:pStyle w:val="TableTextLeft10pt"/>
              <w:rPr>
                <w:rFonts w:cstheme="minorHAnsi"/>
              </w:rPr>
            </w:pPr>
            <w:r>
              <w:rPr>
                <w:rFonts w:cstheme="minorHAnsi"/>
              </w:rPr>
              <w:t>Heavy black angle rubs</w:t>
            </w:r>
          </w:p>
          <w:p w14:paraId="592216CC" w14:textId="77777777" w:rsidR="0086353E" w:rsidRDefault="0086353E" w:rsidP="0086353E">
            <w:pPr>
              <w:pStyle w:val="TableTextLeft10pt"/>
              <w:rPr>
                <w:rFonts w:cstheme="minorHAnsi"/>
              </w:rPr>
            </w:pPr>
            <w:r>
              <w:rPr>
                <w:rFonts w:cstheme="minorHAnsi"/>
              </w:rPr>
              <w:t>Numerous black scuffs and  usage scuffs</w:t>
            </w:r>
          </w:p>
          <w:p w14:paraId="0BD17D5C" w14:textId="77777777" w:rsidR="0086353E" w:rsidRDefault="0086353E" w:rsidP="0086353E">
            <w:pPr>
              <w:pStyle w:val="TableTextLeft10pt"/>
              <w:rPr>
                <w:rFonts w:cstheme="minorHAnsi"/>
              </w:rPr>
            </w:pPr>
            <w:r>
              <w:rPr>
                <w:rFonts w:cstheme="minorHAnsi"/>
              </w:rPr>
              <w:t>Significant black shading and black scuffs RHS entry</w:t>
            </w:r>
          </w:p>
          <w:p w14:paraId="7EC2DF73" w14:textId="77777777" w:rsidR="0086353E" w:rsidRDefault="0086353E" w:rsidP="0086353E">
            <w:pPr>
              <w:pStyle w:val="TableTextLeft10pt"/>
              <w:rPr>
                <w:rFonts w:cstheme="minorHAnsi"/>
              </w:rPr>
            </w:pPr>
            <w:r>
              <w:rPr>
                <w:rFonts w:cstheme="minorHAnsi"/>
              </w:rPr>
              <w:t>Starting to crack around reception door</w:t>
            </w:r>
          </w:p>
          <w:p w14:paraId="1503455A" w14:textId="77777777" w:rsidR="0086353E" w:rsidRPr="00475D27" w:rsidRDefault="0086353E" w:rsidP="0086353E">
            <w:pPr>
              <w:pStyle w:val="TableTextLeft10pt"/>
              <w:rPr>
                <w:rFonts w:cstheme="minorHAnsi"/>
              </w:rPr>
            </w:pPr>
            <w:r>
              <w:rPr>
                <w:rFonts w:cstheme="minorHAnsi"/>
              </w:rPr>
              <w:t>2 x screws seen although item 18 (mirror) not seen during check-out</w:t>
            </w:r>
          </w:p>
        </w:tc>
      </w:tr>
      <w:tr w:rsidR="0086353E" w:rsidRPr="00F46EB4" w14:paraId="30583776" w14:textId="77777777" w:rsidTr="00A6519C">
        <w:trPr>
          <w:trHeight w:val="397"/>
          <w:jc w:val="center"/>
        </w:trPr>
        <w:tc>
          <w:tcPr>
            <w:tcW w:w="843" w:type="dxa"/>
            <w:tcBorders>
              <w:bottom w:val="single" w:sz="6" w:space="0" w:color="595959"/>
            </w:tcBorders>
            <w:vAlign w:val="center"/>
          </w:tcPr>
          <w:p w14:paraId="3C8677A8" w14:textId="77777777" w:rsidR="0086353E" w:rsidRPr="00F46EB4" w:rsidRDefault="0086353E" w:rsidP="0086353E">
            <w:pPr>
              <w:pStyle w:val="ReportListNumbers"/>
            </w:pPr>
          </w:p>
        </w:tc>
        <w:tc>
          <w:tcPr>
            <w:tcW w:w="1701" w:type="dxa"/>
            <w:tcBorders>
              <w:bottom w:val="single" w:sz="6" w:space="0" w:color="595959"/>
            </w:tcBorders>
          </w:tcPr>
          <w:p w14:paraId="0DA92FBE" w14:textId="77777777" w:rsidR="0086353E" w:rsidRPr="003F2161" w:rsidRDefault="0086353E" w:rsidP="0086353E">
            <w:pPr>
              <w:pStyle w:val="TableTextLeft10pt"/>
            </w:pPr>
            <w:r w:rsidRPr="003F2161">
              <w:t>Ceiling</w:t>
            </w:r>
          </w:p>
        </w:tc>
        <w:tc>
          <w:tcPr>
            <w:tcW w:w="3544" w:type="dxa"/>
            <w:tcBorders>
              <w:bottom w:val="single" w:sz="6" w:space="0" w:color="595959"/>
            </w:tcBorders>
          </w:tcPr>
          <w:p w14:paraId="2E9938FB" w14:textId="77777777" w:rsidR="0086353E" w:rsidRPr="00475D27" w:rsidRDefault="0086353E" w:rsidP="0086353E">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472BCE6C" w14:textId="77777777" w:rsidR="0086353E" w:rsidRPr="00475D27" w:rsidRDefault="0086353E" w:rsidP="0086353E">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769AEBE2" w14:textId="77777777" w:rsidR="0086353E" w:rsidRPr="00475D27" w:rsidRDefault="0086353E" w:rsidP="0086353E">
            <w:pPr>
              <w:pStyle w:val="TableTextLeft10pt"/>
              <w:rPr>
                <w:rFonts w:cstheme="minorHAnsi"/>
              </w:rPr>
            </w:pPr>
            <w:r w:rsidRPr="00116A53">
              <w:rPr>
                <w:color w:val="0070C0"/>
                <w:szCs w:val="21"/>
              </w:rPr>
              <w:sym w:font="Wingdings" w:char="F0FC"/>
            </w:r>
          </w:p>
        </w:tc>
      </w:tr>
      <w:tr w:rsidR="0086353E" w:rsidRPr="00F46EB4" w14:paraId="5FDA1BB8" w14:textId="77777777" w:rsidTr="00A6519C">
        <w:trPr>
          <w:trHeight w:val="397"/>
          <w:jc w:val="center"/>
        </w:trPr>
        <w:tc>
          <w:tcPr>
            <w:tcW w:w="843" w:type="dxa"/>
            <w:tcBorders>
              <w:right w:val="nil"/>
            </w:tcBorders>
            <w:shd w:val="clear" w:color="auto" w:fill="EAEAEA"/>
            <w:vAlign w:val="center"/>
          </w:tcPr>
          <w:p w14:paraId="4354752C" w14:textId="77777777" w:rsidR="0086353E" w:rsidRPr="00F46EB4" w:rsidRDefault="0086353E" w:rsidP="0086353E"/>
        </w:tc>
        <w:tc>
          <w:tcPr>
            <w:tcW w:w="1701" w:type="dxa"/>
            <w:tcBorders>
              <w:left w:val="nil"/>
              <w:right w:val="nil"/>
            </w:tcBorders>
            <w:shd w:val="clear" w:color="auto" w:fill="EAEAEA"/>
            <w:vAlign w:val="center"/>
          </w:tcPr>
          <w:p w14:paraId="1A1FE185" w14:textId="77777777" w:rsidR="0086353E" w:rsidRPr="003F2161" w:rsidRDefault="0086353E" w:rsidP="0086353E">
            <w:pPr>
              <w:pStyle w:val="TableTextLeft10pt"/>
            </w:pPr>
            <w:r w:rsidRPr="00D405A3">
              <w:rPr>
                <w:color w:val="7FA841"/>
              </w:rPr>
              <w:t>Fixtures &amp; Fittings</w:t>
            </w:r>
          </w:p>
        </w:tc>
        <w:tc>
          <w:tcPr>
            <w:tcW w:w="3544" w:type="dxa"/>
            <w:tcBorders>
              <w:left w:val="nil"/>
              <w:right w:val="nil"/>
            </w:tcBorders>
            <w:shd w:val="clear" w:color="auto" w:fill="EAEAEA"/>
            <w:vAlign w:val="center"/>
          </w:tcPr>
          <w:p w14:paraId="541B5833" w14:textId="77777777" w:rsidR="0086353E" w:rsidRPr="00475D27" w:rsidRDefault="0086353E" w:rsidP="0086353E">
            <w:pPr>
              <w:pStyle w:val="TableTextLeft10pt"/>
              <w:rPr>
                <w:rFonts w:cstheme="minorHAnsi"/>
              </w:rPr>
            </w:pPr>
          </w:p>
        </w:tc>
        <w:tc>
          <w:tcPr>
            <w:tcW w:w="3685" w:type="dxa"/>
            <w:tcBorders>
              <w:left w:val="nil"/>
              <w:right w:val="single" w:sz="4" w:space="0" w:color="000000"/>
            </w:tcBorders>
            <w:shd w:val="clear" w:color="auto" w:fill="EAEAEA"/>
            <w:vAlign w:val="center"/>
          </w:tcPr>
          <w:p w14:paraId="38136ECD" w14:textId="77777777" w:rsidR="0086353E" w:rsidRPr="00475D27" w:rsidRDefault="0086353E" w:rsidP="0086353E">
            <w:pPr>
              <w:pStyle w:val="TableTextLeft10pt"/>
              <w:rPr>
                <w:rFonts w:cstheme="minorHAnsi"/>
              </w:rPr>
            </w:pPr>
          </w:p>
        </w:tc>
        <w:tc>
          <w:tcPr>
            <w:tcW w:w="3685" w:type="dxa"/>
            <w:tcBorders>
              <w:left w:val="single" w:sz="4" w:space="0" w:color="000000"/>
            </w:tcBorders>
            <w:shd w:val="clear" w:color="auto" w:fill="EAEAEA"/>
            <w:vAlign w:val="center"/>
          </w:tcPr>
          <w:p w14:paraId="5C8E72E1" w14:textId="77777777" w:rsidR="0086353E" w:rsidRPr="00475D27" w:rsidRDefault="0086353E" w:rsidP="0086353E">
            <w:pPr>
              <w:pStyle w:val="TableTextLeft10pt"/>
              <w:rPr>
                <w:rFonts w:cstheme="minorHAnsi"/>
              </w:rPr>
            </w:pPr>
          </w:p>
        </w:tc>
      </w:tr>
      <w:tr w:rsidR="0086353E" w:rsidRPr="00F46EB4" w14:paraId="0A2EDBF7" w14:textId="77777777" w:rsidTr="00A6519C">
        <w:trPr>
          <w:trHeight w:val="397"/>
          <w:jc w:val="center"/>
        </w:trPr>
        <w:tc>
          <w:tcPr>
            <w:tcW w:w="843" w:type="dxa"/>
            <w:vAlign w:val="center"/>
          </w:tcPr>
          <w:p w14:paraId="4D6656F5" w14:textId="77777777" w:rsidR="0086353E" w:rsidRPr="00F46EB4" w:rsidRDefault="0086353E" w:rsidP="0086353E">
            <w:pPr>
              <w:pStyle w:val="ReportListNumbers"/>
            </w:pPr>
          </w:p>
        </w:tc>
        <w:tc>
          <w:tcPr>
            <w:tcW w:w="1701" w:type="dxa"/>
          </w:tcPr>
          <w:p w14:paraId="6A22CB2B" w14:textId="77777777" w:rsidR="0086353E" w:rsidRPr="003F2161" w:rsidRDefault="0086353E" w:rsidP="0086353E">
            <w:pPr>
              <w:pStyle w:val="TableTextLeft10pt"/>
            </w:pPr>
            <w:r w:rsidRPr="003F2161">
              <w:t>Lighting</w:t>
            </w:r>
          </w:p>
        </w:tc>
        <w:tc>
          <w:tcPr>
            <w:tcW w:w="3544" w:type="dxa"/>
          </w:tcPr>
          <w:p w14:paraId="53D92C7A" w14:textId="77777777" w:rsidR="0086353E" w:rsidRPr="00475D27" w:rsidRDefault="0086353E" w:rsidP="0086353E">
            <w:pPr>
              <w:pStyle w:val="TableTextLeft10pt"/>
              <w:rPr>
                <w:rFonts w:cstheme="minorHAnsi"/>
              </w:rPr>
            </w:pPr>
            <w:r>
              <w:rPr>
                <w:rFonts w:cstheme="minorHAnsi"/>
              </w:rPr>
              <w:t>2 x ceiling spotlights</w:t>
            </w:r>
          </w:p>
        </w:tc>
        <w:tc>
          <w:tcPr>
            <w:tcW w:w="3685" w:type="dxa"/>
            <w:tcBorders>
              <w:right w:val="single" w:sz="4" w:space="0" w:color="000000"/>
            </w:tcBorders>
          </w:tcPr>
          <w:p w14:paraId="4D8C27D3" w14:textId="77777777" w:rsidR="0086353E" w:rsidRPr="00475D27" w:rsidRDefault="0086353E" w:rsidP="0086353E">
            <w:pPr>
              <w:pStyle w:val="TableTextLeft10pt"/>
              <w:rPr>
                <w:rFonts w:cstheme="minorHAnsi"/>
              </w:rPr>
            </w:pPr>
            <w:r>
              <w:rPr>
                <w:rFonts w:cstheme="minorHAnsi"/>
              </w:rPr>
              <w:t>Working order</w:t>
            </w:r>
          </w:p>
        </w:tc>
        <w:tc>
          <w:tcPr>
            <w:tcW w:w="3685" w:type="dxa"/>
            <w:tcBorders>
              <w:left w:val="single" w:sz="4" w:space="0" w:color="000000"/>
            </w:tcBorders>
          </w:tcPr>
          <w:p w14:paraId="14E0ABE3" w14:textId="77777777" w:rsidR="0086353E" w:rsidRPr="00475D27" w:rsidRDefault="0086353E" w:rsidP="0086353E">
            <w:pPr>
              <w:pStyle w:val="TableTextLeft10pt"/>
              <w:rPr>
                <w:rFonts w:cstheme="minorHAnsi"/>
              </w:rPr>
            </w:pPr>
            <w:r w:rsidRPr="00116A53">
              <w:rPr>
                <w:color w:val="0070C0"/>
                <w:szCs w:val="21"/>
              </w:rPr>
              <w:sym w:font="Wingdings" w:char="F0FC"/>
            </w:r>
          </w:p>
        </w:tc>
      </w:tr>
    </w:tbl>
    <w:p w14:paraId="42B9448F" w14:textId="77777777" w:rsidR="005A53C4" w:rsidRDefault="005A53C4">
      <w:r>
        <w:br w:type="page"/>
      </w:r>
    </w:p>
    <w:p w14:paraId="5887F3C5" w14:textId="77777777" w:rsidR="005A53C4" w:rsidRPr="00A6519C" w:rsidRDefault="005A53C4" w:rsidP="005A53C4">
      <w:pPr>
        <w:pStyle w:val="Footer"/>
        <w:pBdr>
          <w:top w:val="none" w:sz="0" w:space="0" w:color="auto"/>
        </w:pBdr>
        <w:jc w:val="left"/>
        <w:rPr>
          <w:color w:val="7FA841"/>
          <w:sz w:val="24"/>
          <w:szCs w:val="20"/>
        </w:rPr>
      </w:pPr>
      <w:r w:rsidRPr="00A6519C">
        <w:rPr>
          <w:color w:val="7FA841"/>
          <w:sz w:val="24"/>
          <w:szCs w:val="20"/>
        </w:rPr>
        <w:lastRenderedPageBreak/>
        <w:t>Front Door and Hallway</w:t>
      </w:r>
    </w:p>
    <w:tbl>
      <w:tblPr>
        <w:tblW w:w="13458"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43"/>
        <w:gridCol w:w="1701"/>
        <w:gridCol w:w="3544"/>
        <w:gridCol w:w="3685"/>
        <w:gridCol w:w="3685"/>
      </w:tblGrid>
      <w:tr w:rsidR="005A53C4" w:rsidRPr="00F46EB4" w14:paraId="18D6589D" w14:textId="77777777" w:rsidTr="00615DE2">
        <w:trPr>
          <w:trHeight w:val="397"/>
          <w:tblHeader/>
          <w:jc w:val="center"/>
        </w:trPr>
        <w:tc>
          <w:tcPr>
            <w:tcW w:w="843" w:type="dxa"/>
            <w:tcBorders>
              <w:top w:val="nil"/>
              <w:left w:val="nil"/>
              <w:bottom w:val="single" w:sz="6" w:space="0" w:color="595959"/>
              <w:right w:val="single" w:sz="6" w:space="0" w:color="595959"/>
            </w:tcBorders>
            <w:shd w:val="clear" w:color="auto" w:fill="D6D6D6" w:themeFill="text1" w:themeFillTint="33"/>
            <w:vAlign w:val="center"/>
          </w:tcPr>
          <w:p w14:paraId="729FB3E4" w14:textId="77777777" w:rsidR="005A53C4" w:rsidRPr="00DF05C5" w:rsidRDefault="005A53C4" w:rsidP="00615DE2">
            <w:pPr>
              <w:pStyle w:val="TableTextWhiteLeft10pt"/>
              <w:rPr>
                <w:color w:val="7FA841"/>
              </w:rPr>
            </w:pPr>
          </w:p>
        </w:tc>
        <w:tc>
          <w:tcPr>
            <w:tcW w:w="1701"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73C51E2C" w14:textId="77777777" w:rsidR="005A53C4" w:rsidRPr="00DF05C5" w:rsidRDefault="005A53C4" w:rsidP="00615DE2">
            <w:pPr>
              <w:pStyle w:val="TableTextWhiteLeft10pt"/>
              <w:rPr>
                <w:color w:val="7FA841"/>
              </w:rPr>
            </w:pPr>
            <w:r w:rsidRPr="00DF05C5">
              <w:rPr>
                <w:color w:val="7FA841"/>
              </w:rPr>
              <w:t>Item</w:t>
            </w:r>
          </w:p>
        </w:tc>
        <w:tc>
          <w:tcPr>
            <w:tcW w:w="3544"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C2370FF" w14:textId="77777777" w:rsidR="005A53C4" w:rsidRPr="00DF05C5" w:rsidRDefault="005A53C4"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6B2DFF3" w14:textId="77777777" w:rsidR="005A53C4" w:rsidRPr="00DF05C5" w:rsidRDefault="005A53C4"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374623C0" w14:textId="77777777" w:rsidR="005A53C4" w:rsidRPr="00DF05C5" w:rsidRDefault="005A53C4" w:rsidP="00615DE2">
            <w:pPr>
              <w:pStyle w:val="TableTextWhiteLeft10pt"/>
              <w:rPr>
                <w:color w:val="7FA841"/>
              </w:rPr>
            </w:pPr>
            <w:r w:rsidRPr="00DF05C5">
              <w:rPr>
                <w:color w:val="7FA841"/>
              </w:rPr>
              <w:t>Check-out</w:t>
            </w:r>
          </w:p>
        </w:tc>
      </w:tr>
      <w:tr w:rsidR="0086353E" w:rsidRPr="00F46EB4" w14:paraId="74C53C13" w14:textId="77777777" w:rsidTr="00A6519C">
        <w:trPr>
          <w:trHeight w:val="397"/>
          <w:jc w:val="center"/>
        </w:trPr>
        <w:tc>
          <w:tcPr>
            <w:tcW w:w="843" w:type="dxa"/>
            <w:vAlign w:val="center"/>
          </w:tcPr>
          <w:p w14:paraId="72124D08" w14:textId="77777777" w:rsidR="0086353E" w:rsidRPr="00F46EB4" w:rsidRDefault="0086353E" w:rsidP="0086353E">
            <w:pPr>
              <w:pStyle w:val="ReportListNumbers"/>
            </w:pPr>
          </w:p>
        </w:tc>
        <w:tc>
          <w:tcPr>
            <w:tcW w:w="1701" w:type="dxa"/>
          </w:tcPr>
          <w:p w14:paraId="43222F7B" w14:textId="77777777" w:rsidR="0086353E" w:rsidRPr="003F2161" w:rsidRDefault="0086353E" w:rsidP="0086353E">
            <w:pPr>
              <w:pStyle w:val="TableTextLeft10pt"/>
            </w:pPr>
            <w:r w:rsidRPr="003F2161">
              <w:t>Heating</w:t>
            </w:r>
          </w:p>
        </w:tc>
        <w:tc>
          <w:tcPr>
            <w:tcW w:w="3544" w:type="dxa"/>
          </w:tcPr>
          <w:p w14:paraId="11845A07" w14:textId="77777777" w:rsidR="0086353E" w:rsidRDefault="0086353E" w:rsidP="0086353E">
            <w:pPr>
              <w:pStyle w:val="TableTextLeft10pt"/>
              <w:rPr>
                <w:rFonts w:cstheme="minorHAnsi"/>
              </w:rPr>
            </w:pPr>
            <w:r>
              <w:rPr>
                <w:rFonts w:cstheme="minorHAnsi"/>
              </w:rPr>
              <w:t>White metal radiator</w:t>
            </w:r>
          </w:p>
          <w:p w14:paraId="1D7E77F1" w14:textId="77777777" w:rsidR="0086353E" w:rsidRDefault="0086353E" w:rsidP="0086353E">
            <w:pPr>
              <w:pStyle w:val="TableTextLeft10pt"/>
              <w:rPr>
                <w:rFonts w:cstheme="minorHAnsi"/>
              </w:rPr>
            </w:pPr>
            <w:r>
              <w:rPr>
                <w:rFonts w:cstheme="minorHAnsi"/>
              </w:rPr>
              <w:t>Thermostat control</w:t>
            </w:r>
          </w:p>
          <w:p w14:paraId="17CC1146" w14:textId="77777777" w:rsidR="0086353E" w:rsidRPr="00475D27" w:rsidRDefault="0086353E" w:rsidP="0086353E">
            <w:pPr>
              <w:pStyle w:val="TableTextLeft10pt"/>
              <w:rPr>
                <w:rFonts w:cstheme="minorHAnsi"/>
              </w:rPr>
            </w:pPr>
            <w:r>
              <w:rPr>
                <w:rFonts w:cstheme="minorHAnsi"/>
              </w:rPr>
              <w:t>Exterior white painted radiator cover and ledge</w:t>
            </w:r>
          </w:p>
        </w:tc>
        <w:tc>
          <w:tcPr>
            <w:tcW w:w="3685" w:type="dxa"/>
            <w:tcBorders>
              <w:right w:val="single" w:sz="4" w:space="0" w:color="000000"/>
            </w:tcBorders>
          </w:tcPr>
          <w:p w14:paraId="0ABF712A" w14:textId="77777777" w:rsidR="0086353E" w:rsidRDefault="0086353E" w:rsidP="0086353E">
            <w:pPr>
              <w:pStyle w:val="TableTextLeft10pt"/>
              <w:rPr>
                <w:rFonts w:cstheme="minorHAnsi"/>
              </w:rPr>
            </w:pPr>
            <w:r>
              <w:rPr>
                <w:rFonts w:cstheme="minorHAnsi"/>
              </w:rPr>
              <w:t>Not tested</w:t>
            </w:r>
          </w:p>
          <w:p w14:paraId="6D651DB7" w14:textId="77777777" w:rsidR="0086353E" w:rsidRDefault="0086353E" w:rsidP="0086353E">
            <w:pPr>
              <w:pStyle w:val="TableTextLeft10pt"/>
              <w:rPr>
                <w:rFonts w:cstheme="minorHAnsi"/>
              </w:rPr>
            </w:pPr>
          </w:p>
          <w:p w14:paraId="5B31DDEE" w14:textId="77777777" w:rsidR="0086353E" w:rsidRDefault="0086353E" w:rsidP="0086353E">
            <w:pPr>
              <w:pStyle w:val="TableTextLeft10pt"/>
              <w:rPr>
                <w:rFonts w:cstheme="minorHAnsi"/>
              </w:rPr>
            </w:pPr>
            <w:r>
              <w:rPr>
                <w:rFonts w:cstheme="minorHAnsi"/>
              </w:rPr>
              <w:t>Freshly painted, March 2022</w:t>
            </w:r>
          </w:p>
          <w:p w14:paraId="231BD565" w14:textId="77777777" w:rsidR="0086353E" w:rsidRPr="00475D27" w:rsidRDefault="0086353E" w:rsidP="0086353E">
            <w:pPr>
              <w:pStyle w:val="TableTextLeft10pt"/>
              <w:rPr>
                <w:rFonts w:cstheme="minorHAnsi"/>
              </w:rPr>
            </w:pPr>
            <w:r>
              <w:rPr>
                <w:rFonts w:cstheme="minorHAnsi"/>
              </w:rPr>
              <w:t>Front panel slightly askew</w:t>
            </w:r>
          </w:p>
        </w:tc>
        <w:tc>
          <w:tcPr>
            <w:tcW w:w="3685" w:type="dxa"/>
            <w:tcBorders>
              <w:left w:val="single" w:sz="4" w:space="0" w:color="000000"/>
            </w:tcBorders>
          </w:tcPr>
          <w:p w14:paraId="7DD646AD" w14:textId="77777777" w:rsidR="0086353E" w:rsidRDefault="0086353E" w:rsidP="0086353E">
            <w:pPr>
              <w:pStyle w:val="TableTextLeft10pt"/>
              <w:rPr>
                <w:rFonts w:cstheme="minorHAnsi"/>
              </w:rPr>
            </w:pPr>
            <w:r>
              <w:rPr>
                <w:rFonts w:cstheme="minorHAnsi"/>
              </w:rPr>
              <w:t>Grey ring mark to top</w:t>
            </w:r>
          </w:p>
          <w:p w14:paraId="20624386" w14:textId="77777777" w:rsidR="0086353E" w:rsidRPr="00475D27" w:rsidRDefault="0086353E" w:rsidP="0086353E">
            <w:pPr>
              <w:pStyle w:val="TableTextLeft10pt"/>
              <w:rPr>
                <w:rFonts w:cstheme="minorHAnsi"/>
              </w:rPr>
            </w:pPr>
            <w:r>
              <w:rPr>
                <w:rFonts w:cstheme="minorHAnsi"/>
              </w:rPr>
              <w:t>Grey patchy marks to top and front</w:t>
            </w:r>
          </w:p>
        </w:tc>
      </w:tr>
      <w:tr w:rsidR="0086353E" w:rsidRPr="00F46EB4" w14:paraId="61754EC5" w14:textId="77777777" w:rsidTr="00A6519C">
        <w:trPr>
          <w:trHeight w:val="397"/>
          <w:jc w:val="center"/>
        </w:trPr>
        <w:tc>
          <w:tcPr>
            <w:tcW w:w="843" w:type="dxa"/>
            <w:vAlign w:val="center"/>
          </w:tcPr>
          <w:p w14:paraId="4D9EA148" w14:textId="77777777" w:rsidR="0086353E" w:rsidRPr="00F46EB4" w:rsidRDefault="0086353E" w:rsidP="0086353E">
            <w:pPr>
              <w:pStyle w:val="ReportListNumbers"/>
            </w:pPr>
          </w:p>
        </w:tc>
        <w:tc>
          <w:tcPr>
            <w:tcW w:w="1701" w:type="dxa"/>
          </w:tcPr>
          <w:p w14:paraId="599E3513" w14:textId="77777777" w:rsidR="0086353E" w:rsidRPr="003F2161" w:rsidRDefault="0086353E" w:rsidP="0086353E">
            <w:pPr>
              <w:pStyle w:val="TableTextLeft10pt"/>
            </w:pPr>
            <w:r>
              <w:t>Sockets and Switches</w:t>
            </w:r>
          </w:p>
        </w:tc>
        <w:tc>
          <w:tcPr>
            <w:tcW w:w="3544" w:type="dxa"/>
          </w:tcPr>
          <w:p w14:paraId="256705A7" w14:textId="77777777" w:rsidR="0086353E" w:rsidRPr="00475D27" w:rsidRDefault="0086353E" w:rsidP="0086353E">
            <w:pPr>
              <w:pStyle w:val="TableTextLeft10pt"/>
              <w:rPr>
                <w:rFonts w:cstheme="minorHAnsi"/>
              </w:rPr>
            </w:pPr>
            <w:r>
              <w:rPr>
                <w:rFonts w:cstheme="minorHAnsi"/>
              </w:rPr>
              <w:t>White plastic as supplied</w:t>
            </w:r>
          </w:p>
        </w:tc>
        <w:tc>
          <w:tcPr>
            <w:tcW w:w="3685" w:type="dxa"/>
            <w:tcBorders>
              <w:right w:val="single" w:sz="4" w:space="0" w:color="000000"/>
            </w:tcBorders>
          </w:tcPr>
          <w:p w14:paraId="7C5092C8" w14:textId="77777777" w:rsidR="0086353E" w:rsidRPr="00475D27" w:rsidRDefault="0086353E" w:rsidP="0086353E">
            <w:pPr>
              <w:pStyle w:val="TableTextLeft10pt"/>
              <w:tabs>
                <w:tab w:val="left" w:pos="889"/>
              </w:tabs>
              <w:rPr>
                <w:rFonts w:cstheme="minorHAnsi"/>
              </w:rPr>
            </w:pPr>
          </w:p>
        </w:tc>
        <w:tc>
          <w:tcPr>
            <w:tcW w:w="3685" w:type="dxa"/>
            <w:tcBorders>
              <w:left w:val="single" w:sz="4" w:space="0" w:color="000000"/>
            </w:tcBorders>
          </w:tcPr>
          <w:p w14:paraId="3A1C0EEC" w14:textId="77777777" w:rsidR="0086353E" w:rsidRPr="00475D27" w:rsidRDefault="0086353E" w:rsidP="0086353E">
            <w:pPr>
              <w:pStyle w:val="TableTextLeft10pt"/>
              <w:rPr>
                <w:rFonts w:cstheme="minorHAnsi"/>
              </w:rPr>
            </w:pPr>
            <w:r w:rsidRPr="00116A53">
              <w:rPr>
                <w:color w:val="0070C0"/>
                <w:szCs w:val="21"/>
              </w:rPr>
              <w:sym w:font="Wingdings" w:char="F0FC"/>
            </w:r>
          </w:p>
        </w:tc>
      </w:tr>
      <w:tr w:rsidR="0086353E" w:rsidRPr="00F46EB4" w14:paraId="25465E47" w14:textId="77777777" w:rsidTr="00A6519C">
        <w:trPr>
          <w:trHeight w:val="397"/>
          <w:jc w:val="center"/>
        </w:trPr>
        <w:tc>
          <w:tcPr>
            <w:tcW w:w="843" w:type="dxa"/>
            <w:vAlign w:val="center"/>
          </w:tcPr>
          <w:p w14:paraId="6C5BD001" w14:textId="77777777" w:rsidR="0086353E" w:rsidRPr="00F46EB4" w:rsidRDefault="0086353E" w:rsidP="0086353E">
            <w:pPr>
              <w:pStyle w:val="ReportListNumbers"/>
            </w:pPr>
          </w:p>
        </w:tc>
        <w:tc>
          <w:tcPr>
            <w:tcW w:w="1701" w:type="dxa"/>
          </w:tcPr>
          <w:p w14:paraId="19479A8C" w14:textId="77777777" w:rsidR="0086353E" w:rsidRPr="003F2161" w:rsidRDefault="0086353E" w:rsidP="0086353E">
            <w:pPr>
              <w:pStyle w:val="TableTextLeft10pt"/>
            </w:pPr>
            <w:r>
              <w:t>Smoke Alarm</w:t>
            </w:r>
          </w:p>
        </w:tc>
        <w:tc>
          <w:tcPr>
            <w:tcW w:w="3544" w:type="dxa"/>
          </w:tcPr>
          <w:p w14:paraId="6B009ACA" w14:textId="77777777" w:rsidR="0086353E" w:rsidRPr="00475D27" w:rsidRDefault="0086353E" w:rsidP="0086353E">
            <w:pPr>
              <w:pStyle w:val="TableTextLeft10pt"/>
              <w:rPr>
                <w:rFonts w:cstheme="minorHAnsi"/>
              </w:rPr>
            </w:pPr>
            <w:r>
              <w:rPr>
                <w:rFonts w:cstheme="minorHAnsi"/>
              </w:rPr>
              <w:t>Ceiling mounted smoke alarm</w:t>
            </w:r>
          </w:p>
        </w:tc>
        <w:tc>
          <w:tcPr>
            <w:tcW w:w="3685" w:type="dxa"/>
            <w:tcBorders>
              <w:right w:val="single" w:sz="4" w:space="0" w:color="000000"/>
            </w:tcBorders>
          </w:tcPr>
          <w:p w14:paraId="113F1E7D" w14:textId="77777777" w:rsidR="0086353E" w:rsidRPr="00475D27" w:rsidRDefault="0086353E" w:rsidP="0086353E">
            <w:pPr>
              <w:pStyle w:val="TableTextLeft10pt"/>
              <w:rPr>
                <w:rFonts w:cstheme="minorHAnsi"/>
              </w:rPr>
            </w:pPr>
            <w:r>
              <w:rPr>
                <w:rFonts w:cstheme="minorHAnsi"/>
              </w:rPr>
              <w:t>Tested, sound emitted</w:t>
            </w:r>
          </w:p>
        </w:tc>
        <w:tc>
          <w:tcPr>
            <w:tcW w:w="3685" w:type="dxa"/>
            <w:tcBorders>
              <w:left w:val="single" w:sz="4" w:space="0" w:color="000000"/>
            </w:tcBorders>
          </w:tcPr>
          <w:p w14:paraId="3D81527D" w14:textId="77777777" w:rsidR="0086353E" w:rsidRPr="00475D27" w:rsidRDefault="0086353E" w:rsidP="0086353E">
            <w:pPr>
              <w:pStyle w:val="TableTextLeft10pt"/>
              <w:rPr>
                <w:rFonts w:cstheme="minorHAnsi"/>
              </w:rPr>
            </w:pPr>
            <w:r w:rsidRPr="00116A53">
              <w:rPr>
                <w:color w:val="0070C0"/>
                <w:szCs w:val="21"/>
              </w:rPr>
              <w:sym w:font="Wingdings" w:char="F0FC"/>
            </w:r>
          </w:p>
        </w:tc>
      </w:tr>
      <w:tr w:rsidR="0086353E" w:rsidRPr="00F46EB4" w14:paraId="3903F67A" w14:textId="77777777" w:rsidTr="00A6519C">
        <w:trPr>
          <w:trHeight w:val="397"/>
          <w:jc w:val="center"/>
        </w:trPr>
        <w:tc>
          <w:tcPr>
            <w:tcW w:w="843" w:type="dxa"/>
            <w:vAlign w:val="center"/>
          </w:tcPr>
          <w:p w14:paraId="179B8D9B" w14:textId="77777777" w:rsidR="0086353E" w:rsidRPr="00F46EB4" w:rsidRDefault="0086353E" w:rsidP="0086353E">
            <w:pPr>
              <w:pStyle w:val="ReportListNumbers"/>
            </w:pPr>
          </w:p>
        </w:tc>
        <w:tc>
          <w:tcPr>
            <w:tcW w:w="1701" w:type="dxa"/>
          </w:tcPr>
          <w:p w14:paraId="4594358C" w14:textId="77777777" w:rsidR="0086353E" w:rsidRDefault="0086353E" w:rsidP="0086353E">
            <w:pPr>
              <w:pStyle w:val="TableTextLeft10pt"/>
            </w:pPr>
            <w:r>
              <w:t>Door to Bedroom 1</w:t>
            </w:r>
          </w:p>
        </w:tc>
        <w:tc>
          <w:tcPr>
            <w:tcW w:w="3544" w:type="dxa"/>
          </w:tcPr>
          <w:p w14:paraId="61D70536" w14:textId="77777777" w:rsidR="0086353E" w:rsidRDefault="0086353E" w:rsidP="0086353E">
            <w:pPr>
              <w:pStyle w:val="TableTextLeft10pt"/>
              <w:rPr>
                <w:rFonts w:cstheme="minorHAnsi"/>
              </w:rPr>
            </w:pPr>
            <w:r>
              <w:rPr>
                <w:rFonts w:cstheme="minorHAnsi"/>
              </w:rPr>
              <w:t>White painted panelled door</w:t>
            </w:r>
          </w:p>
          <w:p w14:paraId="10EFE227" w14:textId="77777777" w:rsidR="0086353E" w:rsidRDefault="0086353E" w:rsidP="0086353E">
            <w:pPr>
              <w:pStyle w:val="TableTextLeft10pt"/>
              <w:rPr>
                <w:rFonts w:cstheme="minorHAnsi"/>
              </w:rPr>
            </w:pPr>
            <w:r>
              <w:rPr>
                <w:rFonts w:cstheme="minorHAnsi"/>
              </w:rPr>
              <w:t>Brushed chrome lever handle/backing</w:t>
            </w:r>
          </w:p>
          <w:p w14:paraId="5DC3BD78" w14:textId="77777777" w:rsidR="0086353E" w:rsidRDefault="0086353E" w:rsidP="0086353E">
            <w:pPr>
              <w:pStyle w:val="TableTextLeft10pt"/>
              <w:rPr>
                <w:rFonts w:cstheme="minorHAnsi"/>
              </w:rPr>
            </w:pPr>
            <w:r>
              <w:rPr>
                <w:rFonts w:cstheme="minorHAnsi"/>
              </w:rPr>
              <w:t>White painted door frame</w:t>
            </w:r>
          </w:p>
        </w:tc>
        <w:tc>
          <w:tcPr>
            <w:tcW w:w="3685" w:type="dxa"/>
            <w:tcBorders>
              <w:right w:val="single" w:sz="4" w:space="0" w:color="000000"/>
            </w:tcBorders>
          </w:tcPr>
          <w:p w14:paraId="3948937D" w14:textId="77777777" w:rsidR="0086353E" w:rsidRDefault="0086353E" w:rsidP="0086353E">
            <w:pPr>
              <w:pStyle w:val="TableTextLeft10pt"/>
              <w:rPr>
                <w:rFonts w:cstheme="minorHAnsi"/>
              </w:rPr>
            </w:pPr>
            <w:r>
              <w:rPr>
                <w:rFonts w:cstheme="minorHAnsi"/>
              </w:rPr>
              <w:t>Freshly painted, March 2022</w:t>
            </w:r>
          </w:p>
          <w:p w14:paraId="304EF5A8" w14:textId="77777777" w:rsidR="0086353E" w:rsidRDefault="0086353E" w:rsidP="0086353E">
            <w:pPr>
              <w:pStyle w:val="TableTextLeft10pt"/>
              <w:rPr>
                <w:rFonts w:cstheme="minorHAnsi"/>
              </w:rPr>
            </w:pPr>
          </w:p>
          <w:p w14:paraId="6033004D" w14:textId="77777777" w:rsidR="0086353E" w:rsidRDefault="0086353E" w:rsidP="0086353E">
            <w:pPr>
              <w:pStyle w:val="TableTextLeft10pt"/>
              <w:rPr>
                <w:rFonts w:cstheme="minorHAnsi"/>
              </w:rPr>
            </w:pPr>
            <w:r>
              <w:rPr>
                <w:rFonts w:cstheme="minorHAnsi"/>
              </w:rPr>
              <w:t>Freshly painted, March 2022</w:t>
            </w:r>
          </w:p>
        </w:tc>
        <w:tc>
          <w:tcPr>
            <w:tcW w:w="3685" w:type="dxa"/>
            <w:tcBorders>
              <w:left w:val="single" w:sz="4" w:space="0" w:color="000000"/>
            </w:tcBorders>
          </w:tcPr>
          <w:p w14:paraId="1F9F74BF" w14:textId="77777777" w:rsidR="0086353E" w:rsidRDefault="0086353E" w:rsidP="0086353E">
            <w:pPr>
              <w:pStyle w:val="TableTextLeft10pt"/>
              <w:rPr>
                <w:rFonts w:cstheme="minorHAnsi"/>
              </w:rPr>
            </w:pPr>
            <w:r>
              <w:rPr>
                <w:rFonts w:cstheme="minorHAnsi"/>
              </w:rPr>
              <w:t>Scrape / line of small dents at mid level exterior</w:t>
            </w:r>
          </w:p>
          <w:p w14:paraId="434E9702" w14:textId="77777777" w:rsidR="0086353E" w:rsidRPr="00475D27" w:rsidRDefault="0086353E" w:rsidP="0086353E">
            <w:pPr>
              <w:pStyle w:val="TableTextLeft10pt"/>
              <w:rPr>
                <w:rFonts w:cstheme="minorHAnsi"/>
              </w:rPr>
            </w:pPr>
            <w:r>
              <w:rPr>
                <w:rFonts w:cstheme="minorHAnsi"/>
              </w:rPr>
              <w:t>Low level black scuffs to door and frame</w:t>
            </w:r>
          </w:p>
        </w:tc>
      </w:tr>
      <w:tr w:rsidR="0086353E" w:rsidRPr="00F46EB4" w14:paraId="603014AE" w14:textId="77777777" w:rsidTr="00A6519C">
        <w:trPr>
          <w:trHeight w:val="397"/>
          <w:jc w:val="center"/>
        </w:trPr>
        <w:tc>
          <w:tcPr>
            <w:tcW w:w="843" w:type="dxa"/>
            <w:vAlign w:val="center"/>
          </w:tcPr>
          <w:p w14:paraId="68137C7C" w14:textId="77777777" w:rsidR="0086353E" w:rsidRPr="00F46EB4" w:rsidRDefault="0086353E" w:rsidP="0086353E">
            <w:pPr>
              <w:pStyle w:val="ReportListNumbers"/>
            </w:pPr>
          </w:p>
        </w:tc>
        <w:tc>
          <w:tcPr>
            <w:tcW w:w="1701" w:type="dxa"/>
          </w:tcPr>
          <w:p w14:paraId="4E9B9CE7" w14:textId="77777777" w:rsidR="0086353E" w:rsidRDefault="0086353E" w:rsidP="0086353E">
            <w:pPr>
              <w:pStyle w:val="TableTextLeft10pt"/>
            </w:pPr>
            <w:r>
              <w:t>Mirror</w:t>
            </w:r>
          </w:p>
        </w:tc>
        <w:tc>
          <w:tcPr>
            <w:tcW w:w="3544" w:type="dxa"/>
          </w:tcPr>
          <w:p w14:paraId="42DF2D6C" w14:textId="77777777" w:rsidR="0086353E" w:rsidRDefault="0086353E" w:rsidP="0086353E">
            <w:pPr>
              <w:pStyle w:val="TableTextLeft10pt"/>
              <w:rPr>
                <w:rFonts w:cstheme="minorHAnsi"/>
              </w:rPr>
            </w:pPr>
            <w:r>
              <w:rPr>
                <w:rFonts w:cstheme="minorHAnsi"/>
              </w:rPr>
              <w:t>Wall mounted black circular framed mirror</w:t>
            </w:r>
          </w:p>
        </w:tc>
        <w:tc>
          <w:tcPr>
            <w:tcW w:w="3685" w:type="dxa"/>
            <w:tcBorders>
              <w:right w:val="single" w:sz="4" w:space="0" w:color="000000"/>
            </w:tcBorders>
          </w:tcPr>
          <w:p w14:paraId="06DE6A78" w14:textId="77777777" w:rsidR="0086353E" w:rsidRDefault="0086353E" w:rsidP="0086353E">
            <w:pPr>
              <w:pStyle w:val="TableTextLeft10pt"/>
              <w:rPr>
                <w:rFonts w:cstheme="minorHAnsi"/>
              </w:rPr>
            </w:pPr>
            <w:r>
              <w:rPr>
                <w:rFonts w:cstheme="minorHAnsi"/>
              </w:rPr>
              <w:t>As new, March 2022</w:t>
            </w:r>
          </w:p>
          <w:p w14:paraId="1DA73618" w14:textId="77777777" w:rsidR="0086353E" w:rsidRDefault="0086353E" w:rsidP="0086353E">
            <w:pPr>
              <w:pStyle w:val="TableTextLeft10pt"/>
              <w:rPr>
                <w:rFonts w:cstheme="minorHAnsi"/>
              </w:rPr>
            </w:pPr>
            <w:r>
              <w:rPr>
                <w:rFonts w:cstheme="minorHAnsi"/>
              </w:rPr>
              <w:t>Slightly smeary</w:t>
            </w:r>
          </w:p>
        </w:tc>
        <w:tc>
          <w:tcPr>
            <w:tcW w:w="3685" w:type="dxa"/>
            <w:tcBorders>
              <w:left w:val="single" w:sz="4" w:space="0" w:color="000000"/>
            </w:tcBorders>
          </w:tcPr>
          <w:p w14:paraId="32D2E88C" w14:textId="77777777" w:rsidR="0086353E" w:rsidRPr="00475D27" w:rsidRDefault="0086353E" w:rsidP="0086353E">
            <w:pPr>
              <w:pStyle w:val="TableTextLeft10pt"/>
              <w:rPr>
                <w:rFonts w:cstheme="minorHAnsi"/>
              </w:rPr>
            </w:pPr>
            <w:r>
              <w:rPr>
                <w:rFonts w:cstheme="minorHAnsi"/>
              </w:rPr>
              <w:t>Not seen hence 2 x screws noted to the wall</w:t>
            </w:r>
          </w:p>
        </w:tc>
      </w:tr>
      <w:tr w:rsidR="0086353E" w:rsidRPr="00F46EB4" w14:paraId="3BB35E43" w14:textId="77777777" w:rsidTr="00A6519C">
        <w:trPr>
          <w:trHeight w:val="397"/>
          <w:jc w:val="center"/>
        </w:trPr>
        <w:tc>
          <w:tcPr>
            <w:tcW w:w="843" w:type="dxa"/>
            <w:vAlign w:val="center"/>
          </w:tcPr>
          <w:p w14:paraId="2F963E8A" w14:textId="77777777" w:rsidR="0086353E" w:rsidRPr="00F46EB4" w:rsidRDefault="0086353E" w:rsidP="0086353E">
            <w:pPr>
              <w:pStyle w:val="ReportListNumbers"/>
            </w:pPr>
          </w:p>
        </w:tc>
        <w:tc>
          <w:tcPr>
            <w:tcW w:w="1701" w:type="dxa"/>
          </w:tcPr>
          <w:p w14:paraId="31E9FA1E" w14:textId="77777777" w:rsidR="0086353E" w:rsidRDefault="0086353E" w:rsidP="0086353E">
            <w:pPr>
              <w:pStyle w:val="TableTextLeft10pt"/>
            </w:pPr>
            <w:r>
              <w:t>Bins</w:t>
            </w:r>
          </w:p>
        </w:tc>
        <w:tc>
          <w:tcPr>
            <w:tcW w:w="3544" w:type="dxa"/>
          </w:tcPr>
          <w:p w14:paraId="782D1D66" w14:textId="77777777" w:rsidR="0086353E" w:rsidRDefault="0086353E" w:rsidP="0086353E">
            <w:pPr>
              <w:pStyle w:val="TableTextLeft10pt"/>
              <w:rPr>
                <w:rFonts w:cstheme="minorHAnsi"/>
              </w:rPr>
            </w:pPr>
            <w:r>
              <w:rPr>
                <w:rFonts w:cstheme="minorHAnsi"/>
              </w:rPr>
              <w:t>2 x black plastic dustbins and lids</w:t>
            </w:r>
          </w:p>
        </w:tc>
        <w:tc>
          <w:tcPr>
            <w:tcW w:w="3685" w:type="dxa"/>
            <w:tcBorders>
              <w:right w:val="single" w:sz="4" w:space="0" w:color="000000"/>
            </w:tcBorders>
          </w:tcPr>
          <w:p w14:paraId="75CDBD59" w14:textId="77777777" w:rsidR="0086353E" w:rsidRDefault="0086353E" w:rsidP="0086353E">
            <w:pPr>
              <w:pStyle w:val="TableTextLeft10pt"/>
              <w:rPr>
                <w:rFonts w:cstheme="minorHAnsi"/>
              </w:rPr>
            </w:pPr>
            <w:r>
              <w:rPr>
                <w:rFonts w:cstheme="minorHAnsi"/>
              </w:rPr>
              <w:t>As new, March 2022</w:t>
            </w:r>
          </w:p>
          <w:p w14:paraId="70E603BA" w14:textId="77777777" w:rsidR="0086353E" w:rsidRDefault="0086353E" w:rsidP="0086353E">
            <w:pPr>
              <w:pStyle w:val="TableTextLeft10pt"/>
              <w:rPr>
                <w:rFonts w:cstheme="minorHAnsi"/>
              </w:rPr>
            </w:pPr>
            <w:r>
              <w:rPr>
                <w:rFonts w:cstheme="minorHAnsi"/>
              </w:rPr>
              <w:t>‘26A’ written in white paint</w:t>
            </w:r>
          </w:p>
        </w:tc>
        <w:tc>
          <w:tcPr>
            <w:tcW w:w="3685" w:type="dxa"/>
            <w:tcBorders>
              <w:left w:val="single" w:sz="4" w:space="0" w:color="000000"/>
            </w:tcBorders>
          </w:tcPr>
          <w:p w14:paraId="4329F546" w14:textId="77777777" w:rsidR="0086353E" w:rsidRPr="00475D27" w:rsidRDefault="0086353E" w:rsidP="0086353E">
            <w:pPr>
              <w:pStyle w:val="TableTextLeft10pt"/>
              <w:rPr>
                <w:rFonts w:cstheme="minorHAnsi"/>
              </w:rPr>
            </w:pPr>
            <w:r>
              <w:rPr>
                <w:rFonts w:cstheme="minorHAnsi"/>
              </w:rPr>
              <w:t>Both bins seen outside with rubbish bags inside</w:t>
            </w:r>
          </w:p>
        </w:tc>
      </w:tr>
      <w:tr w:rsidR="0086353E" w:rsidRPr="00F46EB4" w14:paraId="09B0138C" w14:textId="77777777" w:rsidTr="00A6519C">
        <w:trPr>
          <w:trHeight w:val="397"/>
          <w:jc w:val="center"/>
        </w:trPr>
        <w:tc>
          <w:tcPr>
            <w:tcW w:w="843" w:type="dxa"/>
            <w:vAlign w:val="center"/>
          </w:tcPr>
          <w:p w14:paraId="6B341664" w14:textId="77777777" w:rsidR="0086353E" w:rsidRPr="00F46EB4" w:rsidRDefault="0086353E" w:rsidP="0086353E">
            <w:pPr>
              <w:pStyle w:val="ReportListNumbers"/>
            </w:pPr>
          </w:p>
        </w:tc>
        <w:tc>
          <w:tcPr>
            <w:tcW w:w="1701" w:type="dxa"/>
          </w:tcPr>
          <w:p w14:paraId="484BE34D" w14:textId="77777777" w:rsidR="0086353E" w:rsidRDefault="0086353E" w:rsidP="0086353E">
            <w:pPr>
              <w:pStyle w:val="TableTextLeft10pt"/>
            </w:pPr>
            <w:r>
              <w:t>Doorbell Receiver</w:t>
            </w:r>
          </w:p>
        </w:tc>
        <w:tc>
          <w:tcPr>
            <w:tcW w:w="3544" w:type="dxa"/>
          </w:tcPr>
          <w:p w14:paraId="225BED3F" w14:textId="77777777" w:rsidR="0086353E" w:rsidRDefault="0086353E" w:rsidP="0086353E">
            <w:pPr>
              <w:pStyle w:val="TableTextLeft10pt"/>
              <w:rPr>
                <w:rFonts w:cstheme="minorHAnsi"/>
              </w:rPr>
            </w:pPr>
            <w:r>
              <w:rPr>
                <w:rFonts w:cstheme="minorHAnsi"/>
              </w:rPr>
              <w:t>Plug-in doorbell receiver</w:t>
            </w:r>
          </w:p>
        </w:tc>
        <w:tc>
          <w:tcPr>
            <w:tcW w:w="3685" w:type="dxa"/>
            <w:tcBorders>
              <w:right w:val="single" w:sz="4" w:space="0" w:color="000000"/>
            </w:tcBorders>
          </w:tcPr>
          <w:p w14:paraId="3BA94F6C" w14:textId="77777777" w:rsidR="0086353E" w:rsidRDefault="0086353E" w:rsidP="0086353E">
            <w:pPr>
              <w:pStyle w:val="TableTextLeft10pt"/>
              <w:rPr>
                <w:rFonts w:cstheme="minorHAnsi"/>
              </w:rPr>
            </w:pPr>
            <w:r>
              <w:rPr>
                <w:rFonts w:cstheme="minorHAnsi"/>
              </w:rPr>
              <w:t>Working order</w:t>
            </w:r>
          </w:p>
        </w:tc>
        <w:tc>
          <w:tcPr>
            <w:tcW w:w="3685" w:type="dxa"/>
            <w:tcBorders>
              <w:left w:val="single" w:sz="4" w:space="0" w:color="000000"/>
            </w:tcBorders>
          </w:tcPr>
          <w:p w14:paraId="6958AB4A" w14:textId="77777777" w:rsidR="0086353E" w:rsidRPr="00475D27" w:rsidRDefault="0086353E" w:rsidP="0086353E">
            <w:pPr>
              <w:pStyle w:val="TableTextLeft10pt"/>
              <w:rPr>
                <w:rFonts w:cstheme="minorHAnsi"/>
              </w:rPr>
            </w:pPr>
            <w:r>
              <w:rPr>
                <w:rFonts w:cstheme="minorHAnsi"/>
              </w:rPr>
              <w:t>Replaced with plastic box to the wall and cable tacked</w:t>
            </w:r>
          </w:p>
        </w:tc>
      </w:tr>
      <w:tr w:rsidR="0086353E" w:rsidRPr="00F46EB4" w14:paraId="4BDB8776" w14:textId="77777777" w:rsidTr="00A6519C">
        <w:trPr>
          <w:trHeight w:val="397"/>
          <w:jc w:val="center"/>
        </w:trPr>
        <w:tc>
          <w:tcPr>
            <w:tcW w:w="843" w:type="dxa"/>
            <w:vAlign w:val="center"/>
          </w:tcPr>
          <w:p w14:paraId="42EA9749" w14:textId="77777777" w:rsidR="0086353E" w:rsidRPr="00F46EB4" w:rsidRDefault="0086353E" w:rsidP="0086353E">
            <w:pPr>
              <w:pStyle w:val="ReportListNumbers"/>
            </w:pPr>
          </w:p>
        </w:tc>
        <w:tc>
          <w:tcPr>
            <w:tcW w:w="1701" w:type="dxa"/>
          </w:tcPr>
          <w:p w14:paraId="3CBA928D" w14:textId="77777777" w:rsidR="0086353E" w:rsidRDefault="0086353E" w:rsidP="0086353E">
            <w:pPr>
              <w:pStyle w:val="TableTextLeft10pt"/>
            </w:pPr>
            <w:r>
              <w:t>Doormat</w:t>
            </w:r>
          </w:p>
        </w:tc>
        <w:tc>
          <w:tcPr>
            <w:tcW w:w="3544" w:type="dxa"/>
          </w:tcPr>
          <w:p w14:paraId="5C950C8E" w14:textId="77777777" w:rsidR="0086353E" w:rsidRDefault="0086353E" w:rsidP="0086353E">
            <w:pPr>
              <w:pStyle w:val="TableTextLeft10pt"/>
              <w:rPr>
                <w:rFonts w:cstheme="minorHAnsi"/>
              </w:rPr>
            </w:pPr>
            <w:r>
              <w:rPr>
                <w:rFonts w:cstheme="minorHAnsi"/>
              </w:rPr>
              <w:t>Beige carpet off-cut used as doormat</w:t>
            </w:r>
          </w:p>
        </w:tc>
        <w:tc>
          <w:tcPr>
            <w:tcW w:w="3685" w:type="dxa"/>
            <w:tcBorders>
              <w:right w:val="single" w:sz="4" w:space="0" w:color="000000"/>
            </w:tcBorders>
          </w:tcPr>
          <w:p w14:paraId="5D0F7B8D" w14:textId="77777777" w:rsidR="0086353E" w:rsidRDefault="0086353E" w:rsidP="0086353E">
            <w:pPr>
              <w:pStyle w:val="TableTextLeft10pt"/>
              <w:rPr>
                <w:rFonts w:cstheme="minorHAnsi"/>
              </w:rPr>
            </w:pPr>
            <w:r>
              <w:rPr>
                <w:rFonts w:cstheme="minorHAnsi"/>
              </w:rPr>
              <w:t>Ingrained shading</w:t>
            </w:r>
          </w:p>
          <w:p w14:paraId="3603B381" w14:textId="77777777" w:rsidR="0086353E" w:rsidRDefault="0086353E" w:rsidP="0086353E">
            <w:pPr>
              <w:pStyle w:val="TableTextLeft10pt"/>
              <w:rPr>
                <w:rFonts w:cstheme="minorHAnsi"/>
              </w:rPr>
            </w:pPr>
            <w:r>
              <w:rPr>
                <w:rFonts w:cstheme="minorHAnsi"/>
              </w:rPr>
              <w:t>Many grey spots</w:t>
            </w:r>
          </w:p>
          <w:p w14:paraId="470A2930" w14:textId="77777777" w:rsidR="0086353E" w:rsidRDefault="0086353E" w:rsidP="0086353E">
            <w:pPr>
              <w:pStyle w:val="TableTextLeft10pt"/>
              <w:rPr>
                <w:rFonts w:cstheme="minorHAnsi"/>
              </w:rPr>
            </w:pPr>
            <w:r>
              <w:rPr>
                <w:rFonts w:cstheme="minorHAnsi"/>
              </w:rPr>
              <w:t>A little dusty</w:t>
            </w:r>
          </w:p>
        </w:tc>
        <w:tc>
          <w:tcPr>
            <w:tcW w:w="3685" w:type="dxa"/>
            <w:tcBorders>
              <w:left w:val="single" w:sz="4" w:space="0" w:color="000000"/>
            </w:tcBorders>
          </w:tcPr>
          <w:p w14:paraId="6BDB01A8" w14:textId="77777777" w:rsidR="0086353E" w:rsidRPr="00475D27" w:rsidRDefault="0086353E" w:rsidP="0086353E">
            <w:pPr>
              <w:pStyle w:val="TableTextLeft10pt"/>
              <w:rPr>
                <w:rFonts w:cstheme="minorHAnsi"/>
              </w:rPr>
            </w:pPr>
            <w:r>
              <w:rPr>
                <w:rFonts w:cstheme="minorHAnsi"/>
              </w:rPr>
              <w:t>Replaced with dark grey mat which is shaded</w:t>
            </w:r>
          </w:p>
        </w:tc>
      </w:tr>
      <w:tr w:rsidR="0086353E" w:rsidRPr="00F46EB4" w14:paraId="29836A5B" w14:textId="77777777" w:rsidTr="00A6519C">
        <w:trPr>
          <w:trHeight w:val="397"/>
          <w:jc w:val="center"/>
        </w:trPr>
        <w:tc>
          <w:tcPr>
            <w:tcW w:w="843" w:type="dxa"/>
            <w:vAlign w:val="center"/>
          </w:tcPr>
          <w:p w14:paraId="3FE89667" w14:textId="77777777" w:rsidR="0086353E" w:rsidRPr="00F46EB4" w:rsidRDefault="0086353E" w:rsidP="0086353E">
            <w:pPr>
              <w:pStyle w:val="ReportListNumbers"/>
              <w:numPr>
                <w:ilvl w:val="0"/>
                <w:numId w:val="0"/>
              </w:numPr>
              <w:ind w:left="928"/>
            </w:pPr>
          </w:p>
        </w:tc>
        <w:tc>
          <w:tcPr>
            <w:tcW w:w="1701" w:type="dxa"/>
          </w:tcPr>
          <w:p w14:paraId="58DED3C5" w14:textId="77777777" w:rsidR="0086353E" w:rsidRDefault="0086353E" w:rsidP="0086353E">
            <w:pPr>
              <w:pStyle w:val="TableTextLeft10pt"/>
            </w:pPr>
          </w:p>
        </w:tc>
        <w:tc>
          <w:tcPr>
            <w:tcW w:w="3544" w:type="dxa"/>
          </w:tcPr>
          <w:p w14:paraId="776F0B0C" w14:textId="77777777" w:rsidR="0086353E" w:rsidRDefault="0086353E" w:rsidP="0086353E">
            <w:pPr>
              <w:pStyle w:val="TableTextLeft10pt"/>
              <w:rPr>
                <w:rFonts w:cstheme="minorHAnsi"/>
              </w:rPr>
            </w:pPr>
          </w:p>
        </w:tc>
        <w:tc>
          <w:tcPr>
            <w:tcW w:w="3685" w:type="dxa"/>
            <w:tcBorders>
              <w:right w:val="single" w:sz="4" w:space="0" w:color="000000"/>
            </w:tcBorders>
          </w:tcPr>
          <w:p w14:paraId="7A07CD6F" w14:textId="77777777" w:rsidR="0086353E" w:rsidRDefault="0086353E" w:rsidP="0086353E">
            <w:pPr>
              <w:pStyle w:val="TableTextLeft10pt"/>
              <w:rPr>
                <w:rFonts w:cstheme="minorHAnsi"/>
              </w:rPr>
            </w:pPr>
          </w:p>
        </w:tc>
        <w:tc>
          <w:tcPr>
            <w:tcW w:w="3685" w:type="dxa"/>
            <w:tcBorders>
              <w:left w:val="single" w:sz="4" w:space="0" w:color="000000"/>
            </w:tcBorders>
          </w:tcPr>
          <w:p w14:paraId="186101C1" w14:textId="77777777" w:rsidR="0086353E" w:rsidRPr="005A53C4" w:rsidRDefault="0086353E" w:rsidP="0086353E">
            <w:pPr>
              <w:pStyle w:val="TableTextLeft10pt"/>
              <w:rPr>
                <w:rFonts w:cstheme="minorHAnsi"/>
                <w:b/>
                <w:u w:val="single"/>
              </w:rPr>
            </w:pPr>
            <w:r w:rsidRPr="005A53C4">
              <w:rPr>
                <w:rFonts w:cstheme="minorHAnsi"/>
                <w:b/>
                <w:u w:val="single"/>
              </w:rPr>
              <w:t>ADDITIONAL ITEMS</w:t>
            </w:r>
          </w:p>
          <w:p w14:paraId="5C8D0847" w14:textId="77777777" w:rsidR="0086353E" w:rsidRDefault="0086353E" w:rsidP="0086353E">
            <w:pPr>
              <w:pStyle w:val="TableTextLeft10pt"/>
              <w:rPr>
                <w:rFonts w:cstheme="minorHAnsi"/>
              </w:rPr>
            </w:pPr>
            <w:r>
              <w:rPr>
                <w:rFonts w:cstheme="minorHAnsi"/>
              </w:rPr>
              <w:t>Wall mounted white plaque with 4 x metal hooks</w:t>
            </w:r>
          </w:p>
        </w:tc>
      </w:tr>
      <w:tr w:rsidR="0086353E" w:rsidRPr="00F46EB4" w14:paraId="2B869E8A" w14:textId="77777777" w:rsidTr="00A6519C">
        <w:trPr>
          <w:trHeight w:val="397"/>
          <w:jc w:val="center"/>
        </w:trPr>
        <w:tc>
          <w:tcPr>
            <w:tcW w:w="843" w:type="dxa"/>
            <w:vAlign w:val="center"/>
          </w:tcPr>
          <w:p w14:paraId="3193E161" w14:textId="77777777" w:rsidR="0086353E" w:rsidRPr="00F46EB4" w:rsidRDefault="0086353E" w:rsidP="0086353E">
            <w:pPr>
              <w:pStyle w:val="ReportListNumbers"/>
              <w:numPr>
                <w:ilvl w:val="0"/>
                <w:numId w:val="0"/>
              </w:numPr>
              <w:ind w:left="928"/>
            </w:pPr>
          </w:p>
        </w:tc>
        <w:tc>
          <w:tcPr>
            <w:tcW w:w="1701" w:type="dxa"/>
          </w:tcPr>
          <w:p w14:paraId="113A022F" w14:textId="77777777" w:rsidR="0086353E" w:rsidRDefault="0086353E" w:rsidP="0086353E">
            <w:pPr>
              <w:pStyle w:val="TableTextLeft10pt"/>
            </w:pPr>
          </w:p>
        </w:tc>
        <w:tc>
          <w:tcPr>
            <w:tcW w:w="3544" w:type="dxa"/>
          </w:tcPr>
          <w:p w14:paraId="79728489" w14:textId="77777777" w:rsidR="0086353E" w:rsidRDefault="0086353E" w:rsidP="0086353E">
            <w:pPr>
              <w:pStyle w:val="TableTextLeft10pt"/>
              <w:rPr>
                <w:rFonts w:cstheme="minorHAnsi"/>
              </w:rPr>
            </w:pPr>
          </w:p>
        </w:tc>
        <w:tc>
          <w:tcPr>
            <w:tcW w:w="3685" w:type="dxa"/>
            <w:tcBorders>
              <w:right w:val="single" w:sz="4" w:space="0" w:color="000000"/>
            </w:tcBorders>
          </w:tcPr>
          <w:p w14:paraId="39537634" w14:textId="77777777" w:rsidR="0086353E" w:rsidRDefault="0086353E" w:rsidP="0086353E">
            <w:pPr>
              <w:pStyle w:val="TableTextLeft10pt"/>
              <w:rPr>
                <w:rFonts w:cstheme="minorHAnsi"/>
              </w:rPr>
            </w:pPr>
          </w:p>
        </w:tc>
        <w:tc>
          <w:tcPr>
            <w:tcW w:w="3685" w:type="dxa"/>
            <w:tcBorders>
              <w:left w:val="single" w:sz="4" w:space="0" w:color="000000"/>
            </w:tcBorders>
          </w:tcPr>
          <w:p w14:paraId="51EA7B3C" w14:textId="77777777" w:rsidR="0086353E" w:rsidRDefault="0086353E" w:rsidP="0086353E">
            <w:pPr>
              <w:pStyle w:val="TableTextLeft10pt"/>
              <w:rPr>
                <w:rFonts w:cstheme="minorHAnsi"/>
              </w:rPr>
            </w:pPr>
            <w:r>
              <w:rPr>
                <w:rFonts w:cstheme="minorHAnsi"/>
              </w:rPr>
              <w:t>Wall mounted wooden batten with 5 x pegs</w:t>
            </w:r>
          </w:p>
        </w:tc>
      </w:tr>
      <w:tr w:rsidR="0086353E" w:rsidRPr="00F46EB4" w14:paraId="6EE51B0C" w14:textId="77777777" w:rsidTr="00A6519C">
        <w:trPr>
          <w:trHeight w:val="397"/>
          <w:jc w:val="center"/>
        </w:trPr>
        <w:tc>
          <w:tcPr>
            <w:tcW w:w="843" w:type="dxa"/>
            <w:vAlign w:val="center"/>
          </w:tcPr>
          <w:p w14:paraId="667CE3A1" w14:textId="77777777" w:rsidR="0086353E" w:rsidRPr="00F46EB4" w:rsidRDefault="0086353E" w:rsidP="0086353E">
            <w:pPr>
              <w:pStyle w:val="ReportListNumbers"/>
              <w:numPr>
                <w:ilvl w:val="0"/>
                <w:numId w:val="0"/>
              </w:numPr>
              <w:ind w:left="928"/>
            </w:pPr>
          </w:p>
        </w:tc>
        <w:tc>
          <w:tcPr>
            <w:tcW w:w="1701" w:type="dxa"/>
          </w:tcPr>
          <w:p w14:paraId="60358CF9" w14:textId="77777777" w:rsidR="0086353E" w:rsidRDefault="0086353E" w:rsidP="0086353E">
            <w:pPr>
              <w:pStyle w:val="TableTextLeft10pt"/>
            </w:pPr>
          </w:p>
        </w:tc>
        <w:tc>
          <w:tcPr>
            <w:tcW w:w="3544" w:type="dxa"/>
          </w:tcPr>
          <w:p w14:paraId="016E2578" w14:textId="77777777" w:rsidR="0086353E" w:rsidRDefault="0086353E" w:rsidP="0086353E">
            <w:pPr>
              <w:pStyle w:val="TableTextLeft10pt"/>
              <w:rPr>
                <w:rFonts w:cstheme="minorHAnsi"/>
              </w:rPr>
            </w:pPr>
          </w:p>
        </w:tc>
        <w:tc>
          <w:tcPr>
            <w:tcW w:w="3685" w:type="dxa"/>
            <w:tcBorders>
              <w:right w:val="single" w:sz="4" w:space="0" w:color="000000"/>
            </w:tcBorders>
          </w:tcPr>
          <w:p w14:paraId="79A02D7A" w14:textId="77777777" w:rsidR="0086353E" w:rsidRDefault="0086353E" w:rsidP="0086353E">
            <w:pPr>
              <w:pStyle w:val="TableTextLeft10pt"/>
              <w:rPr>
                <w:rFonts w:cstheme="minorHAnsi"/>
              </w:rPr>
            </w:pPr>
          </w:p>
        </w:tc>
        <w:tc>
          <w:tcPr>
            <w:tcW w:w="3685" w:type="dxa"/>
            <w:tcBorders>
              <w:left w:val="single" w:sz="4" w:space="0" w:color="000000"/>
            </w:tcBorders>
          </w:tcPr>
          <w:p w14:paraId="10FDAD11" w14:textId="77777777" w:rsidR="0086353E" w:rsidRDefault="0086353E" w:rsidP="0086353E">
            <w:pPr>
              <w:pStyle w:val="TableTextLeft10pt"/>
              <w:rPr>
                <w:rFonts w:cstheme="minorHAnsi"/>
              </w:rPr>
            </w:pPr>
            <w:r>
              <w:rPr>
                <w:rFonts w:cstheme="minorHAnsi"/>
              </w:rPr>
              <w:t>Wall mounted wooden batten with 4 x black hooks</w:t>
            </w:r>
          </w:p>
        </w:tc>
      </w:tr>
    </w:tbl>
    <w:p w14:paraId="664B8C33" w14:textId="77777777" w:rsidR="00A6519C" w:rsidRDefault="00A6519C" w:rsidP="00A6519C">
      <w:r>
        <w:br w:type="page"/>
      </w:r>
    </w:p>
    <w:p w14:paraId="7B4E6FA5" w14:textId="77777777" w:rsidR="00837AC1" w:rsidRPr="00DF05C5" w:rsidRDefault="00837AC1" w:rsidP="00837AC1">
      <w:pPr>
        <w:pStyle w:val="Head1Red12ptLeft"/>
        <w:rPr>
          <w:color w:val="7FA841"/>
        </w:rPr>
      </w:pPr>
      <w:bookmarkStart w:id="21" w:name="_Toc195043932"/>
      <w:bookmarkStart w:id="22" w:name="_Toc197392010"/>
      <w:bookmarkEnd w:id="12"/>
      <w:bookmarkEnd w:id="11"/>
      <w:bookmarkEnd w:id="10"/>
      <w:bookmarkEnd w:id="9"/>
      <w:bookmarkEnd w:id="8"/>
      <w:bookmarkEnd w:id="7"/>
      <w:bookmarkEnd w:id="17"/>
      <w:r w:rsidRPr="009809CC">
        <w:rPr>
          <w:color w:val="7FA841"/>
        </w:rPr>
        <w:lastRenderedPageBreak/>
        <w:t>Front Door and Hallway</w:t>
      </w:r>
      <w:r w:rsidRPr="00DF05C5">
        <w:rPr>
          <w:color w:val="7FA841"/>
        </w:rPr>
        <w:t xml:space="preserve"> Photos</w:t>
      </w:r>
      <w:bookmarkEnd w:id="21"/>
      <w:bookmarkEnd w:id="22"/>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5363A804" w14:textId="77777777" w:rsidTr="00464DF7">
        <w:trPr>
          <w:trHeight w:val="341"/>
        </w:trPr>
        <w:tc>
          <w:tcPr>
            <w:tcW w:w="4901" w:type="dxa"/>
            <w:shd w:val="clear" w:color="auto" w:fill="E7E6E6"/>
          </w:tcPr>
          <w:p w14:paraId="0B1DF518" w14:textId="77777777" w:rsidR="00464DF7" w:rsidRPr="00E90287" w:rsidRDefault="00464DF7" w:rsidP="00464DF7">
            <w:pPr>
              <w:spacing w:line="290" w:lineRule="atLeast"/>
              <w:jc w:val="center"/>
              <w:rPr>
                <w:b/>
                <w:color w:val="7FA841"/>
                <w:szCs w:val="21"/>
              </w:rPr>
            </w:pPr>
            <w:r>
              <w:rPr>
                <w:b/>
                <w:color w:val="7FA841"/>
                <w:szCs w:val="21"/>
              </w:rPr>
              <w:t>Front Exterior</w:t>
            </w:r>
            <w:r w:rsidRPr="00E90287">
              <w:rPr>
                <w:b/>
                <w:color w:val="7FA841"/>
                <w:szCs w:val="21"/>
              </w:rPr>
              <w:t xml:space="preserve"> </w:t>
            </w:r>
            <w:r>
              <w:rPr>
                <w:b/>
                <w:color w:val="7FA841"/>
                <w:szCs w:val="21"/>
              </w:rPr>
              <w:t>additional plants seen</w:t>
            </w:r>
          </w:p>
        </w:tc>
        <w:tc>
          <w:tcPr>
            <w:tcW w:w="4901" w:type="dxa"/>
            <w:shd w:val="clear" w:color="auto" w:fill="E7E6E6"/>
          </w:tcPr>
          <w:p w14:paraId="17505FC8" w14:textId="77777777" w:rsidR="00464DF7" w:rsidRPr="00E90287" w:rsidRDefault="00464DF7" w:rsidP="00464DF7">
            <w:pPr>
              <w:spacing w:line="290" w:lineRule="atLeast"/>
              <w:jc w:val="center"/>
              <w:rPr>
                <w:b/>
                <w:color w:val="7FA841"/>
                <w:szCs w:val="21"/>
              </w:rPr>
            </w:pPr>
            <w:r>
              <w:rPr>
                <w:b/>
                <w:color w:val="7FA841"/>
                <w:szCs w:val="21"/>
              </w:rPr>
              <w:t>Front Exterior bags of rubbish seen &amp; railings dusty</w:t>
            </w:r>
          </w:p>
        </w:tc>
        <w:tc>
          <w:tcPr>
            <w:tcW w:w="4778" w:type="dxa"/>
            <w:shd w:val="clear" w:color="auto" w:fill="E7E6E6"/>
          </w:tcPr>
          <w:p w14:paraId="017728C4" w14:textId="77777777" w:rsidR="00464DF7" w:rsidRPr="00E90287" w:rsidRDefault="00464DF7" w:rsidP="00464DF7">
            <w:pPr>
              <w:spacing w:line="290" w:lineRule="atLeast"/>
              <w:jc w:val="center"/>
              <w:rPr>
                <w:b/>
                <w:color w:val="7FA841"/>
                <w:szCs w:val="21"/>
              </w:rPr>
            </w:pPr>
            <w:r>
              <w:rPr>
                <w:b/>
                <w:color w:val="7FA841"/>
                <w:szCs w:val="21"/>
              </w:rPr>
              <w:t>Front Exterior railings dusty</w:t>
            </w:r>
          </w:p>
        </w:tc>
      </w:tr>
      <w:tr w:rsidR="00464DF7" w14:paraId="488CA1B4" w14:textId="77777777" w:rsidTr="00464DF7">
        <w:trPr>
          <w:trHeight w:val="4428"/>
        </w:trPr>
        <w:tc>
          <w:tcPr>
            <w:tcW w:w="4901" w:type="dxa"/>
            <w:vAlign w:val="center"/>
          </w:tcPr>
          <w:p w14:paraId="31317FDD" w14:textId="77777777" w:rsidR="00464DF7" w:rsidRDefault="00464DF7" w:rsidP="00464DF7">
            <w:pPr>
              <w:spacing w:line="290" w:lineRule="atLeast"/>
              <w:jc w:val="center"/>
              <w:rPr>
                <w:szCs w:val="21"/>
              </w:rPr>
            </w:pPr>
            <w:r w:rsidRPr="00F2087D">
              <w:rPr>
                <w:noProof/>
                <w:szCs w:val="21"/>
                <w:lang w:eastAsia="en-GB"/>
              </w:rPr>
              <w:drawing>
                <wp:inline distT="0" distB="0" distL="0" distR="0" wp14:anchorId="0AE3299B" wp14:editId="47BFDDF3">
                  <wp:extent cx="2790825" cy="2095500"/>
                  <wp:effectExtent l="0" t="0" r="0" b="0"/>
                  <wp:docPr id="314" name="Picture 314"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5303217E" w14:textId="77777777" w:rsidR="00464DF7" w:rsidRDefault="00464DF7" w:rsidP="00464DF7">
            <w:pPr>
              <w:spacing w:line="290" w:lineRule="atLeast"/>
              <w:jc w:val="center"/>
              <w:rPr>
                <w:szCs w:val="21"/>
              </w:rPr>
            </w:pPr>
            <w:r w:rsidRPr="00F2087D">
              <w:rPr>
                <w:noProof/>
                <w:szCs w:val="21"/>
                <w:lang w:eastAsia="en-GB"/>
              </w:rPr>
              <w:drawing>
                <wp:inline distT="0" distB="0" distL="0" distR="0" wp14:anchorId="26B2876C" wp14:editId="2A021367">
                  <wp:extent cx="2790825" cy="2095500"/>
                  <wp:effectExtent l="0" t="0" r="0" b="0"/>
                  <wp:docPr id="313" name="Picture 313"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3A28C14E" w14:textId="77777777" w:rsidR="00464DF7" w:rsidRDefault="00464DF7" w:rsidP="00464DF7">
            <w:pPr>
              <w:spacing w:line="290" w:lineRule="atLeast"/>
              <w:jc w:val="center"/>
              <w:rPr>
                <w:szCs w:val="21"/>
              </w:rPr>
            </w:pPr>
            <w:r w:rsidRPr="00F2087D">
              <w:rPr>
                <w:noProof/>
                <w:szCs w:val="21"/>
                <w:lang w:eastAsia="en-GB"/>
              </w:rPr>
              <w:drawing>
                <wp:inline distT="0" distB="0" distL="0" distR="0" wp14:anchorId="2CAF0FBD" wp14:editId="52FB9DC6">
                  <wp:extent cx="2790825" cy="2095500"/>
                  <wp:effectExtent l="0" t="0" r="0" b="0"/>
                  <wp:docPr id="312" name="Picture 312"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42AE7B80"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6246476" w14:textId="77777777" w:rsidR="00464DF7" w:rsidRPr="00E90287" w:rsidRDefault="00464DF7" w:rsidP="00464DF7">
            <w:pPr>
              <w:spacing w:line="290" w:lineRule="atLeast"/>
              <w:jc w:val="center"/>
              <w:rPr>
                <w:b/>
                <w:color w:val="7FA841"/>
                <w:szCs w:val="21"/>
              </w:rPr>
            </w:pPr>
            <w:r>
              <w:rPr>
                <w:b/>
                <w:color w:val="7FA841"/>
                <w:szCs w:val="21"/>
              </w:rPr>
              <w:t>Front Exterior railings dusty</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D2ED630" w14:textId="77777777" w:rsidR="00464DF7" w:rsidRPr="00E90287" w:rsidRDefault="00464DF7" w:rsidP="00464DF7">
            <w:pPr>
              <w:spacing w:line="290" w:lineRule="atLeast"/>
              <w:jc w:val="center"/>
              <w:rPr>
                <w:b/>
                <w:color w:val="7FA841"/>
                <w:szCs w:val="21"/>
              </w:rPr>
            </w:pPr>
            <w:r>
              <w:rPr>
                <w:b/>
                <w:color w:val="7FA841"/>
                <w:szCs w:val="21"/>
              </w:rPr>
              <w:t>Front Exterior railings dusty</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18DBC8AE" w14:textId="77777777" w:rsidR="00464DF7" w:rsidRPr="00E90287" w:rsidRDefault="00464DF7" w:rsidP="00464DF7">
            <w:pPr>
              <w:spacing w:line="290" w:lineRule="atLeast"/>
              <w:jc w:val="center"/>
              <w:rPr>
                <w:b/>
                <w:color w:val="7FA841"/>
                <w:szCs w:val="21"/>
              </w:rPr>
            </w:pPr>
            <w:r>
              <w:rPr>
                <w:b/>
                <w:color w:val="7FA841"/>
                <w:szCs w:val="21"/>
              </w:rPr>
              <w:t>Front Exterior gate dusty</w:t>
            </w:r>
          </w:p>
        </w:tc>
      </w:tr>
      <w:tr w:rsidR="00464DF7" w14:paraId="5AB5587B" w14:textId="77777777" w:rsidTr="00E9708B">
        <w:trPr>
          <w:trHeight w:val="4598"/>
        </w:trPr>
        <w:tc>
          <w:tcPr>
            <w:tcW w:w="4901" w:type="dxa"/>
            <w:tcBorders>
              <w:top w:val="single" w:sz="4" w:space="0" w:color="auto"/>
              <w:left w:val="single" w:sz="4" w:space="0" w:color="auto"/>
              <w:bottom w:val="single" w:sz="4" w:space="0" w:color="auto"/>
              <w:right w:val="single" w:sz="4" w:space="0" w:color="auto"/>
            </w:tcBorders>
            <w:vAlign w:val="center"/>
          </w:tcPr>
          <w:p w14:paraId="3AC4B17F"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19E0A626" wp14:editId="5A52C4E3">
                  <wp:extent cx="2790825" cy="2095500"/>
                  <wp:effectExtent l="0" t="0" r="0" b="0"/>
                  <wp:docPr id="311" name="Picture 311"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6DA205E"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34582470" wp14:editId="347AACB6">
                  <wp:extent cx="2790825" cy="2095500"/>
                  <wp:effectExtent l="0" t="0" r="0" b="0"/>
                  <wp:docPr id="310" name="Picture 310"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91877B7"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61409BA8" wp14:editId="06A05832">
                  <wp:extent cx="2790825" cy="2095500"/>
                  <wp:effectExtent l="0" t="0" r="0" b="0"/>
                  <wp:docPr id="309" name="Picture 309"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1C60608B"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A105EF1" w14:textId="77777777" w:rsidR="00464DF7" w:rsidRPr="00E90287" w:rsidRDefault="00464DF7" w:rsidP="00464DF7">
            <w:pPr>
              <w:spacing w:line="290" w:lineRule="atLeast"/>
              <w:jc w:val="center"/>
              <w:rPr>
                <w:b/>
                <w:color w:val="7FA841"/>
                <w:szCs w:val="21"/>
              </w:rPr>
            </w:pPr>
            <w:r>
              <w:rPr>
                <w:b/>
                <w:color w:val="7FA841"/>
                <w:szCs w:val="21"/>
              </w:rPr>
              <w:lastRenderedPageBreak/>
              <w:t>Front Exterior bags of rubbish</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11731D8" w14:textId="77777777" w:rsidR="00464DF7" w:rsidRPr="00E90287" w:rsidRDefault="00464DF7" w:rsidP="00464DF7">
            <w:pPr>
              <w:spacing w:line="290" w:lineRule="atLeast"/>
              <w:jc w:val="center"/>
              <w:rPr>
                <w:b/>
                <w:color w:val="7FA841"/>
                <w:szCs w:val="21"/>
              </w:rPr>
            </w:pPr>
            <w:r>
              <w:rPr>
                <w:b/>
                <w:color w:val="7FA841"/>
                <w:szCs w:val="21"/>
              </w:rPr>
              <w:t>Front Exterior window sill &amp; wall dusty</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1E013B1" w14:textId="77777777" w:rsidR="00464DF7" w:rsidRPr="00E90287" w:rsidRDefault="00464DF7" w:rsidP="00464DF7">
            <w:pPr>
              <w:spacing w:line="290" w:lineRule="atLeast"/>
              <w:jc w:val="center"/>
              <w:rPr>
                <w:b/>
                <w:color w:val="7FA841"/>
                <w:szCs w:val="21"/>
              </w:rPr>
            </w:pPr>
            <w:r>
              <w:rPr>
                <w:b/>
                <w:color w:val="7FA841"/>
                <w:szCs w:val="21"/>
              </w:rPr>
              <w:t>Front Exterior window sill &amp; wall dusty</w:t>
            </w:r>
          </w:p>
        </w:tc>
      </w:tr>
      <w:tr w:rsidR="00464DF7" w14:paraId="250B112E"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86475E9"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506439AC" wp14:editId="30056E93">
                  <wp:extent cx="2790825" cy="2095500"/>
                  <wp:effectExtent l="0" t="0" r="0" b="0"/>
                  <wp:docPr id="308" name="Picture 308"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010C3514"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5B6FD73D" wp14:editId="6CA13731">
                  <wp:extent cx="2790825" cy="2095500"/>
                  <wp:effectExtent l="0" t="0" r="0" b="0"/>
                  <wp:docPr id="307" name="Picture 307"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C5CF40A"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7FCF528D" wp14:editId="4F9EDFE3">
                  <wp:extent cx="2790825" cy="2095500"/>
                  <wp:effectExtent l="0" t="0" r="0" b="0"/>
                  <wp:docPr id="306" name="Picture 306"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5C21E8D"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49EE615" w14:textId="77777777" w:rsidR="00464DF7" w:rsidRPr="00E90287" w:rsidRDefault="00464DF7" w:rsidP="00464DF7">
            <w:pPr>
              <w:spacing w:line="290" w:lineRule="atLeast"/>
              <w:jc w:val="center"/>
              <w:rPr>
                <w:b/>
                <w:color w:val="7FA841"/>
                <w:szCs w:val="21"/>
              </w:rPr>
            </w:pPr>
            <w:r>
              <w:rPr>
                <w:b/>
                <w:color w:val="7FA841"/>
                <w:szCs w:val="21"/>
              </w:rPr>
              <w:t>Front Door &amp; Hallway</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EED7B56" w14:textId="77777777" w:rsidR="00464DF7" w:rsidRPr="00E90287" w:rsidRDefault="00464DF7" w:rsidP="00464DF7">
            <w:pPr>
              <w:spacing w:line="290" w:lineRule="atLeast"/>
              <w:jc w:val="center"/>
              <w:rPr>
                <w:b/>
                <w:color w:val="7FA841"/>
                <w:szCs w:val="21"/>
              </w:rPr>
            </w:pPr>
            <w:r>
              <w:rPr>
                <w:b/>
                <w:color w:val="7FA841"/>
                <w:szCs w:val="21"/>
              </w:rPr>
              <w:t>Front Door &amp; Hallway door chips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7A16591" w14:textId="77777777" w:rsidR="00464DF7" w:rsidRPr="00E90287" w:rsidRDefault="00464DF7" w:rsidP="00464DF7">
            <w:pPr>
              <w:spacing w:line="290" w:lineRule="atLeast"/>
              <w:jc w:val="center"/>
              <w:rPr>
                <w:b/>
                <w:color w:val="7FA841"/>
                <w:szCs w:val="21"/>
              </w:rPr>
            </w:pPr>
            <w:r>
              <w:rPr>
                <w:b/>
                <w:color w:val="7FA841"/>
                <w:szCs w:val="21"/>
              </w:rPr>
              <w:t>Front Door &amp; Hallway door dusty</w:t>
            </w:r>
          </w:p>
        </w:tc>
      </w:tr>
      <w:tr w:rsidR="00464DF7" w14:paraId="29B1B396"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131AEDE1"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1CFFDA43" wp14:editId="1E650B2B">
                  <wp:extent cx="2790825" cy="2095500"/>
                  <wp:effectExtent l="0" t="0" r="0" b="0"/>
                  <wp:docPr id="305" name="Picture 305"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0B247E60"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256A2765" wp14:editId="74761F10">
                  <wp:extent cx="2790825" cy="2095500"/>
                  <wp:effectExtent l="0" t="0" r="0" b="0"/>
                  <wp:docPr id="304" name="Picture 304" descr="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210CDBE"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72928CB0" wp14:editId="7B2C4115">
                  <wp:extent cx="2790825" cy="2095500"/>
                  <wp:effectExtent l="0" t="0" r="0" b="0"/>
                  <wp:docPr id="303" name="Picture 303" desc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214358DC" w14:textId="77777777" w:rsidR="00417BEF" w:rsidRDefault="00417BEF">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14754EEB"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FB4C1D2" w14:textId="77777777" w:rsidR="00464DF7" w:rsidRPr="00E90287" w:rsidRDefault="00464DF7" w:rsidP="00464DF7">
            <w:pPr>
              <w:spacing w:line="290" w:lineRule="atLeast"/>
              <w:jc w:val="center"/>
              <w:rPr>
                <w:b/>
                <w:color w:val="7FA841"/>
                <w:szCs w:val="21"/>
              </w:rPr>
            </w:pPr>
            <w:r>
              <w:rPr>
                <w:b/>
                <w:color w:val="7FA841"/>
                <w:szCs w:val="21"/>
              </w:rPr>
              <w:lastRenderedPageBreak/>
              <w:t>Front Door &amp; Hallway door edge chips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47C5D38" w14:textId="77777777" w:rsidR="00464DF7" w:rsidRPr="00E90287" w:rsidRDefault="00464DF7" w:rsidP="00464DF7">
            <w:pPr>
              <w:spacing w:line="290" w:lineRule="atLeast"/>
              <w:jc w:val="center"/>
              <w:rPr>
                <w:b/>
                <w:color w:val="7FA841"/>
                <w:szCs w:val="21"/>
              </w:rPr>
            </w:pPr>
            <w:r>
              <w:rPr>
                <w:b/>
                <w:color w:val="7FA841"/>
                <w:szCs w:val="21"/>
              </w:rPr>
              <w:t>Front Door &amp; Hallway door edge chips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2111591" w14:textId="77777777" w:rsidR="00464DF7" w:rsidRPr="00E90287" w:rsidRDefault="00464DF7" w:rsidP="00464DF7">
            <w:pPr>
              <w:spacing w:line="290" w:lineRule="atLeast"/>
              <w:jc w:val="center"/>
              <w:rPr>
                <w:b/>
                <w:color w:val="7FA841"/>
                <w:szCs w:val="21"/>
              </w:rPr>
            </w:pPr>
            <w:r>
              <w:rPr>
                <w:b/>
                <w:color w:val="7FA841"/>
                <w:szCs w:val="21"/>
              </w:rPr>
              <w:t>Front Door &amp; Hallway doorbell replaced</w:t>
            </w:r>
          </w:p>
        </w:tc>
      </w:tr>
      <w:tr w:rsidR="00464DF7" w14:paraId="1CA8ADC7"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73614EEE"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6BC9BA49" wp14:editId="34FC85DF">
                  <wp:extent cx="2790825" cy="2095500"/>
                  <wp:effectExtent l="0" t="0" r="0" b="0"/>
                  <wp:docPr id="302" name="Picture 302" descr="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771DFE30"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56A87F85" wp14:editId="19310469">
                  <wp:extent cx="2790825" cy="2095500"/>
                  <wp:effectExtent l="0" t="0" r="0" b="0"/>
                  <wp:docPr id="301" name="Picture 301" desc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54AD6FD9"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0882E3A0" wp14:editId="20631C70">
                  <wp:extent cx="2790825" cy="2095500"/>
                  <wp:effectExtent l="0" t="0" r="0" b="0"/>
                  <wp:docPr id="300" name="Picture 300"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385DD0EF"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E1F6BE2" w14:textId="77777777" w:rsidR="00464DF7" w:rsidRPr="00E90287" w:rsidRDefault="00464DF7" w:rsidP="00464DF7">
            <w:pPr>
              <w:spacing w:line="290" w:lineRule="atLeast"/>
              <w:jc w:val="center"/>
              <w:rPr>
                <w:b/>
                <w:color w:val="7FA841"/>
                <w:szCs w:val="21"/>
              </w:rPr>
            </w:pPr>
            <w:r>
              <w:rPr>
                <w:b/>
                <w:color w:val="7FA841"/>
                <w:szCs w:val="21"/>
              </w:rPr>
              <w:t>Front Door &amp; Hallway threshold chipped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67A869B" w14:textId="77777777" w:rsidR="00464DF7" w:rsidRPr="00E90287" w:rsidRDefault="00464DF7" w:rsidP="00464DF7">
            <w:pPr>
              <w:spacing w:line="290" w:lineRule="atLeast"/>
              <w:jc w:val="center"/>
              <w:rPr>
                <w:b/>
                <w:color w:val="7FA841"/>
                <w:szCs w:val="21"/>
              </w:rPr>
            </w:pPr>
            <w:r>
              <w:rPr>
                <w:b/>
                <w:color w:val="7FA841"/>
                <w:szCs w:val="21"/>
              </w:rPr>
              <w:t>Front Door &amp; Hallway</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58AC96B" w14:textId="77777777" w:rsidR="00464DF7" w:rsidRPr="00E90287" w:rsidRDefault="00464DF7" w:rsidP="00464DF7">
            <w:pPr>
              <w:spacing w:line="290" w:lineRule="atLeast"/>
              <w:jc w:val="center"/>
              <w:rPr>
                <w:b/>
                <w:color w:val="7FA841"/>
                <w:szCs w:val="21"/>
              </w:rPr>
            </w:pPr>
            <w:r>
              <w:rPr>
                <w:b/>
                <w:color w:val="7FA841"/>
                <w:szCs w:val="21"/>
              </w:rPr>
              <w:t>Front Door &amp; Hallway door scratched</w:t>
            </w:r>
          </w:p>
        </w:tc>
      </w:tr>
      <w:tr w:rsidR="00464DF7" w14:paraId="6FF90B1C"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2252A1C"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1546A7B7" wp14:editId="529CE5B4">
                  <wp:extent cx="2790825" cy="2095500"/>
                  <wp:effectExtent l="0" t="0" r="0" b="0"/>
                  <wp:docPr id="299" name="Picture 299" descr="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6CD1A02"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68251C81" wp14:editId="72C37333">
                  <wp:extent cx="2790825" cy="2095500"/>
                  <wp:effectExtent l="0" t="0" r="0" b="0"/>
                  <wp:docPr id="298" name="Picture 298"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656BB484" w14:textId="77777777" w:rsidR="00464DF7" w:rsidRPr="00987577" w:rsidRDefault="00464DF7" w:rsidP="00464DF7">
            <w:pPr>
              <w:spacing w:line="290" w:lineRule="atLeast"/>
              <w:jc w:val="center"/>
              <w:rPr>
                <w:b/>
                <w:szCs w:val="21"/>
              </w:rPr>
            </w:pPr>
            <w:r w:rsidRPr="003069F6">
              <w:rPr>
                <w:b/>
                <w:noProof/>
                <w:szCs w:val="21"/>
                <w:lang w:eastAsia="en-GB"/>
              </w:rPr>
              <w:drawing>
                <wp:inline distT="0" distB="0" distL="0" distR="0" wp14:anchorId="4F2772C6" wp14:editId="376AEA86">
                  <wp:extent cx="2790825" cy="2095500"/>
                  <wp:effectExtent l="0" t="0" r="0" b="0"/>
                  <wp:docPr id="297" name="Picture 297" descr="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402C253C" w14:textId="77777777" w:rsidR="00417BEF" w:rsidRDefault="00417BEF">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79CA447F"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89D5692" w14:textId="77777777" w:rsidR="00464DF7" w:rsidRPr="00E90287" w:rsidRDefault="00464DF7" w:rsidP="00464DF7">
            <w:pPr>
              <w:spacing w:line="290" w:lineRule="atLeast"/>
              <w:jc w:val="center"/>
              <w:rPr>
                <w:b/>
                <w:color w:val="7FA841"/>
                <w:szCs w:val="21"/>
              </w:rPr>
            </w:pPr>
            <w:r>
              <w:rPr>
                <w:b/>
                <w:color w:val="7FA841"/>
                <w:szCs w:val="21"/>
              </w:rPr>
              <w:lastRenderedPageBreak/>
              <w:t>Front Door &amp; Hallway door mail</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70F0ED5" w14:textId="77777777" w:rsidR="00464DF7" w:rsidRPr="00E90287" w:rsidRDefault="00464DF7" w:rsidP="00464DF7">
            <w:pPr>
              <w:spacing w:line="290" w:lineRule="atLeast"/>
              <w:jc w:val="center"/>
              <w:rPr>
                <w:b/>
                <w:color w:val="7FA841"/>
                <w:szCs w:val="21"/>
              </w:rPr>
            </w:pPr>
            <w:r>
              <w:rPr>
                <w:b/>
                <w:color w:val="7FA841"/>
                <w:szCs w:val="21"/>
              </w:rPr>
              <w:t>Front Door &amp; Hallway cable from doorbell</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7B8DB85" w14:textId="77777777" w:rsidR="00464DF7" w:rsidRPr="00E90287" w:rsidRDefault="00464DF7" w:rsidP="00464DF7">
            <w:pPr>
              <w:spacing w:line="290" w:lineRule="atLeast"/>
              <w:jc w:val="center"/>
              <w:rPr>
                <w:b/>
                <w:color w:val="7FA841"/>
                <w:szCs w:val="21"/>
              </w:rPr>
            </w:pPr>
            <w:r>
              <w:rPr>
                <w:b/>
                <w:color w:val="7FA841"/>
                <w:szCs w:val="21"/>
              </w:rPr>
              <w:t>Front Door &amp; Hallway cable &amp; doorbell receiver box</w:t>
            </w:r>
          </w:p>
        </w:tc>
      </w:tr>
      <w:tr w:rsidR="00464DF7" w14:paraId="2C6B7D5E"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5FB2AB67"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1BB3F34B" wp14:editId="61894B34">
                  <wp:extent cx="2790825" cy="2095500"/>
                  <wp:effectExtent l="0" t="0" r="0" b="0"/>
                  <wp:docPr id="296" name="Picture 296" descr="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4668494"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6B16E440" wp14:editId="683F6DB3">
                  <wp:extent cx="2790825" cy="2095500"/>
                  <wp:effectExtent l="0" t="0" r="0" b="0"/>
                  <wp:docPr id="295" name="Picture 295" descr="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BF90CC3"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64604F01" wp14:editId="5DC3D78B">
                  <wp:extent cx="2790825" cy="2095500"/>
                  <wp:effectExtent l="0" t="0" r="0" b="0"/>
                  <wp:docPr id="294" name="Picture 294" descr="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2D769114" w14:textId="77777777" w:rsidTr="00464DF7">
        <w:trPr>
          <w:trHeight w:val="341"/>
        </w:trPr>
        <w:tc>
          <w:tcPr>
            <w:tcW w:w="4901" w:type="dxa"/>
            <w:shd w:val="clear" w:color="auto" w:fill="E7E6E6"/>
          </w:tcPr>
          <w:p w14:paraId="32B54189" w14:textId="77777777" w:rsidR="00464DF7" w:rsidRPr="00E90287" w:rsidRDefault="00464DF7" w:rsidP="00464DF7">
            <w:pPr>
              <w:spacing w:line="290" w:lineRule="atLeast"/>
              <w:jc w:val="center"/>
              <w:rPr>
                <w:b/>
                <w:color w:val="7FA841"/>
                <w:szCs w:val="21"/>
              </w:rPr>
            </w:pPr>
            <w:r>
              <w:rPr>
                <w:b/>
                <w:color w:val="7FA841"/>
                <w:szCs w:val="21"/>
              </w:rPr>
              <w:t>Front Door &amp; Hallway skirting black scuffs</w:t>
            </w:r>
          </w:p>
        </w:tc>
        <w:tc>
          <w:tcPr>
            <w:tcW w:w="4901" w:type="dxa"/>
            <w:shd w:val="clear" w:color="auto" w:fill="E7E6E6"/>
          </w:tcPr>
          <w:p w14:paraId="6E9FFC0F" w14:textId="77777777" w:rsidR="00464DF7" w:rsidRPr="00E90287" w:rsidRDefault="00464DF7" w:rsidP="00464DF7">
            <w:pPr>
              <w:spacing w:line="290" w:lineRule="atLeast"/>
              <w:jc w:val="center"/>
              <w:rPr>
                <w:b/>
                <w:color w:val="7FA841"/>
                <w:szCs w:val="21"/>
              </w:rPr>
            </w:pPr>
            <w:r>
              <w:rPr>
                <w:b/>
                <w:color w:val="7FA841"/>
                <w:szCs w:val="21"/>
              </w:rPr>
              <w:t>Front Door &amp; Hallway skirting black scuffs</w:t>
            </w:r>
          </w:p>
        </w:tc>
        <w:tc>
          <w:tcPr>
            <w:tcW w:w="4778" w:type="dxa"/>
            <w:shd w:val="clear" w:color="auto" w:fill="E7E6E6"/>
          </w:tcPr>
          <w:p w14:paraId="0A95BCBF" w14:textId="77777777" w:rsidR="00464DF7" w:rsidRPr="00E90287" w:rsidRDefault="00464DF7" w:rsidP="00464DF7">
            <w:pPr>
              <w:spacing w:line="290" w:lineRule="atLeast"/>
              <w:jc w:val="center"/>
              <w:rPr>
                <w:b/>
                <w:color w:val="7FA841"/>
                <w:szCs w:val="21"/>
              </w:rPr>
            </w:pPr>
            <w:r>
              <w:rPr>
                <w:b/>
                <w:color w:val="7FA841"/>
                <w:szCs w:val="21"/>
              </w:rPr>
              <w:t>Front Door &amp; Hallway skirting black scuffs</w:t>
            </w:r>
          </w:p>
        </w:tc>
      </w:tr>
      <w:tr w:rsidR="00464DF7" w14:paraId="369C203B" w14:textId="77777777" w:rsidTr="00464DF7">
        <w:trPr>
          <w:trHeight w:val="4428"/>
        </w:trPr>
        <w:tc>
          <w:tcPr>
            <w:tcW w:w="4901" w:type="dxa"/>
            <w:vAlign w:val="center"/>
          </w:tcPr>
          <w:p w14:paraId="38A86DC1"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3D30C4D7" wp14:editId="12FC41AD">
                  <wp:extent cx="2790825" cy="2095500"/>
                  <wp:effectExtent l="0" t="0" r="0" b="0"/>
                  <wp:docPr id="289" name="Picture 289" desc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30875583"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72704DF4" wp14:editId="596B8E1D">
                  <wp:extent cx="2790825" cy="2095500"/>
                  <wp:effectExtent l="0" t="0" r="0" b="0"/>
                  <wp:docPr id="284" name="Picture 284" descr="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52E8589B"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0E37CDC6" wp14:editId="0DDDD33D">
                  <wp:extent cx="2790825" cy="2095500"/>
                  <wp:effectExtent l="0" t="0" r="0" b="0"/>
                  <wp:docPr id="255" name="Picture 255"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1E8D3CD2" w14:textId="77777777" w:rsidR="00417BEF" w:rsidRDefault="00417BEF">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37A1271C"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B62FF69" w14:textId="77777777" w:rsidR="00464DF7" w:rsidRPr="00E90287" w:rsidRDefault="00464DF7" w:rsidP="00464DF7">
            <w:pPr>
              <w:spacing w:line="290" w:lineRule="atLeast"/>
              <w:jc w:val="center"/>
              <w:rPr>
                <w:b/>
                <w:color w:val="7FA841"/>
                <w:szCs w:val="21"/>
              </w:rPr>
            </w:pPr>
            <w:r>
              <w:rPr>
                <w:b/>
                <w:color w:val="7FA841"/>
                <w:szCs w:val="21"/>
              </w:rPr>
              <w:lastRenderedPageBreak/>
              <w:t>Front Door &amp; Hallway wall flake &amp; blu tac marks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FED1EB0" w14:textId="77777777" w:rsidR="00464DF7" w:rsidRPr="00E90287" w:rsidRDefault="00464DF7" w:rsidP="00464DF7">
            <w:pPr>
              <w:spacing w:line="290" w:lineRule="atLeast"/>
              <w:jc w:val="center"/>
              <w:rPr>
                <w:b/>
                <w:color w:val="7FA841"/>
                <w:szCs w:val="21"/>
              </w:rPr>
            </w:pPr>
            <w:r>
              <w:rPr>
                <w:b/>
                <w:color w:val="7FA841"/>
                <w:szCs w:val="21"/>
              </w:rPr>
              <w:t>Front Door &amp; Hallway wall angle rubs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16BEFA9D" w14:textId="77777777" w:rsidR="00464DF7" w:rsidRPr="00E90287" w:rsidRDefault="00464DF7" w:rsidP="00464DF7">
            <w:pPr>
              <w:spacing w:line="290" w:lineRule="atLeast"/>
              <w:jc w:val="center"/>
              <w:rPr>
                <w:b/>
                <w:color w:val="7FA841"/>
                <w:szCs w:val="21"/>
              </w:rPr>
            </w:pPr>
            <w:r>
              <w:rPr>
                <w:b/>
                <w:color w:val="7FA841"/>
                <w:szCs w:val="21"/>
              </w:rPr>
              <w:t>Front Door &amp; Hallway wall screws</w:t>
            </w:r>
          </w:p>
        </w:tc>
      </w:tr>
      <w:tr w:rsidR="00464DF7" w14:paraId="21C2E2A5"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C66415A"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11FD8861" wp14:editId="4665B413">
                  <wp:extent cx="2790825" cy="2095500"/>
                  <wp:effectExtent l="0" t="0" r="0" b="0"/>
                  <wp:docPr id="229" name="Picture 229"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39E5EDEA"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46BA17A4" wp14:editId="6C29C724">
                  <wp:extent cx="2790825" cy="2095500"/>
                  <wp:effectExtent l="0" t="0" r="0" b="0"/>
                  <wp:docPr id="219" name="Picture 219"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4E50A24"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19C9A4BE" wp14:editId="67C1DFD1">
                  <wp:extent cx="2790825" cy="2095500"/>
                  <wp:effectExtent l="0" t="0" r="0" b="0"/>
                  <wp:docPr id="217" name="Picture 217"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4C3FD50A"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C7D8611" w14:textId="77777777" w:rsidR="00464DF7" w:rsidRPr="00E90287" w:rsidRDefault="00464DF7" w:rsidP="00464DF7">
            <w:pPr>
              <w:spacing w:line="290" w:lineRule="atLeast"/>
              <w:jc w:val="center"/>
              <w:rPr>
                <w:b/>
                <w:color w:val="7FA841"/>
                <w:szCs w:val="21"/>
              </w:rPr>
            </w:pPr>
            <w:r>
              <w:rPr>
                <w:b/>
                <w:color w:val="7FA841"/>
                <w:szCs w:val="21"/>
              </w:rPr>
              <w:t>Front Door &amp; Hallway wall heavy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68D27E0" w14:textId="77777777" w:rsidR="00464DF7" w:rsidRPr="00E90287" w:rsidRDefault="00464DF7" w:rsidP="00464DF7">
            <w:pPr>
              <w:spacing w:line="290" w:lineRule="atLeast"/>
              <w:jc w:val="center"/>
              <w:rPr>
                <w:b/>
                <w:color w:val="7FA841"/>
                <w:szCs w:val="21"/>
              </w:rPr>
            </w:pPr>
            <w:r>
              <w:rPr>
                <w:b/>
                <w:color w:val="7FA841"/>
                <w:szCs w:val="21"/>
              </w:rPr>
              <w:t>Front Door &amp; Hallway wall heavy scuffs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03F6CDA" w14:textId="77777777" w:rsidR="00464DF7" w:rsidRPr="00E90287" w:rsidRDefault="00464DF7" w:rsidP="00464DF7">
            <w:pPr>
              <w:spacing w:line="290" w:lineRule="atLeast"/>
              <w:jc w:val="center"/>
              <w:rPr>
                <w:b/>
                <w:color w:val="7FA841"/>
                <w:szCs w:val="21"/>
              </w:rPr>
            </w:pPr>
            <w:r>
              <w:rPr>
                <w:b/>
                <w:color w:val="7FA841"/>
                <w:szCs w:val="21"/>
              </w:rPr>
              <w:t>Front Door &amp; Hallway wall heavy scuffs</w:t>
            </w:r>
          </w:p>
        </w:tc>
      </w:tr>
      <w:tr w:rsidR="00464DF7" w14:paraId="7504C60B"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7DCC590"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13B44A1E" wp14:editId="068C17AD">
                  <wp:extent cx="2790825" cy="2095500"/>
                  <wp:effectExtent l="0" t="0" r="0" b="0"/>
                  <wp:docPr id="206" name="Picture 206"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7B93F27C"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4774F2DB" wp14:editId="6C959F70">
                  <wp:extent cx="2790825" cy="2095500"/>
                  <wp:effectExtent l="0" t="0" r="0" b="0"/>
                  <wp:docPr id="199" name="Picture 199"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75CA82B1" w14:textId="77777777" w:rsidR="00464DF7" w:rsidRDefault="00464DF7" w:rsidP="00464DF7">
            <w:pPr>
              <w:spacing w:line="290" w:lineRule="atLeast"/>
              <w:jc w:val="center"/>
              <w:rPr>
                <w:szCs w:val="21"/>
              </w:rPr>
            </w:pPr>
            <w:r w:rsidRPr="003069F6">
              <w:rPr>
                <w:noProof/>
                <w:szCs w:val="21"/>
                <w:lang w:eastAsia="en-GB"/>
              </w:rPr>
              <w:drawing>
                <wp:inline distT="0" distB="0" distL="0" distR="0" wp14:anchorId="43126A66" wp14:editId="3488954F">
                  <wp:extent cx="2790825" cy="2095500"/>
                  <wp:effectExtent l="0" t="0" r="0" b="0"/>
                  <wp:docPr id="166" name="Picture 166" descr="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532E9D0A" w14:textId="77777777" w:rsidR="00417BEF" w:rsidRDefault="00417BEF">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404B6727"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E4B6B04" w14:textId="77777777" w:rsidR="00464DF7" w:rsidRPr="00E90287" w:rsidRDefault="00464DF7" w:rsidP="00464DF7">
            <w:pPr>
              <w:spacing w:line="290" w:lineRule="atLeast"/>
              <w:jc w:val="center"/>
              <w:rPr>
                <w:b/>
                <w:color w:val="7FA841"/>
                <w:szCs w:val="21"/>
              </w:rPr>
            </w:pPr>
            <w:r>
              <w:rPr>
                <w:b/>
                <w:color w:val="7FA841"/>
                <w:szCs w:val="21"/>
              </w:rPr>
              <w:lastRenderedPageBreak/>
              <w:t>Front Door &amp; Hallway wall heavy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E553EE2" w14:textId="77777777" w:rsidR="00464DF7" w:rsidRPr="00E90287" w:rsidRDefault="00464DF7" w:rsidP="00464DF7">
            <w:pPr>
              <w:spacing w:line="290" w:lineRule="atLeast"/>
              <w:jc w:val="center"/>
              <w:rPr>
                <w:b/>
                <w:color w:val="7FA841"/>
                <w:szCs w:val="21"/>
              </w:rPr>
            </w:pPr>
            <w:r>
              <w:rPr>
                <w:b/>
                <w:color w:val="7FA841"/>
                <w:szCs w:val="21"/>
              </w:rPr>
              <w:t>Front Door &amp; Hallway wall heavy scuffs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75A5A6A" w14:textId="77777777" w:rsidR="00464DF7" w:rsidRPr="00E90287" w:rsidRDefault="00464DF7" w:rsidP="00464DF7">
            <w:pPr>
              <w:spacing w:line="290" w:lineRule="atLeast"/>
              <w:jc w:val="center"/>
              <w:rPr>
                <w:b/>
                <w:color w:val="7FA841"/>
                <w:szCs w:val="21"/>
              </w:rPr>
            </w:pPr>
            <w:r>
              <w:rPr>
                <w:b/>
                <w:color w:val="7FA841"/>
                <w:szCs w:val="21"/>
              </w:rPr>
              <w:t>Front Door &amp; Hallway wall heavy scuffs</w:t>
            </w:r>
          </w:p>
        </w:tc>
      </w:tr>
      <w:tr w:rsidR="00464DF7" w14:paraId="4A9E70EF"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7C12A6C"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76D4D1C3" wp14:editId="5D800C6A">
                  <wp:extent cx="2790825" cy="2095500"/>
                  <wp:effectExtent l="0" t="0" r="0" b="0"/>
                  <wp:docPr id="153" name="Picture 153" descr="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38853040"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146931FA" wp14:editId="22AEF3C7">
                  <wp:extent cx="2790825" cy="2095500"/>
                  <wp:effectExtent l="0" t="0" r="0" b="0"/>
                  <wp:docPr id="150" name="Picture 150" descr="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6898D7DF"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2CCAD65C" wp14:editId="7C8E62AE">
                  <wp:extent cx="2790825" cy="2095500"/>
                  <wp:effectExtent l="0" t="0" r="0" b="0"/>
                  <wp:docPr id="143" name="Picture 143"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03B115CF"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B5F6262" w14:textId="77777777" w:rsidR="00464DF7" w:rsidRPr="00E90287" w:rsidRDefault="00464DF7" w:rsidP="00464DF7">
            <w:pPr>
              <w:spacing w:line="290" w:lineRule="atLeast"/>
              <w:jc w:val="center"/>
              <w:rPr>
                <w:b/>
                <w:color w:val="7FA841"/>
                <w:szCs w:val="21"/>
              </w:rPr>
            </w:pPr>
            <w:r>
              <w:rPr>
                <w:b/>
                <w:color w:val="7FA841"/>
                <w:szCs w:val="21"/>
              </w:rPr>
              <w:t>Front Door &amp; Hallway wall heavy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54E101C" w14:textId="77777777" w:rsidR="00464DF7" w:rsidRPr="00E90287" w:rsidRDefault="00464DF7" w:rsidP="00464DF7">
            <w:pPr>
              <w:spacing w:line="290" w:lineRule="atLeast"/>
              <w:jc w:val="center"/>
              <w:rPr>
                <w:b/>
                <w:color w:val="7FA841"/>
                <w:szCs w:val="21"/>
              </w:rPr>
            </w:pPr>
            <w:r>
              <w:rPr>
                <w:b/>
                <w:color w:val="7FA841"/>
                <w:szCs w:val="21"/>
              </w:rPr>
              <w:t>Front Door &amp; Hallway radiator cover ring mark &amp; scuffs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ECCD917" w14:textId="77777777" w:rsidR="00464DF7" w:rsidRPr="00E90287" w:rsidRDefault="00464DF7" w:rsidP="00464DF7">
            <w:pPr>
              <w:spacing w:line="290" w:lineRule="atLeast"/>
              <w:jc w:val="center"/>
              <w:rPr>
                <w:b/>
                <w:color w:val="7FA841"/>
                <w:szCs w:val="21"/>
              </w:rPr>
            </w:pPr>
            <w:r>
              <w:rPr>
                <w:b/>
                <w:color w:val="7FA841"/>
                <w:szCs w:val="21"/>
              </w:rPr>
              <w:t>Front Door &amp; Hallway radiator cover scuffs</w:t>
            </w:r>
          </w:p>
        </w:tc>
      </w:tr>
      <w:tr w:rsidR="00464DF7" w14:paraId="680BA66E"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3B9E607E" w14:textId="77777777" w:rsidR="00464DF7" w:rsidRPr="00E90287" w:rsidRDefault="00464DF7" w:rsidP="00464DF7">
            <w:pPr>
              <w:jc w:val="center"/>
              <w:rPr>
                <w:b/>
                <w:color w:val="7FA841"/>
                <w:szCs w:val="21"/>
              </w:rPr>
            </w:pPr>
            <w:r w:rsidRPr="003069F6">
              <w:rPr>
                <w:b/>
                <w:noProof/>
                <w:color w:val="7FA841"/>
                <w:szCs w:val="21"/>
                <w:lang w:eastAsia="en-GB"/>
              </w:rPr>
              <w:drawing>
                <wp:inline distT="0" distB="0" distL="0" distR="0" wp14:anchorId="7D6CB68D" wp14:editId="4EA43D7A">
                  <wp:extent cx="2790825" cy="2095500"/>
                  <wp:effectExtent l="0" t="0" r="0" b="0"/>
                  <wp:docPr id="132" name="Picture 13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45E8A7C0"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0DD74DB6" wp14:editId="17CCF12C">
                  <wp:extent cx="2790825" cy="2095500"/>
                  <wp:effectExtent l="0" t="0" r="0" b="0"/>
                  <wp:docPr id="118" name="Picture 118"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097852C3"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2C4CE559" wp14:editId="1D07624C">
                  <wp:extent cx="2790825" cy="2095500"/>
                  <wp:effectExtent l="0" t="0" r="0" b="0"/>
                  <wp:docPr id="117" name="Picture 117"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21FCAE84" w14:textId="77777777" w:rsidR="00417BEF" w:rsidRDefault="00417BEF">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5175D1D4"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5BFCEA6" w14:textId="77777777" w:rsidR="00464DF7" w:rsidRPr="00E90287" w:rsidRDefault="00464DF7" w:rsidP="00464DF7">
            <w:pPr>
              <w:spacing w:line="290" w:lineRule="atLeast"/>
              <w:jc w:val="center"/>
              <w:rPr>
                <w:b/>
                <w:color w:val="7FA841"/>
                <w:szCs w:val="21"/>
              </w:rPr>
            </w:pPr>
            <w:r>
              <w:rPr>
                <w:b/>
                <w:color w:val="7FA841"/>
                <w:szCs w:val="21"/>
              </w:rPr>
              <w:lastRenderedPageBreak/>
              <w:t>Front Door &amp; Hallway radiator cover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A67A832" w14:textId="77777777" w:rsidR="00464DF7" w:rsidRPr="00E90287" w:rsidRDefault="00464DF7" w:rsidP="00464DF7">
            <w:pPr>
              <w:spacing w:line="290" w:lineRule="atLeast"/>
              <w:jc w:val="center"/>
              <w:rPr>
                <w:b/>
                <w:color w:val="7FA841"/>
                <w:szCs w:val="21"/>
              </w:rPr>
            </w:pPr>
            <w:r>
              <w:rPr>
                <w:b/>
                <w:color w:val="7FA841"/>
                <w:szCs w:val="21"/>
              </w:rPr>
              <w:t>Front Door &amp; Hallway radiator cover scuffs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5AC6399" w14:textId="77777777" w:rsidR="00464DF7" w:rsidRPr="00E90287" w:rsidRDefault="00464DF7" w:rsidP="00464DF7">
            <w:pPr>
              <w:spacing w:line="290" w:lineRule="atLeast"/>
              <w:jc w:val="center"/>
              <w:rPr>
                <w:b/>
                <w:color w:val="7FA841"/>
                <w:szCs w:val="21"/>
              </w:rPr>
            </w:pPr>
            <w:r>
              <w:rPr>
                <w:b/>
                <w:color w:val="7FA841"/>
                <w:szCs w:val="21"/>
              </w:rPr>
              <w:t>Front Door &amp; Hallway door to Bedroom line of dents</w:t>
            </w:r>
          </w:p>
        </w:tc>
      </w:tr>
      <w:tr w:rsidR="00464DF7" w14:paraId="594C1D83"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FFF856A"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3F52C4B7" wp14:editId="655188C7">
                  <wp:extent cx="2790825" cy="2095500"/>
                  <wp:effectExtent l="0" t="0" r="0" b="0"/>
                  <wp:docPr id="115" name="Picture 115"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8ADED59"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03F93481" wp14:editId="0A5FF629">
                  <wp:extent cx="2790825" cy="2095500"/>
                  <wp:effectExtent l="0" t="0" r="0" b="0"/>
                  <wp:docPr id="114" name="Picture 114" descr="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4377783A" w14:textId="77777777" w:rsidR="00464DF7" w:rsidRPr="00E90287" w:rsidRDefault="00464DF7" w:rsidP="00464DF7">
            <w:pPr>
              <w:spacing w:line="290" w:lineRule="atLeast"/>
              <w:jc w:val="center"/>
              <w:rPr>
                <w:b/>
                <w:color w:val="7FA841"/>
                <w:szCs w:val="21"/>
              </w:rPr>
            </w:pPr>
            <w:r w:rsidRPr="003069F6">
              <w:rPr>
                <w:b/>
                <w:noProof/>
                <w:color w:val="7FA841"/>
                <w:szCs w:val="21"/>
                <w:lang w:eastAsia="en-GB"/>
              </w:rPr>
              <w:drawing>
                <wp:inline distT="0" distB="0" distL="0" distR="0" wp14:anchorId="1E732657" wp14:editId="429287DC">
                  <wp:extent cx="2790825" cy="2095500"/>
                  <wp:effectExtent l="0" t="0" r="0" b="0"/>
                  <wp:docPr id="97" name="Picture 97" descr="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75EBFB5A"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8151FA0" w14:textId="77777777" w:rsidR="00464DF7" w:rsidRPr="00E90287" w:rsidRDefault="00464DF7" w:rsidP="00464DF7">
            <w:pPr>
              <w:spacing w:line="290" w:lineRule="atLeast"/>
              <w:jc w:val="center"/>
              <w:rPr>
                <w:b/>
                <w:color w:val="7FA841"/>
                <w:szCs w:val="21"/>
              </w:rPr>
            </w:pPr>
            <w:r>
              <w:rPr>
                <w:b/>
                <w:color w:val="7FA841"/>
                <w:szCs w:val="21"/>
              </w:rPr>
              <w:t>Front Door &amp; Hallway door to Bedroom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D6B32B0" w14:textId="77777777" w:rsidR="00464DF7" w:rsidRPr="00E90287" w:rsidRDefault="00464DF7" w:rsidP="00464DF7">
            <w:pPr>
              <w:spacing w:line="290" w:lineRule="atLeast"/>
              <w:jc w:val="center"/>
              <w:rPr>
                <w:b/>
                <w:color w:val="7FA841"/>
                <w:szCs w:val="21"/>
              </w:rPr>
            </w:pPr>
            <w:r>
              <w:rPr>
                <w:b/>
                <w:color w:val="7FA841"/>
                <w:szCs w:val="21"/>
              </w:rPr>
              <w:t>Front Door &amp; Hallway additional hook item to wall</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484638D" w14:textId="77777777" w:rsidR="00464DF7" w:rsidRPr="00E90287" w:rsidRDefault="00464DF7" w:rsidP="00464DF7">
            <w:pPr>
              <w:spacing w:line="290" w:lineRule="atLeast"/>
              <w:jc w:val="center"/>
              <w:rPr>
                <w:b/>
                <w:color w:val="7FA841"/>
                <w:szCs w:val="21"/>
              </w:rPr>
            </w:pPr>
            <w:r>
              <w:rPr>
                <w:b/>
                <w:color w:val="7FA841"/>
                <w:szCs w:val="21"/>
              </w:rPr>
              <w:t>Front Door &amp; Hallway additional items to wall</w:t>
            </w:r>
          </w:p>
        </w:tc>
      </w:tr>
      <w:tr w:rsidR="00464DF7" w14:paraId="30D1633E"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9169172" w14:textId="77777777" w:rsidR="00464DF7" w:rsidRPr="00E90287" w:rsidRDefault="00464DF7" w:rsidP="00464DF7">
            <w:pPr>
              <w:spacing w:line="290" w:lineRule="atLeast"/>
              <w:jc w:val="center"/>
              <w:rPr>
                <w:b/>
                <w:color w:val="7FA841"/>
                <w:szCs w:val="21"/>
              </w:rPr>
            </w:pPr>
            <w:r w:rsidRPr="00685D89">
              <w:rPr>
                <w:b/>
                <w:noProof/>
                <w:color w:val="7FA841"/>
                <w:szCs w:val="21"/>
                <w:lang w:eastAsia="en-GB"/>
              </w:rPr>
              <w:drawing>
                <wp:inline distT="0" distB="0" distL="0" distR="0" wp14:anchorId="0A72DBDE" wp14:editId="73697810">
                  <wp:extent cx="2790825" cy="2095500"/>
                  <wp:effectExtent l="0" t="0" r="0" b="0"/>
                  <wp:docPr id="61" name="Picture 61" descr="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1D6B607" w14:textId="77777777" w:rsidR="00464DF7" w:rsidRPr="00E90287" w:rsidRDefault="00464DF7" w:rsidP="00464DF7">
            <w:pPr>
              <w:spacing w:line="290" w:lineRule="atLeast"/>
              <w:jc w:val="center"/>
              <w:rPr>
                <w:b/>
                <w:color w:val="7FA841"/>
                <w:szCs w:val="21"/>
              </w:rPr>
            </w:pPr>
            <w:r w:rsidRPr="00685D89">
              <w:rPr>
                <w:b/>
                <w:noProof/>
                <w:color w:val="7FA841"/>
                <w:szCs w:val="21"/>
                <w:lang w:eastAsia="en-GB"/>
              </w:rPr>
              <w:drawing>
                <wp:inline distT="0" distB="0" distL="0" distR="0" wp14:anchorId="302FE24B" wp14:editId="3809210D">
                  <wp:extent cx="2790825" cy="2095500"/>
                  <wp:effectExtent l="0" t="0" r="0" b="0"/>
                  <wp:docPr id="58" name="Picture 58" descr="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55120EDF" w14:textId="77777777" w:rsidR="00464DF7" w:rsidRPr="00E90287" w:rsidRDefault="00464DF7" w:rsidP="00464DF7">
            <w:pPr>
              <w:spacing w:line="290" w:lineRule="atLeast"/>
              <w:jc w:val="center"/>
              <w:rPr>
                <w:b/>
                <w:color w:val="7FA841"/>
                <w:szCs w:val="21"/>
              </w:rPr>
            </w:pPr>
            <w:r w:rsidRPr="00685D89">
              <w:rPr>
                <w:b/>
                <w:noProof/>
                <w:color w:val="7FA841"/>
                <w:szCs w:val="21"/>
                <w:lang w:eastAsia="en-GB"/>
              </w:rPr>
              <w:drawing>
                <wp:inline distT="0" distB="0" distL="0" distR="0" wp14:anchorId="5145C657" wp14:editId="7CD6D08B">
                  <wp:extent cx="2790825" cy="2095500"/>
                  <wp:effectExtent l="0" t="0" r="0" b="0"/>
                  <wp:docPr id="7" name="Picture 7" descr="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6BD92061" w14:textId="77777777" w:rsidR="009E2674" w:rsidRDefault="00837AC1" w:rsidP="00837AC1">
      <w:r>
        <w:br w:type="page"/>
      </w:r>
    </w:p>
    <w:p w14:paraId="03BC27CC" w14:textId="77777777" w:rsidR="00A6519C" w:rsidRPr="00DF05C5" w:rsidRDefault="00A6519C" w:rsidP="00A6519C">
      <w:pPr>
        <w:pStyle w:val="Head1Red12ptLeft"/>
        <w:rPr>
          <w:color w:val="7FA841"/>
        </w:rPr>
      </w:pPr>
      <w:bookmarkStart w:id="23" w:name="_Toc99457377"/>
      <w:bookmarkStart w:id="24" w:name="_Toc197392011"/>
      <w:r>
        <w:rPr>
          <w:color w:val="7FA841"/>
        </w:rPr>
        <w:lastRenderedPageBreak/>
        <w:t>Reception</w:t>
      </w:r>
      <w:bookmarkEnd w:id="23"/>
      <w:bookmarkEnd w:id="24"/>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6519C" w:rsidRPr="00F46EB4" w14:paraId="3331BACB" w14:textId="77777777" w:rsidTr="00A6519C">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644F68A4" w14:textId="77777777" w:rsidR="00A6519C" w:rsidRPr="00DF05C5" w:rsidRDefault="00A6519C" w:rsidP="00A6519C">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556E49DF"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0314D83E"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51B86909"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2AA2660D"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1FB81ED2" w14:textId="77777777" w:rsidTr="00A6519C">
        <w:trPr>
          <w:trHeight w:val="392"/>
          <w:jc w:val="center"/>
        </w:trPr>
        <w:tc>
          <w:tcPr>
            <w:tcW w:w="935" w:type="dxa"/>
            <w:tcBorders>
              <w:right w:val="nil"/>
            </w:tcBorders>
            <w:shd w:val="clear" w:color="auto" w:fill="EAEAEA"/>
            <w:vAlign w:val="center"/>
          </w:tcPr>
          <w:p w14:paraId="15D7CED2" w14:textId="77777777" w:rsidR="00A6519C" w:rsidRPr="00F46EB4" w:rsidRDefault="00A6519C" w:rsidP="00A6519C"/>
        </w:tc>
        <w:tc>
          <w:tcPr>
            <w:tcW w:w="2269" w:type="dxa"/>
            <w:tcBorders>
              <w:left w:val="nil"/>
              <w:right w:val="nil"/>
            </w:tcBorders>
            <w:shd w:val="clear" w:color="auto" w:fill="EAEAEA"/>
            <w:vAlign w:val="center"/>
          </w:tcPr>
          <w:p w14:paraId="1326164C" w14:textId="77777777" w:rsidR="00A6519C" w:rsidRPr="003F2161" w:rsidRDefault="00A6519C" w:rsidP="00A6519C">
            <w:pPr>
              <w:pStyle w:val="TableTextLeft10pt"/>
            </w:pPr>
            <w:r w:rsidRPr="00D405A3">
              <w:rPr>
                <w:color w:val="7FA841"/>
              </w:rPr>
              <w:t>Doors/Windows</w:t>
            </w:r>
          </w:p>
        </w:tc>
        <w:tc>
          <w:tcPr>
            <w:tcW w:w="3685" w:type="dxa"/>
            <w:tcBorders>
              <w:left w:val="nil"/>
              <w:right w:val="nil"/>
            </w:tcBorders>
            <w:shd w:val="clear" w:color="auto" w:fill="EAEAEA"/>
            <w:vAlign w:val="center"/>
          </w:tcPr>
          <w:p w14:paraId="37322A71" w14:textId="77777777" w:rsidR="00A6519C" w:rsidRPr="003F2161" w:rsidRDefault="00A6519C" w:rsidP="00A6519C">
            <w:pPr>
              <w:pStyle w:val="TableTextLeft10pt"/>
            </w:pPr>
          </w:p>
        </w:tc>
        <w:tc>
          <w:tcPr>
            <w:tcW w:w="3685" w:type="dxa"/>
            <w:tcBorders>
              <w:left w:val="nil"/>
              <w:right w:val="single" w:sz="4" w:space="0" w:color="000000"/>
            </w:tcBorders>
            <w:shd w:val="clear" w:color="auto" w:fill="EAEAEA"/>
            <w:vAlign w:val="center"/>
          </w:tcPr>
          <w:p w14:paraId="1A92F9CF" w14:textId="77777777" w:rsidR="00A6519C" w:rsidRPr="00F46EB4" w:rsidRDefault="00A6519C" w:rsidP="00A6519C">
            <w:pPr>
              <w:pStyle w:val="TableTextLeft10pt"/>
            </w:pPr>
          </w:p>
        </w:tc>
        <w:tc>
          <w:tcPr>
            <w:tcW w:w="3685" w:type="dxa"/>
            <w:tcBorders>
              <w:left w:val="single" w:sz="4" w:space="0" w:color="000000"/>
            </w:tcBorders>
            <w:shd w:val="clear" w:color="auto" w:fill="EAEAEA"/>
            <w:vAlign w:val="center"/>
          </w:tcPr>
          <w:p w14:paraId="13863BFD" w14:textId="77777777" w:rsidR="00A6519C" w:rsidRPr="00F46EB4" w:rsidRDefault="00A6519C" w:rsidP="00A6519C">
            <w:pPr>
              <w:pStyle w:val="TableTextLeft10pt"/>
            </w:pPr>
          </w:p>
        </w:tc>
      </w:tr>
      <w:tr w:rsidR="00A6519C" w:rsidRPr="00F46EB4" w14:paraId="169D75B3" w14:textId="77777777" w:rsidTr="00A6519C">
        <w:trPr>
          <w:trHeight w:val="392"/>
          <w:jc w:val="center"/>
        </w:trPr>
        <w:tc>
          <w:tcPr>
            <w:tcW w:w="935" w:type="dxa"/>
            <w:vAlign w:val="center"/>
          </w:tcPr>
          <w:p w14:paraId="758323D2" w14:textId="77777777" w:rsidR="00A6519C" w:rsidRPr="00F17C6A" w:rsidRDefault="00A6519C" w:rsidP="005A53C4">
            <w:pPr>
              <w:pStyle w:val="ReportListNumbers"/>
            </w:pPr>
          </w:p>
        </w:tc>
        <w:tc>
          <w:tcPr>
            <w:tcW w:w="2269" w:type="dxa"/>
          </w:tcPr>
          <w:p w14:paraId="43021EB5" w14:textId="77777777" w:rsidR="00A6519C" w:rsidRPr="003F2161" w:rsidRDefault="00A6519C" w:rsidP="00A6519C">
            <w:pPr>
              <w:pStyle w:val="TableTextLeft10pt"/>
            </w:pPr>
            <w:r w:rsidRPr="003F2161">
              <w:t>Doors</w:t>
            </w:r>
          </w:p>
        </w:tc>
        <w:tc>
          <w:tcPr>
            <w:tcW w:w="3685" w:type="dxa"/>
          </w:tcPr>
          <w:p w14:paraId="4360E37D" w14:textId="77777777" w:rsidR="00A6519C" w:rsidRDefault="00A6519C" w:rsidP="00A6519C">
            <w:pPr>
              <w:pStyle w:val="TableTextLeft10pt"/>
              <w:rPr>
                <w:rFonts w:cstheme="minorHAnsi"/>
              </w:rPr>
            </w:pPr>
            <w:r>
              <w:rPr>
                <w:rFonts w:cstheme="minorHAnsi"/>
              </w:rPr>
              <w:t>White painted panelled door</w:t>
            </w:r>
          </w:p>
          <w:p w14:paraId="7704152A" w14:textId="77777777" w:rsidR="00A6519C" w:rsidRPr="00475D27" w:rsidRDefault="00A6519C" w:rsidP="00A6519C">
            <w:pPr>
              <w:pStyle w:val="TableTextLeft10pt"/>
              <w:rPr>
                <w:rFonts w:cstheme="minorHAnsi"/>
              </w:rPr>
            </w:pPr>
            <w:r>
              <w:rPr>
                <w:rFonts w:cstheme="minorHAnsi"/>
              </w:rPr>
              <w:t>Brushed chrome lever handle/backing</w:t>
            </w:r>
          </w:p>
        </w:tc>
        <w:tc>
          <w:tcPr>
            <w:tcW w:w="3685" w:type="dxa"/>
            <w:tcBorders>
              <w:right w:val="single" w:sz="4" w:space="0" w:color="000000"/>
            </w:tcBorders>
          </w:tcPr>
          <w:p w14:paraId="72ACD588"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6B88A42F" w14:textId="77777777" w:rsidR="00A6519C" w:rsidRDefault="005A53C4" w:rsidP="00A6519C">
            <w:pPr>
              <w:pStyle w:val="TableTextLeft10pt"/>
              <w:rPr>
                <w:rFonts w:cstheme="minorHAnsi"/>
              </w:rPr>
            </w:pPr>
            <w:r>
              <w:rPr>
                <w:rFonts w:cstheme="minorHAnsi"/>
              </w:rPr>
              <w:t>Black mid low level scuffs</w:t>
            </w:r>
          </w:p>
          <w:p w14:paraId="740FA0EC" w14:textId="77777777" w:rsidR="005A53C4" w:rsidRPr="00475D27" w:rsidRDefault="005A53C4" w:rsidP="00A6519C">
            <w:pPr>
              <w:pStyle w:val="TableTextLeft10pt"/>
              <w:rPr>
                <w:rFonts w:cstheme="minorHAnsi"/>
              </w:rPr>
            </w:pPr>
            <w:r>
              <w:rPr>
                <w:rFonts w:cstheme="minorHAnsi"/>
              </w:rPr>
              <w:t>Paint shaded</w:t>
            </w:r>
          </w:p>
        </w:tc>
      </w:tr>
      <w:tr w:rsidR="00A6519C" w:rsidRPr="00F46EB4" w14:paraId="6AB30699" w14:textId="77777777" w:rsidTr="00A6519C">
        <w:trPr>
          <w:trHeight w:val="392"/>
          <w:jc w:val="center"/>
        </w:trPr>
        <w:tc>
          <w:tcPr>
            <w:tcW w:w="935" w:type="dxa"/>
            <w:vAlign w:val="center"/>
          </w:tcPr>
          <w:p w14:paraId="31B90029" w14:textId="77777777" w:rsidR="00A6519C" w:rsidRPr="00F17C6A" w:rsidRDefault="00A6519C" w:rsidP="00A6519C">
            <w:pPr>
              <w:pStyle w:val="ReportListNumbers"/>
            </w:pPr>
          </w:p>
        </w:tc>
        <w:tc>
          <w:tcPr>
            <w:tcW w:w="2269" w:type="dxa"/>
          </w:tcPr>
          <w:p w14:paraId="2147FE36" w14:textId="77777777" w:rsidR="00A6519C" w:rsidRPr="003F2161" w:rsidRDefault="00A6519C" w:rsidP="00A6519C">
            <w:pPr>
              <w:pStyle w:val="TableTextLeft10pt"/>
            </w:pPr>
            <w:r w:rsidRPr="003F2161">
              <w:t>Door Frame</w:t>
            </w:r>
          </w:p>
        </w:tc>
        <w:tc>
          <w:tcPr>
            <w:tcW w:w="3685" w:type="dxa"/>
          </w:tcPr>
          <w:p w14:paraId="61F024DF"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54C3753F"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6975E3DA" w14:textId="77777777" w:rsidR="00A6519C" w:rsidRPr="00475D27" w:rsidRDefault="005A53C4" w:rsidP="00A6519C">
            <w:pPr>
              <w:pStyle w:val="TableTextLeft10pt"/>
              <w:rPr>
                <w:rFonts w:cstheme="minorHAnsi"/>
              </w:rPr>
            </w:pPr>
            <w:r w:rsidRPr="00116A53">
              <w:rPr>
                <w:color w:val="0070C0"/>
                <w:szCs w:val="21"/>
              </w:rPr>
              <w:sym w:font="Wingdings" w:char="F0FC"/>
            </w:r>
          </w:p>
        </w:tc>
      </w:tr>
      <w:tr w:rsidR="00A6519C" w:rsidRPr="00F46EB4" w14:paraId="30C98E0A" w14:textId="77777777" w:rsidTr="00A6519C">
        <w:trPr>
          <w:trHeight w:val="392"/>
          <w:jc w:val="center"/>
        </w:trPr>
        <w:tc>
          <w:tcPr>
            <w:tcW w:w="935" w:type="dxa"/>
            <w:vAlign w:val="center"/>
          </w:tcPr>
          <w:p w14:paraId="711104B4" w14:textId="77777777" w:rsidR="00A6519C" w:rsidRPr="00F17C6A" w:rsidRDefault="00A6519C" w:rsidP="00A6519C">
            <w:pPr>
              <w:pStyle w:val="ReportListNumbers"/>
            </w:pPr>
          </w:p>
        </w:tc>
        <w:tc>
          <w:tcPr>
            <w:tcW w:w="2269" w:type="dxa"/>
          </w:tcPr>
          <w:p w14:paraId="34EE6786" w14:textId="77777777" w:rsidR="00A6519C" w:rsidRPr="003F2161" w:rsidRDefault="00A6519C" w:rsidP="00A6519C">
            <w:pPr>
              <w:pStyle w:val="TableTextLeft10pt"/>
            </w:pPr>
            <w:r>
              <w:t>Reverse of Door</w:t>
            </w:r>
          </w:p>
        </w:tc>
        <w:tc>
          <w:tcPr>
            <w:tcW w:w="3685" w:type="dxa"/>
          </w:tcPr>
          <w:p w14:paraId="39065C84" w14:textId="77777777" w:rsidR="00A6519C" w:rsidRDefault="00A6519C" w:rsidP="00A6519C">
            <w:pPr>
              <w:pStyle w:val="TableTextLeft10pt"/>
              <w:rPr>
                <w:rFonts w:cstheme="minorHAnsi"/>
              </w:rPr>
            </w:pPr>
            <w:r>
              <w:rPr>
                <w:rFonts w:cstheme="minorHAnsi"/>
              </w:rPr>
              <w:t>As exterior</w:t>
            </w:r>
          </w:p>
          <w:p w14:paraId="44180FD1" w14:textId="77777777" w:rsidR="00A6519C" w:rsidRPr="00475D27" w:rsidRDefault="00A6519C" w:rsidP="00A6519C">
            <w:pPr>
              <w:pStyle w:val="TableTextLeft10pt"/>
              <w:rPr>
                <w:rFonts w:cstheme="minorHAnsi"/>
              </w:rPr>
            </w:pPr>
            <w:r>
              <w:rPr>
                <w:rFonts w:cstheme="minorHAnsi"/>
              </w:rPr>
              <w:t>Brushed chrome lever handle/backing</w:t>
            </w:r>
          </w:p>
        </w:tc>
        <w:tc>
          <w:tcPr>
            <w:tcW w:w="3685" w:type="dxa"/>
            <w:tcBorders>
              <w:right w:val="single" w:sz="4" w:space="0" w:color="000000"/>
            </w:tcBorders>
          </w:tcPr>
          <w:p w14:paraId="6A2392ED"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71C86B4E" w14:textId="77777777" w:rsidR="00A6519C" w:rsidRPr="00475D27" w:rsidRDefault="005A53C4" w:rsidP="00A6519C">
            <w:pPr>
              <w:pStyle w:val="TableTextLeft10pt"/>
              <w:rPr>
                <w:rFonts w:cstheme="minorHAnsi"/>
              </w:rPr>
            </w:pPr>
            <w:r>
              <w:rPr>
                <w:rFonts w:cstheme="minorHAnsi"/>
              </w:rPr>
              <w:t>Leading edge finger shaded</w:t>
            </w:r>
          </w:p>
        </w:tc>
      </w:tr>
      <w:tr w:rsidR="00A6519C" w:rsidRPr="00F46EB4" w14:paraId="699B6C8A" w14:textId="77777777" w:rsidTr="00A6519C">
        <w:trPr>
          <w:trHeight w:val="392"/>
          <w:jc w:val="center"/>
        </w:trPr>
        <w:tc>
          <w:tcPr>
            <w:tcW w:w="935" w:type="dxa"/>
            <w:vAlign w:val="center"/>
          </w:tcPr>
          <w:p w14:paraId="3F5AF577" w14:textId="77777777" w:rsidR="00A6519C" w:rsidRPr="00F17C6A" w:rsidRDefault="00A6519C" w:rsidP="00A6519C">
            <w:pPr>
              <w:pStyle w:val="ReportListNumbers"/>
            </w:pPr>
          </w:p>
        </w:tc>
        <w:tc>
          <w:tcPr>
            <w:tcW w:w="2269" w:type="dxa"/>
          </w:tcPr>
          <w:p w14:paraId="1F87BC49" w14:textId="77777777" w:rsidR="00A6519C" w:rsidRPr="003F2161" w:rsidRDefault="00A6519C" w:rsidP="00A6519C">
            <w:pPr>
              <w:pStyle w:val="TableTextLeft10pt"/>
            </w:pPr>
            <w:r>
              <w:t>Door Frame</w:t>
            </w:r>
          </w:p>
        </w:tc>
        <w:tc>
          <w:tcPr>
            <w:tcW w:w="3685" w:type="dxa"/>
          </w:tcPr>
          <w:p w14:paraId="354EFF22"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329E8130"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05CECD02" w14:textId="77777777" w:rsidR="00A6519C" w:rsidRPr="00475D27" w:rsidRDefault="005A53C4" w:rsidP="00A6519C">
            <w:pPr>
              <w:pStyle w:val="TableTextLeft10pt"/>
              <w:rPr>
                <w:rFonts w:cstheme="minorHAnsi"/>
              </w:rPr>
            </w:pPr>
            <w:r>
              <w:rPr>
                <w:rFonts w:cstheme="minorHAnsi"/>
              </w:rPr>
              <w:t>Small edge chips</w:t>
            </w:r>
          </w:p>
        </w:tc>
      </w:tr>
      <w:tr w:rsidR="00A6519C" w:rsidRPr="00F46EB4" w14:paraId="75CD4438" w14:textId="77777777" w:rsidTr="00A6519C">
        <w:trPr>
          <w:trHeight w:val="392"/>
          <w:jc w:val="center"/>
        </w:trPr>
        <w:tc>
          <w:tcPr>
            <w:tcW w:w="935" w:type="dxa"/>
            <w:vAlign w:val="center"/>
          </w:tcPr>
          <w:p w14:paraId="0A9FC76C" w14:textId="77777777" w:rsidR="00A6519C" w:rsidRPr="00F17C6A" w:rsidRDefault="00A6519C" w:rsidP="00A6519C">
            <w:pPr>
              <w:pStyle w:val="ReportListNumbers"/>
            </w:pPr>
          </w:p>
        </w:tc>
        <w:tc>
          <w:tcPr>
            <w:tcW w:w="2269" w:type="dxa"/>
          </w:tcPr>
          <w:p w14:paraId="2EB2332E" w14:textId="77777777" w:rsidR="00A6519C" w:rsidRPr="003F2161" w:rsidRDefault="00A6519C" w:rsidP="00A6519C">
            <w:pPr>
              <w:pStyle w:val="TableTextLeft10pt"/>
            </w:pPr>
            <w:r w:rsidRPr="003F2161">
              <w:t>Threshold</w:t>
            </w:r>
          </w:p>
        </w:tc>
        <w:tc>
          <w:tcPr>
            <w:tcW w:w="3685" w:type="dxa"/>
          </w:tcPr>
          <w:p w14:paraId="0562475A" w14:textId="77777777" w:rsidR="00A6519C" w:rsidRPr="00475D27" w:rsidRDefault="00A6519C" w:rsidP="00A6519C">
            <w:pPr>
              <w:pStyle w:val="TableTextLeft10pt"/>
              <w:rPr>
                <w:rFonts w:cstheme="minorHAnsi"/>
              </w:rPr>
            </w:pPr>
            <w:r>
              <w:rPr>
                <w:rFonts w:cstheme="minorHAnsi"/>
              </w:rPr>
              <w:t>None</w:t>
            </w:r>
          </w:p>
        </w:tc>
        <w:tc>
          <w:tcPr>
            <w:tcW w:w="3685" w:type="dxa"/>
            <w:tcBorders>
              <w:right w:val="single" w:sz="4" w:space="0" w:color="000000"/>
            </w:tcBorders>
          </w:tcPr>
          <w:p w14:paraId="265800CB" w14:textId="77777777" w:rsidR="00A6519C" w:rsidRPr="00475D27" w:rsidRDefault="00A6519C" w:rsidP="00A6519C">
            <w:pPr>
              <w:pStyle w:val="TableTextLeft10pt"/>
              <w:rPr>
                <w:rFonts w:cstheme="minorHAnsi"/>
              </w:rPr>
            </w:pPr>
          </w:p>
        </w:tc>
        <w:tc>
          <w:tcPr>
            <w:tcW w:w="3685" w:type="dxa"/>
            <w:tcBorders>
              <w:left w:val="single" w:sz="4" w:space="0" w:color="000000"/>
            </w:tcBorders>
          </w:tcPr>
          <w:p w14:paraId="19232EF6" w14:textId="77777777" w:rsidR="00A6519C" w:rsidRPr="00475D27" w:rsidRDefault="005A53C4" w:rsidP="00A6519C">
            <w:pPr>
              <w:pStyle w:val="TableTextLeft10pt"/>
              <w:rPr>
                <w:rFonts w:cstheme="minorHAnsi"/>
              </w:rPr>
            </w:pPr>
            <w:r w:rsidRPr="00116A53">
              <w:rPr>
                <w:color w:val="0070C0"/>
                <w:szCs w:val="21"/>
              </w:rPr>
              <w:sym w:font="Wingdings" w:char="F0FC"/>
            </w:r>
          </w:p>
        </w:tc>
      </w:tr>
      <w:tr w:rsidR="00A6519C" w:rsidRPr="00F46EB4" w14:paraId="058A148D" w14:textId="77777777" w:rsidTr="00A6519C">
        <w:trPr>
          <w:trHeight w:val="392"/>
          <w:jc w:val="center"/>
        </w:trPr>
        <w:tc>
          <w:tcPr>
            <w:tcW w:w="935" w:type="dxa"/>
            <w:tcBorders>
              <w:bottom w:val="single" w:sz="6" w:space="0" w:color="595959"/>
            </w:tcBorders>
            <w:vAlign w:val="center"/>
          </w:tcPr>
          <w:p w14:paraId="5EBF02AA" w14:textId="77777777" w:rsidR="00A6519C" w:rsidRPr="00F17C6A" w:rsidRDefault="00A6519C" w:rsidP="00A6519C">
            <w:pPr>
              <w:pStyle w:val="ReportListNumbers"/>
            </w:pPr>
          </w:p>
        </w:tc>
        <w:tc>
          <w:tcPr>
            <w:tcW w:w="2269" w:type="dxa"/>
            <w:tcBorders>
              <w:bottom w:val="single" w:sz="6" w:space="0" w:color="595959"/>
            </w:tcBorders>
          </w:tcPr>
          <w:p w14:paraId="60D62A5E" w14:textId="77777777" w:rsidR="00A6519C" w:rsidRPr="003F2161" w:rsidRDefault="00A6519C" w:rsidP="00A6519C">
            <w:pPr>
              <w:pStyle w:val="TableTextLeft10pt"/>
            </w:pPr>
            <w:r w:rsidRPr="003F2161">
              <w:t>Windows</w:t>
            </w:r>
          </w:p>
        </w:tc>
        <w:tc>
          <w:tcPr>
            <w:tcW w:w="3685" w:type="dxa"/>
            <w:tcBorders>
              <w:bottom w:val="single" w:sz="6" w:space="0" w:color="595959"/>
            </w:tcBorders>
          </w:tcPr>
          <w:p w14:paraId="13244699" w14:textId="77777777" w:rsidR="00A6519C" w:rsidRDefault="00A6519C" w:rsidP="00A6519C">
            <w:pPr>
              <w:pStyle w:val="TableTextLeft10pt"/>
              <w:rPr>
                <w:rFonts w:cstheme="minorHAnsi"/>
              </w:rPr>
            </w:pPr>
            <w:r>
              <w:rPr>
                <w:rFonts w:cstheme="minorHAnsi"/>
              </w:rPr>
              <w:t>Pair of clear double glazed windows to roof terrace</w:t>
            </w:r>
          </w:p>
          <w:p w14:paraId="71B50504" w14:textId="77777777" w:rsidR="00A6519C" w:rsidRDefault="00A6519C" w:rsidP="00A6519C">
            <w:pPr>
              <w:pStyle w:val="TableTextLeft10pt"/>
              <w:rPr>
                <w:rFonts w:cstheme="minorHAnsi"/>
              </w:rPr>
            </w:pPr>
          </w:p>
          <w:p w14:paraId="488E5573" w14:textId="77777777" w:rsidR="00A6519C" w:rsidRDefault="00A6519C" w:rsidP="00A6519C">
            <w:pPr>
              <w:pStyle w:val="TableTextLeft10pt"/>
              <w:rPr>
                <w:rFonts w:cstheme="minorHAnsi"/>
              </w:rPr>
            </w:pPr>
            <w:r>
              <w:rPr>
                <w:rFonts w:cstheme="minorHAnsi"/>
              </w:rPr>
              <w:t>White painted frames</w:t>
            </w:r>
          </w:p>
          <w:p w14:paraId="1771054E" w14:textId="77777777" w:rsidR="00A6519C" w:rsidRDefault="00A6519C" w:rsidP="00A6519C">
            <w:pPr>
              <w:pStyle w:val="TableTextLeft10pt"/>
              <w:rPr>
                <w:rFonts w:cstheme="minorHAnsi"/>
              </w:rPr>
            </w:pPr>
            <w:r>
              <w:rPr>
                <w:rFonts w:cstheme="minorHAnsi"/>
              </w:rPr>
              <w:t>Brushed chrome lever handle/backing with integral lock</w:t>
            </w:r>
          </w:p>
          <w:p w14:paraId="65E543B8" w14:textId="77777777" w:rsidR="00A6519C" w:rsidRDefault="00A6519C" w:rsidP="00A6519C">
            <w:pPr>
              <w:pStyle w:val="TableTextLeft10pt"/>
              <w:rPr>
                <w:rFonts w:cstheme="minorHAnsi"/>
              </w:rPr>
            </w:pPr>
            <w:r>
              <w:rPr>
                <w:rFonts w:cstheme="minorHAnsi"/>
              </w:rPr>
              <w:t>1 x key</w:t>
            </w:r>
          </w:p>
          <w:p w14:paraId="2763E780" w14:textId="77777777" w:rsidR="00A6519C" w:rsidRDefault="00A6519C" w:rsidP="00A6519C">
            <w:pPr>
              <w:pStyle w:val="TableTextLeft10pt"/>
              <w:rPr>
                <w:rFonts w:cstheme="minorHAnsi"/>
              </w:rPr>
            </w:pPr>
            <w:r>
              <w:rPr>
                <w:rFonts w:cstheme="minorHAnsi"/>
              </w:rPr>
              <w:t>4 x brushed chrome slide bolts</w:t>
            </w:r>
          </w:p>
          <w:p w14:paraId="3EB4E46E" w14:textId="77777777" w:rsidR="00A6519C" w:rsidRDefault="00A6519C" w:rsidP="00A6519C">
            <w:pPr>
              <w:pStyle w:val="TableTextLeft10pt"/>
              <w:rPr>
                <w:rFonts w:cstheme="minorHAnsi"/>
              </w:rPr>
            </w:pPr>
            <w:r>
              <w:rPr>
                <w:rFonts w:cstheme="minorHAnsi"/>
              </w:rPr>
              <w:t>Black brushed draught strips to base of doors</w:t>
            </w:r>
          </w:p>
          <w:p w14:paraId="3CAC1C04" w14:textId="77777777" w:rsidR="00A6519C" w:rsidRDefault="00A6519C" w:rsidP="00A6519C">
            <w:pPr>
              <w:pStyle w:val="TableTextLeft10pt"/>
              <w:rPr>
                <w:rFonts w:cstheme="minorHAnsi"/>
              </w:rPr>
            </w:pPr>
            <w:r>
              <w:rPr>
                <w:rFonts w:cstheme="minorHAnsi"/>
              </w:rPr>
              <w:t>Aluminium threshold</w:t>
            </w:r>
          </w:p>
          <w:p w14:paraId="31BB86F1" w14:textId="77777777" w:rsidR="00A6519C" w:rsidRDefault="00A6519C" w:rsidP="00A6519C">
            <w:pPr>
              <w:pStyle w:val="TableTextLeft10pt"/>
              <w:rPr>
                <w:rFonts w:cstheme="minorHAnsi"/>
              </w:rPr>
            </w:pPr>
          </w:p>
          <w:p w14:paraId="02349BF4" w14:textId="77777777" w:rsidR="00A6519C" w:rsidRDefault="00A6519C" w:rsidP="00A6519C">
            <w:pPr>
              <w:pStyle w:val="TableTextLeft10pt"/>
              <w:rPr>
                <w:rFonts w:cstheme="minorHAnsi"/>
              </w:rPr>
            </w:pPr>
          </w:p>
          <w:p w14:paraId="374F8F4C" w14:textId="77777777" w:rsidR="00A6519C" w:rsidRDefault="00A6519C" w:rsidP="00A6519C">
            <w:pPr>
              <w:pStyle w:val="TableTextLeft10pt"/>
              <w:rPr>
                <w:rFonts w:cstheme="minorHAnsi"/>
              </w:rPr>
            </w:pPr>
            <w:r>
              <w:rPr>
                <w:rFonts w:cstheme="minorHAnsi"/>
              </w:rPr>
              <w:t>High level window above</w:t>
            </w:r>
          </w:p>
          <w:p w14:paraId="02391E2C" w14:textId="77777777" w:rsidR="00A6519C" w:rsidRDefault="00A6519C" w:rsidP="00A6519C">
            <w:pPr>
              <w:pStyle w:val="TableTextLeft10pt"/>
              <w:rPr>
                <w:rFonts w:cstheme="minorHAnsi"/>
              </w:rPr>
            </w:pPr>
          </w:p>
          <w:p w14:paraId="64473401" w14:textId="77777777" w:rsidR="00A6519C" w:rsidRDefault="00A6519C" w:rsidP="00A6519C">
            <w:pPr>
              <w:pStyle w:val="TableTextLeft10pt"/>
              <w:rPr>
                <w:rFonts w:cstheme="minorHAnsi"/>
              </w:rPr>
            </w:pPr>
            <w:r>
              <w:rPr>
                <w:rFonts w:cstheme="minorHAnsi"/>
              </w:rPr>
              <w:t>White painted frame</w:t>
            </w:r>
          </w:p>
          <w:p w14:paraId="1AA30926" w14:textId="77777777" w:rsidR="00A6519C" w:rsidRPr="00475D27" w:rsidRDefault="00A6519C" w:rsidP="00A6519C">
            <w:pPr>
              <w:pStyle w:val="TableTextLeft10pt"/>
              <w:rPr>
                <w:rFonts w:cstheme="minorHAnsi"/>
              </w:rPr>
            </w:pPr>
            <w:r>
              <w:rPr>
                <w:rFonts w:cstheme="minorHAnsi"/>
              </w:rPr>
              <w:t>Brushed metal ring pull</w:t>
            </w:r>
          </w:p>
        </w:tc>
        <w:tc>
          <w:tcPr>
            <w:tcW w:w="3685" w:type="dxa"/>
            <w:tcBorders>
              <w:bottom w:val="single" w:sz="6" w:space="0" w:color="595959"/>
              <w:right w:val="single" w:sz="4" w:space="0" w:color="000000"/>
            </w:tcBorders>
          </w:tcPr>
          <w:p w14:paraId="7BA2A7CE" w14:textId="77777777" w:rsidR="00A6519C" w:rsidRDefault="00A6519C" w:rsidP="00A6519C">
            <w:pPr>
              <w:pStyle w:val="TableTextLeft10pt"/>
              <w:rPr>
                <w:rFonts w:cstheme="minorHAnsi"/>
              </w:rPr>
            </w:pPr>
            <w:r>
              <w:rPr>
                <w:rFonts w:cstheme="minorHAnsi"/>
              </w:rPr>
              <w:t>Panes intact</w:t>
            </w:r>
          </w:p>
          <w:p w14:paraId="2A0C8219" w14:textId="77777777" w:rsidR="00A6519C" w:rsidRDefault="00A6519C" w:rsidP="00A6519C">
            <w:pPr>
              <w:pStyle w:val="TableTextLeft10pt"/>
              <w:rPr>
                <w:rFonts w:cstheme="minorHAnsi"/>
              </w:rPr>
            </w:pPr>
            <w:r>
              <w:rPr>
                <w:rFonts w:cstheme="minorHAnsi"/>
              </w:rPr>
              <w:t>Light scratches to edges of glass</w:t>
            </w:r>
          </w:p>
          <w:p w14:paraId="3CE7C117" w14:textId="77777777" w:rsidR="00A6519C" w:rsidRDefault="00A6519C" w:rsidP="00A6519C">
            <w:pPr>
              <w:pStyle w:val="TableTextLeft10pt"/>
              <w:rPr>
                <w:rFonts w:cstheme="minorHAnsi"/>
              </w:rPr>
            </w:pPr>
            <w:r>
              <w:rPr>
                <w:rFonts w:cstheme="minorHAnsi"/>
              </w:rPr>
              <w:t>Clean</w:t>
            </w:r>
          </w:p>
          <w:p w14:paraId="21E75830" w14:textId="77777777" w:rsidR="00A6519C" w:rsidRDefault="00A6519C" w:rsidP="00A6519C">
            <w:pPr>
              <w:pStyle w:val="TableTextLeft10pt"/>
              <w:rPr>
                <w:rFonts w:cstheme="minorHAnsi"/>
              </w:rPr>
            </w:pPr>
            <w:r>
              <w:rPr>
                <w:rFonts w:cstheme="minorHAnsi"/>
              </w:rPr>
              <w:t>Freshly painted, March 2022</w:t>
            </w:r>
          </w:p>
          <w:p w14:paraId="432EF231" w14:textId="77777777" w:rsidR="00A6519C" w:rsidRDefault="00A6519C" w:rsidP="00A6519C">
            <w:pPr>
              <w:pStyle w:val="TableTextLeft10pt"/>
              <w:rPr>
                <w:rFonts w:cstheme="minorHAnsi"/>
              </w:rPr>
            </w:pPr>
          </w:p>
          <w:p w14:paraId="7B0E29F3" w14:textId="77777777" w:rsidR="00A6519C" w:rsidRDefault="00A6519C" w:rsidP="00A6519C">
            <w:pPr>
              <w:pStyle w:val="TableTextLeft10pt"/>
              <w:rPr>
                <w:rFonts w:cstheme="minorHAnsi"/>
              </w:rPr>
            </w:pPr>
          </w:p>
          <w:p w14:paraId="696C3B8C" w14:textId="77777777" w:rsidR="00A6519C" w:rsidRDefault="00A6519C" w:rsidP="00A6519C">
            <w:pPr>
              <w:pStyle w:val="TableTextLeft10pt"/>
              <w:rPr>
                <w:rFonts w:cstheme="minorHAnsi"/>
              </w:rPr>
            </w:pPr>
          </w:p>
          <w:p w14:paraId="783555D4" w14:textId="77777777" w:rsidR="00A6519C" w:rsidRDefault="00A6519C" w:rsidP="00A6519C">
            <w:pPr>
              <w:pStyle w:val="TableTextLeft10pt"/>
              <w:rPr>
                <w:rFonts w:cstheme="minorHAnsi"/>
              </w:rPr>
            </w:pPr>
          </w:p>
          <w:p w14:paraId="312A9C67" w14:textId="77777777" w:rsidR="00A6519C" w:rsidRDefault="00A6519C" w:rsidP="00A6519C">
            <w:pPr>
              <w:pStyle w:val="TableTextLeft10pt"/>
              <w:rPr>
                <w:rFonts w:cstheme="minorHAnsi"/>
              </w:rPr>
            </w:pPr>
          </w:p>
          <w:p w14:paraId="4ABEF4F5" w14:textId="77777777" w:rsidR="00A6519C" w:rsidRDefault="00A6519C" w:rsidP="00A6519C">
            <w:pPr>
              <w:pStyle w:val="TableTextLeft10pt"/>
              <w:rPr>
                <w:rFonts w:cstheme="minorHAnsi"/>
              </w:rPr>
            </w:pPr>
          </w:p>
          <w:p w14:paraId="1AC8372B" w14:textId="77777777" w:rsidR="00A6519C" w:rsidRDefault="00A6519C" w:rsidP="00A6519C">
            <w:pPr>
              <w:pStyle w:val="TableTextLeft10pt"/>
              <w:rPr>
                <w:rFonts w:cstheme="minorHAnsi"/>
              </w:rPr>
            </w:pPr>
            <w:r>
              <w:rPr>
                <w:rFonts w:cstheme="minorHAnsi"/>
              </w:rPr>
              <w:t>Aged</w:t>
            </w:r>
          </w:p>
          <w:p w14:paraId="0DF93023" w14:textId="77777777" w:rsidR="00A6519C" w:rsidRDefault="00A6519C" w:rsidP="00A6519C">
            <w:pPr>
              <w:pStyle w:val="TableTextLeft10pt"/>
              <w:rPr>
                <w:rFonts w:cstheme="minorHAnsi"/>
              </w:rPr>
            </w:pPr>
            <w:r>
              <w:rPr>
                <w:rFonts w:cstheme="minorHAnsi"/>
              </w:rPr>
              <w:t>Shaded</w:t>
            </w:r>
          </w:p>
          <w:p w14:paraId="2BB85514" w14:textId="77777777" w:rsidR="00A6519C" w:rsidRDefault="00A6519C" w:rsidP="00A6519C">
            <w:pPr>
              <w:pStyle w:val="TableTextLeft10pt"/>
              <w:rPr>
                <w:rFonts w:cstheme="minorHAnsi"/>
              </w:rPr>
            </w:pPr>
          </w:p>
          <w:p w14:paraId="59A4BA1A" w14:textId="77777777" w:rsidR="00A6519C" w:rsidRDefault="00A6519C" w:rsidP="00A6519C">
            <w:pPr>
              <w:pStyle w:val="TableTextLeft10pt"/>
              <w:rPr>
                <w:rFonts w:cstheme="minorHAnsi"/>
              </w:rPr>
            </w:pPr>
            <w:r>
              <w:rPr>
                <w:rFonts w:cstheme="minorHAnsi"/>
              </w:rPr>
              <w:t>Pane intact</w:t>
            </w:r>
          </w:p>
          <w:p w14:paraId="1F846F7C" w14:textId="77777777" w:rsidR="00A6519C" w:rsidRDefault="00A6519C" w:rsidP="00A6519C">
            <w:pPr>
              <w:pStyle w:val="TableTextLeft10pt"/>
              <w:rPr>
                <w:rFonts w:cstheme="minorHAnsi"/>
              </w:rPr>
            </w:pPr>
            <w:r>
              <w:rPr>
                <w:rFonts w:cstheme="minorHAnsi"/>
              </w:rPr>
              <w:t>Clean</w:t>
            </w:r>
          </w:p>
          <w:p w14:paraId="36B59B13" w14:textId="77777777" w:rsidR="00A6519C" w:rsidRPr="00475D27" w:rsidRDefault="00A6519C" w:rsidP="00A6519C">
            <w:pPr>
              <w:pStyle w:val="TableTextLeft10pt"/>
              <w:rPr>
                <w:rFonts w:cstheme="minorHAnsi"/>
              </w:rPr>
            </w:pPr>
            <w:r>
              <w:rPr>
                <w:rFonts w:cstheme="minorHAnsi"/>
              </w:rPr>
              <w:t>Freshly painted, March 2022</w:t>
            </w:r>
          </w:p>
          <w:p w14:paraId="700AF620" w14:textId="77777777" w:rsidR="00A6519C" w:rsidRPr="00475D27" w:rsidRDefault="00A6519C" w:rsidP="00A6519C">
            <w:pPr>
              <w:pStyle w:val="TableTextLeft10pt"/>
              <w:rPr>
                <w:rFonts w:cstheme="minorHAnsi"/>
              </w:rPr>
            </w:pPr>
          </w:p>
        </w:tc>
        <w:tc>
          <w:tcPr>
            <w:tcW w:w="3685" w:type="dxa"/>
            <w:tcBorders>
              <w:left w:val="single" w:sz="4" w:space="0" w:color="000000"/>
              <w:bottom w:val="single" w:sz="6" w:space="0" w:color="595959"/>
            </w:tcBorders>
          </w:tcPr>
          <w:p w14:paraId="6F911BBD" w14:textId="77777777" w:rsidR="00A6519C" w:rsidRDefault="005A53C4" w:rsidP="005A53C4">
            <w:pPr>
              <w:pStyle w:val="TableTextLeft10pt"/>
              <w:rPr>
                <w:rFonts w:cstheme="minorHAnsi"/>
              </w:rPr>
            </w:pPr>
            <w:r>
              <w:rPr>
                <w:rFonts w:cstheme="minorHAnsi"/>
              </w:rPr>
              <w:t>1½” dent damage to RHS door paintwork</w:t>
            </w:r>
          </w:p>
          <w:p w14:paraId="2CE21414" w14:textId="77777777" w:rsidR="005A53C4" w:rsidRDefault="005A53C4" w:rsidP="005A53C4">
            <w:pPr>
              <w:pStyle w:val="TableTextLeft10pt"/>
              <w:rPr>
                <w:rFonts w:cstheme="minorHAnsi"/>
              </w:rPr>
            </w:pPr>
          </w:p>
          <w:p w14:paraId="782904D3" w14:textId="77777777" w:rsidR="005A53C4" w:rsidRDefault="005A53C4" w:rsidP="005A53C4">
            <w:pPr>
              <w:pStyle w:val="TableTextLeft10pt"/>
              <w:rPr>
                <w:rFonts w:cstheme="minorHAnsi"/>
              </w:rPr>
            </w:pPr>
          </w:p>
          <w:p w14:paraId="58AB1061" w14:textId="77777777" w:rsidR="005A53C4" w:rsidRDefault="005A53C4" w:rsidP="005A53C4">
            <w:pPr>
              <w:pStyle w:val="TableTextLeft10pt"/>
              <w:rPr>
                <w:rFonts w:cstheme="minorHAnsi"/>
              </w:rPr>
            </w:pPr>
          </w:p>
          <w:p w14:paraId="35A051A6" w14:textId="77777777" w:rsidR="005A53C4" w:rsidRDefault="005A53C4" w:rsidP="005A53C4">
            <w:pPr>
              <w:pStyle w:val="TableTextLeft10pt"/>
              <w:rPr>
                <w:rFonts w:cstheme="minorHAnsi"/>
              </w:rPr>
            </w:pPr>
          </w:p>
          <w:p w14:paraId="6269232C" w14:textId="77777777" w:rsidR="005A53C4" w:rsidRDefault="005A53C4" w:rsidP="005A53C4">
            <w:pPr>
              <w:pStyle w:val="TableTextLeft10pt"/>
              <w:rPr>
                <w:rFonts w:cstheme="minorHAnsi"/>
              </w:rPr>
            </w:pPr>
          </w:p>
          <w:p w14:paraId="76772EF7" w14:textId="77777777" w:rsidR="005A53C4" w:rsidRDefault="005A53C4" w:rsidP="005A53C4">
            <w:pPr>
              <w:pStyle w:val="TableTextLeft10pt"/>
              <w:rPr>
                <w:rFonts w:cstheme="minorHAnsi"/>
              </w:rPr>
            </w:pPr>
          </w:p>
          <w:p w14:paraId="5551ADB8" w14:textId="77777777" w:rsidR="005A53C4" w:rsidRDefault="005A53C4" w:rsidP="005A53C4">
            <w:pPr>
              <w:pStyle w:val="TableTextLeft10pt"/>
              <w:rPr>
                <w:rFonts w:cstheme="minorHAnsi"/>
              </w:rPr>
            </w:pPr>
          </w:p>
          <w:p w14:paraId="39824C94" w14:textId="77777777" w:rsidR="005A53C4" w:rsidRDefault="005A53C4" w:rsidP="005A53C4">
            <w:pPr>
              <w:pStyle w:val="TableTextLeft10pt"/>
              <w:rPr>
                <w:rFonts w:cstheme="minorHAnsi"/>
              </w:rPr>
            </w:pPr>
          </w:p>
          <w:p w14:paraId="56C09059" w14:textId="77777777" w:rsidR="005A53C4" w:rsidRDefault="005A53C4" w:rsidP="005A53C4">
            <w:pPr>
              <w:pStyle w:val="TableTextLeft10pt"/>
              <w:rPr>
                <w:rFonts w:cstheme="minorHAnsi"/>
              </w:rPr>
            </w:pPr>
          </w:p>
          <w:p w14:paraId="346E8438" w14:textId="77777777" w:rsidR="005A53C4" w:rsidRDefault="005A53C4" w:rsidP="005A53C4">
            <w:pPr>
              <w:pStyle w:val="TableTextLeft10pt"/>
              <w:rPr>
                <w:rFonts w:cstheme="minorHAnsi"/>
              </w:rPr>
            </w:pPr>
          </w:p>
          <w:p w14:paraId="0ED322AD" w14:textId="77777777" w:rsidR="005A53C4" w:rsidRDefault="005A53C4" w:rsidP="005A53C4">
            <w:pPr>
              <w:pStyle w:val="TableTextLeft10pt"/>
              <w:rPr>
                <w:rFonts w:cstheme="minorHAnsi"/>
              </w:rPr>
            </w:pPr>
          </w:p>
          <w:p w14:paraId="54E60184" w14:textId="77777777" w:rsidR="005A53C4" w:rsidRDefault="005A53C4" w:rsidP="005A53C4">
            <w:pPr>
              <w:pStyle w:val="TableTextLeft10pt"/>
              <w:rPr>
                <w:rFonts w:cstheme="minorHAnsi"/>
              </w:rPr>
            </w:pPr>
          </w:p>
          <w:p w14:paraId="16D50769" w14:textId="77777777" w:rsidR="005A53C4" w:rsidRPr="00475D27" w:rsidRDefault="005A53C4" w:rsidP="005A53C4">
            <w:pPr>
              <w:pStyle w:val="TableTextLeft10pt"/>
              <w:rPr>
                <w:rFonts w:cstheme="minorHAnsi"/>
              </w:rPr>
            </w:pPr>
            <w:r>
              <w:rPr>
                <w:rFonts w:cstheme="minorHAnsi"/>
              </w:rPr>
              <w:t>Glass smeary</w:t>
            </w:r>
          </w:p>
        </w:tc>
      </w:tr>
      <w:tr w:rsidR="00A6519C" w:rsidRPr="00F46EB4" w14:paraId="0A60511C" w14:textId="77777777" w:rsidTr="00A6519C">
        <w:trPr>
          <w:trHeight w:val="392"/>
          <w:jc w:val="center"/>
        </w:trPr>
        <w:tc>
          <w:tcPr>
            <w:tcW w:w="935" w:type="dxa"/>
            <w:tcBorders>
              <w:bottom w:val="single" w:sz="6" w:space="0" w:color="595959"/>
            </w:tcBorders>
            <w:vAlign w:val="center"/>
          </w:tcPr>
          <w:p w14:paraId="1D430AB0" w14:textId="77777777" w:rsidR="00A6519C" w:rsidRPr="00F17C6A" w:rsidRDefault="00A6519C" w:rsidP="00A6519C">
            <w:pPr>
              <w:pStyle w:val="ReportListNumbers"/>
            </w:pPr>
          </w:p>
        </w:tc>
        <w:tc>
          <w:tcPr>
            <w:tcW w:w="2269" w:type="dxa"/>
            <w:tcBorders>
              <w:bottom w:val="single" w:sz="6" w:space="0" w:color="595959"/>
            </w:tcBorders>
          </w:tcPr>
          <w:p w14:paraId="2FFDD4E2" w14:textId="77777777" w:rsidR="00A6519C" w:rsidRPr="003F2161" w:rsidRDefault="00A6519C" w:rsidP="00A6519C">
            <w:pPr>
              <w:pStyle w:val="TableTextLeft10pt"/>
            </w:pPr>
            <w:r>
              <w:t>Window Furnishings</w:t>
            </w:r>
          </w:p>
        </w:tc>
        <w:tc>
          <w:tcPr>
            <w:tcW w:w="3685" w:type="dxa"/>
            <w:tcBorders>
              <w:bottom w:val="single" w:sz="6" w:space="0" w:color="595959"/>
            </w:tcBorders>
          </w:tcPr>
          <w:p w14:paraId="37DCBEDD" w14:textId="77777777" w:rsidR="00A6519C" w:rsidRDefault="00A6519C" w:rsidP="00A6519C">
            <w:pPr>
              <w:pStyle w:val="TableTextLeft10pt"/>
              <w:rPr>
                <w:rFonts w:cstheme="minorHAnsi"/>
              </w:rPr>
            </w:pPr>
            <w:r>
              <w:rPr>
                <w:rFonts w:cstheme="minorHAnsi"/>
              </w:rPr>
              <w:t>White see-through roller blind operated by remote control</w:t>
            </w:r>
          </w:p>
          <w:p w14:paraId="2A92F92E" w14:textId="77777777" w:rsidR="00A6519C" w:rsidRPr="00475D27" w:rsidRDefault="00A6519C" w:rsidP="00A6519C">
            <w:pPr>
              <w:pStyle w:val="TableTextLeft10pt"/>
              <w:rPr>
                <w:rFonts w:cstheme="minorHAnsi"/>
              </w:rPr>
            </w:pPr>
            <w:r>
              <w:rPr>
                <w:rFonts w:cstheme="minorHAnsi"/>
              </w:rPr>
              <w:t xml:space="preserve">1 x </w:t>
            </w:r>
            <w:r w:rsidRPr="005E7CB6">
              <w:rPr>
                <w:rFonts w:cstheme="minorHAnsi"/>
                <w:i/>
              </w:rPr>
              <w:t>Louvolite</w:t>
            </w:r>
            <w:r>
              <w:rPr>
                <w:rFonts w:cstheme="minorHAnsi"/>
              </w:rPr>
              <w:t xml:space="preserve"> remote control</w:t>
            </w:r>
          </w:p>
        </w:tc>
        <w:tc>
          <w:tcPr>
            <w:tcW w:w="3685" w:type="dxa"/>
            <w:tcBorders>
              <w:bottom w:val="single" w:sz="6" w:space="0" w:color="595959"/>
              <w:right w:val="single" w:sz="4" w:space="0" w:color="000000"/>
            </w:tcBorders>
          </w:tcPr>
          <w:p w14:paraId="636E2BD5" w14:textId="77777777" w:rsidR="00A6519C" w:rsidRDefault="00A6519C" w:rsidP="00A6519C">
            <w:pPr>
              <w:pStyle w:val="TableTextLeft10pt"/>
              <w:rPr>
                <w:rFonts w:cstheme="minorHAnsi"/>
              </w:rPr>
            </w:pPr>
            <w:r>
              <w:rPr>
                <w:rFonts w:cstheme="minorHAnsi"/>
              </w:rPr>
              <w:t>As new, March 2022</w:t>
            </w:r>
          </w:p>
          <w:p w14:paraId="14946738" w14:textId="77777777" w:rsidR="00A6519C" w:rsidRDefault="00A6519C" w:rsidP="00A6519C">
            <w:pPr>
              <w:pStyle w:val="TableTextLeft10pt"/>
              <w:rPr>
                <w:rFonts w:cstheme="minorHAnsi"/>
              </w:rPr>
            </w:pPr>
          </w:p>
          <w:p w14:paraId="1C4884D8"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bottom w:val="single" w:sz="6" w:space="0" w:color="595959"/>
            </w:tcBorders>
          </w:tcPr>
          <w:p w14:paraId="251D2079" w14:textId="77777777" w:rsidR="00A6519C" w:rsidRDefault="005A53C4" w:rsidP="00A6519C">
            <w:pPr>
              <w:pStyle w:val="TableTextLeft10pt"/>
              <w:rPr>
                <w:rFonts w:cstheme="minorHAnsi"/>
              </w:rPr>
            </w:pPr>
            <w:r>
              <w:rPr>
                <w:rFonts w:cstheme="minorHAnsi"/>
              </w:rPr>
              <w:t>Not working during check-out</w:t>
            </w:r>
          </w:p>
          <w:p w14:paraId="697378CD" w14:textId="77777777" w:rsidR="005A53C4" w:rsidRDefault="005A53C4" w:rsidP="00A6519C">
            <w:pPr>
              <w:pStyle w:val="TableTextLeft10pt"/>
              <w:rPr>
                <w:rFonts w:cstheme="minorHAnsi"/>
              </w:rPr>
            </w:pPr>
            <w:r>
              <w:rPr>
                <w:rFonts w:cstheme="minorHAnsi"/>
              </w:rPr>
              <w:t>Blind stuck in up position</w:t>
            </w:r>
          </w:p>
          <w:p w14:paraId="0DEE4F2E" w14:textId="77777777" w:rsidR="005A53C4" w:rsidRPr="00475D27" w:rsidRDefault="005A53C4" w:rsidP="00E9708B">
            <w:pPr>
              <w:pStyle w:val="TableTextLeft10pt"/>
              <w:rPr>
                <w:rFonts w:cstheme="minorHAnsi"/>
              </w:rPr>
            </w:pPr>
            <w:r>
              <w:rPr>
                <w:rFonts w:cstheme="minorHAnsi"/>
              </w:rPr>
              <w:t>1 x remote control seen mounted to the wall</w:t>
            </w:r>
            <w:r w:rsidR="00E9708B">
              <w:rPr>
                <w:rFonts w:cstheme="minorHAnsi"/>
              </w:rPr>
              <w:t>, b</w:t>
            </w:r>
            <w:r>
              <w:rPr>
                <w:rFonts w:cstheme="minorHAnsi"/>
              </w:rPr>
              <w:t>lue light flashes when buttons pushed, although blind not working</w:t>
            </w:r>
          </w:p>
        </w:tc>
      </w:tr>
    </w:tbl>
    <w:p w14:paraId="2C1457E5" w14:textId="77777777" w:rsidR="00A6519C" w:rsidRPr="005A53C4" w:rsidRDefault="00A6519C">
      <w:pPr>
        <w:rPr>
          <w:sz w:val="4"/>
        </w:rPr>
      </w:pPr>
      <w:r w:rsidRPr="005A53C4">
        <w:rPr>
          <w:sz w:val="4"/>
        </w:rPr>
        <w:br w:type="page"/>
      </w:r>
    </w:p>
    <w:p w14:paraId="237CB2ED" w14:textId="77777777" w:rsidR="00A6519C" w:rsidRPr="00A6519C" w:rsidRDefault="00A6519C" w:rsidP="00A6519C">
      <w:pPr>
        <w:pStyle w:val="Footer"/>
        <w:pBdr>
          <w:top w:val="none" w:sz="0" w:space="0" w:color="auto"/>
        </w:pBdr>
        <w:jc w:val="left"/>
        <w:rPr>
          <w:color w:val="7FA841"/>
          <w:sz w:val="24"/>
          <w:szCs w:val="20"/>
        </w:rPr>
      </w:pPr>
      <w:r>
        <w:rPr>
          <w:color w:val="7FA841"/>
          <w:sz w:val="24"/>
          <w:szCs w:val="20"/>
        </w:rPr>
        <w:lastRenderedPageBreak/>
        <w:t>Reception</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6519C" w:rsidRPr="00F46EB4" w14:paraId="6AD67412" w14:textId="77777777" w:rsidTr="00A6519C">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01E8F38F" w14:textId="77777777" w:rsidR="00A6519C" w:rsidRPr="00DF05C5" w:rsidRDefault="00A6519C" w:rsidP="00A6519C">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0D47709"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51E7760D"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37A8C324"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6052FD90"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321E0DAE" w14:textId="77777777" w:rsidTr="00A6519C">
        <w:trPr>
          <w:trHeight w:val="392"/>
          <w:jc w:val="center"/>
        </w:trPr>
        <w:tc>
          <w:tcPr>
            <w:tcW w:w="935" w:type="dxa"/>
            <w:tcBorders>
              <w:right w:val="nil"/>
            </w:tcBorders>
            <w:shd w:val="clear" w:color="auto" w:fill="EAEAEA"/>
            <w:vAlign w:val="center"/>
          </w:tcPr>
          <w:p w14:paraId="402FD2EC" w14:textId="77777777" w:rsidR="00A6519C" w:rsidRPr="00F46EB4" w:rsidRDefault="00A6519C" w:rsidP="00A6519C"/>
        </w:tc>
        <w:tc>
          <w:tcPr>
            <w:tcW w:w="2269" w:type="dxa"/>
            <w:tcBorders>
              <w:left w:val="nil"/>
              <w:right w:val="nil"/>
            </w:tcBorders>
            <w:shd w:val="clear" w:color="auto" w:fill="EAEAEA"/>
            <w:vAlign w:val="center"/>
          </w:tcPr>
          <w:p w14:paraId="05BB6F4B" w14:textId="77777777" w:rsidR="00A6519C" w:rsidRPr="003F2161" w:rsidRDefault="00A6519C" w:rsidP="00A6519C">
            <w:pPr>
              <w:pStyle w:val="TableTextLeft10pt"/>
            </w:pPr>
            <w:r w:rsidRPr="00D405A3">
              <w:rPr>
                <w:color w:val="7FA841"/>
              </w:rPr>
              <w:t>Décor</w:t>
            </w:r>
          </w:p>
        </w:tc>
        <w:tc>
          <w:tcPr>
            <w:tcW w:w="3685" w:type="dxa"/>
            <w:tcBorders>
              <w:left w:val="nil"/>
              <w:right w:val="nil"/>
            </w:tcBorders>
            <w:shd w:val="clear" w:color="auto" w:fill="EAEAEA"/>
            <w:vAlign w:val="center"/>
          </w:tcPr>
          <w:p w14:paraId="02A955A2"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3546E2F9"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7B7E29FF" w14:textId="77777777" w:rsidR="00A6519C" w:rsidRPr="00475D27" w:rsidRDefault="00A6519C" w:rsidP="00A6519C">
            <w:pPr>
              <w:pStyle w:val="TableTextLeft10pt"/>
              <w:rPr>
                <w:rFonts w:cstheme="minorHAnsi"/>
              </w:rPr>
            </w:pPr>
          </w:p>
        </w:tc>
      </w:tr>
      <w:tr w:rsidR="00A6519C" w:rsidRPr="00F46EB4" w14:paraId="31759BF8" w14:textId="77777777" w:rsidTr="00A6519C">
        <w:trPr>
          <w:trHeight w:val="392"/>
          <w:jc w:val="center"/>
        </w:trPr>
        <w:tc>
          <w:tcPr>
            <w:tcW w:w="935" w:type="dxa"/>
            <w:vAlign w:val="center"/>
          </w:tcPr>
          <w:p w14:paraId="45FF915F" w14:textId="77777777" w:rsidR="00A6519C" w:rsidRPr="00F46EB4" w:rsidRDefault="00A6519C" w:rsidP="00A6519C">
            <w:pPr>
              <w:pStyle w:val="ReportListNumbers"/>
            </w:pPr>
          </w:p>
        </w:tc>
        <w:tc>
          <w:tcPr>
            <w:tcW w:w="2269" w:type="dxa"/>
          </w:tcPr>
          <w:p w14:paraId="7878B616" w14:textId="77777777" w:rsidR="00A6519C" w:rsidRPr="003F2161" w:rsidRDefault="00A6519C" w:rsidP="00A6519C">
            <w:pPr>
              <w:pStyle w:val="TableTextLeft10pt"/>
            </w:pPr>
            <w:r w:rsidRPr="003F2161">
              <w:t>Flooring</w:t>
            </w:r>
          </w:p>
        </w:tc>
        <w:tc>
          <w:tcPr>
            <w:tcW w:w="3685" w:type="dxa"/>
          </w:tcPr>
          <w:p w14:paraId="49EE5C42" w14:textId="77777777" w:rsidR="00A6519C" w:rsidRPr="00475D27" w:rsidRDefault="00A6519C" w:rsidP="00A6519C">
            <w:pPr>
              <w:pStyle w:val="TableTextLeft10pt"/>
              <w:rPr>
                <w:rFonts w:cstheme="minorHAnsi"/>
              </w:rPr>
            </w:pPr>
            <w:r>
              <w:rPr>
                <w:rFonts w:cstheme="minorHAnsi"/>
              </w:rPr>
              <w:t>Continuation of wooden planks from hallway</w:t>
            </w:r>
          </w:p>
        </w:tc>
        <w:tc>
          <w:tcPr>
            <w:tcW w:w="3685" w:type="dxa"/>
            <w:tcBorders>
              <w:right w:val="single" w:sz="4" w:space="0" w:color="000000"/>
            </w:tcBorders>
          </w:tcPr>
          <w:p w14:paraId="585629F7" w14:textId="77777777" w:rsidR="00A6519C" w:rsidRDefault="00A6519C" w:rsidP="00A6519C">
            <w:pPr>
              <w:pStyle w:val="TableTextLeft10pt"/>
              <w:rPr>
                <w:rFonts w:cstheme="minorHAnsi"/>
              </w:rPr>
            </w:pPr>
            <w:r>
              <w:rPr>
                <w:rFonts w:cstheme="minorHAnsi"/>
              </w:rPr>
              <w:t>Good order</w:t>
            </w:r>
          </w:p>
          <w:p w14:paraId="7C94C856" w14:textId="77777777" w:rsidR="00A6519C" w:rsidRDefault="00A6519C" w:rsidP="00A6519C">
            <w:pPr>
              <w:pStyle w:val="TableTextLeft10pt"/>
              <w:rPr>
                <w:rFonts w:cstheme="minorHAnsi"/>
              </w:rPr>
            </w:pPr>
            <w:r>
              <w:rPr>
                <w:rFonts w:cstheme="minorHAnsi"/>
              </w:rPr>
              <w:t>A few light long curved black scratches out from hallway</w:t>
            </w:r>
          </w:p>
          <w:p w14:paraId="72D682C0" w14:textId="77777777" w:rsidR="00A6519C" w:rsidRDefault="00A6519C" w:rsidP="00A6519C">
            <w:pPr>
              <w:pStyle w:val="TableTextLeft10pt"/>
              <w:rPr>
                <w:rFonts w:cstheme="minorHAnsi"/>
              </w:rPr>
            </w:pPr>
            <w:r>
              <w:rPr>
                <w:rFonts w:cstheme="minorHAnsi"/>
              </w:rPr>
              <w:t>Several light old black scratches in front of roof terrace doors</w:t>
            </w:r>
          </w:p>
          <w:p w14:paraId="2A62F52A" w14:textId="77777777" w:rsidR="00A6519C" w:rsidRDefault="00A6519C" w:rsidP="00A6519C">
            <w:pPr>
              <w:pStyle w:val="TableTextLeft10pt"/>
              <w:rPr>
                <w:rFonts w:cstheme="minorHAnsi"/>
              </w:rPr>
            </w:pPr>
            <w:r>
              <w:rPr>
                <w:rFonts w:cstheme="minorHAnsi"/>
              </w:rPr>
              <w:t>Natural crack through 1 x board out from roof terrace</w:t>
            </w:r>
          </w:p>
          <w:p w14:paraId="31641803" w14:textId="77777777" w:rsidR="00A6519C" w:rsidRDefault="00A6519C" w:rsidP="00A6519C">
            <w:pPr>
              <w:pStyle w:val="TableTextLeft10pt"/>
              <w:rPr>
                <w:rFonts w:cstheme="minorHAnsi"/>
              </w:rPr>
            </w:pPr>
            <w:r>
              <w:rPr>
                <w:rFonts w:cstheme="minorHAnsi"/>
              </w:rPr>
              <w:t xml:space="preserve">2 x curved black scrapes out from roof terrace </w:t>
            </w:r>
          </w:p>
          <w:p w14:paraId="67F9F711" w14:textId="77777777" w:rsidR="00A6519C" w:rsidRPr="00475D27" w:rsidRDefault="00A6519C" w:rsidP="00A6519C">
            <w:pPr>
              <w:pStyle w:val="TableTextLeft10pt"/>
              <w:rPr>
                <w:rFonts w:cstheme="minorHAnsi"/>
              </w:rPr>
            </w:pPr>
            <w:r>
              <w:rPr>
                <w:rFonts w:cstheme="minorHAnsi"/>
              </w:rPr>
              <w:t>Couple of black scratches towards radiator by stairs</w:t>
            </w:r>
          </w:p>
        </w:tc>
        <w:tc>
          <w:tcPr>
            <w:tcW w:w="3685" w:type="dxa"/>
            <w:tcBorders>
              <w:left w:val="single" w:sz="4" w:space="0" w:color="000000"/>
            </w:tcBorders>
          </w:tcPr>
          <w:p w14:paraId="7B88280E" w14:textId="77777777" w:rsidR="00A6519C" w:rsidRPr="00475D27" w:rsidRDefault="005A53C4" w:rsidP="005A53C4">
            <w:pPr>
              <w:pStyle w:val="TableTextLeft10pt"/>
              <w:rPr>
                <w:rFonts w:cstheme="minorHAnsi"/>
              </w:rPr>
            </w:pPr>
            <w:r>
              <w:rPr>
                <w:rFonts w:cstheme="minorHAnsi"/>
              </w:rPr>
              <w:t>Some small furniture bruising marks to 2 x boards near centre</w:t>
            </w:r>
          </w:p>
        </w:tc>
      </w:tr>
      <w:tr w:rsidR="00A6519C" w:rsidRPr="00F46EB4" w14:paraId="340C9D82" w14:textId="77777777" w:rsidTr="00A6519C">
        <w:trPr>
          <w:trHeight w:val="392"/>
          <w:jc w:val="center"/>
        </w:trPr>
        <w:tc>
          <w:tcPr>
            <w:tcW w:w="935" w:type="dxa"/>
            <w:vAlign w:val="center"/>
          </w:tcPr>
          <w:p w14:paraId="07ED4EBE" w14:textId="77777777" w:rsidR="00A6519C" w:rsidRPr="00F46EB4" w:rsidRDefault="00A6519C" w:rsidP="00A6519C">
            <w:pPr>
              <w:pStyle w:val="ReportListNumbers"/>
            </w:pPr>
          </w:p>
        </w:tc>
        <w:tc>
          <w:tcPr>
            <w:tcW w:w="2269" w:type="dxa"/>
          </w:tcPr>
          <w:p w14:paraId="35F273BD" w14:textId="77777777" w:rsidR="00A6519C" w:rsidRPr="003F2161" w:rsidRDefault="00A6519C" w:rsidP="00A6519C">
            <w:pPr>
              <w:pStyle w:val="TableTextLeft10pt"/>
            </w:pPr>
            <w:r w:rsidRPr="003F2161">
              <w:t>Skirting Boards</w:t>
            </w:r>
          </w:p>
        </w:tc>
        <w:tc>
          <w:tcPr>
            <w:tcW w:w="3685" w:type="dxa"/>
          </w:tcPr>
          <w:p w14:paraId="314EF3A6"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3CE606EA"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5FA41027" w14:textId="77777777" w:rsidR="00A6519C" w:rsidRPr="00475D27" w:rsidRDefault="005A53C4" w:rsidP="00A6519C">
            <w:pPr>
              <w:pStyle w:val="TableTextLeft10pt"/>
              <w:rPr>
                <w:rFonts w:cstheme="minorHAnsi"/>
              </w:rPr>
            </w:pPr>
            <w:r>
              <w:rPr>
                <w:rFonts w:cstheme="minorHAnsi"/>
              </w:rPr>
              <w:t>Generally heavily black scuffed throughout</w:t>
            </w:r>
          </w:p>
        </w:tc>
      </w:tr>
      <w:tr w:rsidR="00A6519C" w:rsidRPr="00F46EB4" w14:paraId="22623F8F" w14:textId="77777777" w:rsidTr="00A6519C">
        <w:trPr>
          <w:trHeight w:val="392"/>
          <w:jc w:val="center"/>
        </w:trPr>
        <w:tc>
          <w:tcPr>
            <w:tcW w:w="935" w:type="dxa"/>
            <w:vAlign w:val="center"/>
          </w:tcPr>
          <w:p w14:paraId="630348EF" w14:textId="77777777" w:rsidR="00A6519C" w:rsidRPr="00F46EB4" w:rsidRDefault="00A6519C" w:rsidP="00A6519C">
            <w:pPr>
              <w:pStyle w:val="ReportListNumbers"/>
            </w:pPr>
          </w:p>
        </w:tc>
        <w:tc>
          <w:tcPr>
            <w:tcW w:w="2269" w:type="dxa"/>
          </w:tcPr>
          <w:p w14:paraId="1011E852" w14:textId="77777777" w:rsidR="00A6519C" w:rsidRPr="003F2161" w:rsidRDefault="00A6519C" w:rsidP="00A6519C">
            <w:pPr>
              <w:pStyle w:val="TableTextLeft10pt"/>
            </w:pPr>
            <w:r w:rsidRPr="003F2161">
              <w:t>Walls</w:t>
            </w:r>
          </w:p>
        </w:tc>
        <w:tc>
          <w:tcPr>
            <w:tcW w:w="3685" w:type="dxa"/>
          </w:tcPr>
          <w:p w14:paraId="1A0A500F" w14:textId="77777777" w:rsidR="00A6519C" w:rsidRPr="00475D27" w:rsidRDefault="00A6519C" w:rsidP="00A6519C">
            <w:pPr>
              <w:pStyle w:val="TableTextLeft10pt"/>
              <w:rPr>
                <w:rFonts w:cstheme="minorHAnsi"/>
              </w:rPr>
            </w:pPr>
            <w:r>
              <w:rPr>
                <w:rFonts w:cstheme="minorHAnsi"/>
              </w:rPr>
              <w:t>Pale cream painted</w:t>
            </w:r>
          </w:p>
        </w:tc>
        <w:tc>
          <w:tcPr>
            <w:tcW w:w="3685" w:type="dxa"/>
            <w:tcBorders>
              <w:right w:val="single" w:sz="4" w:space="0" w:color="000000"/>
            </w:tcBorders>
          </w:tcPr>
          <w:p w14:paraId="18AE00C1"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665FB385" w14:textId="77777777" w:rsidR="00E9708B" w:rsidRDefault="005A53C4" w:rsidP="00A6519C">
            <w:pPr>
              <w:pStyle w:val="TableTextLeft10pt"/>
              <w:rPr>
                <w:rFonts w:cstheme="minorHAnsi"/>
              </w:rPr>
            </w:pPr>
            <w:r>
              <w:rPr>
                <w:rFonts w:cstheme="minorHAnsi"/>
              </w:rPr>
              <w:t>2 x small red marks</w:t>
            </w:r>
          </w:p>
          <w:p w14:paraId="0076D321" w14:textId="77777777" w:rsidR="00A6519C" w:rsidRDefault="005A53C4" w:rsidP="00A6519C">
            <w:pPr>
              <w:pStyle w:val="TableTextLeft10pt"/>
              <w:rPr>
                <w:rFonts w:cstheme="minorHAnsi"/>
              </w:rPr>
            </w:pPr>
            <w:r>
              <w:rPr>
                <w:rFonts w:cstheme="minorHAnsi"/>
              </w:rPr>
              <w:t>1 x nail with heavy shading under</w:t>
            </w:r>
          </w:p>
          <w:p w14:paraId="698E5C59" w14:textId="77777777" w:rsidR="005A53C4" w:rsidRDefault="005A53C4" w:rsidP="00A6519C">
            <w:pPr>
              <w:pStyle w:val="TableTextLeft10pt"/>
              <w:rPr>
                <w:rFonts w:cstheme="minorHAnsi"/>
              </w:rPr>
            </w:pPr>
            <w:r>
              <w:rPr>
                <w:rFonts w:cstheme="minorHAnsi"/>
              </w:rPr>
              <w:t>Popped plaster board stud near TV socket</w:t>
            </w:r>
          </w:p>
          <w:p w14:paraId="1579A77D" w14:textId="77777777" w:rsidR="005A53C4" w:rsidRDefault="005A53C4" w:rsidP="00A6519C">
            <w:pPr>
              <w:pStyle w:val="TableTextLeft10pt"/>
              <w:rPr>
                <w:rFonts w:cstheme="minorHAnsi"/>
              </w:rPr>
            </w:pPr>
            <w:r>
              <w:rPr>
                <w:rFonts w:cstheme="minorHAnsi"/>
              </w:rPr>
              <w:t>2 x TV brackets fitted as additional item</w:t>
            </w:r>
            <w:r w:rsidR="00E9708B">
              <w:rPr>
                <w:rFonts w:cstheme="minorHAnsi"/>
              </w:rPr>
              <w:t>s</w:t>
            </w:r>
            <w:r>
              <w:rPr>
                <w:rFonts w:cstheme="minorHAnsi"/>
              </w:rPr>
              <w:t xml:space="preserve"> with 2 x circular plaster holes nearby and heavy TV heat shading above fireplace</w:t>
            </w:r>
          </w:p>
          <w:p w14:paraId="771B2D97" w14:textId="77777777" w:rsidR="005A53C4" w:rsidRDefault="005A53C4" w:rsidP="00A6519C">
            <w:pPr>
              <w:pStyle w:val="TableTextLeft10pt"/>
              <w:rPr>
                <w:rFonts w:cstheme="minorHAnsi"/>
              </w:rPr>
            </w:pPr>
            <w:r>
              <w:rPr>
                <w:rFonts w:cstheme="minorHAnsi"/>
              </w:rPr>
              <w:t>Some low level scribble marks</w:t>
            </w:r>
          </w:p>
          <w:p w14:paraId="68B0E91F" w14:textId="77777777" w:rsidR="005A53C4" w:rsidRDefault="005A53C4" w:rsidP="00A6519C">
            <w:pPr>
              <w:pStyle w:val="TableTextLeft10pt"/>
              <w:rPr>
                <w:rFonts w:cstheme="minorHAnsi"/>
              </w:rPr>
            </w:pPr>
            <w:r>
              <w:rPr>
                <w:rFonts w:cstheme="minorHAnsi"/>
              </w:rPr>
              <w:t>6” scrape opposite stairs</w:t>
            </w:r>
          </w:p>
          <w:p w14:paraId="65EC406C" w14:textId="77777777" w:rsidR="00E9708B" w:rsidRDefault="00E9708B" w:rsidP="00E9708B">
            <w:pPr>
              <w:pStyle w:val="TableTextLeft10pt"/>
              <w:rPr>
                <w:rFonts w:cstheme="minorHAnsi"/>
              </w:rPr>
            </w:pPr>
            <w:r>
              <w:rPr>
                <w:rFonts w:cstheme="minorHAnsi"/>
              </w:rPr>
              <w:t>1 x nail LHS kitchen</w:t>
            </w:r>
          </w:p>
          <w:p w14:paraId="33705A3C" w14:textId="77777777" w:rsidR="005A53C4" w:rsidRDefault="005A53C4" w:rsidP="00A6519C">
            <w:pPr>
              <w:pStyle w:val="TableTextLeft10pt"/>
              <w:rPr>
                <w:rFonts w:cstheme="minorHAnsi"/>
              </w:rPr>
            </w:pPr>
            <w:r>
              <w:rPr>
                <w:rFonts w:cstheme="minorHAnsi"/>
              </w:rPr>
              <w:t>3 x screws in rawlplugs</w:t>
            </w:r>
          </w:p>
          <w:p w14:paraId="784271F5" w14:textId="77777777" w:rsidR="005A53C4" w:rsidRDefault="005A53C4" w:rsidP="00A6519C">
            <w:pPr>
              <w:pStyle w:val="TableTextLeft10pt"/>
              <w:rPr>
                <w:rFonts w:cstheme="minorHAnsi"/>
              </w:rPr>
            </w:pPr>
            <w:r>
              <w:rPr>
                <w:rFonts w:cstheme="minorHAnsi"/>
              </w:rPr>
              <w:t xml:space="preserve">1 x </w:t>
            </w:r>
            <w:r w:rsidR="00E9708B">
              <w:rPr>
                <w:rFonts w:cstheme="minorHAnsi"/>
              </w:rPr>
              <w:t xml:space="preserve">further </w:t>
            </w:r>
            <w:r>
              <w:rPr>
                <w:rFonts w:cstheme="minorHAnsi"/>
              </w:rPr>
              <w:t>nail</w:t>
            </w:r>
          </w:p>
          <w:p w14:paraId="281AACC1" w14:textId="77777777" w:rsidR="005A53C4" w:rsidRPr="00475D27" w:rsidRDefault="005A53C4" w:rsidP="00A6519C">
            <w:pPr>
              <w:pStyle w:val="TableTextLeft10pt"/>
              <w:rPr>
                <w:rFonts w:cstheme="minorHAnsi"/>
              </w:rPr>
            </w:pPr>
            <w:r>
              <w:rPr>
                <w:rFonts w:cstheme="minorHAnsi"/>
              </w:rPr>
              <w:t>General mid low level scuffs</w:t>
            </w:r>
          </w:p>
        </w:tc>
      </w:tr>
      <w:tr w:rsidR="00A6519C" w:rsidRPr="00F46EB4" w14:paraId="2E2DB448" w14:textId="77777777" w:rsidTr="00A6519C">
        <w:trPr>
          <w:trHeight w:val="392"/>
          <w:jc w:val="center"/>
        </w:trPr>
        <w:tc>
          <w:tcPr>
            <w:tcW w:w="935" w:type="dxa"/>
            <w:tcBorders>
              <w:bottom w:val="single" w:sz="6" w:space="0" w:color="595959"/>
            </w:tcBorders>
            <w:vAlign w:val="center"/>
          </w:tcPr>
          <w:p w14:paraId="2E2D0374" w14:textId="77777777" w:rsidR="00A6519C" w:rsidRPr="00F46EB4" w:rsidRDefault="00A6519C" w:rsidP="00A6519C">
            <w:pPr>
              <w:pStyle w:val="ReportListNumbers"/>
            </w:pPr>
          </w:p>
        </w:tc>
        <w:tc>
          <w:tcPr>
            <w:tcW w:w="2269" w:type="dxa"/>
            <w:tcBorders>
              <w:bottom w:val="single" w:sz="6" w:space="0" w:color="595959"/>
            </w:tcBorders>
          </w:tcPr>
          <w:p w14:paraId="0FEA3CF4" w14:textId="77777777" w:rsidR="00A6519C" w:rsidRPr="003F2161" w:rsidRDefault="00A6519C" w:rsidP="00A6519C">
            <w:pPr>
              <w:pStyle w:val="TableTextLeft10pt"/>
            </w:pPr>
            <w:r w:rsidRPr="003F2161">
              <w:t>Ceiling</w:t>
            </w:r>
          </w:p>
        </w:tc>
        <w:tc>
          <w:tcPr>
            <w:tcW w:w="3685" w:type="dxa"/>
            <w:tcBorders>
              <w:bottom w:val="single" w:sz="6" w:space="0" w:color="595959"/>
            </w:tcBorders>
          </w:tcPr>
          <w:p w14:paraId="28311EE1" w14:textId="77777777" w:rsidR="00A6519C" w:rsidRPr="00475D27" w:rsidRDefault="00A6519C" w:rsidP="00A6519C">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7F7A6717"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15D1D6E4" w14:textId="77777777" w:rsidR="00A6519C" w:rsidRPr="00475D27" w:rsidRDefault="005A53C4" w:rsidP="00A6519C">
            <w:pPr>
              <w:pStyle w:val="TableTextLeft10pt"/>
              <w:rPr>
                <w:rFonts w:cstheme="minorHAnsi"/>
              </w:rPr>
            </w:pPr>
            <w:r w:rsidRPr="00116A53">
              <w:rPr>
                <w:color w:val="0070C0"/>
                <w:szCs w:val="21"/>
              </w:rPr>
              <w:sym w:font="Wingdings" w:char="F0FC"/>
            </w:r>
          </w:p>
        </w:tc>
      </w:tr>
    </w:tbl>
    <w:p w14:paraId="2A6A04A0" w14:textId="77777777" w:rsidR="005A53C4" w:rsidRDefault="005A53C4">
      <w:r>
        <w:br w:type="page"/>
      </w:r>
    </w:p>
    <w:p w14:paraId="40403921" w14:textId="77777777" w:rsidR="005A53C4" w:rsidRPr="00A6519C" w:rsidRDefault="005A53C4" w:rsidP="005A53C4">
      <w:pPr>
        <w:pStyle w:val="Footer"/>
        <w:pBdr>
          <w:top w:val="none" w:sz="0" w:space="0" w:color="auto"/>
        </w:pBdr>
        <w:jc w:val="left"/>
        <w:rPr>
          <w:color w:val="7FA841"/>
          <w:sz w:val="24"/>
          <w:szCs w:val="20"/>
        </w:rPr>
      </w:pPr>
      <w:r>
        <w:rPr>
          <w:color w:val="7FA841"/>
          <w:sz w:val="24"/>
          <w:szCs w:val="20"/>
        </w:rPr>
        <w:lastRenderedPageBreak/>
        <w:t>Reception</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E9708B" w:rsidRPr="00F46EB4" w14:paraId="236BDB08" w14:textId="77777777" w:rsidTr="00E9708B">
        <w:trPr>
          <w:trHeight w:val="392"/>
          <w:jc w:val="center"/>
        </w:trPr>
        <w:tc>
          <w:tcPr>
            <w:tcW w:w="935" w:type="dxa"/>
            <w:tcBorders>
              <w:bottom w:val="single" w:sz="6" w:space="0" w:color="595959"/>
              <w:right w:val="nil"/>
            </w:tcBorders>
            <w:shd w:val="clear" w:color="auto" w:fill="EAEAEA"/>
            <w:vAlign w:val="center"/>
          </w:tcPr>
          <w:p w14:paraId="7ADC7A01" w14:textId="77777777" w:rsidR="00E9708B" w:rsidRPr="00F46EB4" w:rsidRDefault="00E9708B" w:rsidP="00D016C1"/>
        </w:tc>
        <w:tc>
          <w:tcPr>
            <w:tcW w:w="2269" w:type="dxa"/>
            <w:tcBorders>
              <w:left w:val="nil"/>
              <w:right w:val="nil"/>
            </w:tcBorders>
            <w:shd w:val="clear" w:color="auto" w:fill="EAEAEA"/>
            <w:vAlign w:val="center"/>
          </w:tcPr>
          <w:p w14:paraId="77418274" w14:textId="77777777" w:rsidR="00E9708B" w:rsidRPr="003F2161" w:rsidRDefault="00E9708B" w:rsidP="00D016C1">
            <w:pPr>
              <w:pStyle w:val="TableTextLeft10pt"/>
            </w:pPr>
            <w:r w:rsidRPr="00D405A3">
              <w:rPr>
                <w:color w:val="7FA841"/>
              </w:rPr>
              <w:t>Fixtures &amp; Fittings</w:t>
            </w:r>
          </w:p>
        </w:tc>
        <w:tc>
          <w:tcPr>
            <w:tcW w:w="3685" w:type="dxa"/>
            <w:tcBorders>
              <w:left w:val="nil"/>
              <w:right w:val="nil"/>
            </w:tcBorders>
            <w:shd w:val="clear" w:color="auto" w:fill="EAEAEA"/>
            <w:vAlign w:val="center"/>
          </w:tcPr>
          <w:p w14:paraId="2736935A" w14:textId="77777777" w:rsidR="00E9708B" w:rsidRPr="00475D27" w:rsidRDefault="00E9708B" w:rsidP="00D016C1">
            <w:pPr>
              <w:pStyle w:val="TableTextLeft10pt"/>
              <w:rPr>
                <w:rFonts w:cstheme="minorHAnsi"/>
              </w:rPr>
            </w:pPr>
          </w:p>
        </w:tc>
        <w:tc>
          <w:tcPr>
            <w:tcW w:w="3685" w:type="dxa"/>
            <w:tcBorders>
              <w:left w:val="nil"/>
              <w:right w:val="single" w:sz="4" w:space="0" w:color="000000"/>
            </w:tcBorders>
            <w:shd w:val="clear" w:color="auto" w:fill="EAEAEA"/>
            <w:vAlign w:val="center"/>
          </w:tcPr>
          <w:p w14:paraId="73BFBD3B" w14:textId="77777777" w:rsidR="00E9708B" w:rsidRPr="00475D27" w:rsidRDefault="00E9708B" w:rsidP="00D016C1">
            <w:pPr>
              <w:pStyle w:val="TableTextLeft10pt"/>
              <w:rPr>
                <w:rFonts w:cstheme="minorHAnsi"/>
              </w:rPr>
            </w:pPr>
          </w:p>
        </w:tc>
        <w:tc>
          <w:tcPr>
            <w:tcW w:w="3685" w:type="dxa"/>
            <w:tcBorders>
              <w:left w:val="single" w:sz="4" w:space="0" w:color="000000"/>
            </w:tcBorders>
            <w:shd w:val="clear" w:color="auto" w:fill="EAEAEA"/>
            <w:vAlign w:val="center"/>
          </w:tcPr>
          <w:p w14:paraId="1DCB82F6" w14:textId="77777777" w:rsidR="00E9708B" w:rsidRPr="00475D27" w:rsidRDefault="00E9708B" w:rsidP="00D016C1">
            <w:pPr>
              <w:pStyle w:val="TableTextLeft10pt"/>
              <w:rPr>
                <w:rFonts w:cstheme="minorHAnsi"/>
              </w:rPr>
            </w:pPr>
          </w:p>
        </w:tc>
      </w:tr>
      <w:tr w:rsidR="005A53C4" w:rsidRPr="00F46EB4" w14:paraId="152FC8E8" w14:textId="77777777" w:rsidTr="00E9708B">
        <w:trPr>
          <w:trHeight w:val="392"/>
          <w:tblHeader/>
          <w:jc w:val="center"/>
        </w:trPr>
        <w:tc>
          <w:tcPr>
            <w:tcW w:w="935" w:type="dxa"/>
            <w:tcBorders>
              <w:top w:val="single" w:sz="6" w:space="0" w:color="595959"/>
              <w:left w:val="single" w:sz="4" w:space="0" w:color="auto"/>
              <w:bottom w:val="single" w:sz="6" w:space="0" w:color="595959"/>
              <w:right w:val="single" w:sz="6" w:space="0" w:color="595959"/>
            </w:tcBorders>
            <w:shd w:val="clear" w:color="auto" w:fill="D6D6D6" w:themeFill="text1" w:themeFillTint="33"/>
            <w:vAlign w:val="center"/>
          </w:tcPr>
          <w:p w14:paraId="7BBE7634" w14:textId="77777777" w:rsidR="005A53C4" w:rsidRPr="00DF05C5" w:rsidRDefault="005A53C4" w:rsidP="00615DE2">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54C9A0DA" w14:textId="77777777" w:rsidR="005A53C4" w:rsidRPr="00DF05C5" w:rsidRDefault="005A53C4"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562C9DB1" w14:textId="77777777" w:rsidR="005A53C4" w:rsidRPr="00DF05C5" w:rsidRDefault="005A53C4"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08AA689E" w14:textId="77777777" w:rsidR="005A53C4" w:rsidRPr="00DF05C5" w:rsidRDefault="005A53C4"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0C7C3CA9" w14:textId="77777777" w:rsidR="005A53C4" w:rsidRPr="00DF05C5" w:rsidRDefault="005A53C4" w:rsidP="00615DE2">
            <w:pPr>
              <w:pStyle w:val="TableTextWhiteLeft10pt"/>
              <w:rPr>
                <w:color w:val="7FA841"/>
              </w:rPr>
            </w:pPr>
            <w:r w:rsidRPr="00DF05C5">
              <w:rPr>
                <w:color w:val="7FA841"/>
              </w:rPr>
              <w:t>Check-out</w:t>
            </w:r>
          </w:p>
        </w:tc>
      </w:tr>
      <w:tr w:rsidR="00A6519C" w:rsidRPr="00F46EB4" w14:paraId="65B0BE43" w14:textId="77777777" w:rsidTr="00E9708B">
        <w:trPr>
          <w:trHeight w:val="392"/>
          <w:jc w:val="center"/>
        </w:trPr>
        <w:tc>
          <w:tcPr>
            <w:tcW w:w="935" w:type="dxa"/>
            <w:vAlign w:val="center"/>
          </w:tcPr>
          <w:p w14:paraId="653B37E2" w14:textId="77777777" w:rsidR="00A6519C" w:rsidRPr="00F46EB4" w:rsidRDefault="00A6519C" w:rsidP="00A6519C">
            <w:pPr>
              <w:pStyle w:val="ReportListNumbers"/>
            </w:pPr>
          </w:p>
        </w:tc>
        <w:tc>
          <w:tcPr>
            <w:tcW w:w="2269" w:type="dxa"/>
          </w:tcPr>
          <w:p w14:paraId="2BDBBD82" w14:textId="77777777" w:rsidR="00A6519C" w:rsidRPr="003F2161" w:rsidRDefault="00A6519C" w:rsidP="00A6519C">
            <w:pPr>
              <w:pStyle w:val="TableTextLeft10pt"/>
            </w:pPr>
            <w:r w:rsidRPr="003F2161">
              <w:t>Lighting</w:t>
            </w:r>
          </w:p>
        </w:tc>
        <w:tc>
          <w:tcPr>
            <w:tcW w:w="3685" w:type="dxa"/>
          </w:tcPr>
          <w:p w14:paraId="2801E6FD" w14:textId="77777777" w:rsidR="00A6519C" w:rsidRDefault="00A6519C" w:rsidP="00A6519C">
            <w:pPr>
              <w:pStyle w:val="TableTextLeft10pt"/>
              <w:rPr>
                <w:rFonts w:cstheme="minorHAnsi"/>
              </w:rPr>
            </w:pPr>
            <w:r>
              <w:rPr>
                <w:rFonts w:cstheme="minorHAnsi"/>
              </w:rPr>
              <w:t>2 x wall mounted brushed brass twig style light fittings</w:t>
            </w:r>
          </w:p>
          <w:p w14:paraId="6C074BAD" w14:textId="77777777" w:rsidR="00A6519C" w:rsidRDefault="00A6519C" w:rsidP="00A6519C">
            <w:pPr>
              <w:pStyle w:val="TableTextLeft10pt"/>
              <w:rPr>
                <w:rFonts w:cstheme="minorHAnsi"/>
              </w:rPr>
            </w:pPr>
            <w:r>
              <w:rPr>
                <w:rFonts w:cstheme="minorHAnsi"/>
              </w:rPr>
              <w:t>2 x off-white semicircle shades</w:t>
            </w:r>
          </w:p>
          <w:p w14:paraId="6EEF2EE5" w14:textId="77777777" w:rsidR="00A6519C" w:rsidRDefault="00A6519C" w:rsidP="00A6519C">
            <w:pPr>
              <w:pStyle w:val="TableTextLeft10pt"/>
              <w:rPr>
                <w:rFonts w:cstheme="minorHAnsi"/>
              </w:rPr>
            </w:pPr>
            <w:r>
              <w:rPr>
                <w:rFonts w:cstheme="minorHAnsi"/>
              </w:rPr>
              <w:t>2 x ceiling mounted brushed brass black stem modern lights</w:t>
            </w:r>
          </w:p>
          <w:p w14:paraId="68E6FB8E" w14:textId="77777777" w:rsidR="00A6519C" w:rsidRDefault="00A6519C" w:rsidP="00A6519C">
            <w:pPr>
              <w:pStyle w:val="TableTextLeft10pt"/>
              <w:rPr>
                <w:rFonts w:cstheme="minorHAnsi"/>
              </w:rPr>
            </w:pPr>
            <w:r>
              <w:rPr>
                <w:rFonts w:cstheme="minorHAnsi"/>
              </w:rPr>
              <w:t>4 x brushed brass frosted glass shades</w:t>
            </w:r>
          </w:p>
          <w:p w14:paraId="004D53E0" w14:textId="77777777" w:rsidR="00A6519C" w:rsidRDefault="00A6519C" w:rsidP="00A6519C">
            <w:pPr>
              <w:pStyle w:val="TableTextLeft10pt"/>
              <w:rPr>
                <w:rFonts w:cstheme="minorHAnsi"/>
              </w:rPr>
            </w:pPr>
            <w:r>
              <w:rPr>
                <w:rFonts w:cstheme="minorHAnsi"/>
              </w:rPr>
              <w:t xml:space="preserve">6 x recessed shelf </w:t>
            </w:r>
            <w:r w:rsidRPr="00FF34EF">
              <w:rPr>
                <w:rFonts w:cstheme="minorHAnsi"/>
                <w:i/>
              </w:rPr>
              <w:t>Tivoli</w:t>
            </w:r>
            <w:r>
              <w:rPr>
                <w:rFonts w:cstheme="minorHAnsi"/>
              </w:rPr>
              <w:t xml:space="preserve"> light strips</w:t>
            </w:r>
          </w:p>
          <w:p w14:paraId="31977152" w14:textId="77777777" w:rsidR="00A6519C" w:rsidRPr="00475D27" w:rsidRDefault="00A6519C" w:rsidP="00A6519C">
            <w:pPr>
              <w:pStyle w:val="TableTextLeft10pt"/>
              <w:rPr>
                <w:rFonts w:cstheme="minorHAnsi"/>
              </w:rPr>
            </w:pPr>
            <w:r>
              <w:rPr>
                <w:rFonts w:cstheme="minorHAnsi"/>
              </w:rPr>
              <w:t>4 x ceiling mounted spotlights to side of stairs</w:t>
            </w:r>
          </w:p>
        </w:tc>
        <w:tc>
          <w:tcPr>
            <w:tcW w:w="3685" w:type="dxa"/>
            <w:tcBorders>
              <w:right w:val="single" w:sz="4" w:space="0" w:color="000000"/>
            </w:tcBorders>
          </w:tcPr>
          <w:p w14:paraId="19E3326E" w14:textId="77777777" w:rsidR="00A6519C" w:rsidRDefault="00A6519C" w:rsidP="00A6519C">
            <w:pPr>
              <w:pStyle w:val="TableTextLeft10pt"/>
              <w:rPr>
                <w:rFonts w:cstheme="minorHAnsi"/>
              </w:rPr>
            </w:pPr>
            <w:r>
              <w:rPr>
                <w:rFonts w:cstheme="minorHAnsi"/>
              </w:rPr>
              <w:t>Working order</w:t>
            </w:r>
          </w:p>
          <w:p w14:paraId="3C126D71" w14:textId="77777777" w:rsidR="00A6519C" w:rsidRDefault="00A6519C" w:rsidP="00A6519C">
            <w:pPr>
              <w:pStyle w:val="TableTextLeft10pt"/>
              <w:rPr>
                <w:rFonts w:cstheme="minorHAnsi"/>
              </w:rPr>
            </w:pPr>
          </w:p>
          <w:p w14:paraId="29FD6CD5" w14:textId="77777777" w:rsidR="00A6519C" w:rsidRDefault="00A6519C" w:rsidP="00A6519C">
            <w:pPr>
              <w:pStyle w:val="TableTextLeft10pt"/>
              <w:rPr>
                <w:rFonts w:cstheme="minorHAnsi"/>
              </w:rPr>
            </w:pPr>
          </w:p>
          <w:p w14:paraId="7A44E69D" w14:textId="77777777" w:rsidR="00A6519C" w:rsidRDefault="00A6519C" w:rsidP="00A6519C">
            <w:pPr>
              <w:pStyle w:val="TableTextLeft10pt"/>
              <w:rPr>
                <w:rFonts w:cstheme="minorHAnsi"/>
              </w:rPr>
            </w:pPr>
            <w:r>
              <w:rPr>
                <w:rFonts w:cstheme="minorHAnsi"/>
              </w:rPr>
              <w:t>Working order</w:t>
            </w:r>
          </w:p>
          <w:p w14:paraId="405020ED" w14:textId="77777777" w:rsidR="00A6519C" w:rsidRDefault="00A6519C" w:rsidP="00A6519C">
            <w:pPr>
              <w:pStyle w:val="TableTextLeft10pt"/>
              <w:rPr>
                <w:rFonts w:cstheme="minorHAnsi"/>
              </w:rPr>
            </w:pPr>
          </w:p>
          <w:p w14:paraId="5D0C02BB" w14:textId="77777777" w:rsidR="00A6519C" w:rsidRDefault="00A6519C" w:rsidP="00A6519C">
            <w:pPr>
              <w:pStyle w:val="TableTextLeft10pt"/>
              <w:rPr>
                <w:rFonts w:cstheme="minorHAnsi"/>
              </w:rPr>
            </w:pPr>
            <w:r>
              <w:rPr>
                <w:rFonts w:cstheme="minorHAnsi"/>
              </w:rPr>
              <w:br/>
              <w:t>Working order</w:t>
            </w:r>
          </w:p>
          <w:p w14:paraId="30D1A995"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76639750" w14:textId="77777777" w:rsidR="00A6519C" w:rsidRPr="00475D27" w:rsidRDefault="005A53C4" w:rsidP="00A6519C">
            <w:pPr>
              <w:pStyle w:val="TableTextLeft10pt"/>
              <w:rPr>
                <w:rFonts w:cstheme="minorHAnsi"/>
              </w:rPr>
            </w:pPr>
            <w:r w:rsidRPr="00116A53">
              <w:rPr>
                <w:color w:val="0070C0"/>
                <w:szCs w:val="21"/>
              </w:rPr>
              <w:sym w:font="Wingdings" w:char="F0FC"/>
            </w:r>
          </w:p>
        </w:tc>
      </w:tr>
      <w:tr w:rsidR="00A6519C" w:rsidRPr="00F46EB4" w14:paraId="2DA2CB38" w14:textId="77777777" w:rsidTr="00E9708B">
        <w:trPr>
          <w:trHeight w:val="392"/>
          <w:jc w:val="center"/>
        </w:trPr>
        <w:tc>
          <w:tcPr>
            <w:tcW w:w="935" w:type="dxa"/>
            <w:vAlign w:val="center"/>
          </w:tcPr>
          <w:p w14:paraId="48800740" w14:textId="77777777" w:rsidR="00A6519C" w:rsidRPr="00F46EB4" w:rsidRDefault="00A6519C" w:rsidP="00A6519C">
            <w:pPr>
              <w:pStyle w:val="ReportListNumbers"/>
            </w:pPr>
          </w:p>
        </w:tc>
        <w:tc>
          <w:tcPr>
            <w:tcW w:w="2269" w:type="dxa"/>
          </w:tcPr>
          <w:p w14:paraId="72A30634" w14:textId="77777777" w:rsidR="00A6519C" w:rsidRPr="003F2161" w:rsidRDefault="00A6519C" w:rsidP="00A6519C">
            <w:pPr>
              <w:pStyle w:val="TableTextLeft10pt"/>
            </w:pPr>
            <w:r w:rsidRPr="003F2161">
              <w:t>Heating</w:t>
            </w:r>
          </w:p>
        </w:tc>
        <w:tc>
          <w:tcPr>
            <w:tcW w:w="3685" w:type="dxa"/>
          </w:tcPr>
          <w:p w14:paraId="7331DE91" w14:textId="77777777" w:rsidR="00A6519C" w:rsidRDefault="00A6519C" w:rsidP="00A6519C">
            <w:pPr>
              <w:pStyle w:val="TableTextLeft10pt"/>
              <w:rPr>
                <w:rFonts w:cstheme="minorHAnsi"/>
              </w:rPr>
            </w:pPr>
            <w:r>
              <w:rPr>
                <w:rFonts w:cstheme="minorHAnsi"/>
              </w:rPr>
              <w:t>3 x dark grey old fashion style radiators</w:t>
            </w:r>
          </w:p>
          <w:p w14:paraId="5B344D3F" w14:textId="77777777" w:rsidR="00A6519C" w:rsidRPr="00475D27" w:rsidRDefault="00A6519C" w:rsidP="00A6519C">
            <w:pPr>
              <w:pStyle w:val="TableTextLeft10pt"/>
              <w:rPr>
                <w:rFonts w:cstheme="minorHAnsi"/>
              </w:rPr>
            </w:pPr>
            <w:r>
              <w:rPr>
                <w:rFonts w:cstheme="minorHAnsi"/>
              </w:rPr>
              <w:t>Thermostat controls</w:t>
            </w:r>
          </w:p>
        </w:tc>
        <w:tc>
          <w:tcPr>
            <w:tcW w:w="3685" w:type="dxa"/>
            <w:tcBorders>
              <w:right w:val="single" w:sz="4" w:space="0" w:color="000000"/>
            </w:tcBorders>
          </w:tcPr>
          <w:p w14:paraId="00844B5F" w14:textId="77777777" w:rsidR="00A6519C" w:rsidRDefault="00A6519C" w:rsidP="00A6519C">
            <w:pPr>
              <w:pStyle w:val="TableTextLeft10pt"/>
              <w:rPr>
                <w:rFonts w:cstheme="minorHAnsi"/>
              </w:rPr>
            </w:pPr>
            <w:r>
              <w:rPr>
                <w:rFonts w:cstheme="minorHAnsi"/>
              </w:rPr>
              <w:t>All fittings intact</w:t>
            </w:r>
          </w:p>
          <w:p w14:paraId="6E4C3B0C" w14:textId="77777777" w:rsidR="00A6519C" w:rsidRPr="00475D27" w:rsidRDefault="00A6519C" w:rsidP="00A6519C">
            <w:pPr>
              <w:pStyle w:val="TableTextLeft10pt"/>
              <w:rPr>
                <w:rFonts w:cstheme="minorHAnsi"/>
              </w:rPr>
            </w:pPr>
            <w:r>
              <w:rPr>
                <w:rFonts w:cstheme="minorHAnsi"/>
              </w:rPr>
              <w:t>A few white paint marks</w:t>
            </w:r>
          </w:p>
        </w:tc>
        <w:tc>
          <w:tcPr>
            <w:tcW w:w="3685" w:type="dxa"/>
            <w:tcBorders>
              <w:left w:val="single" w:sz="4" w:space="0" w:color="000000"/>
            </w:tcBorders>
          </w:tcPr>
          <w:p w14:paraId="7D823CC2" w14:textId="77777777" w:rsidR="00A6519C" w:rsidRDefault="005A53C4" w:rsidP="00A6519C">
            <w:pPr>
              <w:pStyle w:val="TableTextLeft10pt"/>
              <w:rPr>
                <w:rFonts w:cstheme="minorHAnsi"/>
              </w:rPr>
            </w:pPr>
            <w:r>
              <w:rPr>
                <w:rFonts w:cstheme="minorHAnsi"/>
              </w:rPr>
              <w:t>1 x RHS cap not seen</w:t>
            </w:r>
          </w:p>
          <w:p w14:paraId="0861DE88" w14:textId="77777777" w:rsidR="005A53C4" w:rsidRPr="00475D27" w:rsidRDefault="005A53C4" w:rsidP="00A6519C">
            <w:pPr>
              <w:pStyle w:val="TableTextLeft10pt"/>
              <w:rPr>
                <w:rFonts w:cstheme="minorHAnsi"/>
              </w:rPr>
            </w:pPr>
            <w:r>
              <w:rPr>
                <w:rFonts w:cstheme="minorHAnsi"/>
              </w:rPr>
              <w:t>Thick dust to bases, requires clean</w:t>
            </w:r>
          </w:p>
        </w:tc>
      </w:tr>
      <w:tr w:rsidR="00A6519C" w:rsidRPr="00F46EB4" w14:paraId="57A489FD" w14:textId="77777777" w:rsidTr="00E9708B">
        <w:trPr>
          <w:trHeight w:val="392"/>
          <w:jc w:val="center"/>
        </w:trPr>
        <w:tc>
          <w:tcPr>
            <w:tcW w:w="935" w:type="dxa"/>
            <w:tcBorders>
              <w:bottom w:val="single" w:sz="6" w:space="0" w:color="595959"/>
            </w:tcBorders>
            <w:vAlign w:val="center"/>
          </w:tcPr>
          <w:p w14:paraId="595AE594" w14:textId="77777777" w:rsidR="00A6519C" w:rsidRPr="00F46EB4" w:rsidRDefault="00A6519C" w:rsidP="00A6519C">
            <w:pPr>
              <w:pStyle w:val="ReportListNumbers"/>
            </w:pPr>
          </w:p>
        </w:tc>
        <w:tc>
          <w:tcPr>
            <w:tcW w:w="2269" w:type="dxa"/>
            <w:tcBorders>
              <w:bottom w:val="single" w:sz="6" w:space="0" w:color="595959"/>
            </w:tcBorders>
          </w:tcPr>
          <w:p w14:paraId="0F264E7D" w14:textId="77777777" w:rsidR="00A6519C" w:rsidRPr="003F2161" w:rsidRDefault="00A6519C" w:rsidP="00A6519C">
            <w:pPr>
              <w:pStyle w:val="TableTextLeft10pt"/>
            </w:pPr>
            <w:r>
              <w:t>Sockets and Switches</w:t>
            </w:r>
          </w:p>
        </w:tc>
        <w:tc>
          <w:tcPr>
            <w:tcW w:w="3685" w:type="dxa"/>
            <w:tcBorders>
              <w:bottom w:val="single" w:sz="6" w:space="0" w:color="595959"/>
            </w:tcBorders>
          </w:tcPr>
          <w:p w14:paraId="4B9DBE38" w14:textId="77777777" w:rsidR="00A6519C" w:rsidRPr="00475D27" w:rsidRDefault="00A6519C" w:rsidP="00A6519C">
            <w:pPr>
              <w:pStyle w:val="TableTextLeft10pt"/>
              <w:rPr>
                <w:rFonts w:cstheme="minorHAnsi"/>
              </w:rPr>
            </w:pPr>
            <w:r>
              <w:rPr>
                <w:rFonts w:cstheme="minorHAnsi"/>
              </w:rPr>
              <w:t>White plastic as supplied</w:t>
            </w:r>
          </w:p>
        </w:tc>
        <w:tc>
          <w:tcPr>
            <w:tcW w:w="3685" w:type="dxa"/>
            <w:tcBorders>
              <w:bottom w:val="single" w:sz="6" w:space="0" w:color="595959"/>
              <w:right w:val="single" w:sz="4" w:space="0" w:color="000000"/>
            </w:tcBorders>
          </w:tcPr>
          <w:p w14:paraId="7D9735A5" w14:textId="77777777" w:rsidR="00A6519C" w:rsidRPr="00475D27" w:rsidRDefault="00A6519C" w:rsidP="00A6519C">
            <w:pPr>
              <w:pStyle w:val="TableTextLeft10pt"/>
              <w:rPr>
                <w:rFonts w:cstheme="minorHAnsi"/>
              </w:rPr>
            </w:pPr>
          </w:p>
        </w:tc>
        <w:tc>
          <w:tcPr>
            <w:tcW w:w="3685" w:type="dxa"/>
            <w:tcBorders>
              <w:left w:val="single" w:sz="4" w:space="0" w:color="000000"/>
              <w:bottom w:val="single" w:sz="6" w:space="0" w:color="595959"/>
            </w:tcBorders>
          </w:tcPr>
          <w:p w14:paraId="2CF1E9D6" w14:textId="77777777" w:rsidR="00A6519C" w:rsidRPr="00475D27" w:rsidRDefault="005A53C4" w:rsidP="00A6519C">
            <w:pPr>
              <w:pStyle w:val="TableTextLeft10pt"/>
              <w:rPr>
                <w:rFonts w:cstheme="minorHAnsi"/>
              </w:rPr>
            </w:pPr>
            <w:r w:rsidRPr="00116A53">
              <w:rPr>
                <w:color w:val="0070C0"/>
                <w:szCs w:val="21"/>
              </w:rPr>
              <w:sym w:font="Wingdings" w:char="F0FC"/>
            </w:r>
          </w:p>
        </w:tc>
      </w:tr>
      <w:tr w:rsidR="00A6519C" w:rsidRPr="00F46EB4" w14:paraId="31F23FDB" w14:textId="77777777" w:rsidTr="00E9708B">
        <w:trPr>
          <w:trHeight w:val="413"/>
          <w:jc w:val="center"/>
        </w:trPr>
        <w:tc>
          <w:tcPr>
            <w:tcW w:w="935" w:type="dxa"/>
            <w:vAlign w:val="center"/>
          </w:tcPr>
          <w:p w14:paraId="5E4E812E" w14:textId="77777777" w:rsidR="00A6519C" w:rsidRPr="00F46EB4" w:rsidRDefault="00A6519C" w:rsidP="005A53C4">
            <w:pPr>
              <w:pStyle w:val="ReportListNumbers"/>
            </w:pPr>
          </w:p>
        </w:tc>
        <w:tc>
          <w:tcPr>
            <w:tcW w:w="2269" w:type="dxa"/>
          </w:tcPr>
          <w:p w14:paraId="04BEAC7D" w14:textId="77777777" w:rsidR="00A6519C" w:rsidRPr="003F2161" w:rsidRDefault="00A6519C" w:rsidP="00A6519C">
            <w:pPr>
              <w:pStyle w:val="TableTextLeft10pt"/>
            </w:pPr>
            <w:r>
              <w:t>Fixed Window</w:t>
            </w:r>
          </w:p>
        </w:tc>
        <w:tc>
          <w:tcPr>
            <w:tcW w:w="3685" w:type="dxa"/>
          </w:tcPr>
          <w:p w14:paraId="21EBE4AB" w14:textId="77777777" w:rsidR="00A6519C" w:rsidRPr="00475D27" w:rsidRDefault="00A6519C" w:rsidP="00A6519C">
            <w:pPr>
              <w:pStyle w:val="TableTextLeft10pt"/>
              <w:rPr>
                <w:rFonts w:cstheme="minorHAnsi"/>
              </w:rPr>
            </w:pPr>
            <w:r>
              <w:rPr>
                <w:rFonts w:cstheme="minorHAnsi"/>
              </w:rPr>
              <w:t>Fixed clear rectangular window with view down to stairs leading to bedroom 1</w:t>
            </w:r>
          </w:p>
        </w:tc>
        <w:tc>
          <w:tcPr>
            <w:tcW w:w="3685" w:type="dxa"/>
            <w:tcBorders>
              <w:right w:val="single" w:sz="4" w:space="0" w:color="000000"/>
            </w:tcBorders>
          </w:tcPr>
          <w:p w14:paraId="71B042DE" w14:textId="77777777" w:rsidR="00A6519C" w:rsidRDefault="00A6519C" w:rsidP="00A6519C">
            <w:pPr>
              <w:pStyle w:val="TableTextLeft10pt"/>
              <w:rPr>
                <w:rFonts w:cstheme="minorHAnsi"/>
              </w:rPr>
            </w:pPr>
            <w:r>
              <w:rPr>
                <w:rFonts w:cstheme="minorHAnsi"/>
              </w:rPr>
              <w:t>Intact</w:t>
            </w:r>
          </w:p>
          <w:p w14:paraId="12023B2F" w14:textId="77777777" w:rsidR="00A6519C" w:rsidRDefault="00A6519C" w:rsidP="00A6519C">
            <w:pPr>
              <w:pStyle w:val="TableTextLeft10pt"/>
              <w:rPr>
                <w:rFonts w:cstheme="minorHAnsi"/>
              </w:rPr>
            </w:pPr>
            <w:r>
              <w:rPr>
                <w:rFonts w:cstheme="minorHAnsi"/>
              </w:rPr>
              <w:t>Clean</w:t>
            </w:r>
          </w:p>
          <w:p w14:paraId="7AA5295A" w14:textId="77777777" w:rsidR="00A6519C" w:rsidRPr="00475D27" w:rsidRDefault="00A6519C" w:rsidP="00A6519C">
            <w:pPr>
              <w:pStyle w:val="TableTextLeft10pt"/>
              <w:rPr>
                <w:rFonts w:cstheme="minorHAnsi"/>
              </w:rPr>
            </w:pPr>
            <w:r>
              <w:rPr>
                <w:rFonts w:cstheme="minorHAnsi"/>
              </w:rPr>
              <w:t>A few light scratches to bottom corners</w:t>
            </w:r>
          </w:p>
        </w:tc>
        <w:tc>
          <w:tcPr>
            <w:tcW w:w="3685" w:type="dxa"/>
            <w:tcBorders>
              <w:left w:val="single" w:sz="4" w:space="0" w:color="000000"/>
            </w:tcBorders>
          </w:tcPr>
          <w:p w14:paraId="2D305323" w14:textId="77777777" w:rsidR="00A6519C" w:rsidRPr="00475D27" w:rsidRDefault="005A53C4" w:rsidP="00A6519C">
            <w:pPr>
              <w:pStyle w:val="TableTextLeft10pt"/>
              <w:rPr>
                <w:rFonts w:cstheme="minorHAnsi"/>
              </w:rPr>
            </w:pPr>
            <w:r w:rsidRPr="00116A53">
              <w:rPr>
                <w:color w:val="0070C0"/>
                <w:szCs w:val="21"/>
              </w:rPr>
              <w:sym w:font="Wingdings" w:char="F0FC"/>
            </w:r>
          </w:p>
        </w:tc>
      </w:tr>
      <w:tr w:rsidR="00A6519C" w:rsidRPr="00F46EB4" w14:paraId="6C489C4A" w14:textId="77777777" w:rsidTr="00E9708B">
        <w:trPr>
          <w:trHeight w:val="392"/>
          <w:jc w:val="center"/>
        </w:trPr>
        <w:tc>
          <w:tcPr>
            <w:tcW w:w="935" w:type="dxa"/>
            <w:vAlign w:val="center"/>
          </w:tcPr>
          <w:p w14:paraId="35887BBE" w14:textId="77777777" w:rsidR="00A6519C" w:rsidRPr="00F46EB4" w:rsidRDefault="00A6519C" w:rsidP="00A6519C">
            <w:pPr>
              <w:pStyle w:val="ReportListNumbers"/>
            </w:pPr>
          </w:p>
        </w:tc>
        <w:tc>
          <w:tcPr>
            <w:tcW w:w="2269" w:type="dxa"/>
          </w:tcPr>
          <w:p w14:paraId="4FFFF0EE" w14:textId="77777777" w:rsidR="00A6519C" w:rsidRDefault="00A6519C" w:rsidP="00A6519C">
            <w:pPr>
              <w:pStyle w:val="TableTextLeft10pt"/>
            </w:pPr>
            <w:r>
              <w:t>Inbuilt Shelves 1</w:t>
            </w:r>
          </w:p>
        </w:tc>
        <w:tc>
          <w:tcPr>
            <w:tcW w:w="3685" w:type="dxa"/>
          </w:tcPr>
          <w:p w14:paraId="28CAAA30" w14:textId="77777777" w:rsidR="00A6519C" w:rsidRDefault="00A6519C" w:rsidP="00A6519C">
            <w:pPr>
              <w:pStyle w:val="TableTextLeft10pt"/>
              <w:rPr>
                <w:rFonts w:cstheme="minorHAnsi"/>
              </w:rPr>
            </w:pPr>
            <w:r>
              <w:rPr>
                <w:rFonts w:cstheme="minorHAnsi"/>
              </w:rPr>
              <w:t>2 x white painted shelves set in white painted frame</w:t>
            </w:r>
          </w:p>
          <w:p w14:paraId="01EFB11C" w14:textId="77777777" w:rsidR="00A6519C" w:rsidRPr="00475D27" w:rsidRDefault="00A6519C" w:rsidP="00A6519C">
            <w:pPr>
              <w:pStyle w:val="TableTextLeft10pt"/>
              <w:rPr>
                <w:rFonts w:cstheme="minorHAnsi"/>
              </w:rPr>
            </w:pPr>
            <w:r>
              <w:rPr>
                <w:rFonts w:cstheme="minorHAnsi"/>
              </w:rPr>
              <w:t>White painted ledge under</w:t>
            </w:r>
          </w:p>
        </w:tc>
        <w:tc>
          <w:tcPr>
            <w:tcW w:w="3685" w:type="dxa"/>
            <w:tcBorders>
              <w:right w:val="single" w:sz="4" w:space="0" w:color="000000"/>
            </w:tcBorders>
          </w:tcPr>
          <w:p w14:paraId="636A1F17"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79379DBB" w14:textId="77777777" w:rsidR="00E9708B" w:rsidRDefault="00E9708B" w:rsidP="00A6519C">
            <w:pPr>
              <w:pStyle w:val="TableTextLeft10pt"/>
              <w:rPr>
                <w:rFonts w:cstheme="minorHAnsi"/>
              </w:rPr>
            </w:pPr>
            <w:r>
              <w:rPr>
                <w:rFonts w:cstheme="minorHAnsi"/>
              </w:rPr>
              <w:t>Heavy dark grey/black heat shading high level</w:t>
            </w:r>
          </w:p>
          <w:p w14:paraId="65AB00BF" w14:textId="77777777" w:rsidR="00A6519C" w:rsidRPr="00475D27" w:rsidRDefault="00E9708B" w:rsidP="00A6519C">
            <w:pPr>
              <w:pStyle w:val="TableTextLeft10pt"/>
              <w:rPr>
                <w:rFonts w:cstheme="minorHAnsi"/>
              </w:rPr>
            </w:pPr>
            <w:r>
              <w:rPr>
                <w:rFonts w:cstheme="minorHAnsi"/>
              </w:rPr>
              <w:t>A</w:t>
            </w:r>
            <w:r w:rsidR="00E64CD1">
              <w:rPr>
                <w:rFonts w:cstheme="minorHAnsi"/>
              </w:rPr>
              <w:t>ppears to be candle type shading</w:t>
            </w:r>
          </w:p>
        </w:tc>
      </w:tr>
      <w:tr w:rsidR="00A6519C" w:rsidRPr="00F46EB4" w14:paraId="31D25F3B" w14:textId="77777777" w:rsidTr="00E9708B">
        <w:trPr>
          <w:trHeight w:val="392"/>
          <w:jc w:val="center"/>
        </w:trPr>
        <w:tc>
          <w:tcPr>
            <w:tcW w:w="935" w:type="dxa"/>
            <w:vAlign w:val="center"/>
          </w:tcPr>
          <w:p w14:paraId="38A0BB38" w14:textId="77777777" w:rsidR="00A6519C" w:rsidRPr="00F46EB4" w:rsidRDefault="00A6519C" w:rsidP="00A6519C">
            <w:pPr>
              <w:pStyle w:val="ReportListNumbers"/>
            </w:pPr>
          </w:p>
        </w:tc>
        <w:tc>
          <w:tcPr>
            <w:tcW w:w="2269" w:type="dxa"/>
          </w:tcPr>
          <w:p w14:paraId="093B2266" w14:textId="77777777" w:rsidR="00A6519C" w:rsidRDefault="00A6519C" w:rsidP="00A6519C">
            <w:pPr>
              <w:pStyle w:val="TableTextLeft10pt"/>
            </w:pPr>
            <w:r>
              <w:t>Fireplace</w:t>
            </w:r>
          </w:p>
        </w:tc>
        <w:tc>
          <w:tcPr>
            <w:tcW w:w="3685" w:type="dxa"/>
          </w:tcPr>
          <w:p w14:paraId="3CA3485F" w14:textId="77777777" w:rsidR="00A6519C" w:rsidRDefault="00A6519C" w:rsidP="00A6519C">
            <w:pPr>
              <w:pStyle w:val="TableTextLeft10pt"/>
              <w:rPr>
                <w:rFonts w:cstheme="minorHAnsi"/>
              </w:rPr>
            </w:pPr>
            <w:r>
              <w:rPr>
                <w:rFonts w:cstheme="minorHAnsi"/>
              </w:rPr>
              <w:t>Recessed black slate fireplace</w:t>
            </w:r>
          </w:p>
          <w:p w14:paraId="5F1C2985" w14:textId="77777777" w:rsidR="00A6519C" w:rsidRDefault="00A6519C" w:rsidP="00A6519C">
            <w:pPr>
              <w:pStyle w:val="TableTextLeft10pt"/>
              <w:rPr>
                <w:rFonts w:cstheme="minorHAnsi"/>
              </w:rPr>
            </w:pPr>
            <w:r>
              <w:rPr>
                <w:rFonts w:cstheme="minorHAnsi"/>
              </w:rPr>
              <w:t>Brushed stainless steel gas fire base operated by remote control</w:t>
            </w:r>
          </w:p>
          <w:p w14:paraId="5671B852" w14:textId="77777777" w:rsidR="00A6519C" w:rsidRPr="00475D27" w:rsidRDefault="00A6519C" w:rsidP="00A6519C">
            <w:pPr>
              <w:pStyle w:val="TableTextLeft10pt"/>
              <w:rPr>
                <w:rFonts w:cstheme="minorHAnsi"/>
              </w:rPr>
            </w:pPr>
            <w:r>
              <w:rPr>
                <w:rFonts w:cstheme="minorHAnsi"/>
              </w:rPr>
              <w:t>1 x small black fire remote</w:t>
            </w:r>
          </w:p>
        </w:tc>
        <w:tc>
          <w:tcPr>
            <w:tcW w:w="3685" w:type="dxa"/>
            <w:tcBorders>
              <w:right w:val="single" w:sz="4" w:space="0" w:color="000000"/>
            </w:tcBorders>
          </w:tcPr>
          <w:p w14:paraId="63B8F5EF" w14:textId="77777777" w:rsidR="00A6519C" w:rsidRDefault="00A6519C" w:rsidP="00A6519C">
            <w:pPr>
              <w:pStyle w:val="TableTextLeft10pt"/>
              <w:rPr>
                <w:rFonts w:cstheme="minorHAnsi"/>
              </w:rPr>
            </w:pPr>
            <w:r>
              <w:rPr>
                <w:rFonts w:cstheme="minorHAnsi"/>
              </w:rPr>
              <w:t>As new, March 2022</w:t>
            </w:r>
          </w:p>
          <w:p w14:paraId="49BFAAFD" w14:textId="77777777" w:rsidR="00A6519C" w:rsidRDefault="00A6519C" w:rsidP="00A6519C">
            <w:pPr>
              <w:pStyle w:val="TableTextLeft10pt"/>
              <w:rPr>
                <w:rFonts w:cstheme="minorHAnsi"/>
              </w:rPr>
            </w:pPr>
          </w:p>
          <w:p w14:paraId="590F8B98" w14:textId="77777777" w:rsidR="00A6519C" w:rsidRDefault="00A6519C" w:rsidP="00A6519C">
            <w:pPr>
              <w:pStyle w:val="TableTextLeft10pt"/>
              <w:rPr>
                <w:rFonts w:cstheme="minorHAnsi"/>
              </w:rPr>
            </w:pPr>
          </w:p>
          <w:p w14:paraId="446B1E56" w14:textId="77777777" w:rsidR="00A6519C" w:rsidRPr="00475D27" w:rsidRDefault="00A6519C" w:rsidP="00A6519C">
            <w:pPr>
              <w:pStyle w:val="TableTextLeft10pt"/>
              <w:rPr>
                <w:rFonts w:cstheme="minorHAnsi"/>
              </w:rPr>
            </w:pPr>
            <w:r>
              <w:rPr>
                <w:rFonts w:cstheme="minorHAnsi"/>
              </w:rPr>
              <w:t>Not tested</w:t>
            </w:r>
          </w:p>
        </w:tc>
        <w:tc>
          <w:tcPr>
            <w:tcW w:w="3685" w:type="dxa"/>
            <w:tcBorders>
              <w:left w:val="single" w:sz="4" w:space="0" w:color="000000"/>
            </w:tcBorders>
          </w:tcPr>
          <w:p w14:paraId="5C779418" w14:textId="77777777" w:rsidR="00A6519C" w:rsidRDefault="00E64CD1" w:rsidP="00A6519C">
            <w:pPr>
              <w:pStyle w:val="TableTextLeft10pt"/>
              <w:rPr>
                <w:rFonts w:cstheme="minorHAnsi"/>
              </w:rPr>
            </w:pPr>
            <w:r>
              <w:rPr>
                <w:rFonts w:cstheme="minorHAnsi"/>
              </w:rPr>
              <w:t>Not tested</w:t>
            </w:r>
          </w:p>
          <w:p w14:paraId="7279482A" w14:textId="77777777" w:rsidR="00E64CD1" w:rsidRPr="00475D27" w:rsidRDefault="00E64CD1" w:rsidP="00A6519C">
            <w:pPr>
              <w:pStyle w:val="TableTextLeft10pt"/>
              <w:rPr>
                <w:rFonts w:cstheme="minorHAnsi"/>
              </w:rPr>
            </w:pPr>
            <w:r>
              <w:rPr>
                <w:rFonts w:cstheme="minorHAnsi"/>
              </w:rPr>
              <w:t>Remote control not seen</w:t>
            </w:r>
          </w:p>
        </w:tc>
      </w:tr>
      <w:tr w:rsidR="00A6519C" w:rsidRPr="00F46EB4" w14:paraId="5AAB2F5F" w14:textId="77777777" w:rsidTr="00E9708B">
        <w:trPr>
          <w:trHeight w:val="392"/>
          <w:jc w:val="center"/>
        </w:trPr>
        <w:tc>
          <w:tcPr>
            <w:tcW w:w="935" w:type="dxa"/>
            <w:vAlign w:val="center"/>
          </w:tcPr>
          <w:p w14:paraId="6E9C2A88" w14:textId="77777777" w:rsidR="00A6519C" w:rsidRPr="00F46EB4" w:rsidRDefault="00A6519C" w:rsidP="00A6519C">
            <w:pPr>
              <w:pStyle w:val="ReportListNumbers"/>
            </w:pPr>
          </w:p>
        </w:tc>
        <w:tc>
          <w:tcPr>
            <w:tcW w:w="2269" w:type="dxa"/>
          </w:tcPr>
          <w:p w14:paraId="781883E9" w14:textId="77777777" w:rsidR="00A6519C" w:rsidRDefault="00A6519C" w:rsidP="00A6519C">
            <w:pPr>
              <w:pStyle w:val="TableTextLeft10pt"/>
            </w:pPr>
            <w:r>
              <w:t>Inbuilt Shelves 2</w:t>
            </w:r>
          </w:p>
        </w:tc>
        <w:tc>
          <w:tcPr>
            <w:tcW w:w="3685" w:type="dxa"/>
          </w:tcPr>
          <w:p w14:paraId="5F89800C" w14:textId="77777777" w:rsidR="00A6519C" w:rsidRDefault="00A6519C" w:rsidP="00A6519C">
            <w:pPr>
              <w:pStyle w:val="TableTextLeft10pt"/>
              <w:rPr>
                <w:rFonts w:cstheme="minorHAnsi"/>
              </w:rPr>
            </w:pPr>
            <w:r>
              <w:rPr>
                <w:rFonts w:cstheme="minorHAnsi"/>
              </w:rPr>
              <w:t>2 x white painted shelves set in white painted surround</w:t>
            </w:r>
          </w:p>
          <w:p w14:paraId="390236AF" w14:textId="77777777" w:rsidR="00A6519C" w:rsidRDefault="00A6519C" w:rsidP="00A6519C">
            <w:pPr>
              <w:pStyle w:val="TableTextLeft10pt"/>
              <w:rPr>
                <w:rFonts w:cstheme="minorHAnsi"/>
              </w:rPr>
            </w:pPr>
            <w:r>
              <w:rPr>
                <w:rFonts w:cstheme="minorHAnsi"/>
              </w:rPr>
              <w:t>White painted ledge under</w:t>
            </w:r>
          </w:p>
          <w:p w14:paraId="24F8A7C0" w14:textId="77777777" w:rsidR="00A6519C" w:rsidRDefault="00A6519C" w:rsidP="00A6519C">
            <w:pPr>
              <w:pStyle w:val="TableTextLeft10pt"/>
              <w:rPr>
                <w:rFonts w:cstheme="minorHAnsi"/>
              </w:rPr>
            </w:pPr>
            <w:r>
              <w:rPr>
                <w:rFonts w:cstheme="minorHAnsi"/>
              </w:rPr>
              <w:t>White plastic circular disc</w:t>
            </w:r>
          </w:p>
          <w:p w14:paraId="724831DC" w14:textId="77777777" w:rsidR="00A6519C" w:rsidRDefault="00A6519C" w:rsidP="00A6519C">
            <w:pPr>
              <w:pStyle w:val="TableTextLeft10pt"/>
              <w:rPr>
                <w:rFonts w:cstheme="minorHAnsi"/>
              </w:rPr>
            </w:pPr>
            <w:r>
              <w:rPr>
                <w:rFonts w:cstheme="minorHAnsi"/>
              </w:rPr>
              <w:t>2 x inbuilt white painted cupboard doors</w:t>
            </w:r>
          </w:p>
          <w:p w14:paraId="56ADBF34" w14:textId="77777777" w:rsidR="00A6519C" w:rsidRDefault="00A6519C" w:rsidP="00A6519C">
            <w:pPr>
              <w:pStyle w:val="TableTextLeft10pt"/>
              <w:rPr>
                <w:rFonts w:cstheme="minorHAnsi"/>
              </w:rPr>
            </w:pPr>
            <w:r>
              <w:rPr>
                <w:rFonts w:cstheme="minorHAnsi"/>
              </w:rPr>
              <w:t>Chrome white patterned knob handles</w:t>
            </w:r>
          </w:p>
          <w:p w14:paraId="628D1883" w14:textId="77777777" w:rsidR="00A6519C" w:rsidRDefault="00A6519C" w:rsidP="00A6519C">
            <w:pPr>
              <w:pStyle w:val="TableTextLeft10pt"/>
              <w:rPr>
                <w:rFonts w:cstheme="minorHAnsi"/>
              </w:rPr>
            </w:pPr>
            <w:r>
              <w:rPr>
                <w:rFonts w:cstheme="minorHAnsi"/>
              </w:rPr>
              <w:t>Interior:</w:t>
            </w:r>
          </w:p>
          <w:p w14:paraId="59F245A3" w14:textId="77777777" w:rsidR="00A6519C" w:rsidRDefault="00A6519C" w:rsidP="00A6519C">
            <w:pPr>
              <w:pStyle w:val="TableTextLeft10pt"/>
              <w:rPr>
                <w:rFonts w:cstheme="minorHAnsi"/>
              </w:rPr>
            </w:pPr>
            <w:r>
              <w:rPr>
                <w:rFonts w:cstheme="minorHAnsi"/>
              </w:rPr>
              <w:t>White painted shelf</w:t>
            </w:r>
          </w:p>
          <w:p w14:paraId="3E665535" w14:textId="77777777" w:rsidR="00A6519C" w:rsidRDefault="00A6519C" w:rsidP="00A6519C">
            <w:pPr>
              <w:pStyle w:val="TableTextLeft10pt"/>
              <w:rPr>
                <w:rFonts w:cstheme="minorHAnsi"/>
              </w:rPr>
            </w:pPr>
            <w:r>
              <w:rPr>
                <w:rFonts w:cstheme="minorHAnsi"/>
              </w:rPr>
              <w:t>White plastic sockets as supplied</w:t>
            </w:r>
          </w:p>
        </w:tc>
        <w:tc>
          <w:tcPr>
            <w:tcW w:w="3685" w:type="dxa"/>
            <w:tcBorders>
              <w:right w:val="single" w:sz="4" w:space="0" w:color="000000"/>
            </w:tcBorders>
          </w:tcPr>
          <w:p w14:paraId="76DFA7AB" w14:textId="77777777" w:rsidR="00A6519C" w:rsidRDefault="00A6519C" w:rsidP="00A6519C">
            <w:pPr>
              <w:pStyle w:val="TableTextLeft10pt"/>
              <w:rPr>
                <w:rFonts w:cstheme="minorHAnsi"/>
              </w:rPr>
            </w:pPr>
            <w:r>
              <w:rPr>
                <w:rFonts w:cstheme="minorHAnsi"/>
              </w:rPr>
              <w:t>Freshly painted, March 2022</w:t>
            </w:r>
          </w:p>
          <w:p w14:paraId="7D304E04" w14:textId="77777777" w:rsidR="00A6519C" w:rsidRDefault="00A6519C" w:rsidP="00A6519C">
            <w:pPr>
              <w:pStyle w:val="TableTextLeft10pt"/>
              <w:rPr>
                <w:rFonts w:cstheme="minorHAnsi"/>
              </w:rPr>
            </w:pPr>
          </w:p>
          <w:p w14:paraId="412DFC3E" w14:textId="77777777" w:rsidR="00A6519C" w:rsidRDefault="00A6519C" w:rsidP="00A6519C">
            <w:pPr>
              <w:pStyle w:val="TableTextLeft10pt"/>
              <w:rPr>
                <w:rFonts w:cstheme="minorHAnsi"/>
              </w:rPr>
            </w:pPr>
            <w:r>
              <w:rPr>
                <w:rFonts w:cstheme="minorHAnsi"/>
              </w:rPr>
              <w:t>Freshly painted, March 2022</w:t>
            </w:r>
          </w:p>
          <w:p w14:paraId="1C32BC0E" w14:textId="77777777" w:rsidR="00A6519C" w:rsidRDefault="00A6519C" w:rsidP="00A6519C">
            <w:pPr>
              <w:pStyle w:val="TableTextLeft10pt"/>
              <w:rPr>
                <w:rFonts w:cstheme="minorHAnsi"/>
              </w:rPr>
            </w:pPr>
            <w:r>
              <w:rPr>
                <w:rFonts w:cstheme="minorHAnsi"/>
              </w:rPr>
              <w:br/>
              <w:t>Freshly painted, March 2022</w:t>
            </w:r>
          </w:p>
        </w:tc>
        <w:tc>
          <w:tcPr>
            <w:tcW w:w="3685" w:type="dxa"/>
            <w:tcBorders>
              <w:left w:val="single" w:sz="4" w:space="0" w:color="000000"/>
            </w:tcBorders>
          </w:tcPr>
          <w:p w14:paraId="61651D48" w14:textId="77777777" w:rsidR="00E9708B" w:rsidRDefault="00E9708B" w:rsidP="00A6519C">
            <w:pPr>
              <w:pStyle w:val="TableTextLeft10pt"/>
              <w:rPr>
                <w:rFonts w:cstheme="minorHAnsi"/>
              </w:rPr>
            </w:pPr>
            <w:r>
              <w:rPr>
                <w:rFonts w:cstheme="minorHAnsi"/>
              </w:rPr>
              <w:t xml:space="preserve">Heavy dark grey/black heat </w:t>
            </w:r>
            <w:r w:rsidR="00E64CD1">
              <w:rPr>
                <w:rFonts w:cstheme="minorHAnsi"/>
              </w:rPr>
              <w:t xml:space="preserve">shading to high level </w:t>
            </w:r>
          </w:p>
          <w:p w14:paraId="7F2135D5" w14:textId="77777777" w:rsidR="00A6519C" w:rsidRDefault="00E9708B" w:rsidP="00A6519C">
            <w:pPr>
              <w:pStyle w:val="TableTextLeft10pt"/>
              <w:rPr>
                <w:rFonts w:cstheme="minorHAnsi"/>
              </w:rPr>
            </w:pPr>
            <w:r>
              <w:rPr>
                <w:rFonts w:cstheme="minorHAnsi"/>
              </w:rPr>
              <w:t>A</w:t>
            </w:r>
            <w:r w:rsidR="00E64CD1">
              <w:rPr>
                <w:rFonts w:cstheme="minorHAnsi"/>
              </w:rPr>
              <w:t>ppears to be candle burn type marks and a black burn spot</w:t>
            </w:r>
          </w:p>
          <w:p w14:paraId="381B350D" w14:textId="77777777" w:rsidR="00E64CD1" w:rsidRDefault="00E64CD1" w:rsidP="00A6519C">
            <w:pPr>
              <w:pStyle w:val="TableTextLeft10pt"/>
              <w:rPr>
                <w:rFonts w:cstheme="minorHAnsi"/>
              </w:rPr>
            </w:pPr>
          </w:p>
          <w:p w14:paraId="06CEF331" w14:textId="77777777" w:rsidR="00E64CD1" w:rsidRDefault="00E64CD1" w:rsidP="00A6519C">
            <w:pPr>
              <w:pStyle w:val="TableTextLeft10pt"/>
              <w:rPr>
                <w:rFonts w:cstheme="minorHAnsi"/>
              </w:rPr>
            </w:pPr>
          </w:p>
          <w:p w14:paraId="4C544C82" w14:textId="77777777" w:rsidR="00E64CD1" w:rsidRDefault="00E64CD1" w:rsidP="00A6519C">
            <w:pPr>
              <w:pStyle w:val="TableTextLeft10pt"/>
              <w:rPr>
                <w:rFonts w:cstheme="minorHAnsi"/>
              </w:rPr>
            </w:pPr>
          </w:p>
          <w:p w14:paraId="5907E96C" w14:textId="77777777" w:rsidR="00E64CD1" w:rsidRDefault="00E64CD1" w:rsidP="00A6519C">
            <w:pPr>
              <w:pStyle w:val="TableTextLeft10pt"/>
              <w:rPr>
                <w:rFonts w:cstheme="minorHAnsi"/>
              </w:rPr>
            </w:pPr>
            <w:r>
              <w:rPr>
                <w:rFonts w:cstheme="minorHAnsi"/>
              </w:rPr>
              <w:t>Circle drill to LHS interior</w:t>
            </w:r>
          </w:p>
          <w:p w14:paraId="1F92B80B" w14:textId="77777777" w:rsidR="00E64CD1" w:rsidRPr="00475D27" w:rsidRDefault="00E64CD1" w:rsidP="00A6519C">
            <w:pPr>
              <w:pStyle w:val="TableTextLeft10pt"/>
              <w:rPr>
                <w:rFonts w:cstheme="minorHAnsi"/>
              </w:rPr>
            </w:pPr>
            <w:r>
              <w:rPr>
                <w:rFonts w:cstheme="minorHAnsi"/>
              </w:rPr>
              <w:t>Genera</w:t>
            </w:r>
            <w:r w:rsidR="00E9708B">
              <w:rPr>
                <w:rFonts w:cstheme="minorHAnsi"/>
              </w:rPr>
              <w:t>l</w:t>
            </w:r>
            <w:r>
              <w:rPr>
                <w:rFonts w:cstheme="minorHAnsi"/>
              </w:rPr>
              <w:t xml:space="preserve"> patchy shading</w:t>
            </w:r>
          </w:p>
        </w:tc>
      </w:tr>
    </w:tbl>
    <w:p w14:paraId="7445443F" w14:textId="77777777" w:rsidR="00E64CD1" w:rsidRDefault="00E64CD1">
      <w:r>
        <w:br w:type="page"/>
      </w:r>
    </w:p>
    <w:p w14:paraId="205824F1" w14:textId="77777777" w:rsidR="00E64CD1" w:rsidRPr="00A6519C" w:rsidRDefault="00E64CD1" w:rsidP="00E64CD1">
      <w:pPr>
        <w:pStyle w:val="Footer"/>
        <w:pBdr>
          <w:top w:val="none" w:sz="0" w:space="0" w:color="auto"/>
        </w:pBdr>
        <w:jc w:val="left"/>
        <w:rPr>
          <w:color w:val="7FA841"/>
          <w:sz w:val="24"/>
          <w:szCs w:val="20"/>
        </w:rPr>
      </w:pPr>
      <w:r>
        <w:rPr>
          <w:color w:val="7FA841"/>
          <w:sz w:val="24"/>
          <w:szCs w:val="20"/>
        </w:rPr>
        <w:lastRenderedPageBreak/>
        <w:t>Reception</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E64CD1" w:rsidRPr="00F46EB4" w14:paraId="5DC11A16" w14:textId="77777777" w:rsidTr="00615DE2">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708DF55C" w14:textId="77777777" w:rsidR="00E64CD1" w:rsidRPr="00DF05C5" w:rsidRDefault="00E64CD1" w:rsidP="00615DE2">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10AB306" w14:textId="77777777" w:rsidR="00E64CD1" w:rsidRPr="00DF05C5" w:rsidRDefault="00E64CD1"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282B688" w14:textId="77777777" w:rsidR="00E64CD1" w:rsidRPr="00DF05C5" w:rsidRDefault="00E64CD1"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4BA178F1" w14:textId="77777777" w:rsidR="00E64CD1" w:rsidRPr="00DF05C5" w:rsidRDefault="00E64CD1"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0CA980DB" w14:textId="77777777" w:rsidR="00E64CD1" w:rsidRPr="00DF05C5" w:rsidRDefault="00E64CD1" w:rsidP="00615DE2">
            <w:pPr>
              <w:pStyle w:val="TableTextWhiteLeft10pt"/>
              <w:rPr>
                <w:color w:val="7FA841"/>
              </w:rPr>
            </w:pPr>
            <w:r w:rsidRPr="00DF05C5">
              <w:rPr>
                <w:color w:val="7FA841"/>
              </w:rPr>
              <w:t>Check-out</w:t>
            </w:r>
          </w:p>
        </w:tc>
      </w:tr>
      <w:tr w:rsidR="00A6519C" w:rsidRPr="00F46EB4" w14:paraId="797E2B6A" w14:textId="77777777" w:rsidTr="00A6519C">
        <w:trPr>
          <w:trHeight w:val="392"/>
          <w:jc w:val="center"/>
        </w:trPr>
        <w:tc>
          <w:tcPr>
            <w:tcW w:w="935" w:type="dxa"/>
            <w:vAlign w:val="center"/>
          </w:tcPr>
          <w:p w14:paraId="5412B79A" w14:textId="77777777" w:rsidR="00A6519C" w:rsidRPr="00F46EB4" w:rsidRDefault="00A6519C" w:rsidP="00A6519C">
            <w:pPr>
              <w:pStyle w:val="ReportListNumbers"/>
            </w:pPr>
          </w:p>
        </w:tc>
        <w:tc>
          <w:tcPr>
            <w:tcW w:w="2269" w:type="dxa"/>
          </w:tcPr>
          <w:p w14:paraId="6D1A6137" w14:textId="77777777" w:rsidR="00A6519C" w:rsidRDefault="00A6519C" w:rsidP="00A6519C">
            <w:pPr>
              <w:pStyle w:val="TableTextLeft10pt"/>
            </w:pPr>
            <w:r>
              <w:t>Thermostat</w:t>
            </w:r>
          </w:p>
        </w:tc>
        <w:tc>
          <w:tcPr>
            <w:tcW w:w="3685" w:type="dxa"/>
          </w:tcPr>
          <w:p w14:paraId="281065C1" w14:textId="77777777" w:rsidR="00A6519C" w:rsidRDefault="00A6519C" w:rsidP="00A6519C">
            <w:pPr>
              <w:pStyle w:val="TableTextLeft10pt"/>
              <w:rPr>
                <w:rFonts w:cstheme="minorHAnsi"/>
              </w:rPr>
            </w:pPr>
            <w:r>
              <w:rPr>
                <w:rFonts w:cstheme="minorHAnsi"/>
              </w:rPr>
              <w:t xml:space="preserve">Wall mounted </w:t>
            </w:r>
            <w:r w:rsidRPr="001A699D">
              <w:rPr>
                <w:rFonts w:cstheme="minorHAnsi"/>
                <w:i/>
              </w:rPr>
              <w:t>Honeywell Home</w:t>
            </w:r>
            <w:r>
              <w:rPr>
                <w:rFonts w:cstheme="minorHAnsi"/>
              </w:rPr>
              <w:t xml:space="preserve"> thermostat</w:t>
            </w:r>
          </w:p>
        </w:tc>
        <w:tc>
          <w:tcPr>
            <w:tcW w:w="3685" w:type="dxa"/>
            <w:tcBorders>
              <w:right w:val="single" w:sz="4" w:space="0" w:color="000000"/>
            </w:tcBorders>
          </w:tcPr>
          <w:p w14:paraId="181C70D0" w14:textId="77777777" w:rsidR="00A6519C" w:rsidRDefault="00A6519C" w:rsidP="00A6519C">
            <w:pPr>
              <w:pStyle w:val="TableTextLeft10pt"/>
              <w:rPr>
                <w:rFonts w:cstheme="minorHAnsi"/>
              </w:rPr>
            </w:pPr>
            <w:r>
              <w:rPr>
                <w:rFonts w:cstheme="minorHAnsi"/>
              </w:rPr>
              <w:t>As new, March 2022</w:t>
            </w:r>
          </w:p>
        </w:tc>
        <w:tc>
          <w:tcPr>
            <w:tcW w:w="3685" w:type="dxa"/>
            <w:tcBorders>
              <w:left w:val="single" w:sz="4" w:space="0" w:color="000000"/>
            </w:tcBorders>
          </w:tcPr>
          <w:p w14:paraId="16208AEC"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1D272804" w14:textId="77777777" w:rsidTr="00A6519C">
        <w:trPr>
          <w:trHeight w:val="392"/>
          <w:jc w:val="center"/>
        </w:trPr>
        <w:tc>
          <w:tcPr>
            <w:tcW w:w="935" w:type="dxa"/>
            <w:vAlign w:val="center"/>
          </w:tcPr>
          <w:p w14:paraId="78547DBC" w14:textId="77777777" w:rsidR="00A6519C" w:rsidRPr="00F46EB4" w:rsidRDefault="00A6519C" w:rsidP="00A6519C">
            <w:pPr>
              <w:pStyle w:val="ReportListNumbers"/>
            </w:pPr>
          </w:p>
        </w:tc>
        <w:tc>
          <w:tcPr>
            <w:tcW w:w="2269" w:type="dxa"/>
          </w:tcPr>
          <w:p w14:paraId="5C689BCB" w14:textId="77777777" w:rsidR="00A6519C" w:rsidRDefault="00A6519C" w:rsidP="00A6519C">
            <w:pPr>
              <w:pStyle w:val="TableTextLeft10pt"/>
            </w:pPr>
            <w:r>
              <w:t>Loft Hatch</w:t>
            </w:r>
          </w:p>
        </w:tc>
        <w:tc>
          <w:tcPr>
            <w:tcW w:w="3685" w:type="dxa"/>
          </w:tcPr>
          <w:p w14:paraId="342D9662" w14:textId="77777777" w:rsidR="00A6519C" w:rsidRDefault="00A6519C" w:rsidP="00A6519C">
            <w:pPr>
              <w:pStyle w:val="TableTextLeft10pt"/>
              <w:rPr>
                <w:rFonts w:cstheme="minorHAnsi"/>
              </w:rPr>
            </w:pPr>
            <w:r>
              <w:rPr>
                <w:rFonts w:cstheme="minorHAnsi"/>
              </w:rPr>
              <w:t>White painted ceiling loft hatch</w:t>
            </w:r>
          </w:p>
        </w:tc>
        <w:tc>
          <w:tcPr>
            <w:tcW w:w="3685" w:type="dxa"/>
            <w:tcBorders>
              <w:right w:val="single" w:sz="4" w:space="0" w:color="000000"/>
            </w:tcBorders>
          </w:tcPr>
          <w:p w14:paraId="53EF0D0F" w14:textId="77777777" w:rsidR="00A6519C" w:rsidRDefault="00A6519C" w:rsidP="00A6519C">
            <w:pPr>
              <w:pStyle w:val="TableTextLeft10pt"/>
              <w:rPr>
                <w:rFonts w:cstheme="minorHAnsi"/>
              </w:rPr>
            </w:pPr>
            <w:r>
              <w:rPr>
                <w:rFonts w:cstheme="minorHAnsi"/>
              </w:rPr>
              <w:t>Freshly painted, March 2022</w:t>
            </w:r>
          </w:p>
          <w:p w14:paraId="14D4E207" w14:textId="77777777" w:rsidR="00A6519C" w:rsidRDefault="00A6519C" w:rsidP="00A6519C">
            <w:pPr>
              <w:pStyle w:val="TableTextLeft10pt"/>
              <w:rPr>
                <w:rFonts w:cstheme="minorHAnsi"/>
              </w:rPr>
            </w:pPr>
            <w:r>
              <w:rPr>
                <w:rFonts w:cstheme="minorHAnsi"/>
              </w:rPr>
              <w:t>Interior not inspected</w:t>
            </w:r>
          </w:p>
        </w:tc>
        <w:tc>
          <w:tcPr>
            <w:tcW w:w="3685" w:type="dxa"/>
            <w:tcBorders>
              <w:left w:val="single" w:sz="4" w:space="0" w:color="000000"/>
            </w:tcBorders>
          </w:tcPr>
          <w:p w14:paraId="45EFD765"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65B0F2F0" w14:textId="77777777" w:rsidTr="00A6519C">
        <w:trPr>
          <w:trHeight w:val="392"/>
          <w:jc w:val="center"/>
        </w:trPr>
        <w:tc>
          <w:tcPr>
            <w:tcW w:w="935" w:type="dxa"/>
            <w:vAlign w:val="center"/>
          </w:tcPr>
          <w:p w14:paraId="0236F1A1" w14:textId="77777777" w:rsidR="00A6519C" w:rsidRPr="00F46EB4" w:rsidRDefault="00A6519C" w:rsidP="00A6519C">
            <w:pPr>
              <w:pStyle w:val="ReportListNumbers"/>
            </w:pPr>
          </w:p>
        </w:tc>
        <w:tc>
          <w:tcPr>
            <w:tcW w:w="2269" w:type="dxa"/>
          </w:tcPr>
          <w:p w14:paraId="10E06E9B" w14:textId="77777777" w:rsidR="00A6519C" w:rsidRDefault="00A6519C" w:rsidP="00A6519C">
            <w:pPr>
              <w:pStyle w:val="TableTextLeft10pt"/>
            </w:pPr>
            <w:r>
              <w:t>Smoke Alarm</w:t>
            </w:r>
          </w:p>
        </w:tc>
        <w:tc>
          <w:tcPr>
            <w:tcW w:w="3685" w:type="dxa"/>
          </w:tcPr>
          <w:p w14:paraId="0CFFDDDF" w14:textId="77777777" w:rsidR="00A6519C" w:rsidRDefault="00A6519C" w:rsidP="00A6519C">
            <w:pPr>
              <w:pStyle w:val="TableTextLeft10pt"/>
              <w:rPr>
                <w:rFonts w:cstheme="minorHAnsi"/>
              </w:rPr>
            </w:pPr>
            <w:r>
              <w:rPr>
                <w:rFonts w:cstheme="minorHAnsi"/>
              </w:rPr>
              <w:t>Ceiling mounted smoke alarm</w:t>
            </w:r>
          </w:p>
        </w:tc>
        <w:tc>
          <w:tcPr>
            <w:tcW w:w="3685" w:type="dxa"/>
            <w:tcBorders>
              <w:right w:val="single" w:sz="4" w:space="0" w:color="000000"/>
            </w:tcBorders>
          </w:tcPr>
          <w:p w14:paraId="4EEF68E9" w14:textId="77777777" w:rsidR="00A6519C" w:rsidRDefault="00A6519C" w:rsidP="00A6519C">
            <w:pPr>
              <w:pStyle w:val="TableTextLeft10pt"/>
              <w:rPr>
                <w:rFonts w:cstheme="minorHAnsi"/>
              </w:rPr>
            </w:pPr>
            <w:r>
              <w:rPr>
                <w:rFonts w:cstheme="minorHAnsi"/>
              </w:rPr>
              <w:t>Tested, sound emitted</w:t>
            </w:r>
          </w:p>
        </w:tc>
        <w:tc>
          <w:tcPr>
            <w:tcW w:w="3685" w:type="dxa"/>
            <w:tcBorders>
              <w:left w:val="single" w:sz="4" w:space="0" w:color="000000"/>
            </w:tcBorders>
          </w:tcPr>
          <w:p w14:paraId="519895A0"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E64CD1" w:rsidRPr="00F46EB4" w14:paraId="6CE541BE" w14:textId="77777777" w:rsidTr="00A6519C">
        <w:trPr>
          <w:trHeight w:val="392"/>
          <w:jc w:val="center"/>
        </w:trPr>
        <w:tc>
          <w:tcPr>
            <w:tcW w:w="935" w:type="dxa"/>
            <w:vAlign w:val="center"/>
          </w:tcPr>
          <w:p w14:paraId="5064DCE5" w14:textId="77777777" w:rsidR="00E64CD1" w:rsidRPr="00F46EB4" w:rsidRDefault="00E64CD1" w:rsidP="00E64CD1">
            <w:pPr>
              <w:pStyle w:val="ReportListNumbers"/>
              <w:numPr>
                <w:ilvl w:val="0"/>
                <w:numId w:val="0"/>
              </w:numPr>
              <w:ind w:left="928"/>
            </w:pPr>
          </w:p>
        </w:tc>
        <w:tc>
          <w:tcPr>
            <w:tcW w:w="2269" w:type="dxa"/>
          </w:tcPr>
          <w:p w14:paraId="487B12C2" w14:textId="77777777" w:rsidR="00E64CD1" w:rsidRDefault="00E64CD1" w:rsidP="00A6519C">
            <w:pPr>
              <w:pStyle w:val="TableTextLeft10pt"/>
            </w:pPr>
          </w:p>
        </w:tc>
        <w:tc>
          <w:tcPr>
            <w:tcW w:w="3685" w:type="dxa"/>
          </w:tcPr>
          <w:p w14:paraId="348B86F3" w14:textId="77777777" w:rsidR="00E64CD1" w:rsidRDefault="00E64CD1" w:rsidP="00A6519C">
            <w:pPr>
              <w:pStyle w:val="TableTextLeft10pt"/>
              <w:rPr>
                <w:rFonts w:cstheme="minorHAnsi"/>
              </w:rPr>
            </w:pPr>
          </w:p>
        </w:tc>
        <w:tc>
          <w:tcPr>
            <w:tcW w:w="3685" w:type="dxa"/>
            <w:tcBorders>
              <w:right w:val="single" w:sz="4" w:space="0" w:color="000000"/>
            </w:tcBorders>
          </w:tcPr>
          <w:p w14:paraId="67C4F663" w14:textId="77777777" w:rsidR="00E64CD1" w:rsidRDefault="00E64CD1" w:rsidP="00A6519C">
            <w:pPr>
              <w:pStyle w:val="TableTextLeft10pt"/>
              <w:rPr>
                <w:rFonts w:cstheme="minorHAnsi"/>
              </w:rPr>
            </w:pPr>
          </w:p>
        </w:tc>
        <w:tc>
          <w:tcPr>
            <w:tcW w:w="3685" w:type="dxa"/>
            <w:tcBorders>
              <w:left w:val="single" w:sz="4" w:space="0" w:color="000000"/>
            </w:tcBorders>
          </w:tcPr>
          <w:p w14:paraId="0A2D1334" w14:textId="77777777" w:rsidR="00E64CD1" w:rsidRPr="00E64CD1" w:rsidRDefault="00E64CD1" w:rsidP="00A6519C">
            <w:pPr>
              <w:pStyle w:val="TableTextLeft10pt"/>
              <w:rPr>
                <w:rFonts w:cstheme="minorHAnsi"/>
                <w:b/>
                <w:u w:val="single"/>
              </w:rPr>
            </w:pPr>
            <w:r w:rsidRPr="00E64CD1">
              <w:rPr>
                <w:rFonts w:cstheme="minorHAnsi"/>
                <w:b/>
                <w:u w:val="single"/>
              </w:rPr>
              <w:t>ADDITIONAL ITEMS:</w:t>
            </w:r>
          </w:p>
          <w:p w14:paraId="7E466031" w14:textId="77777777" w:rsidR="00E64CD1" w:rsidRPr="00475D27" w:rsidRDefault="00E64CD1" w:rsidP="00A6519C">
            <w:pPr>
              <w:pStyle w:val="TableTextLeft10pt"/>
              <w:rPr>
                <w:rFonts w:cstheme="minorHAnsi"/>
              </w:rPr>
            </w:pPr>
            <w:r>
              <w:rPr>
                <w:rFonts w:cstheme="minorHAnsi"/>
              </w:rPr>
              <w:t>Pink foot stool (spot stains to top)</w:t>
            </w:r>
          </w:p>
        </w:tc>
      </w:tr>
      <w:tr w:rsidR="00E64CD1" w:rsidRPr="00F46EB4" w14:paraId="3FCBFEB3" w14:textId="77777777" w:rsidTr="00A6519C">
        <w:trPr>
          <w:trHeight w:val="392"/>
          <w:jc w:val="center"/>
        </w:trPr>
        <w:tc>
          <w:tcPr>
            <w:tcW w:w="935" w:type="dxa"/>
            <w:vAlign w:val="center"/>
          </w:tcPr>
          <w:p w14:paraId="3217FF4D" w14:textId="77777777" w:rsidR="00E64CD1" w:rsidRPr="00F46EB4" w:rsidRDefault="00E64CD1" w:rsidP="00E64CD1">
            <w:pPr>
              <w:pStyle w:val="ReportListNumbers"/>
              <w:numPr>
                <w:ilvl w:val="0"/>
                <w:numId w:val="0"/>
              </w:numPr>
              <w:ind w:left="928"/>
            </w:pPr>
          </w:p>
        </w:tc>
        <w:tc>
          <w:tcPr>
            <w:tcW w:w="2269" w:type="dxa"/>
          </w:tcPr>
          <w:p w14:paraId="5DA9E864" w14:textId="77777777" w:rsidR="00E64CD1" w:rsidRDefault="00E64CD1" w:rsidP="00A6519C">
            <w:pPr>
              <w:pStyle w:val="TableTextLeft10pt"/>
            </w:pPr>
          </w:p>
        </w:tc>
        <w:tc>
          <w:tcPr>
            <w:tcW w:w="3685" w:type="dxa"/>
          </w:tcPr>
          <w:p w14:paraId="5A451FBD" w14:textId="77777777" w:rsidR="00E64CD1" w:rsidRDefault="00E64CD1" w:rsidP="00A6519C">
            <w:pPr>
              <w:pStyle w:val="TableTextLeft10pt"/>
              <w:rPr>
                <w:rFonts w:cstheme="minorHAnsi"/>
              </w:rPr>
            </w:pPr>
          </w:p>
        </w:tc>
        <w:tc>
          <w:tcPr>
            <w:tcW w:w="3685" w:type="dxa"/>
            <w:tcBorders>
              <w:right w:val="single" w:sz="4" w:space="0" w:color="000000"/>
            </w:tcBorders>
          </w:tcPr>
          <w:p w14:paraId="28DF8694" w14:textId="77777777" w:rsidR="00E64CD1" w:rsidRDefault="00E64CD1" w:rsidP="00A6519C">
            <w:pPr>
              <w:pStyle w:val="TableTextLeft10pt"/>
              <w:rPr>
                <w:rFonts w:cstheme="minorHAnsi"/>
              </w:rPr>
            </w:pPr>
          </w:p>
        </w:tc>
        <w:tc>
          <w:tcPr>
            <w:tcW w:w="3685" w:type="dxa"/>
            <w:tcBorders>
              <w:left w:val="single" w:sz="4" w:space="0" w:color="000000"/>
            </w:tcBorders>
          </w:tcPr>
          <w:p w14:paraId="223AAB57" w14:textId="77777777" w:rsidR="00E64CD1" w:rsidRPr="00475D27" w:rsidRDefault="00E64CD1" w:rsidP="00A6519C">
            <w:pPr>
              <w:pStyle w:val="TableTextLeft10pt"/>
              <w:rPr>
                <w:rFonts w:cstheme="minorHAnsi"/>
              </w:rPr>
            </w:pPr>
            <w:r>
              <w:rPr>
                <w:rFonts w:cstheme="minorHAnsi"/>
              </w:rPr>
              <w:t>2 x bags of miscellaneous items (contents not inspected)</w:t>
            </w:r>
          </w:p>
        </w:tc>
      </w:tr>
    </w:tbl>
    <w:p w14:paraId="0FF6E78E" w14:textId="77777777" w:rsidR="00A6519C" w:rsidRDefault="00A6519C" w:rsidP="00A6519C">
      <w:r>
        <w:br w:type="page"/>
      </w:r>
    </w:p>
    <w:p w14:paraId="0E1DF3DA" w14:textId="77777777" w:rsidR="00837AC1" w:rsidRPr="00DF05C5" w:rsidRDefault="00A6519C" w:rsidP="00CD64E5">
      <w:pPr>
        <w:pStyle w:val="Head1Red12ptLeft"/>
        <w:rPr>
          <w:color w:val="7FA841"/>
        </w:rPr>
      </w:pPr>
      <w:bookmarkStart w:id="25" w:name="_Toc197392012"/>
      <w:r>
        <w:rPr>
          <w:color w:val="7FA841"/>
        </w:rPr>
        <w:lastRenderedPageBreak/>
        <w:t>Reception</w:t>
      </w:r>
      <w:r w:rsidR="00837AC1" w:rsidRPr="00DF05C5">
        <w:rPr>
          <w:color w:val="7FA841"/>
        </w:rPr>
        <w:t xml:space="preserve"> Photos</w:t>
      </w:r>
      <w:bookmarkEnd w:id="25"/>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837AC1" w:rsidRPr="00E27329" w14:paraId="3BE85DA8"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2E20ADB1" w14:textId="77777777" w:rsidR="00837AC1" w:rsidRPr="00C9766D" w:rsidRDefault="00464DF7" w:rsidP="00A6519C">
            <w:pPr>
              <w:spacing w:line="290" w:lineRule="atLeast"/>
              <w:jc w:val="center"/>
              <w:rPr>
                <w:rFonts w:asciiTheme="minorHAnsi" w:hAnsiTheme="minorHAnsi" w:cstheme="minorHAnsi"/>
                <w:b/>
                <w:color w:val="7FA841"/>
                <w:szCs w:val="21"/>
              </w:rPr>
            </w:pPr>
            <w:r>
              <w:rPr>
                <w:b/>
                <w:color w:val="7FA841"/>
                <w:szCs w:val="21"/>
              </w:rPr>
              <w:t>Reception</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36B41B52"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Reception</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3688DF39"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Reception door scuffs</w:t>
            </w:r>
          </w:p>
        </w:tc>
      </w:tr>
      <w:tr w:rsidR="00837AC1" w:rsidRPr="00987577" w14:paraId="774B1F49" w14:textId="77777777" w:rsidTr="00A6519C">
        <w:trPr>
          <w:trHeight w:val="3909"/>
          <w:jc w:val="center"/>
        </w:trPr>
        <w:tc>
          <w:tcPr>
            <w:tcW w:w="4901" w:type="dxa"/>
            <w:tcBorders>
              <w:top w:val="single" w:sz="4" w:space="0" w:color="auto"/>
              <w:left w:val="single" w:sz="4" w:space="0" w:color="auto"/>
              <w:bottom w:val="single" w:sz="4" w:space="0" w:color="auto"/>
              <w:right w:val="single" w:sz="4" w:space="0" w:color="auto"/>
            </w:tcBorders>
            <w:vAlign w:val="center"/>
          </w:tcPr>
          <w:p w14:paraId="5C5DC89A" w14:textId="77777777" w:rsidR="00837AC1" w:rsidRDefault="000E239B" w:rsidP="00A6519C">
            <w:pPr>
              <w:spacing w:line="290" w:lineRule="atLeast"/>
              <w:jc w:val="center"/>
              <w:rPr>
                <w:szCs w:val="21"/>
              </w:rPr>
            </w:pPr>
            <w:r w:rsidRPr="00685D89">
              <w:rPr>
                <w:b/>
                <w:noProof/>
                <w:color w:val="7FA841"/>
                <w:szCs w:val="21"/>
                <w:lang w:eastAsia="en-GB"/>
              </w:rPr>
              <w:drawing>
                <wp:inline distT="0" distB="0" distL="0" distR="0" wp14:anchorId="580B55A3" wp14:editId="45E132D8">
                  <wp:extent cx="2790825" cy="2095500"/>
                  <wp:effectExtent l="0" t="0" r="0" b="0"/>
                  <wp:docPr id="50" name="Picture 50" descr="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14E59C3B" w14:textId="77777777" w:rsidR="00837AC1" w:rsidRDefault="000E239B" w:rsidP="00A6519C">
            <w:pPr>
              <w:spacing w:line="290" w:lineRule="atLeast"/>
              <w:jc w:val="center"/>
              <w:rPr>
                <w:szCs w:val="21"/>
              </w:rPr>
            </w:pPr>
            <w:r w:rsidRPr="00685D89">
              <w:rPr>
                <w:b/>
                <w:noProof/>
                <w:color w:val="7FA841"/>
                <w:szCs w:val="21"/>
                <w:lang w:eastAsia="en-GB"/>
              </w:rPr>
              <w:drawing>
                <wp:inline distT="0" distB="0" distL="0" distR="0" wp14:anchorId="6B686022" wp14:editId="1E3CE620">
                  <wp:extent cx="2790825" cy="2095500"/>
                  <wp:effectExtent l="0" t="0" r="0" b="0"/>
                  <wp:docPr id="51" name="Picture 51" descr="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47A74692" w14:textId="77777777" w:rsidR="00837AC1" w:rsidRPr="00987577" w:rsidRDefault="000E239B" w:rsidP="00A6519C">
            <w:pPr>
              <w:spacing w:line="290" w:lineRule="atLeast"/>
              <w:jc w:val="center"/>
              <w:rPr>
                <w:b/>
                <w:szCs w:val="21"/>
              </w:rPr>
            </w:pPr>
            <w:r w:rsidRPr="00685D89">
              <w:rPr>
                <w:b/>
                <w:noProof/>
                <w:color w:val="7FA841"/>
                <w:szCs w:val="21"/>
                <w:lang w:eastAsia="en-GB"/>
              </w:rPr>
              <w:drawing>
                <wp:inline distT="0" distB="0" distL="0" distR="0" wp14:anchorId="21551126" wp14:editId="577FA922">
                  <wp:extent cx="2790825" cy="2095500"/>
                  <wp:effectExtent l="0" t="0" r="0" b="0"/>
                  <wp:docPr id="52" name="Picture 52"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837AC1" w:rsidRPr="00C9766D" w14:paraId="72E459F0"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17FC21F7"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Reception door scuffs</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3EAFD0AE"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Reception Terrace door dent damage</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79E575C7" w14:textId="77777777" w:rsidR="00837AC1" w:rsidRPr="00C9766D" w:rsidRDefault="00464DF7" w:rsidP="00A6519C">
            <w:pPr>
              <w:spacing w:line="290" w:lineRule="atLeast"/>
              <w:jc w:val="center"/>
              <w:rPr>
                <w:rFonts w:asciiTheme="minorHAnsi" w:hAnsiTheme="minorHAnsi" w:cstheme="minorHAnsi"/>
                <w:b/>
                <w:color w:val="7FA841"/>
                <w:szCs w:val="21"/>
              </w:rPr>
            </w:pPr>
            <w:r>
              <w:rPr>
                <w:b/>
                <w:color w:val="7FA841"/>
                <w:szCs w:val="21"/>
              </w:rPr>
              <w:t>Reception blind control not working</w:t>
            </w:r>
          </w:p>
        </w:tc>
      </w:tr>
      <w:tr w:rsidR="00837AC1" w:rsidRPr="00C9766D" w14:paraId="0D4FA636" w14:textId="77777777" w:rsidTr="00A6519C">
        <w:trPr>
          <w:trHeight w:val="4134"/>
          <w:jc w:val="center"/>
        </w:trPr>
        <w:tc>
          <w:tcPr>
            <w:tcW w:w="4901" w:type="dxa"/>
            <w:tcBorders>
              <w:top w:val="single" w:sz="4" w:space="0" w:color="auto"/>
              <w:left w:val="single" w:sz="4" w:space="0" w:color="auto"/>
              <w:bottom w:val="single" w:sz="4" w:space="0" w:color="auto"/>
              <w:right w:val="single" w:sz="4" w:space="0" w:color="auto"/>
            </w:tcBorders>
            <w:vAlign w:val="center"/>
          </w:tcPr>
          <w:p w14:paraId="3D5B35C3" w14:textId="77777777" w:rsidR="00837AC1" w:rsidRDefault="000E239B" w:rsidP="00A6519C">
            <w:pPr>
              <w:spacing w:line="290" w:lineRule="atLeast"/>
              <w:jc w:val="center"/>
              <w:rPr>
                <w:szCs w:val="21"/>
              </w:rPr>
            </w:pPr>
            <w:r w:rsidRPr="0099253C">
              <w:rPr>
                <w:b/>
                <w:noProof/>
                <w:color w:val="7FA841"/>
                <w:szCs w:val="21"/>
                <w:lang w:eastAsia="en-GB"/>
              </w:rPr>
              <w:drawing>
                <wp:inline distT="0" distB="0" distL="0" distR="0" wp14:anchorId="57885E62" wp14:editId="2599B80F">
                  <wp:extent cx="2790825" cy="2095500"/>
                  <wp:effectExtent l="0" t="0" r="0" b="0"/>
                  <wp:docPr id="53" name="Picture 5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F2A5121" w14:textId="77777777" w:rsidR="00837AC1" w:rsidRDefault="000E239B" w:rsidP="00A6519C">
            <w:pPr>
              <w:spacing w:line="290" w:lineRule="atLeast"/>
              <w:jc w:val="center"/>
              <w:rPr>
                <w:szCs w:val="21"/>
              </w:rPr>
            </w:pPr>
            <w:r w:rsidRPr="0099253C">
              <w:rPr>
                <w:b/>
                <w:noProof/>
                <w:color w:val="7FA841"/>
                <w:szCs w:val="21"/>
                <w:lang w:eastAsia="en-GB"/>
              </w:rPr>
              <w:drawing>
                <wp:inline distT="0" distB="0" distL="0" distR="0" wp14:anchorId="1536E4DA" wp14:editId="75F64B05">
                  <wp:extent cx="2790825" cy="2095500"/>
                  <wp:effectExtent l="0" t="0" r="0" b="0"/>
                  <wp:docPr id="54" name="Picture 54"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45775048" w14:textId="77777777" w:rsidR="00837AC1" w:rsidRPr="00C9766D" w:rsidRDefault="000E239B" w:rsidP="00A6519C">
            <w:pPr>
              <w:spacing w:line="290" w:lineRule="atLeast"/>
              <w:jc w:val="center"/>
              <w:rPr>
                <w:szCs w:val="21"/>
              </w:rPr>
            </w:pPr>
            <w:r w:rsidRPr="0099253C">
              <w:rPr>
                <w:b/>
                <w:noProof/>
                <w:color w:val="7FA841"/>
                <w:szCs w:val="21"/>
                <w:lang w:eastAsia="en-GB"/>
              </w:rPr>
              <w:drawing>
                <wp:inline distT="0" distB="0" distL="0" distR="0" wp14:anchorId="04A8F821" wp14:editId="6143C076">
                  <wp:extent cx="2790825" cy="2095500"/>
                  <wp:effectExtent l="0" t="0" r="0" b="0"/>
                  <wp:docPr id="55" name="Picture 55" descr="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43A8271B" w14:textId="77777777" w:rsidR="00B553C1" w:rsidRDefault="00B553C1"/>
    <w:p w14:paraId="24F10735"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7B6BAFB9" w14:textId="77777777" w:rsidTr="00464DF7">
        <w:trPr>
          <w:trHeight w:val="341"/>
        </w:trPr>
        <w:tc>
          <w:tcPr>
            <w:tcW w:w="4901" w:type="dxa"/>
            <w:shd w:val="clear" w:color="auto" w:fill="E7E6E6"/>
          </w:tcPr>
          <w:p w14:paraId="4DAE5245" w14:textId="77777777" w:rsidR="00464DF7" w:rsidRPr="00E90287" w:rsidRDefault="00464DF7" w:rsidP="00464DF7">
            <w:pPr>
              <w:spacing w:line="290" w:lineRule="atLeast"/>
              <w:jc w:val="center"/>
              <w:rPr>
                <w:b/>
                <w:color w:val="7FA841"/>
                <w:szCs w:val="21"/>
              </w:rPr>
            </w:pPr>
            <w:r w:rsidRPr="00E90287">
              <w:rPr>
                <w:b/>
                <w:color w:val="7FA841"/>
                <w:szCs w:val="21"/>
              </w:rPr>
              <w:lastRenderedPageBreak/>
              <w:t>Reception</w:t>
            </w:r>
            <w:r>
              <w:rPr>
                <w:b/>
                <w:color w:val="7FA841"/>
                <w:szCs w:val="21"/>
              </w:rPr>
              <w:t xml:space="preserve"> blind in up position &amp; not working</w:t>
            </w:r>
            <w:r w:rsidRPr="00E90287">
              <w:rPr>
                <w:b/>
                <w:color w:val="7FA841"/>
                <w:szCs w:val="21"/>
              </w:rPr>
              <w:t xml:space="preserve"> </w:t>
            </w:r>
          </w:p>
        </w:tc>
        <w:tc>
          <w:tcPr>
            <w:tcW w:w="4901" w:type="dxa"/>
            <w:shd w:val="clear" w:color="auto" w:fill="E7E6E6"/>
          </w:tcPr>
          <w:p w14:paraId="33970EFD" w14:textId="77777777" w:rsidR="00464DF7" w:rsidRPr="00E90287" w:rsidRDefault="00464DF7" w:rsidP="00464DF7">
            <w:pPr>
              <w:spacing w:line="290" w:lineRule="atLeast"/>
              <w:jc w:val="center"/>
              <w:rPr>
                <w:b/>
                <w:color w:val="7FA841"/>
                <w:szCs w:val="21"/>
              </w:rPr>
            </w:pPr>
            <w:r>
              <w:rPr>
                <w:b/>
                <w:color w:val="7FA841"/>
                <w:szCs w:val="21"/>
              </w:rPr>
              <w:t>Reception floor furniture bruising</w:t>
            </w:r>
          </w:p>
        </w:tc>
        <w:tc>
          <w:tcPr>
            <w:tcW w:w="4778" w:type="dxa"/>
            <w:shd w:val="clear" w:color="auto" w:fill="E7E6E6"/>
          </w:tcPr>
          <w:p w14:paraId="4526C54B" w14:textId="77777777" w:rsidR="00464DF7" w:rsidRPr="00E90287" w:rsidRDefault="00464DF7" w:rsidP="00464DF7">
            <w:pPr>
              <w:spacing w:line="290" w:lineRule="atLeast"/>
              <w:jc w:val="center"/>
              <w:rPr>
                <w:b/>
                <w:color w:val="7FA841"/>
                <w:szCs w:val="21"/>
              </w:rPr>
            </w:pPr>
            <w:r>
              <w:rPr>
                <w:b/>
                <w:color w:val="7FA841"/>
                <w:szCs w:val="21"/>
              </w:rPr>
              <w:t>Reception floor furniture bruising</w:t>
            </w:r>
          </w:p>
        </w:tc>
      </w:tr>
      <w:tr w:rsidR="00464DF7" w14:paraId="75B2123D" w14:textId="77777777" w:rsidTr="00464DF7">
        <w:trPr>
          <w:trHeight w:val="4428"/>
        </w:trPr>
        <w:tc>
          <w:tcPr>
            <w:tcW w:w="4901" w:type="dxa"/>
            <w:vAlign w:val="center"/>
          </w:tcPr>
          <w:p w14:paraId="6D415878"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7F3B4ABA" wp14:editId="20AEB5F0">
                  <wp:extent cx="2790825" cy="2095500"/>
                  <wp:effectExtent l="0" t="0" r="0" b="0"/>
                  <wp:docPr id="392" name="Picture 392" desc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2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7EEBF4FE"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69866F1C" wp14:editId="6561647B">
                  <wp:extent cx="2790825" cy="2095500"/>
                  <wp:effectExtent l="0" t="0" r="0" b="0"/>
                  <wp:docPr id="391" name="Picture 391" descr="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2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3D22A8CA"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64589E52" wp14:editId="36BE8F40">
                  <wp:extent cx="2790825" cy="2095500"/>
                  <wp:effectExtent l="0" t="0" r="0" b="0"/>
                  <wp:docPr id="390" name="Picture 390" descr="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2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CCF87B2"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B72AB97" w14:textId="77777777" w:rsidR="00464DF7" w:rsidRPr="00E90287" w:rsidRDefault="00464DF7" w:rsidP="00464DF7">
            <w:pPr>
              <w:spacing w:line="290" w:lineRule="atLeast"/>
              <w:jc w:val="center"/>
              <w:rPr>
                <w:b/>
                <w:color w:val="7FA841"/>
                <w:szCs w:val="21"/>
              </w:rPr>
            </w:pPr>
            <w:r>
              <w:rPr>
                <w:b/>
                <w:color w:val="7FA841"/>
                <w:szCs w:val="21"/>
              </w:rPr>
              <w:t>Reception wall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92D9C65" w14:textId="77777777" w:rsidR="00464DF7" w:rsidRPr="00E90287" w:rsidRDefault="00464DF7" w:rsidP="00464DF7">
            <w:pPr>
              <w:spacing w:line="290" w:lineRule="atLeast"/>
              <w:jc w:val="center"/>
              <w:rPr>
                <w:b/>
                <w:color w:val="7FA841"/>
                <w:szCs w:val="21"/>
              </w:rPr>
            </w:pPr>
            <w:r>
              <w:rPr>
                <w:b/>
                <w:color w:val="7FA841"/>
                <w:szCs w:val="21"/>
              </w:rPr>
              <w:t>Reception wall red mark</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5D58EAE" w14:textId="77777777" w:rsidR="00464DF7" w:rsidRPr="00E90287" w:rsidRDefault="00464DF7" w:rsidP="00464DF7">
            <w:pPr>
              <w:spacing w:line="290" w:lineRule="atLeast"/>
              <w:jc w:val="center"/>
              <w:rPr>
                <w:b/>
                <w:color w:val="7FA841"/>
                <w:szCs w:val="21"/>
              </w:rPr>
            </w:pPr>
            <w:r>
              <w:rPr>
                <w:b/>
                <w:color w:val="7FA841"/>
                <w:szCs w:val="21"/>
              </w:rPr>
              <w:t>Reception wall red mark</w:t>
            </w:r>
          </w:p>
        </w:tc>
      </w:tr>
      <w:tr w:rsidR="00464DF7" w14:paraId="1E8CB031"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20959361"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478A4D76" wp14:editId="1FCA7F16">
                  <wp:extent cx="2790825" cy="2095500"/>
                  <wp:effectExtent l="0" t="0" r="0" b="0"/>
                  <wp:docPr id="389" name="Picture 389" descr="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2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543B04E"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367A32F4" wp14:editId="09018AD1">
                  <wp:extent cx="2790825" cy="2095500"/>
                  <wp:effectExtent l="0" t="0" r="0" b="0"/>
                  <wp:docPr id="388" name="Picture 388" descr="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2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30CF5F6D"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1B37350B" wp14:editId="2FFA948E">
                  <wp:extent cx="2790825" cy="2095500"/>
                  <wp:effectExtent l="0" t="0" r="0" b="0"/>
                  <wp:docPr id="387" name="Picture 387" descr="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2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1650083E"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34CB8F80"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758EE18" w14:textId="77777777" w:rsidR="00464DF7" w:rsidRPr="00E90287" w:rsidRDefault="00464DF7" w:rsidP="00464DF7">
            <w:pPr>
              <w:spacing w:line="290" w:lineRule="atLeast"/>
              <w:jc w:val="center"/>
              <w:rPr>
                <w:b/>
                <w:color w:val="7FA841"/>
                <w:szCs w:val="21"/>
              </w:rPr>
            </w:pPr>
            <w:r>
              <w:rPr>
                <w:b/>
                <w:color w:val="7FA841"/>
                <w:szCs w:val="21"/>
              </w:rPr>
              <w:lastRenderedPageBreak/>
              <w:t>Reception wall nail</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9B2D1B4" w14:textId="77777777" w:rsidR="00464DF7" w:rsidRPr="00E90287" w:rsidRDefault="00464DF7" w:rsidP="00464DF7">
            <w:pPr>
              <w:spacing w:line="290" w:lineRule="atLeast"/>
              <w:jc w:val="center"/>
              <w:rPr>
                <w:b/>
                <w:color w:val="7FA841"/>
                <w:szCs w:val="21"/>
              </w:rPr>
            </w:pPr>
            <w:r>
              <w:rPr>
                <w:b/>
                <w:color w:val="7FA841"/>
                <w:szCs w:val="21"/>
              </w:rPr>
              <w:t>Reception wall shading</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6C23CF10" w14:textId="77777777" w:rsidR="00464DF7" w:rsidRPr="00E90287" w:rsidRDefault="00464DF7" w:rsidP="00464DF7">
            <w:pPr>
              <w:spacing w:line="290" w:lineRule="atLeast"/>
              <w:jc w:val="center"/>
              <w:rPr>
                <w:b/>
                <w:color w:val="7FA841"/>
                <w:szCs w:val="21"/>
              </w:rPr>
            </w:pPr>
            <w:r>
              <w:rPr>
                <w:b/>
                <w:color w:val="7FA841"/>
                <w:szCs w:val="21"/>
              </w:rPr>
              <w:t>Reception wall popped stud</w:t>
            </w:r>
          </w:p>
        </w:tc>
      </w:tr>
      <w:tr w:rsidR="00464DF7" w14:paraId="5DD20D7C"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04CF08E"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3B21CFD9" wp14:editId="1B2F7D85">
                  <wp:extent cx="2790825" cy="2095500"/>
                  <wp:effectExtent l="0" t="0" r="0" b="0"/>
                  <wp:docPr id="386" name="Picture 386"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2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2B51CE7"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07EF07F3" wp14:editId="7810A454">
                  <wp:extent cx="2790825" cy="2095500"/>
                  <wp:effectExtent l="0" t="0" r="0" b="0"/>
                  <wp:docPr id="385" name="Picture 385" descr="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2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9228EEE"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317D2D6B" wp14:editId="2A4421F0">
                  <wp:extent cx="2790825" cy="2095500"/>
                  <wp:effectExtent l="0" t="0" r="0" b="0"/>
                  <wp:docPr id="384" name="Picture 384" desc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2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7C20E676"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E5C43C2" w14:textId="77777777" w:rsidR="00464DF7" w:rsidRPr="00E90287" w:rsidRDefault="00464DF7" w:rsidP="00464DF7">
            <w:pPr>
              <w:spacing w:line="290" w:lineRule="atLeast"/>
              <w:jc w:val="center"/>
              <w:rPr>
                <w:b/>
                <w:color w:val="7FA841"/>
                <w:szCs w:val="21"/>
              </w:rPr>
            </w:pPr>
            <w:r>
              <w:rPr>
                <w:b/>
                <w:color w:val="7FA841"/>
                <w:szCs w:val="21"/>
              </w:rPr>
              <w:t>Reception wall TV brackets, 2 x holes &amp; heavy shading</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4A05108" w14:textId="77777777" w:rsidR="00464DF7" w:rsidRPr="00E90287" w:rsidRDefault="00464DF7" w:rsidP="00464DF7">
            <w:pPr>
              <w:spacing w:line="290" w:lineRule="atLeast"/>
              <w:jc w:val="center"/>
              <w:rPr>
                <w:b/>
                <w:color w:val="7FA841"/>
                <w:szCs w:val="21"/>
              </w:rPr>
            </w:pPr>
            <w:r>
              <w:rPr>
                <w:b/>
                <w:color w:val="7FA841"/>
                <w:szCs w:val="21"/>
              </w:rPr>
              <w:t>Reception wall 2 x holes – close up</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6551546E" w14:textId="77777777" w:rsidR="00464DF7" w:rsidRPr="00E90287" w:rsidRDefault="00464DF7" w:rsidP="00464DF7">
            <w:pPr>
              <w:spacing w:line="290" w:lineRule="atLeast"/>
              <w:jc w:val="center"/>
              <w:rPr>
                <w:b/>
                <w:color w:val="7FA841"/>
                <w:szCs w:val="21"/>
              </w:rPr>
            </w:pPr>
            <w:r>
              <w:rPr>
                <w:b/>
                <w:color w:val="7FA841"/>
                <w:szCs w:val="21"/>
              </w:rPr>
              <w:t>Reception wall scribble marks</w:t>
            </w:r>
          </w:p>
        </w:tc>
      </w:tr>
      <w:tr w:rsidR="00464DF7" w14:paraId="555C3150"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1536294B"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12D6B348" wp14:editId="51A88262">
                  <wp:extent cx="2790825" cy="2095500"/>
                  <wp:effectExtent l="0" t="0" r="0" b="0"/>
                  <wp:docPr id="383" name="Picture 383"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2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9DACF6D"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489ED067" wp14:editId="0FADE15A">
                  <wp:extent cx="2790825" cy="2095500"/>
                  <wp:effectExtent l="0" t="0" r="0" b="0"/>
                  <wp:docPr id="382" name="Picture 382" descr="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2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3A5476BE"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1CAAFCAF" wp14:editId="66AC87E2">
                  <wp:extent cx="2790825" cy="2095500"/>
                  <wp:effectExtent l="0" t="0" r="0" b="0"/>
                  <wp:docPr id="381" name="Picture 381" descr="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2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4CDC9F2E"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1D330F0B"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6D38EBD" w14:textId="77777777" w:rsidR="00464DF7" w:rsidRPr="00E90287" w:rsidRDefault="00464DF7" w:rsidP="00464DF7">
            <w:pPr>
              <w:spacing w:line="290" w:lineRule="atLeast"/>
              <w:jc w:val="center"/>
              <w:rPr>
                <w:b/>
                <w:color w:val="7FA841"/>
                <w:szCs w:val="21"/>
              </w:rPr>
            </w:pPr>
            <w:r>
              <w:rPr>
                <w:b/>
                <w:color w:val="7FA841"/>
                <w:szCs w:val="21"/>
              </w:rPr>
              <w:lastRenderedPageBreak/>
              <w:t>Reception wall scuffs &amp; scrape</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D17B922" w14:textId="77777777" w:rsidR="00464DF7" w:rsidRPr="00E90287" w:rsidRDefault="00464DF7" w:rsidP="00464DF7">
            <w:pPr>
              <w:spacing w:line="290" w:lineRule="atLeast"/>
              <w:jc w:val="center"/>
              <w:rPr>
                <w:b/>
                <w:color w:val="7FA841"/>
                <w:szCs w:val="21"/>
              </w:rPr>
            </w:pPr>
            <w:r>
              <w:rPr>
                <w:b/>
                <w:color w:val="7FA841"/>
                <w:szCs w:val="21"/>
              </w:rPr>
              <w:t>Reception wall scrape – close up</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2262A56" w14:textId="77777777" w:rsidR="00464DF7" w:rsidRPr="00E90287" w:rsidRDefault="00464DF7" w:rsidP="00464DF7">
            <w:pPr>
              <w:spacing w:line="290" w:lineRule="atLeast"/>
              <w:jc w:val="center"/>
              <w:rPr>
                <w:b/>
                <w:color w:val="7FA841"/>
                <w:szCs w:val="21"/>
              </w:rPr>
            </w:pPr>
            <w:r>
              <w:rPr>
                <w:b/>
                <w:color w:val="7FA841"/>
                <w:szCs w:val="21"/>
              </w:rPr>
              <w:t>Reception wall nail</w:t>
            </w:r>
          </w:p>
        </w:tc>
      </w:tr>
      <w:tr w:rsidR="00464DF7" w14:paraId="648B3370"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AD4DEC1"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03E5DFCB" wp14:editId="24C7176F">
                  <wp:extent cx="2790825" cy="2095500"/>
                  <wp:effectExtent l="0" t="0" r="0" b="0"/>
                  <wp:docPr id="380" name="Picture 380" descr="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2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3727012"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04DAC901" wp14:editId="585DF05F">
                  <wp:extent cx="2790825" cy="2095500"/>
                  <wp:effectExtent l="0" t="0" r="0" b="0"/>
                  <wp:docPr id="379" name="Picture 379"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2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38425A33"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26DB5184" wp14:editId="46D30919">
                  <wp:extent cx="2790825" cy="2095500"/>
                  <wp:effectExtent l="0" t="0" r="0" b="0"/>
                  <wp:docPr id="378" name="Picture 378" descr="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2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0EF1B91"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B413284" w14:textId="77777777" w:rsidR="00464DF7" w:rsidRPr="00E90287" w:rsidRDefault="00464DF7" w:rsidP="00464DF7">
            <w:pPr>
              <w:spacing w:line="290" w:lineRule="atLeast"/>
              <w:jc w:val="center"/>
              <w:rPr>
                <w:b/>
                <w:color w:val="7FA841"/>
                <w:szCs w:val="21"/>
              </w:rPr>
            </w:pPr>
            <w:r>
              <w:rPr>
                <w:b/>
                <w:color w:val="7FA841"/>
                <w:szCs w:val="21"/>
              </w:rPr>
              <w:t>Reception wall screw &amp; nail</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F3BE233" w14:textId="77777777" w:rsidR="00464DF7" w:rsidRPr="00E90287" w:rsidRDefault="00464DF7" w:rsidP="00464DF7">
            <w:pPr>
              <w:spacing w:line="290" w:lineRule="atLeast"/>
              <w:jc w:val="center"/>
              <w:rPr>
                <w:b/>
                <w:color w:val="7FA841"/>
                <w:szCs w:val="21"/>
              </w:rPr>
            </w:pPr>
            <w:r>
              <w:rPr>
                <w:b/>
                <w:color w:val="7FA841"/>
                <w:szCs w:val="21"/>
              </w:rPr>
              <w:t xml:space="preserve">Reception wall screws </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76175C0" w14:textId="77777777" w:rsidR="00464DF7" w:rsidRPr="00E90287" w:rsidRDefault="00464DF7" w:rsidP="00464DF7">
            <w:pPr>
              <w:spacing w:line="290" w:lineRule="atLeast"/>
              <w:jc w:val="center"/>
              <w:rPr>
                <w:b/>
                <w:color w:val="7FA841"/>
                <w:szCs w:val="21"/>
              </w:rPr>
            </w:pPr>
            <w:r>
              <w:rPr>
                <w:b/>
                <w:color w:val="7FA841"/>
                <w:szCs w:val="21"/>
              </w:rPr>
              <w:t>Reception wall shaded marks</w:t>
            </w:r>
          </w:p>
        </w:tc>
      </w:tr>
      <w:tr w:rsidR="00464DF7" w14:paraId="33F25B1E"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0017B32"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2910DD40" wp14:editId="07049993">
                  <wp:extent cx="2790825" cy="2095500"/>
                  <wp:effectExtent l="0" t="0" r="0" b="0"/>
                  <wp:docPr id="377" name="Picture 377"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2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3DFE7C2"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56844E27" wp14:editId="2CB71F63">
                  <wp:extent cx="2790825" cy="2095500"/>
                  <wp:effectExtent l="0" t="0" r="0" b="0"/>
                  <wp:docPr id="376" name="Picture 376"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2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FCAD8F7" w14:textId="77777777" w:rsidR="00464DF7" w:rsidRPr="00987577" w:rsidRDefault="00464DF7" w:rsidP="00464DF7">
            <w:pPr>
              <w:spacing w:line="290" w:lineRule="atLeast"/>
              <w:jc w:val="center"/>
              <w:rPr>
                <w:b/>
                <w:szCs w:val="21"/>
              </w:rPr>
            </w:pPr>
            <w:r w:rsidRPr="0023251A">
              <w:rPr>
                <w:b/>
                <w:noProof/>
                <w:szCs w:val="21"/>
                <w:lang w:eastAsia="en-GB"/>
              </w:rPr>
              <w:drawing>
                <wp:inline distT="0" distB="0" distL="0" distR="0" wp14:anchorId="083BDE0D" wp14:editId="7BC25E54">
                  <wp:extent cx="2790825" cy="2095500"/>
                  <wp:effectExtent l="0" t="0" r="0" b="0"/>
                  <wp:docPr id="375" name="Picture 375"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2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739E4A23"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29E2624"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A8F226B" w14:textId="77777777" w:rsidR="00464DF7" w:rsidRPr="00E90287" w:rsidRDefault="00464DF7" w:rsidP="00464DF7">
            <w:pPr>
              <w:spacing w:line="290" w:lineRule="atLeast"/>
              <w:jc w:val="center"/>
              <w:rPr>
                <w:b/>
                <w:color w:val="7FA841"/>
                <w:szCs w:val="21"/>
              </w:rPr>
            </w:pPr>
            <w:r>
              <w:rPr>
                <w:b/>
                <w:color w:val="7FA841"/>
                <w:szCs w:val="21"/>
              </w:rPr>
              <w:lastRenderedPageBreak/>
              <w:t>Reception skirting general heavy black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0282689" w14:textId="77777777" w:rsidR="00464DF7" w:rsidRPr="00E90287" w:rsidRDefault="00464DF7" w:rsidP="00464DF7">
            <w:pPr>
              <w:spacing w:line="290" w:lineRule="atLeast"/>
              <w:jc w:val="center"/>
              <w:rPr>
                <w:b/>
                <w:color w:val="7FA841"/>
                <w:szCs w:val="21"/>
              </w:rPr>
            </w:pPr>
            <w:r>
              <w:rPr>
                <w:b/>
                <w:color w:val="7FA841"/>
                <w:szCs w:val="21"/>
              </w:rPr>
              <w:t>Reception skirting general heavy black scuffs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1F5B0A12" w14:textId="77777777" w:rsidR="00464DF7" w:rsidRPr="00E90287" w:rsidRDefault="00464DF7" w:rsidP="00464DF7">
            <w:pPr>
              <w:spacing w:line="290" w:lineRule="atLeast"/>
              <w:jc w:val="center"/>
              <w:rPr>
                <w:b/>
                <w:color w:val="7FA841"/>
                <w:szCs w:val="21"/>
              </w:rPr>
            </w:pPr>
            <w:r>
              <w:rPr>
                <w:b/>
                <w:color w:val="7FA841"/>
                <w:szCs w:val="21"/>
              </w:rPr>
              <w:t>Reception skirting general heavy black scuffs</w:t>
            </w:r>
          </w:p>
        </w:tc>
      </w:tr>
      <w:tr w:rsidR="00464DF7" w14:paraId="2052EB85"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829ED87"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6AA9B2E6" wp14:editId="0B412176">
                  <wp:extent cx="2790825" cy="2095500"/>
                  <wp:effectExtent l="0" t="0" r="0" b="0"/>
                  <wp:docPr id="374" name="Picture 374" descr="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2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4B89FB3C"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5CAD61AA" wp14:editId="0288A0A3">
                  <wp:extent cx="2790825" cy="2095500"/>
                  <wp:effectExtent l="0" t="0" r="0" b="0"/>
                  <wp:docPr id="373" name="Picture 373" descr="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0777F732"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4E873394" wp14:editId="33D28E9C">
                  <wp:extent cx="2790825" cy="2095500"/>
                  <wp:effectExtent l="0" t="0" r="0" b="0"/>
                  <wp:docPr id="372" name="Picture 372" descr="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2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4450DE0E" w14:textId="77777777" w:rsidTr="00464DF7">
        <w:trPr>
          <w:trHeight w:val="341"/>
        </w:trPr>
        <w:tc>
          <w:tcPr>
            <w:tcW w:w="4901" w:type="dxa"/>
            <w:shd w:val="clear" w:color="auto" w:fill="E7E6E6"/>
          </w:tcPr>
          <w:p w14:paraId="28220331" w14:textId="77777777" w:rsidR="00464DF7" w:rsidRPr="00E90287" w:rsidRDefault="00464DF7" w:rsidP="00464DF7">
            <w:pPr>
              <w:spacing w:line="290" w:lineRule="atLeast"/>
              <w:jc w:val="center"/>
              <w:rPr>
                <w:b/>
                <w:color w:val="7FA841"/>
                <w:szCs w:val="21"/>
              </w:rPr>
            </w:pPr>
            <w:r>
              <w:rPr>
                <w:b/>
                <w:color w:val="7FA841"/>
                <w:szCs w:val="21"/>
              </w:rPr>
              <w:t>Reception skirting general heavy black scuffs</w:t>
            </w:r>
          </w:p>
        </w:tc>
        <w:tc>
          <w:tcPr>
            <w:tcW w:w="4901" w:type="dxa"/>
            <w:shd w:val="clear" w:color="auto" w:fill="E7E6E6"/>
          </w:tcPr>
          <w:p w14:paraId="3BE13948" w14:textId="77777777" w:rsidR="00464DF7" w:rsidRPr="00E90287" w:rsidRDefault="00464DF7" w:rsidP="00464DF7">
            <w:pPr>
              <w:spacing w:line="290" w:lineRule="atLeast"/>
              <w:jc w:val="center"/>
              <w:rPr>
                <w:b/>
                <w:color w:val="7FA841"/>
                <w:szCs w:val="21"/>
              </w:rPr>
            </w:pPr>
            <w:r>
              <w:rPr>
                <w:b/>
                <w:color w:val="7FA841"/>
                <w:szCs w:val="21"/>
              </w:rPr>
              <w:t>Reception skirting general heavy black scuffs</w:t>
            </w:r>
          </w:p>
        </w:tc>
        <w:tc>
          <w:tcPr>
            <w:tcW w:w="4778" w:type="dxa"/>
            <w:shd w:val="clear" w:color="auto" w:fill="E7E6E6"/>
          </w:tcPr>
          <w:p w14:paraId="4A5F47C3" w14:textId="77777777" w:rsidR="00464DF7" w:rsidRPr="00E90287" w:rsidRDefault="00464DF7" w:rsidP="00464DF7">
            <w:pPr>
              <w:spacing w:line="290" w:lineRule="atLeast"/>
              <w:jc w:val="center"/>
              <w:rPr>
                <w:b/>
                <w:color w:val="7FA841"/>
                <w:szCs w:val="21"/>
              </w:rPr>
            </w:pPr>
            <w:r>
              <w:rPr>
                <w:b/>
                <w:color w:val="7FA841"/>
                <w:szCs w:val="21"/>
              </w:rPr>
              <w:t>Reception skirting general heavy black scuffs</w:t>
            </w:r>
          </w:p>
        </w:tc>
      </w:tr>
      <w:tr w:rsidR="00464DF7" w14:paraId="6D744056" w14:textId="77777777" w:rsidTr="00464DF7">
        <w:trPr>
          <w:trHeight w:val="4428"/>
        </w:trPr>
        <w:tc>
          <w:tcPr>
            <w:tcW w:w="4901" w:type="dxa"/>
            <w:vAlign w:val="center"/>
          </w:tcPr>
          <w:p w14:paraId="6D638D3C"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2FB5B8FC" wp14:editId="69866BDE">
                  <wp:extent cx="2790825" cy="2095500"/>
                  <wp:effectExtent l="0" t="0" r="0" b="0"/>
                  <wp:docPr id="371" name="Picture 371" descr="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2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1F2E21F2"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64E5190F" wp14:editId="43FF467D">
                  <wp:extent cx="2790825" cy="2095500"/>
                  <wp:effectExtent l="0" t="0" r="0" b="0"/>
                  <wp:docPr id="370" name="Picture 370" descr="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2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47D9112A"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334014C9" wp14:editId="3C6A21A9">
                  <wp:extent cx="2790825" cy="2095500"/>
                  <wp:effectExtent l="0" t="0" r="0" b="0"/>
                  <wp:docPr id="369" name="Picture 369" descr="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2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1FD51968"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40F4B187"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D3C6F7D" w14:textId="77777777" w:rsidR="00464DF7" w:rsidRPr="00E90287" w:rsidRDefault="00464DF7" w:rsidP="00464DF7">
            <w:pPr>
              <w:spacing w:line="290" w:lineRule="atLeast"/>
              <w:jc w:val="center"/>
              <w:rPr>
                <w:b/>
                <w:color w:val="7FA841"/>
                <w:szCs w:val="21"/>
              </w:rPr>
            </w:pPr>
            <w:r>
              <w:rPr>
                <w:b/>
                <w:color w:val="7FA841"/>
                <w:szCs w:val="21"/>
              </w:rPr>
              <w:lastRenderedPageBreak/>
              <w:t>Reception skirting general heavy black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28DFDE8" w14:textId="77777777" w:rsidR="00464DF7" w:rsidRPr="00E90287" w:rsidRDefault="00464DF7" w:rsidP="00464DF7">
            <w:pPr>
              <w:spacing w:line="290" w:lineRule="atLeast"/>
              <w:jc w:val="center"/>
              <w:rPr>
                <w:b/>
                <w:color w:val="7FA841"/>
                <w:szCs w:val="21"/>
              </w:rPr>
            </w:pPr>
            <w:r>
              <w:rPr>
                <w:b/>
                <w:color w:val="7FA841"/>
                <w:szCs w:val="21"/>
              </w:rPr>
              <w:t>Reception skirting general heavy black scuffs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C526B8C" w14:textId="77777777" w:rsidR="00464DF7" w:rsidRPr="00E90287" w:rsidRDefault="00464DF7" w:rsidP="00464DF7">
            <w:pPr>
              <w:spacing w:line="290" w:lineRule="atLeast"/>
              <w:jc w:val="center"/>
              <w:rPr>
                <w:b/>
                <w:color w:val="7FA841"/>
                <w:szCs w:val="21"/>
              </w:rPr>
            </w:pPr>
            <w:r>
              <w:rPr>
                <w:b/>
                <w:color w:val="7FA841"/>
                <w:szCs w:val="21"/>
              </w:rPr>
              <w:t>Reception radiator cap not seen</w:t>
            </w:r>
          </w:p>
        </w:tc>
      </w:tr>
      <w:tr w:rsidR="00464DF7" w14:paraId="740FA321"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64B4F74"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4E9A248A" wp14:editId="0A789B4D">
                  <wp:extent cx="2790825" cy="2095500"/>
                  <wp:effectExtent l="0" t="0" r="0" b="0"/>
                  <wp:docPr id="368" name="Picture 368" descr="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2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1233CC97"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4FEA924B" wp14:editId="74FB1F5C">
                  <wp:extent cx="2790825" cy="2095500"/>
                  <wp:effectExtent l="0" t="0" r="0" b="0"/>
                  <wp:docPr id="367" name="Picture 367"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2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683C8037"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60EEFDA3" wp14:editId="4B8541BD">
                  <wp:extent cx="2790825" cy="2095500"/>
                  <wp:effectExtent l="0" t="0" r="0" b="0"/>
                  <wp:docPr id="366" name="Picture 366" descr="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2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118A31C1"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6F2316F" w14:textId="77777777" w:rsidR="00464DF7" w:rsidRPr="00E90287" w:rsidRDefault="00464DF7" w:rsidP="00464DF7">
            <w:pPr>
              <w:spacing w:line="290" w:lineRule="atLeast"/>
              <w:jc w:val="center"/>
              <w:rPr>
                <w:b/>
                <w:color w:val="7FA841"/>
                <w:szCs w:val="21"/>
              </w:rPr>
            </w:pPr>
            <w:r>
              <w:rPr>
                <w:b/>
                <w:color w:val="7FA841"/>
                <w:szCs w:val="21"/>
              </w:rPr>
              <w:t xml:space="preserve">Reception radiators dust to base </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45F4052" w14:textId="77777777" w:rsidR="00464DF7" w:rsidRPr="00E90287" w:rsidRDefault="00E9708B" w:rsidP="00464DF7">
            <w:pPr>
              <w:spacing w:line="290" w:lineRule="atLeast"/>
              <w:jc w:val="center"/>
              <w:rPr>
                <w:b/>
                <w:color w:val="7FA841"/>
                <w:szCs w:val="21"/>
              </w:rPr>
            </w:pPr>
            <w:r>
              <w:rPr>
                <w:b/>
                <w:color w:val="7FA841"/>
                <w:szCs w:val="21"/>
              </w:rPr>
              <w:t>Reception shelf heavy</w:t>
            </w:r>
            <w:r w:rsidR="00464DF7">
              <w:rPr>
                <w:b/>
                <w:color w:val="7FA841"/>
                <w:szCs w:val="21"/>
              </w:rPr>
              <w:t xml:space="preserve"> heat, candle type shading</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5337131" w14:textId="77777777" w:rsidR="00464DF7" w:rsidRPr="00E90287" w:rsidRDefault="00464DF7" w:rsidP="00464DF7">
            <w:pPr>
              <w:spacing w:line="290" w:lineRule="atLeast"/>
              <w:jc w:val="center"/>
              <w:rPr>
                <w:b/>
                <w:color w:val="7FA841"/>
                <w:szCs w:val="21"/>
              </w:rPr>
            </w:pPr>
            <w:r>
              <w:rPr>
                <w:b/>
                <w:color w:val="7FA841"/>
                <w:szCs w:val="21"/>
              </w:rPr>
              <w:t xml:space="preserve">Reception shelf </w:t>
            </w:r>
            <w:r w:rsidR="00E9708B">
              <w:rPr>
                <w:b/>
                <w:color w:val="7FA841"/>
                <w:szCs w:val="21"/>
              </w:rPr>
              <w:t>heavy</w:t>
            </w:r>
            <w:r>
              <w:rPr>
                <w:b/>
                <w:color w:val="7FA841"/>
                <w:szCs w:val="21"/>
              </w:rPr>
              <w:t xml:space="preserve"> heat, candle type shading</w:t>
            </w:r>
          </w:p>
        </w:tc>
      </w:tr>
      <w:tr w:rsidR="00464DF7" w14:paraId="23D79AFE"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7DA3817E"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5237BC3C" wp14:editId="3F3D3C10">
                  <wp:extent cx="2790825" cy="2095500"/>
                  <wp:effectExtent l="0" t="0" r="0" b="0"/>
                  <wp:docPr id="365" name="Picture 365"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2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04ABAA73"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2B360BBA" wp14:editId="536CB736">
                  <wp:extent cx="2790825" cy="2095500"/>
                  <wp:effectExtent l="0" t="0" r="0" b="0"/>
                  <wp:docPr id="364" name="Picture 364" desc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2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8B6B201" w14:textId="77777777" w:rsidR="00464DF7" w:rsidRDefault="00464DF7" w:rsidP="00464DF7">
            <w:pPr>
              <w:spacing w:line="290" w:lineRule="atLeast"/>
              <w:jc w:val="center"/>
              <w:rPr>
                <w:szCs w:val="21"/>
              </w:rPr>
            </w:pPr>
            <w:r w:rsidRPr="0023251A">
              <w:rPr>
                <w:noProof/>
                <w:szCs w:val="21"/>
                <w:lang w:eastAsia="en-GB"/>
              </w:rPr>
              <w:drawing>
                <wp:inline distT="0" distB="0" distL="0" distR="0" wp14:anchorId="0CBD67E4" wp14:editId="59473E10">
                  <wp:extent cx="2790825" cy="2095500"/>
                  <wp:effectExtent l="0" t="0" r="0" b="0"/>
                  <wp:docPr id="363" name="Picture 363" descr="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2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2161D8D1"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6743A923"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1C79BE6" w14:textId="77777777" w:rsidR="00464DF7" w:rsidRPr="00E90287" w:rsidRDefault="00464DF7" w:rsidP="00464DF7">
            <w:pPr>
              <w:spacing w:line="290" w:lineRule="atLeast"/>
              <w:jc w:val="center"/>
              <w:rPr>
                <w:b/>
                <w:color w:val="7FA841"/>
                <w:szCs w:val="21"/>
              </w:rPr>
            </w:pPr>
            <w:r>
              <w:rPr>
                <w:b/>
                <w:color w:val="7FA841"/>
                <w:szCs w:val="21"/>
              </w:rPr>
              <w:lastRenderedPageBreak/>
              <w:t xml:space="preserve">Reception shelf </w:t>
            </w:r>
            <w:r w:rsidR="00E9708B">
              <w:rPr>
                <w:b/>
                <w:color w:val="7FA841"/>
                <w:szCs w:val="21"/>
              </w:rPr>
              <w:t>heavy</w:t>
            </w:r>
            <w:r>
              <w:rPr>
                <w:b/>
                <w:color w:val="7FA841"/>
                <w:szCs w:val="21"/>
              </w:rPr>
              <w:t xml:space="preserve"> heat, candle type shading</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1B49575" w14:textId="77777777" w:rsidR="00464DF7" w:rsidRPr="00E90287" w:rsidRDefault="00464DF7" w:rsidP="00464DF7">
            <w:pPr>
              <w:spacing w:line="290" w:lineRule="atLeast"/>
              <w:jc w:val="center"/>
              <w:rPr>
                <w:b/>
                <w:color w:val="7FA841"/>
                <w:szCs w:val="21"/>
              </w:rPr>
            </w:pPr>
            <w:r>
              <w:rPr>
                <w:b/>
                <w:color w:val="7FA841"/>
                <w:szCs w:val="21"/>
              </w:rPr>
              <w:t>Reception shelf</w:t>
            </w:r>
            <w:r w:rsidR="00E9708B">
              <w:rPr>
                <w:b/>
                <w:color w:val="7FA841"/>
                <w:szCs w:val="21"/>
              </w:rPr>
              <w:t xml:space="preserve"> heavy </w:t>
            </w:r>
            <w:r>
              <w:rPr>
                <w:b/>
                <w:color w:val="7FA841"/>
                <w:szCs w:val="21"/>
              </w:rPr>
              <w:t>heat, candle type shading</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7D6673F" w14:textId="77777777" w:rsidR="00464DF7" w:rsidRPr="00E90287" w:rsidRDefault="00464DF7" w:rsidP="00464DF7">
            <w:pPr>
              <w:spacing w:line="290" w:lineRule="atLeast"/>
              <w:jc w:val="center"/>
              <w:rPr>
                <w:b/>
                <w:color w:val="7FA841"/>
                <w:szCs w:val="21"/>
              </w:rPr>
            </w:pPr>
            <w:r>
              <w:rPr>
                <w:b/>
                <w:color w:val="7FA841"/>
                <w:szCs w:val="21"/>
              </w:rPr>
              <w:t xml:space="preserve">Reception shelf </w:t>
            </w:r>
            <w:r w:rsidR="00E9708B">
              <w:rPr>
                <w:b/>
                <w:color w:val="7FA841"/>
                <w:szCs w:val="21"/>
              </w:rPr>
              <w:t>heavy</w:t>
            </w:r>
            <w:r>
              <w:rPr>
                <w:b/>
                <w:color w:val="7FA841"/>
                <w:szCs w:val="21"/>
              </w:rPr>
              <w:t xml:space="preserve"> heat, candle type shading</w:t>
            </w:r>
          </w:p>
        </w:tc>
      </w:tr>
      <w:tr w:rsidR="00464DF7" w14:paraId="576C2B8F"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9BC87F8"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1D24DA69" wp14:editId="29DBA585">
                  <wp:extent cx="2790825" cy="2095500"/>
                  <wp:effectExtent l="0" t="0" r="0" b="0"/>
                  <wp:docPr id="362" name="Picture 362"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2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40B91048"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6A699BB5" wp14:editId="70875807">
                  <wp:extent cx="2790825" cy="2095500"/>
                  <wp:effectExtent l="0" t="0" r="0" b="0"/>
                  <wp:docPr id="361" name="Picture 361" descr="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2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16B2762C"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1348E641" wp14:editId="6EB5F9B1">
                  <wp:extent cx="2790825" cy="2095500"/>
                  <wp:effectExtent l="0" t="0" r="0" b="0"/>
                  <wp:docPr id="360" name="Picture 360" descr="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2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37AB103D"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BCFE1EA" w14:textId="77777777" w:rsidR="00464DF7" w:rsidRPr="00E90287" w:rsidRDefault="00464DF7" w:rsidP="00464DF7">
            <w:pPr>
              <w:spacing w:line="290" w:lineRule="atLeast"/>
              <w:jc w:val="center"/>
              <w:rPr>
                <w:b/>
                <w:color w:val="7FA841"/>
                <w:szCs w:val="21"/>
              </w:rPr>
            </w:pPr>
            <w:r>
              <w:rPr>
                <w:b/>
                <w:color w:val="7FA841"/>
                <w:szCs w:val="21"/>
              </w:rPr>
              <w:t xml:space="preserve">Reception shelf </w:t>
            </w:r>
            <w:r w:rsidR="00E9708B">
              <w:rPr>
                <w:b/>
                <w:color w:val="7FA841"/>
                <w:szCs w:val="21"/>
              </w:rPr>
              <w:t>heavy</w:t>
            </w:r>
            <w:r>
              <w:rPr>
                <w:b/>
                <w:color w:val="7FA841"/>
                <w:szCs w:val="21"/>
              </w:rPr>
              <w:t xml:space="preserve"> heat, candle type shading</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11ACD77" w14:textId="77777777" w:rsidR="00464DF7" w:rsidRPr="00E90287" w:rsidRDefault="00464DF7" w:rsidP="00464DF7">
            <w:pPr>
              <w:spacing w:line="290" w:lineRule="atLeast"/>
              <w:jc w:val="center"/>
              <w:rPr>
                <w:b/>
                <w:color w:val="7FA841"/>
                <w:szCs w:val="21"/>
              </w:rPr>
            </w:pPr>
            <w:r>
              <w:rPr>
                <w:b/>
                <w:color w:val="7FA841"/>
                <w:szCs w:val="21"/>
              </w:rPr>
              <w:t>Reception shelf burn spot</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1C4900A9" w14:textId="77777777" w:rsidR="00464DF7" w:rsidRPr="00E90287" w:rsidRDefault="00464DF7" w:rsidP="00464DF7">
            <w:pPr>
              <w:spacing w:line="290" w:lineRule="atLeast"/>
              <w:jc w:val="center"/>
              <w:rPr>
                <w:b/>
                <w:color w:val="7FA841"/>
                <w:szCs w:val="21"/>
              </w:rPr>
            </w:pPr>
            <w:r>
              <w:rPr>
                <w:b/>
                <w:color w:val="7FA841"/>
                <w:szCs w:val="21"/>
              </w:rPr>
              <w:t>Reception cupboard interior cable hole</w:t>
            </w:r>
          </w:p>
        </w:tc>
      </w:tr>
      <w:tr w:rsidR="00464DF7" w14:paraId="52A1CCE1"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389ABA85" w14:textId="77777777" w:rsidR="00464DF7" w:rsidRPr="00E90287" w:rsidRDefault="00464DF7" w:rsidP="00464DF7">
            <w:pPr>
              <w:jc w:val="center"/>
              <w:rPr>
                <w:b/>
                <w:color w:val="7FA841"/>
                <w:szCs w:val="21"/>
              </w:rPr>
            </w:pPr>
            <w:r w:rsidRPr="0023251A">
              <w:rPr>
                <w:b/>
                <w:noProof/>
                <w:color w:val="7FA841"/>
                <w:szCs w:val="21"/>
                <w:lang w:eastAsia="en-GB"/>
              </w:rPr>
              <w:drawing>
                <wp:inline distT="0" distB="0" distL="0" distR="0" wp14:anchorId="5638F056" wp14:editId="616908F4">
                  <wp:extent cx="2790825" cy="2095500"/>
                  <wp:effectExtent l="0" t="0" r="0" b="0"/>
                  <wp:docPr id="359" name="Picture 359"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2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2F2494C"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15896032" wp14:editId="523C12B0">
                  <wp:extent cx="2790825" cy="2095500"/>
                  <wp:effectExtent l="0" t="0" r="0" b="0"/>
                  <wp:docPr id="358" name="Picture 358" descr="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43F2BF4D"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65A5D070" wp14:editId="253A451C">
                  <wp:extent cx="2790825" cy="2095500"/>
                  <wp:effectExtent l="0" t="0" r="0" b="0"/>
                  <wp:docPr id="357" name="Picture 357" descr="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2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243DC0C3"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4DFCEF0"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018B754" w14:textId="77777777" w:rsidR="00464DF7" w:rsidRPr="00E90287" w:rsidRDefault="00464DF7" w:rsidP="00464DF7">
            <w:pPr>
              <w:spacing w:line="290" w:lineRule="atLeast"/>
              <w:jc w:val="center"/>
              <w:rPr>
                <w:b/>
                <w:color w:val="7FA841"/>
                <w:szCs w:val="21"/>
              </w:rPr>
            </w:pPr>
            <w:r>
              <w:rPr>
                <w:b/>
                <w:color w:val="7FA841"/>
                <w:szCs w:val="21"/>
              </w:rPr>
              <w:lastRenderedPageBreak/>
              <w:t>Reception additional stool item</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F3DFE15" w14:textId="77777777" w:rsidR="00464DF7" w:rsidRPr="00E90287" w:rsidRDefault="00464DF7" w:rsidP="00464DF7">
            <w:pPr>
              <w:spacing w:line="290" w:lineRule="atLeast"/>
              <w:jc w:val="center"/>
              <w:rPr>
                <w:b/>
                <w:color w:val="7FA841"/>
                <w:szCs w:val="21"/>
              </w:rPr>
            </w:pPr>
            <w:r>
              <w:rPr>
                <w:b/>
                <w:color w:val="7FA841"/>
                <w:szCs w:val="21"/>
              </w:rPr>
              <w:t xml:space="preserve">Reception additional stool item stained </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849737A" w14:textId="77777777" w:rsidR="00464DF7" w:rsidRPr="00E90287" w:rsidRDefault="00464DF7" w:rsidP="00464DF7">
            <w:pPr>
              <w:spacing w:line="290" w:lineRule="atLeast"/>
              <w:jc w:val="center"/>
              <w:rPr>
                <w:b/>
                <w:color w:val="7FA841"/>
                <w:szCs w:val="21"/>
              </w:rPr>
            </w:pPr>
            <w:r>
              <w:rPr>
                <w:b/>
                <w:color w:val="7FA841"/>
                <w:szCs w:val="21"/>
              </w:rPr>
              <w:t>Reception additional bagged items</w:t>
            </w:r>
          </w:p>
        </w:tc>
      </w:tr>
      <w:tr w:rsidR="00464DF7" w14:paraId="33AAB52C"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191288D5"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477A16A4" wp14:editId="31C378C1">
                  <wp:extent cx="2790825" cy="2095500"/>
                  <wp:effectExtent l="0" t="0" r="0" b="0"/>
                  <wp:docPr id="356" name="Picture 356"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2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7181D55"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32FC6286" wp14:editId="175C836D">
                  <wp:extent cx="2790825" cy="2095500"/>
                  <wp:effectExtent l="0" t="0" r="0" b="0"/>
                  <wp:docPr id="355" name="Picture 355"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2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732A2A6E" w14:textId="77777777" w:rsidR="00464DF7" w:rsidRPr="00E90287" w:rsidRDefault="00464DF7" w:rsidP="00464DF7">
            <w:pPr>
              <w:spacing w:line="290" w:lineRule="atLeast"/>
              <w:jc w:val="center"/>
              <w:rPr>
                <w:b/>
                <w:color w:val="7FA841"/>
                <w:szCs w:val="21"/>
              </w:rPr>
            </w:pPr>
            <w:r w:rsidRPr="0023251A">
              <w:rPr>
                <w:b/>
                <w:noProof/>
                <w:color w:val="7FA841"/>
                <w:szCs w:val="21"/>
                <w:lang w:eastAsia="en-GB"/>
              </w:rPr>
              <w:drawing>
                <wp:inline distT="0" distB="0" distL="0" distR="0" wp14:anchorId="532AB0C8" wp14:editId="27CCCDBC">
                  <wp:extent cx="2790825" cy="2095500"/>
                  <wp:effectExtent l="0" t="0" r="0" b="0"/>
                  <wp:docPr id="354" name="Picture 354" descr="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2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36F53286" w14:textId="77777777" w:rsidR="00B553C1" w:rsidRDefault="00B553C1"/>
    <w:p w14:paraId="77A01AD7" w14:textId="77777777" w:rsidR="00B553C1" w:rsidRDefault="00B553C1"/>
    <w:p w14:paraId="543293FA" w14:textId="77777777" w:rsidR="009E2674" w:rsidRDefault="00837AC1" w:rsidP="00837AC1">
      <w:r>
        <w:br w:type="page"/>
      </w:r>
    </w:p>
    <w:p w14:paraId="3363D0FC" w14:textId="77777777" w:rsidR="00A6519C" w:rsidRPr="00DF05C5" w:rsidRDefault="00A6519C" w:rsidP="00A6519C">
      <w:pPr>
        <w:pStyle w:val="Head1Red12ptLeft"/>
        <w:rPr>
          <w:color w:val="7FA841"/>
        </w:rPr>
      </w:pPr>
      <w:bookmarkStart w:id="26" w:name="_Toc99457378"/>
      <w:bookmarkStart w:id="27" w:name="_Toc197392013"/>
      <w:r w:rsidRPr="00DF05C5">
        <w:rPr>
          <w:color w:val="7FA841"/>
        </w:rPr>
        <w:lastRenderedPageBreak/>
        <w:t>Kitchen</w:t>
      </w:r>
      <w:bookmarkEnd w:id="26"/>
      <w:bookmarkEnd w:id="27"/>
    </w:p>
    <w:tbl>
      <w:tblPr>
        <w:tblW w:w="1418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14"/>
        <w:gridCol w:w="2218"/>
        <w:gridCol w:w="3685"/>
        <w:gridCol w:w="3685"/>
        <w:gridCol w:w="3685"/>
      </w:tblGrid>
      <w:tr w:rsidR="00A6519C" w:rsidRPr="00F46EB4" w14:paraId="4DFBFBF5" w14:textId="77777777" w:rsidTr="00A6519C">
        <w:trPr>
          <w:trHeight w:val="402"/>
          <w:tblHeader/>
          <w:jc w:val="center"/>
        </w:trPr>
        <w:tc>
          <w:tcPr>
            <w:tcW w:w="914" w:type="dxa"/>
            <w:tcBorders>
              <w:top w:val="nil"/>
              <w:left w:val="nil"/>
              <w:bottom w:val="single" w:sz="6" w:space="0" w:color="595959"/>
              <w:right w:val="single" w:sz="6" w:space="0" w:color="595959"/>
            </w:tcBorders>
            <w:shd w:val="clear" w:color="auto" w:fill="D6D6D6" w:themeFill="text1" w:themeFillTint="33"/>
            <w:vAlign w:val="center"/>
          </w:tcPr>
          <w:p w14:paraId="1755345B" w14:textId="77777777" w:rsidR="00A6519C" w:rsidRPr="00DF05C5" w:rsidRDefault="00A6519C" w:rsidP="00A6519C">
            <w:pPr>
              <w:pStyle w:val="TableTextWhiteLeft10pt"/>
              <w:rPr>
                <w:color w:val="7FA841"/>
              </w:rPr>
            </w:pPr>
          </w:p>
        </w:tc>
        <w:tc>
          <w:tcPr>
            <w:tcW w:w="221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3AC6549C"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5A8BE6F"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159E9965"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006F6ED8"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11C70DA0" w14:textId="77777777" w:rsidTr="00A6519C">
        <w:trPr>
          <w:trHeight w:val="402"/>
          <w:jc w:val="center"/>
        </w:trPr>
        <w:tc>
          <w:tcPr>
            <w:tcW w:w="914" w:type="dxa"/>
            <w:tcBorders>
              <w:right w:val="nil"/>
            </w:tcBorders>
            <w:shd w:val="clear" w:color="auto" w:fill="EAEAEA"/>
            <w:vAlign w:val="center"/>
          </w:tcPr>
          <w:p w14:paraId="56FDB547" w14:textId="77777777" w:rsidR="00A6519C" w:rsidRPr="00F46EB4" w:rsidRDefault="00A6519C" w:rsidP="00A6519C"/>
        </w:tc>
        <w:tc>
          <w:tcPr>
            <w:tcW w:w="2218" w:type="dxa"/>
            <w:tcBorders>
              <w:left w:val="nil"/>
              <w:right w:val="nil"/>
            </w:tcBorders>
            <w:shd w:val="clear" w:color="auto" w:fill="EAEAEA"/>
            <w:vAlign w:val="center"/>
          </w:tcPr>
          <w:p w14:paraId="5E2050D7" w14:textId="77777777" w:rsidR="00A6519C" w:rsidRPr="003F2161" w:rsidRDefault="00A6519C" w:rsidP="00A6519C">
            <w:pPr>
              <w:pStyle w:val="TableTextLeft10pt"/>
            </w:pPr>
            <w:r w:rsidRPr="00D405A3">
              <w:rPr>
                <w:color w:val="7FA841"/>
              </w:rPr>
              <w:t>Doors/Windows</w:t>
            </w:r>
          </w:p>
        </w:tc>
        <w:tc>
          <w:tcPr>
            <w:tcW w:w="3685" w:type="dxa"/>
            <w:tcBorders>
              <w:left w:val="nil"/>
              <w:right w:val="nil"/>
            </w:tcBorders>
            <w:shd w:val="clear" w:color="auto" w:fill="EAEAEA"/>
            <w:vAlign w:val="center"/>
          </w:tcPr>
          <w:p w14:paraId="18CA1F1A" w14:textId="77777777" w:rsidR="00A6519C" w:rsidRPr="003F2161" w:rsidRDefault="00A6519C" w:rsidP="00A6519C">
            <w:pPr>
              <w:pStyle w:val="TableTextLeft10pt"/>
            </w:pPr>
          </w:p>
        </w:tc>
        <w:tc>
          <w:tcPr>
            <w:tcW w:w="3685" w:type="dxa"/>
            <w:tcBorders>
              <w:left w:val="nil"/>
              <w:right w:val="single" w:sz="4" w:space="0" w:color="000000"/>
            </w:tcBorders>
            <w:shd w:val="clear" w:color="auto" w:fill="EAEAEA"/>
            <w:vAlign w:val="center"/>
          </w:tcPr>
          <w:p w14:paraId="1D17D781" w14:textId="77777777" w:rsidR="00A6519C" w:rsidRPr="00F46EB4" w:rsidRDefault="00A6519C" w:rsidP="00A6519C">
            <w:pPr>
              <w:pStyle w:val="TableTextLeft10pt"/>
            </w:pPr>
          </w:p>
        </w:tc>
        <w:tc>
          <w:tcPr>
            <w:tcW w:w="3685" w:type="dxa"/>
            <w:tcBorders>
              <w:left w:val="single" w:sz="4" w:space="0" w:color="000000"/>
            </w:tcBorders>
            <w:shd w:val="clear" w:color="auto" w:fill="EAEAEA"/>
            <w:vAlign w:val="center"/>
          </w:tcPr>
          <w:p w14:paraId="36B3260A" w14:textId="77777777" w:rsidR="00A6519C" w:rsidRPr="00F46EB4" w:rsidRDefault="00A6519C" w:rsidP="00A6519C">
            <w:pPr>
              <w:pStyle w:val="TableTextLeft10pt"/>
            </w:pPr>
          </w:p>
        </w:tc>
      </w:tr>
      <w:tr w:rsidR="00A6519C" w:rsidRPr="00F46EB4" w14:paraId="473E3DC6" w14:textId="77777777" w:rsidTr="00A6519C">
        <w:trPr>
          <w:trHeight w:val="402"/>
          <w:jc w:val="center"/>
        </w:trPr>
        <w:tc>
          <w:tcPr>
            <w:tcW w:w="914" w:type="dxa"/>
            <w:vAlign w:val="center"/>
          </w:tcPr>
          <w:p w14:paraId="1C626B40" w14:textId="77777777" w:rsidR="00A6519C" w:rsidRPr="003C75B7" w:rsidRDefault="00A6519C" w:rsidP="00E64CD1">
            <w:pPr>
              <w:pStyle w:val="ReportListNumbers"/>
            </w:pPr>
          </w:p>
        </w:tc>
        <w:tc>
          <w:tcPr>
            <w:tcW w:w="2218" w:type="dxa"/>
          </w:tcPr>
          <w:p w14:paraId="06B92B9A" w14:textId="77777777" w:rsidR="00A6519C" w:rsidRPr="003F2161" w:rsidRDefault="00A6519C" w:rsidP="00A6519C">
            <w:pPr>
              <w:pStyle w:val="TableTextLeft10pt"/>
            </w:pPr>
            <w:r w:rsidRPr="003F2161">
              <w:t>Doors</w:t>
            </w:r>
          </w:p>
        </w:tc>
        <w:tc>
          <w:tcPr>
            <w:tcW w:w="3685" w:type="dxa"/>
          </w:tcPr>
          <w:p w14:paraId="08CA7303"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59AAF92E"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tcBorders>
          </w:tcPr>
          <w:p w14:paraId="0F26314E" w14:textId="77777777" w:rsidR="00A6519C" w:rsidRPr="00475D27" w:rsidRDefault="00A6519C" w:rsidP="00A6519C">
            <w:pPr>
              <w:pStyle w:val="TableTextLeft10pt"/>
              <w:rPr>
                <w:rFonts w:cstheme="minorHAnsi"/>
              </w:rPr>
            </w:pPr>
          </w:p>
        </w:tc>
      </w:tr>
      <w:tr w:rsidR="00A6519C" w:rsidRPr="00F46EB4" w14:paraId="71A4A747" w14:textId="77777777" w:rsidTr="00A6519C">
        <w:trPr>
          <w:trHeight w:val="402"/>
          <w:jc w:val="center"/>
        </w:trPr>
        <w:tc>
          <w:tcPr>
            <w:tcW w:w="914" w:type="dxa"/>
            <w:vAlign w:val="center"/>
          </w:tcPr>
          <w:p w14:paraId="39D4B6DD" w14:textId="77777777" w:rsidR="00A6519C" w:rsidRPr="003C75B7" w:rsidRDefault="00A6519C" w:rsidP="00A6519C">
            <w:pPr>
              <w:pStyle w:val="ReportListNumbers"/>
            </w:pPr>
          </w:p>
        </w:tc>
        <w:tc>
          <w:tcPr>
            <w:tcW w:w="2218" w:type="dxa"/>
          </w:tcPr>
          <w:p w14:paraId="3077FF46" w14:textId="77777777" w:rsidR="00A6519C" w:rsidRPr="003F2161" w:rsidRDefault="00A6519C" w:rsidP="00A6519C">
            <w:pPr>
              <w:pStyle w:val="TableTextLeft10pt"/>
            </w:pPr>
            <w:r w:rsidRPr="003F2161">
              <w:t>Door Frame</w:t>
            </w:r>
          </w:p>
        </w:tc>
        <w:tc>
          <w:tcPr>
            <w:tcW w:w="3685" w:type="dxa"/>
          </w:tcPr>
          <w:p w14:paraId="0688E2BF"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4C6F6359" w14:textId="77777777" w:rsidR="00A6519C" w:rsidRPr="00475D27" w:rsidRDefault="00A6519C" w:rsidP="00A6519C">
            <w:pPr>
              <w:pStyle w:val="TableTextLeft10pt"/>
              <w:rPr>
                <w:rFonts w:cstheme="minorHAnsi"/>
              </w:rPr>
            </w:pPr>
          </w:p>
        </w:tc>
        <w:tc>
          <w:tcPr>
            <w:tcW w:w="3685" w:type="dxa"/>
            <w:tcBorders>
              <w:left w:val="single" w:sz="4" w:space="0" w:color="000000"/>
            </w:tcBorders>
          </w:tcPr>
          <w:p w14:paraId="68431C61" w14:textId="77777777" w:rsidR="00A6519C" w:rsidRPr="00475D27" w:rsidRDefault="00A6519C" w:rsidP="00A6519C">
            <w:pPr>
              <w:pStyle w:val="TableTextLeft10pt"/>
              <w:rPr>
                <w:rFonts w:cstheme="minorHAnsi"/>
              </w:rPr>
            </w:pPr>
          </w:p>
        </w:tc>
      </w:tr>
      <w:tr w:rsidR="00A6519C" w:rsidRPr="00F46EB4" w14:paraId="10588A76" w14:textId="77777777" w:rsidTr="00A6519C">
        <w:trPr>
          <w:trHeight w:val="402"/>
          <w:jc w:val="center"/>
        </w:trPr>
        <w:tc>
          <w:tcPr>
            <w:tcW w:w="914" w:type="dxa"/>
            <w:vAlign w:val="center"/>
          </w:tcPr>
          <w:p w14:paraId="54B23A2A" w14:textId="77777777" w:rsidR="00A6519C" w:rsidRPr="003C75B7" w:rsidRDefault="00A6519C" w:rsidP="00A6519C">
            <w:pPr>
              <w:pStyle w:val="ReportListNumbers"/>
            </w:pPr>
          </w:p>
        </w:tc>
        <w:tc>
          <w:tcPr>
            <w:tcW w:w="2218" w:type="dxa"/>
          </w:tcPr>
          <w:p w14:paraId="546E4256" w14:textId="77777777" w:rsidR="00A6519C" w:rsidRPr="003F2161" w:rsidRDefault="00A6519C" w:rsidP="00A6519C">
            <w:pPr>
              <w:pStyle w:val="TableTextLeft10pt"/>
            </w:pPr>
            <w:r w:rsidRPr="003F2161">
              <w:t xml:space="preserve">Reverse of Door </w:t>
            </w:r>
          </w:p>
        </w:tc>
        <w:tc>
          <w:tcPr>
            <w:tcW w:w="3685" w:type="dxa"/>
          </w:tcPr>
          <w:p w14:paraId="24F3B85B"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34F4501A" w14:textId="77777777" w:rsidR="00A6519C" w:rsidRPr="00475D27" w:rsidRDefault="00A6519C" w:rsidP="00A6519C">
            <w:pPr>
              <w:pStyle w:val="TableTextLeft10pt"/>
              <w:rPr>
                <w:rFonts w:cstheme="minorHAnsi"/>
              </w:rPr>
            </w:pPr>
          </w:p>
        </w:tc>
        <w:tc>
          <w:tcPr>
            <w:tcW w:w="3685" w:type="dxa"/>
            <w:tcBorders>
              <w:left w:val="single" w:sz="4" w:space="0" w:color="000000"/>
            </w:tcBorders>
          </w:tcPr>
          <w:p w14:paraId="1BB1D582" w14:textId="77777777" w:rsidR="00A6519C" w:rsidRPr="00475D27" w:rsidRDefault="00A6519C" w:rsidP="00A6519C">
            <w:pPr>
              <w:pStyle w:val="TableTextLeft10pt"/>
              <w:rPr>
                <w:rFonts w:cstheme="minorHAnsi"/>
              </w:rPr>
            </w:pPr>
          </w:p>
        </w:tc>
      </w:tr>
      <w:tr w:rsidR="00A6519C" w:rsidRPr="00F46EB4" w14:paraId="2A12C603" w14:textId="77777777" w:rsidTr="00A6519C">
        <w:trPr>
          <w:trHeight w:val="402"/>
          <w:jc w:val="center"/>
        </w:trPr>
        <w:tc>
          <w:tcPr>
            <w:tcW w:w="914" w:type="dxa"/>
            <w:vAlign w:val="center"/>
          </w:tcPr>
          <w:p w14:paraId="2FC4871E" w14:textId="77777777" w:rsidR="00A6519C" w:rsidRPr="003C75B7" w:rsidRDefault="00A6519C" w:rsidP="00A6519C">
            <w:pPr>
              <w:pStyle w:val="ReportListNumbers"/>
            </w:pPr>
          </w:p>
        </w:tc>
        <w:tc>
          <w:tcPr>
            <w:tcW w:w="2218" w:type="dxa"/>
          </w:tcPr>
          <w:p w14:paraId="218050DC" w14:textId="77777777" w:rsidR="00A6519C" w:rsidRPr="003F2161" w:rsidRDefault="00A6519C" w:rsidP="00A6519C">
            <w:pPr>
              <w:pStyle w:val="TableTextLeft10pt"/>
            </w:pPr>
            <w:r w:rsidRPr="003F2161">
              <w:t xml:space="preserve">Door Frame </w:t>
            </w:r>
          </w:p>
        </w:tc>
        <w:tc>
          <w:tcPr>
            <w:tcW w:w="3685" w:type="dxa"/>
          </w:tcPr>
          <w:p w14:paraId="52AABBEC"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7AF828D1"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tcBorders>
          </w:tcPr>
          <w:p w14:paraId="1D42E332" w14:textId="77777777" w:rsidR="00A6519C" w:rsidRPr="00475D27" w:rsidRDefault="00A6519C" w:rsidP="00A6519C">
            <w:pPr>
              <w:pStyle w:val="TableTextLeft10pt"/>
              <w:rPr>
                <w:rFonts w:cstheme="minorHAnsi"/>
              </w:rPr>
            </w:pPr>
          </w:p>
        </w:tc>
      </w:tr>
      <w:tr w:rsidR="00A6519C" w:rsidRPr="00F46EB4" w14:paraId="35A7DCAE" w14:textId="77777777" w:rsidTr="00A6519C">
        <w:trPr>
          <w:trHeight w:val="402"/>
          <w:jc w:val="center"/>
        </w:trPr>
        <w:tc>
          <w:tcPr>
            <w:tcW w:w="914" w:type="dxa"/>
            <w:vAlign w:val="center"/>
          </w:tcPr>
          <w:p w14:paraId="2D433A8E" w14:textId="77777777" w:rsidR="00A6519C" w:rsidRPr="003C75B7" w:rsidRDefault="00A6519C" w:rsidP="00A6519C">
            <w:pPr>
              <w:pStyle w:val="ReportListNumbers"/>
            </w:pPr>
          </w:p>
        </w:tc>
        <w:tc>
          <w:tcPr>
            <w:tcW w:w="2218" w:type="dxa"/>
          </w:tcPr>
          <w:p w14:paraId="072A2EC8" w14:textId="77777777" w:rsidR="00A6519C" w:rsidRPr="003F2161" w:rsidRDefault="00A6519C" w:rsidP="00A6519C">
            <w:pPr>
              <w:pStyle w:val="TableTextLeft10pt"/>
            </w:pPr>
            <w:r w:rsidRPr="003F2161">
              <w:t>Threshold</w:t>
            </w:r>
          </w:p>
        </w:tc>
        <w:tc>
          <w:tcPr>
            <w:tcW w:w="3685" w:type="dxa"/>
          </w:tcPr>
          <w:p w14:paraId="78517649"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6833C13C" w14:textId="77777777" w:rsidR="00A6519C" w:rsidRPr="001A699D" w:rsidRDefault="00A6519C" w:rsidP="00A6519C">
            <w:pPr>
              <w:rPr>
                <w:rFonts w:asciiTheme="minorHAnsi" w:hAnsiTheme="minorHAnsi" w:cstheme="minorHAnsi"/>
                <w:color w:val="333333"/>
              </w:rPr>
            </w:pPr>
          </w:p>
        </w:tc>
        <w:tc>
          <w:tcPr>
            <w:tcW w:w="3685" w:type="dxa"/>
            <w:tcBorders>
              <w:left w:val="single" w:sz="4" w:space="0" w:color="000000"/>
            </w:tcBorders>
          </w:tcPr>
          <w:p w14:paraId="2488F83C" w14:textId="77777777" w:rsidR="00A6519C" w:rsidRPr="00475D27" w:rsidRDefault="00A6519C" w:rsidP="00A6519C">
            <w:pPr>
              <w:pStyle w:val="TableTextLeft10pt"/>
              <w:rPr>
                <w:rFonts w:cstheme="minorHAnsi"/>
              </w:rPr>
            </w:pPr>
          </w:p>
        </w:tc>
      </w:tr>
      <w:tr w:rsidR="00A6519C" w:rsidRPr="00F46EB4" w14:paraId="4FCDDB9F" w14:textId="77777777" w:rsidTr="00A6519C">
        <w:trPr>
          <w:trHeight w:val="402"/>
          <w:jc w:val="center"/>
        </w:trPr>
        <w:tc>
          <w:tcPr>
            <w:tcW w:w="914" w:type="dxa"/>
            <w:tcBorders>
              <w:bottom w:val="single" w:sz="6" w:space="0" w:color="595959"/>
            </w:tcBorders>
            <w:vAlign w:val="center"/>
          </w:tcPr>
          <w:p w14:paraId="03C9D29C" w14:textId="77777777" w:rsidR="00A6519C" w:rsidRPr="003C75B7" w:rsidRDefault="00A6519C" w:rsidP="00A6519C">
            <w:pPr>
              <w:pStyle w:val="ReportListNumbers"/>
            </w:pPr>
          </w:p>
        </w:tc>
        <w:tc>
          <w:tcPr>
            <w:tcW w:w="2218" w:type="dxa"/>
            <w:tcBorders>
              <w:bottom w:val="single" w:sz="6" w:space="0" w:color="595959"/>
            </w:tcBorders>
          </w:tcPr>
          <w:p w14:paraId="70A16484" w14:textId="77777777" w:rsidR="00A6519C" w:rsidRPr="003F2161" w:rsidRDefault="00A6519C" w:rsidP="00A6519C">
            <w:pPr>
              <w:pStyle w:val="TableTextLeft10pt"/>
            </w:pPr>
            <w:r w:rsidRPr="003F2161">
              <w:t>Windows</w:t>
            </w:r>
          </w:p>
        </w:tc>
        <w:tc>
          <w:tcPr>
            <w:tcW w:w="3685" w:type="dxa"/>
            <w:tcBorders>
              <w:bottom w:val="single" w:sz="6" w:space="0" w:color="595959"/>
            </w:tcBorders>
          </w:tcPr>
          <w:p w14:paraId="7A99FE7B" w14:textId="77777777" w:rsidR="00A6519C" w:rsidRDefault="00A6519C" w:rsidP="00A6519C">
            <w:pPr>
              <w:pStyle w:val="TableTextLeft10pt"/>
              <w:rPr>
                <w:rFonts w:cstheme="minorHAnsi"/>
              </w:rPr>
            </w:pPr>
            <w:r>
              <w:rPr>
                <w:rFonts w:cstheme="minorHAnsi"/>
              </w:rPr>
              <w:t>Folding 3-part clear double glazed roof terrace doors</w:t>
            </w:r>
          </w:p>
          <w:p w14:paraId="00C4AF7F" w14:textId="77777777" w:rsidR="00A6519C" w:rsidRDefault="00A6519C" w:rsidP="00A6519C">
            <w:pPr>
              <w:pStyle w:val="TableTextLeft10pt"/>
              <w:rPr>
                <w:rFonts w:cstheme="minorHAnsi"/>
              </w:rPr>
            </w:pPr>
            <w:r>
              <w:rPr>
                <w:rFonts w:cstheme="minorHAnsi"/>
              </w:rPr>
              <w:t>Grey metal frames</w:t>
            </w:r>
          </w:p>
          <w:p w14:paraId="148D4387" w14:textId="77777777" w:rsidR="00A6519C" w:rsidRDefault="00A6519C" w:rsidP="00A6519C">
            <w:pPr>
              <w:pStyle w:val="TableTextLeft10pt"/>
              <w:rPr>
                <w:rFonts w:cstheme="minorHAnsi"/>
              </w:rPr>
            </w:pPr>
          </w:p>
          <w:p w14:paraId="0A6441DA" w14:textId="77777777" w:rsidR="00A6519C" w:rsidRDefault="00A6519C" w:rsidP="00A6519C">
            <w:pPr>
              <w:pStyle w:val="TableTextLeft10pt"/>
              <w:rPr>
                <w:rFonts w:cstheme="minorHAnsi"/>
              </w:rPr>
            </w:pPr>
            <w:r>
              <w:rPr>
                <w:rFonts w:cstheme="minorHAnsi"/>
              </w:rPr>
              <w:t>2 x locks</w:t>
            </w:r>
          </w:p>
          <w:p w14:paraId="433F02D4" w14:textId="77777777" w:rsidR="00A6519C" w:rsidRDefault="00A6519C" w:rsidP="00A6519C">
            <w:pPr>
              <w:pStyle w:val="TableTextLeft10pt"/>
              <w:rPr>
                <w:rFonts w:cstheme="minorHAnsi"/>
              </w:rPr>
            </w:pPr>
            <w:r>
              <w:rPr>
                <w:rFonts w:cstheme="minorHAnsi"/>
              </w:rPr>
              <w:t>1 x key</w:t>
            </w:r>
          </w:p>
          <w:p w14:paraId="635C4ACE" w14:textId="77777777" w:rsidR="00A6519C" w:rsidRDefault="00A6519C" w:rsidP="00A6519C">
            <w:pPr>
              <w:pStyle w:val="TableTextLeft10pt"/>
              <w:rPr>
                <w:rFonts w:cstheme="minorHAnsi"/>
              </w:rPr>
            </w:pPr>
            <w:r>
              <w:rPr>
                <w:rFonts w:cstheme="minorHAnsi"/>
              </w:rPr>
              <w:t>1 x white handle</w:t>
            </w:r>
          </w:p>
          <w:p w14:paraId="66AEA371" w14:textId="77777777" w:rsidR="00A6519C" w:rsidRDefault="00A6519C" w:rsidP="00A6519C">
            <w:pPr>
              <w:pStyle w:val="TableTextLeft10pt"/>
              <w:rPr>
                <w:rFonts w:cstheme="minorHAnsi"/>
              </w:rPr>
            </w:pPr>
            <w:r>
              <w:rPr>
                <w:rFonts w:cstheme="minorHAnsi"/>
              </w:rPr>
              <w:t>1 x grey metal handle</w:t>
            </w:r>
          </w:p>
          <w:p w14:paraId="54C10163" w14:textId="77777777" w:rsidR="00A6519C" w:rsidRDefault="00A6519C" w:rsidP="00A6519C">
            <w:pPr>
              <w:pStyle w:val="TableTextLeft10pt"/>
              <w:rPr>
                <w:rFonts w:cstheme="minorHAnsi"/>
              </w:rPr>
            </w:pPr>
            <w:r>
              <w:rPr>
                <w:rFonts w:cstheme="minorHAnsi"/>
              </w:rPr>
              <w:t>1 x black D-handle</w:t>
            </w:r>
          </w:p>
          <w:p w14:paraId="0B5F1CEB" w14:textId="77777777" w:rsidR="00A6519C" w:rsidRPr="00475D27" w:rsidRDefault="00A6519C" w:rsidP="00A6519C">
            <w:pPr>
              <w:pStyle w:val="TableTextLeft10pt"/>
              <w:rPr>
                <w:rFonts w:cstheme="minorHAnsi"/>
              </w:rPr>
            </w:pPr>
            <w:r>
              <w:rPr>
                <w:rFonts w:cstheme="minorHAnsi"/>
              </w:rPr>
              <w:t>2 x black plastic vents</w:t>
            </w:r>
          </w:p>
        </w:tc>
        <w:tc>
          <w:tcPr>
            <w:tcW w:w="3685" w:type="dxa"/>
            <w:tcBorders>
              <w:bottom w:val="single" w:sz="6" w:space="0" w:color="595959"/>
              <w:right w:val="single" w:sz="4" w:space="0" w:color="000000"/>
            </w:tcBorders>
          </w:tcPr>
          <w:p w14:paraId="5AE510B4" w14:textId="77777777" w:rsidR="00A6519C" w:rsidRDefault="00A6519C" w:rsidP="00A6519C">
            <w:pPr>
              <w:pStyle w:val="TableTextLeft10pt"/>
              <w:rPr>
                <w:rFonts w:cstheme="minorHAnsi"/>
              </w:rPr>
            </w:pPr>
            <w:r>
              <w:rPr>
                <w:rFonts w:cstheme="minorHAnsi"/>
              </w:rPr>
              <w:t>Panes intact</w:t>
            </w:r>
          </w:p>
          <w:p w14:paraId="20BE9F1C" w14:textId="77777777" w:rsidR="00A6519C" w:rsidRDefault="00A6519C" w:rsidP="00A6519C">
            <w:pPr>
              <w:pStyle w:val="TableTextLeft10pt"/>
              <w:rPr>
                <w:rFonts w:cstheme="minorHAnsi"/>
              </w:rPr>
            </w:pPr>
            <w:r>
              <w:rPr>
                <w:rFonts w:cstheme="minorHAnsi"/>
              </w:rPr>
              <w:t>Clean</w:t>
            </w:r>
          </w:p>
          <w:p w14:paraId="4BEAC738" w14:textId="77777777" w:rsidR="00A6519C" w:rsidRDefault="00A6519C" w:rsidP="00A6519C">
            <w:pPr>
              <w:pStyle w:val="TableTextLeft10pt"/>
              <w:rPr>
                <w:rFonts w:cstheme="minorHAnsi"/>
              </w:rPr>
            </w:pPr>
            <w:r>
              <w:rPr>
                <w:rFonts w:cstheme="minorHAnsi"/>
              </w:rPr>
              <w:t>Slight aged ingrained dust shading to frames particularly base of frames</w:t>
            </w:r>
          </w:p>
          <w:p w14:paraId="08E98537" w14:textId="77777777" w:rsidR="00A6519C" w:rsidRDefault="00A6519C" w:rsidP="00A6519C">
            <w:pPr>
              <w:pStyle w:val="TableTextLeft10pt"/>
              <w:rPr>
                <w:rFonts w:cstheme="minorHAnsi"/>
              </w:rPr>
            </w:pPr>
          </w:p>
          <w:p w14:paraId="01A8489B" w14:textId="77777777" w:rsidR="00A6519C" w:rsidRDefault="00A6519C" w:rsidP="00A6519C">
            <w:pPr>
              <w:pStyle w:val="TableTextLeft10pt"/>
              <w:rPr>
                <w:rFonts w:cstheme="minorHAnsi"/>
              </w:rPr>
            </w:pPr>
          </w:p>
          <w:p w14:paraId="2FF60993" w14:textId="77777777" w:rsidR="00A6519C" w:rsidRDefault="00A6519C" w:rsidP="00A6519C">
            <w:pPr>
              <w:pStyle w:val="TableTextLeft10pt"/>
              <w:rPr>
                <w:rFonts w:cstheme="minorHAnsi"/>
              </w:rPr>
            </w:pPr>
            <w:r>
              <w:rPr>
                <w:rFonts w:cstheme="minorHAnsi"/>
              </w:rPr>
              <w:t>Edges worn</w:t>
            </w:r>
          </w:p>
          <w:p w14:paraId="0CDA06C7" w14:textId="77777777" w:rsidR="00A6519C" w:rsidRPr="001A699D" w:rsidRDefault="00A6519C" w:rsidP="00A6519C">
            <w:pPr>
              <w:pStyle w:val="TableTextLeft10pt"/>
              <w:rPr>
                <w:rFonts w:cstheme="minorHAnsi"/>
              </w:rPr>
            </w:pPr>
            <w:r>
              <w:rPr>
                <w:rFonts w:cstheme="minorHAnsi"/>
              </w:rPr>
              <w:t>Dull</w:t>
            </w:r>
          </w:p>
        </w:tc>
        <w:tc>
          <w:tcPr>
            <w:tcW w:w="3685" w:type="dxa"/>
            <w:tcBorders>
              <w:left w:val="single" w:sz="4" w:space="0" w:color="000000"/>
              <w:bottom w:val="single" w:sz="6" w:space="0" w:color="595959"/>
            </w:tcBorders>
          </w:tcPr>
          <w:p w14:paraId="2342AC04" w14:textId="77777777" w:rsidR="00A6519C" w:rsidRPr="00475D27" w:rsidRDefault="00E64CD1" w:rsidP="00A6519C">
            <w:pPr>
              <w:pStyle w:val="TableTextLeft10pt"/>
              <w:rPr>
                <w:rFonts w:cstheme="minorHAnsi"/>
              </w:rPr>
            </w:pPr>
            <w:r>
              <w:rPr>
                <w:rFonts w:cstheme="minorHAnsi"/>
              </w:rPr>
              <w:t>Low level scuffs and frames appear dusty, requires clean</w:t>
            </w:r>
          </w:p>
        </w:tc>
      </w:tr>
      <w:tr w:rsidR="00A6519C" w:rsidRPr="00F46EB4" w14:paraId="42B351FE" w14:textId="77777777" w:rsidTr="00A6519C">
        <w:trPr>
          <w:trHeight w:val="402"/>
          <w:jc w:val="center"/>
        </w:trPr>
        <w:tc>
          <w:tcPr>
            <w:tcW w:w="914" w:type="dxa"/>
            <w:tcBorders>
              <w:bottom w:val="single" w:sz="6" w:space="0" w:color="595959"/>
            </w:tcBorders>
            <w:vAlign w:val="center"/>
          </w:tcPr>
          <w:p w14:paraId="276F53DE" w14:textId="77777777" w:rsidR="00A6519C" w:rsidRPr="003C75B7" w:rsidRDefault="00A6519C" w:rsidP="00A6519C">
            <w:pPr>
              <w:pStyle w:val="ReportListNumbers"/>
            </w:pPr>
          </w:p>
        </w:tc>
        <w:tc>
          <w:tcPr>
            <w:tcW w:w="2218" w:type="dxa"/>
            <w:tcBorders>
              <w:bottom w:val="single" w:sz="6" w:space="0" w:color="595959"/>
            </w:tcBorders>
          </w:tcPr>
          <w:p w14:paraId="74F1396C" w14:textId="77777777" w:rsidR="00A6519C" w:rsidRPr="003F2161" w:rsidRDefault="00A6519C" w:rsidP="00A6519C">
            <w:pPr>
              <w:pStyle w:val="TableTextLeft10pt"/>
            </w:pPr>
            <w:r>
              <w:t>Window Furnishings</w:t>
            </w:r>
          </w:p>
        </w:tc>
        <w:tc>
          <w:tcPr>
            <w:tcW w:w="3685" w:type="dxa"/>
            <w:tcBorders>
              <w:bottom w:val="single" w:sz="6" w:space="0" w:color="595959"/>
            </w:tcBorders>
          </w:tcPr>
          <w:p w14:paraId="6534D2E7" w14:textId="77777777" w:rsidR="00A6519C" w:rsidRDefault="00A6519C" w:rsidP="00A6519C">
            <w:pPr>
              <w:pStyle w:val="TableTextLeft10pt"/>
              <w:rPr>
                <w:rFonts w:cstheme="minorHAnsi"/>
              </w:rPr>
            </w:pPr>
            <w:r>
              <w:rPr>
                <w:rFonts w:cstheme="minorHAnsi"/>
              </w:rPr>
              <w:t>White plastic track</w:t>
            </w:r>
          </w:p>
          <w:p w14:paraId="368BCCB3" w14:textId="77777777" w:rsidR="00A6519C" w:rsidRPr="00475D27" w:rsidRDefault="00A6519C" w:rsidP="00A6519C">
            <w:pPr>
              <w:pStyle w:val="TableTextLeft10pt"/>
              <w:rPr>
                <w:rFonts w:cstheme="minorHAnsi"/>
              </w:rPr>
            </w:pPr>
            <w:r>
              <w:rPr>
                <w:rFonts w:cstheme="minorHAnsi"/>
              </w:rPr>
              <w:t>Single just above floor length grey linen net curtain</w:t>
            </w:r>
          </w:p>
        </w:tc>
        <w:tc>
          <w:tcPr>
            <w:tcW w:w="3685" w:type="dxa"/>
            <w:tcBorders>
              <w:bottom w:val="single" w:sz="6" w:space="0" w:color="595959"/>
              <w:right w:val="single" w:sz="4" w:space="0" w:color="000000"/>
            </w:tcBorders>
          </w:tcPr>
          <w:p w14:paraId="2C38AE45" w14:textId="77777777" w:rsidR="00A6519C" w:rsidRPr="001A699D" w:rsidRDefault="00A6519C" w:rsidP="00A6519C">
            <w:pPr>
              <w:rPr>
                <w:rFonts w:asciiTheme="minorHAnsi" w:hAnsiTheme="minorHAnsi" w:cstheme="minorHAnsi"/>
                <w:color w:val="333333"/>
              </w:rPr>
            </w:pPr>
            <w:r>
              <w:rPr>
                <w:rFonts w:asciiTheme="minorHAnsi" w:hAnsiTheme="minorHAnsi" w:cstheme="minorHAnsi"/>
                <w:color w:val="333333"/>
              </w:rPr>
              <w:t>As new, March 2022</w:t>
            </w:r>
          </w:p>
        </w:tc>
        <w:tc>
          <w:tcPr>
            <w:tcW w:w="3685" w:type="dxa"/>
            <w:tcBorders>
              <w:left w:val="single" w:sz="4" w:space="0" w:color="000000"/>
              <w:bottom w:val="single" w:sz="6" w:space="0" w:color="595959"/>
            </w:tcBorders>
          </w:tcPr>
          <w:p w14:paraId="15824C3C" w14:textId="77777777" w:rsidR="00A6519C" w:rsidRPr="00475D27" w:rsidRDefault="00E64CD1" w:rsidP="00A6519C">
            <w:pPr>
              <w:pStyle w:val="TableTextLeft10pt"/>
              <w:rPr>
                <w:rFonts w:cstheme="minorHAnsi"/>
              </w:rPr>
            </w:pPr>
            <w:r>
              <w:rPr>
                <w:rFonts w:cstheme="minorHAnsi"/>
              </w:rPr>
              <w:t>Not freshly cleaned</w:t>
            </w:r>
          </w:p>
        </w:tc>
      </w:tr>
      <w:tr w:rsidR="00A6519C" w:rsidRPr="00F46EB4" w14:paraId="1597C947" w14:textId="77777777" w:rsidTr="00A6519C">
        <w:trPr>
          <w:trHeight w:val="402"/>
          <w:jc w:val="center"/>
        </w:trPr>
        <w:tc>
          <w:tcPr>
            <w:tcW w:w="914" w:type="dxa"/>
            <w:tcBorders>
              <w:right w:val="nil"/>
            </w:tcBorders>
            <w:shd w:val="clear" w:color="auto" w:fill="EAEAEA"/>
            <w:vAlign w:val="center"/>
          </w:tcPr>
          <w:p w14:paraId="745D5FF3" w14:textId="77777777" w:rsidR="00A6519C" w:rsidRPr="00F46EB4" w:rsidRDefault="00A6519C" w:rsidP="00A6519C"/>
        </w:tc>
        <w:tc>
          <w:tcPr>
            <w:tcW w:w="2218" w:type="dxa"/>
            <w:tcBorders>
              <w:left w:val="nil"/>
              <w:right w:val="nil"/>
            </w:tcBorders>
            <w:shd w:val="clear" w:color="auto" w:fill="EAEAEA"/>
            <w:vAlign w:val="center"/>
          </w:tcPr>
          <w:p w14:paraId="3D36F5F2" w14:textId="77777777" w:rsidR="00A6519C" w:rsidRPr="003F2161" w:rsidRDefault="00A6519C" w:rsidP="00A6519C">
            <w:pPr>
              <w:pStyle w:val="TableTextLeft10pt"/>
            </w:pPr>
            <w:r w:rsidRPr="00D405A3">
              <w:rPr>
                <w:color w:val="7FA841"/>
              </w:rPr>
              <w:t>Décor</w:t>
            </w:r>
          </w:p>
        </w:tc>
        <w:tc>
          <w:tcPr>
            <w:tcW w:w="3685" w:type="dxa"/>
            <w:tcBorders>
              <w:left w:val="nil"/>
              <w:right w:val="nil"/>
            </w:tcBorders>
            <w:shd w:val="clear" w:color="auto" w:fill="EAEAEA"/>
            <w:vAlign w:val="center"/>
          </w:tcPr>
          <w:p w14:paraId="00862ABF"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36228F18"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66D85DEA" w14:textId="77777777" w:rsidR="00A6519C" w:rsidRPr="00475D27" w:rsidRDefault="00A6519C" w:rsidP="00A6519C">
            <w:pPr>
              <w:pStyle w:val="TableTextLeft10pt"/>
              <w:rPr>
                <w:rFonts w:cstheme="minorHAnsi"/>
              </w:rPr>
            </w:pPr>
          </w:p>
        </w:tc>
      </w:tr>
      <w:tr w:rsidR="00A6519C" w:rsidRPr="00F46EB4" w14:paraId="0793D5C5" w14:textId="77777777" w:rsidTr="00A6519C">
        <w:trPr>
          <w:trHeight w:val="402"/>
          <w:jc w:val="center"/>
        </w:trPr>
        <w:tc>
          <w:tcPr>
            <w:tcW w:w="914" w:type="dxa"/>
            <w:vAlign w:val="center"/>
          </w:tcPr>
          <w:p w14:paraId="7B117883" w14:textId="77777777" w:rsidR="00A6519C" w:rsidRPr="00F46EB4" w:rsidRDefault="00A6519C" w:rsidP="00A6519C">
            <w:pPr>
              <w:pStyle w:val="ReportListNumbers"/>
            </w:pPr>
          </w:p>
        </w:tc>
        <w:tc>
          <w:tcPr>
            <w:tcW w:w="2218" w:type="dxa"/>
          </w:tcPr>
          <w:p w14:paraId="684943FB" w14:textId="77777777" w:rsidR="00A6519C" w:rsidRPr="003F2161" w:rsidRDefault="00A6519C" w:rsidP="00A6519C">
            <w:pPr>
              <w:pStyle w:val="TableTextLeft10pt"/>
            </w:pPr>
            <w:r w:rsidRPr="003F2161">
              <w:t>Flooring</w:t>
            </w:r>
          </w:p>
        </w:tc>
        <w:tc>
          <w:tcPr>
            <w:tcW w:w="3685" w:type="dxa"/>
          </w:tcPr>
          <w:p w14:paraId="5DC1E0E7" w14:textId="77777777" w:rsidR="00A6519C" w:rsidRPr="00475D27" w:rsidRDefault="00A6519C" w:rsidP="00A6519C">
            <w:pPr>
              <w:pStyle w:val="TableTextLeft10pt"/>
              <w:rPr>
                <w:rFonts w:cstheme="minorHAnsi"/>
              </w:rPr>
            </w:pPr>
            <w:r>
              <w:rPr>
                <w:rFonts w:cstheme="minorHAnsi"/>
              </w:rPr>
              <w:t>Continuation of wooden planks from reception</w:t>
            </w:r>
          </w:p>
        </w:tc>
        <w:tc>
          <w:tcPr>
            <w:tcW w:w="3685" w:type="dxa"/>
            <w:tcBorders>
              <w:right w:val="single" w:sz="4" w:space="0" w:color="000000"/>
            </w:tcBorders>
          </w:tcPr>
          <w:p w14:paraId="71DDED42" w14:textId="77777777" w:rsidR="00A6519C" w:rsidRDefault="00A6519C" w:rsidP="00A6519C">
            <w:pPr>
              <w:pStyle w:val="TableTextLeft10pt"/>
              <w:rPr>
                <w:rFonts w:cstheme="minorHAnsi"/>
              </w:rPr>
            </w:pPr>
            <w:r>
              <w:rPr>
                <w:rFonts w:cstheme="minorHAnsi"/>
              </w:rPr>
              <w:t>Good order</w:t>
            </w:r>
          </w:p>
          <w:p w14:paraId="69E3FA08" w14:textId="77777777" w:rsidR="00A6519C" w:rsidRDefault="00A6519C" w:rsidP="00A6519C">
            <w:pPr>
              <w:pStyle w:val="TableTextLeft10pt"/>
              <w:rPr>
                <w:rFonts w:cstheme="minorHAnsi"/>
              </w:rPr>
            </w:pPr>
            <w:r>
              <w:rPr>
                <w:rFonts w:cstheme="minorHAnsi"/>
              </w:rPr>
              <w:t>A few very minor scattered old black surface scratches</w:t>
            </w:r>
          </w:p>
          <w:p w14:paraId="69FBE4E3" w14:textId="77777777" w:rsidR="00A6519C" w:rsidRDefault="00A6519C" w:rsidP="00A6519C">
            <w:pPr>
              <w:pStyle w:val="TableTextLeft10pt"/>
              <w:rPr>
                <w:rFonts w:cstheme="minorHAnsi"/>
              </w:rPr>
            </w:pPr>
            <w:r>
              <w:rPr>
                <w:rFonts w:cstheme="minorHAnsi"/>
              </w:rPr>
              <w:t>4” brown patch in front of sink</w:t>
            </w:r>
          </w:p>
          <w:p w14:paraId="7F88CC73" w14:textId="77777777" w:rsidR="00A6519C" w:rsidRDefault="00A6519C" w:rsidP="00A6519C">
            <w:pPr>
              <w:pStyle w:val="TableTextLeft10pt"/>
              <w:rPr>
                <w:rFonts w:cstheme="minorHAnsi"/>
              </w:rPr>
            </w:pPr>
            <w:r>
              <w:rPr>
                <w:rFonts w:cstheme="minorHAnsi"/>
              </w:rPr>
              <w:t>Natural defects</w:t>
            </w:r>
          </w:p>
          <w:p w14:paraId="3E185EE0" w14:textId="77777777" w:rsidR="00A6519C" w:rsidRPr="00475D27" w:rsidRDefault="00A6519C" w:rsidP="00A6519C">
            <w:pPr>
              <w:pStyle w:val="TableTextLeft10pt"/>
              <w:rPr>
                <w:rFonts w:cstheme="minorHAnsi"/>
              </w:rPr>
            </w:pPr>
            <w:r>
              <w:rPr>
                <w:rFonts w:cstheme="minorHAnsi"/>
              </w:rPr>
              <w:t>Small brown square mark by radiator</w:t>
            </w:r>
          </w:p>
        </w:tc>
        <w:tc>
          <w:tcPr>
            <w:tcW w:w="3685" w:type="dxa"/>
            <w:tcBorders>
              <w:left w:val="single" w:sz="4" w:space="0" w:color="000000"/>
            </w:tcBorders>
          </w:tcPr>
          <w:p w14:paraId="47FC7E08" w14:textId="77777777" w:rsidR="00A6519C" w:rsidRDefault="00E64CD1" w:rsidP="00A6519C">
            <w:pPr>
              <w:pStyle w:val="TableTextLeft10pt"/>
              <w:rPr>
                <w:rFonts w:cstheme="minorHAnsi"/>
              </w:rPr>
            </w:pPr>
            <w:r>
              <w:rPr>
                <w:rFonts w:cstheme="minorHAnsi"/>
              </w:rPr>
              <w:t>Gapping between boards forward of sink</w:t>
            </w:r>
          </w:p>
          <w:p w14:paraId="3C7BDDC3" w14:textId="77777777" w:rsidR="00E64CD1" w:rsidRDefault="00E64CD1" w:rsidP="00A6519C">
            <w:pPr>
              <w:pStyle w:val="TableTextLeft10pt"/>
              <w:rPr>
                <w:rFonts w:cstheme="minorHAnsi"/>
              </w:rPr>
            </w:pPr>
            <w:r>
              <w:rPr>
                <w:rFonts w:cstheme="minorHAnsi"/>
              </w:rPr>
              <w:t>Ants crawling on floor and crawling into reception area also</w:t>
            </w:r>
          </w:p>
          <w:p w14:paraId="76F7480B" w14:textId="77777777" w:rsidR="00E64CD1" w:rsidRPr="00475D27" w:rsidRDefault="00E64CD1" w:rsidP="00A6519C">
            <w:pPr>
              <w:pStyle w:val="TableTextLeft10pt"/>
              <w:rPr>
                <w:rFonts w:cstheme="minorHAnsi"/>
              </w:rPr>
            </w:pPr>
          </w:p>
        </w:tc>
      </w:tr>
      <w:tr w:rsidR="00A6519C" w:rsidRPr="00F46EB4" w14:paraId="547A6AD3" w14:textId="77777777" w:rsidTr="00A6519C">
        <w:trPr>
          <w:trHeight w:val="402"/>
          <w:jc w:val="center"/>
        </w:trPr>
        <w:tc>
          <w:tcPr>
            <w:tcW w:w="914" w:type="dxa"/>
            <w:vAlign w:val="center"/>
          </w:tcPr>
          <w:p w14:paraId="4D7C9F23" w14:textId="77777777" w:rsidR="00A6519C" w:rsidRPr="00F46EB4" w:rsidRDefault="00A6519C" w:rsidP="00A6519C">
            <w:pPr>
              <w:pStyle w:val="ReportListNumbers"/>
            </w:pPr>
          </w:p>
        </w:tc>
        <w:tc>
          <w:tcPr>
            <w:tcW w:w="2218" w:type="dxa"/>
          </w:tcPr>
          <w:p w14:paraId="40F1E0E0" w14:textId="77777777" w:rsidR="00A6519C" w:rsidRPr="003F2161" w:rsidRDefault="00A6519C" w:rsidP="00A6519C">
            <w:pPr>
              <w:pStyle w:val="TableTextLeft10pt"/>
            </w:pPr>
            <w:r w:rsidRPr="003F2161">
              <w:t>Skirting Boards</w:t>
            </w:r>
          </w:p>
        </w:tc>
        <w:tc>
          <w:tcPr>
            <w:tcW w:w="3685" w:type="dxa"/>
          </w:tcPr>
          <w:p w14:paraId="1A4CBF14"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0D4B239B"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16A1B3C6" w14:textId="77777777" w:rsidR="00A6519C" w:rsidRPr="00475D27" w:rsidRDefault="00497271" w:rsidP="00A6519C">
            <w:pPr>
              <w:pStyle w:val="TableTextLeft10pt"/>
              <w:rPr>
                <w:rFonts w:cstheme="minorHAnsi"/>
              </w:rPr>
            </w:pPr>
            <w:r>
              <w:rPr>
                <w:rFonts w:cstheme="minorHAnsi"/>
              </w:rPr>
              <w:t>Black s</w:t>
            </w:r>
            <w:r w:rsidR="00E64CD1">
              <w:rPr>
                <w:rFonts w:cstheme="minorHAnsi"/>
              </w:rPr>
              <w:t>cuffed under radiator</w:t>
            </w:r>
          </w:p>
        </w:tc>
      </w:tr>
    </w:tbl>
    <w:p w14:paraId="77610DD2" w14:textId="77777777" w:rsidR="00A6519C" w:rsidRDefault="00A6519C">
      <w:r>
        <w:br w:type="page"/>
      </w:r>
    </w:p>
    <w:p w14:paraId="615C2414" w14:textId="77777777" w:rsidR="00A6519C" w:rsidRDefault="00A6519C" w:rsidP="00A6519C">
      <w:pPr>
        <w:pStyle w:val="Footer"/>
        <w:pBdr>
          <w:top w:val="none" w:sz="0" w:space="0" w:color="auto"/>
        </w:pBdr>
        <w:jc w:val="left"/>
        <w:rPr>
          <w:color w:val="7FA841"/>
          <w:sz w:val="24"/>
          <w:szCs w:val="20"/>
        </w:rPr>
      </w:pPr>
      <w:r>
        <w:rPr>
          <w:color w:val="7FA841"/>
          <w:sz w:val="24"/>
          <w:szCs w:val="20"/>
        </w:rPr>
        <w:lastRenderedPageBreak/>
        <w:t>Kitchen</w:t>
      </w:r>
    </w:p>
    <w:tbl>
      <w:tblPr>
        <w:tblW w:w="1418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14"/>
        <w:gridCol w:w="2218"/>
        <w:gridCol w:w="3685"/>
        <w:gridCol w:w="3685"/>
        <w:gridCol w:w="3685"/>
      </w:tblGrid>
      <w:tr w:rsidR="00A6519C" w:rsidRPr="00F46EB4" w14:paraId="24FDE1E8" w14:textId="77777777" w:rsidTr="00A6519C">
        <w:trPr>
          <w:trHeight w:val="402"/>
          <w:tblHeader/>
          <w:jc w:val="center"/>
        </w:trPr>
        <w:tc>
          <w:tcPr>
            <w:tcW w:w="914" w:type="dxa"/>
            <w:tcBorders>
              <w:top w:val="nil"/>
              <w:left w:val="nil"/>
              <w:bottom w:val="single" w:sz="6" w:space="0" w:color="595959"/>
              <w:right w:val="single" w:sz="6" w:space="0" w:color="595959"/>
            </w:tcBorders>
            <w:shd w:val="clear" w:color="auto" w:fill="D6D6D6" w:themeFill="text1" w:themeFillTint="33"/>
            <w:vAlign w:val="center"/>
          </w:tcPr>
          <w:p w14:paraId="26E0F799" w14:textId="77777777" w:rsidR="00A6519C" w:rsidRPr="00DF05C5" w:rsidRDefault="00A6519C" w:rsidP="00A6519C">
            <w:pPr>
              <w:pStyle w:val="TableTextWhiteLeft10pt"/>
              <w:rPr>
                <w:color w:val="7FA841"/>
              </w:rPr>
            </w:pPr>
          </w:p>
        </w:tc>
        <w:tc>
          <w:tcPr>
            <w:tcW w:w="221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F876461"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8228EC5"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50CBD184"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36318667"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274E8E78" w14:textId="77777777" w:rsidTr="00A6519C">
        <w:trPr>
          <w:trHeight w:val="402"/>
          <w:jc w:val="center"/>
        </w:trPr>
        <w:tc>
          <w:tcPr>
            <w:tcW w:w="914" w:type="dxa"/>
            <w:vAlign w:val="center"/>
          </w:tcPr>
          <w:p w14:paraId="3AD03582" w14:textId="77777777" w:rsidR="00A6519C" w:rsidRPr="00F46EB4" w:rsidRDefault="00A6519C" w:rsidP="00A6519C">
            <w:pPr>
              <w:pStyle w:val="ReportListNumbers"/>
            </w:pPr>
          </w:p>
        </w:tc>
        <w:tc>
          <w:tcPr>
            <w:tcW w:w="2218" w:type="dxa"/>
          </w:tcPr>
          <w:p w14:paraId="60A186DA" w14:textId="77777777" w:rsidR="00A6519C" w:rsidRPr="003F2161" w:rsidRDefault="00A6519C" w:rsidP="00A6519C">
            <w:pPr>
              <w:pStyle w:val="TableTextLeft10pt"/>
              <w:tabs>
                <w:tab w:val="center" w:pos="1001"/>
              </w:tabs>
            </w:pPr>
            <w:r w:rsidRPr="003F2161">
              <w:t>Walls</w:t>
            </w:r>
          </w:p>
        </w:tc>
        <w:tc>
          <w:tcPr>
            <w:tcW w:w="3685" w:type="dxa"/>
          </w:tcPr>
          <w:p w14:paraId="2FBF561A" w14:textId="77777777" w:rsidR="00A6519C" w:rsidRDefault="00A6519C" w:rsidP="00A6519C">
            <w:pPr>
              <w:pStyle w:val="TableTextLeft10pt"/>
              <w:rPr>
                <w:rFonts w:cstheme="minorHAnsi"/>
              </w:rPr>
            </w:pPr>
            <w:r>
              <w:rPr>
                <w:rFonts w:cstheme="minorHAnsi"/>
              </w:rPr>
              <w:t>Part pale grey painted</w:t>
            </w:r>
          </w:p>
          <w:p w14:paraId="5A56F56A" w14:textId="77777777" w:rsidR="00A6519C" w:rsidRDefault="00A6519C" w:rsidP="00A6519C">
            <w:pPr>
              <w:pStyle w:val="TableTextLeft10pt"/>
              <w:rPr>
                <w:rFonts w:cstheme="minorHAnsi"/>
              </w:rPr>
            </w:pPr>
          </w:p>
          <w:p w14:paraId="5511D8C5" w14:textId="77777777" w:rsidR="00A6519C" w:rsidRPr="00475D27" w:rsidRDefault="00A6519C" w:rsidP="00A6519C">
            <w:pPr>
              <w:pStyle w:val="TableTextLeft10pt"/>
              <w:rPr>
                <w:rFonts w:cstheme="minorHAnsi"/>
              </w:rPr>
            </w:pPr>
            <w:r>
              <w:rPr>
                <w:rFonts w:cstheme="minorHAnsi"/>
              </w:rPr>
              <w:t>Part pale grey ceramic rectangular tiles, off-white grout</w:t>
            </w:r>
          </w:p>
        </w:tc>
        <w:tc>
          <w:tcPr>
            <w:tcW w:w="3685" w:type="dxa"/>
            <w:tcBorders>
              <w:right w:val="single" w:sz="4" w:space="0" w:color="000000"/>
            </w:tcBorders>
          </w:tcPr>
          <w:p w14:paraId="28B5E1AC" w14:textId="77777777" w:rsidR="00A6519C" w:rsidRDefault="00A6519C" w:rsidP="00A6519C">
            <w:pPr>
              <w:pStyle w:val="TableTextLeft10pt"/>
              <w:rPr>
                <w:rFonts w:cstheme="minorHAnsi"/>
              </w:rPr>
            </w:pPr>
            <w:r>
              <w:rPr>
                <w:rFonts w:cstheme="minorHAnsi"/>
              </w:rPr>
              <w:t>Freshly painted, March 2022</w:t>
            </w:r>
          </w:p>
          <w:p w14:paraId="649F50BC" w14:textId="77777777" w:rsidR="00A6519C" w:rsidRDefault="00A6519C" w:rsidP="00A6519C">
            <w:pPr>
              <w:pStyle w:val="TableTextLeft10pt"/>
              <w:rPr>
                <w:rFonts w:cstheme="minorHAnsi"/>
              </w:rPr>
            </w:pPr>
          </w:p>
          <w:p w14:paraId="4EE9208D" w14:textId="77777777" w:rsidR="00A6519C" w:rsidRPr="00475D27" w:rsidRDefault="00A6519C" w:rsidP="00A6519C">
            <w:pPr>
              <w:pStyle w:val="TableTextLeft10pt"/>
              <w:rPr>
                <w:rFonts w:cstheme="minorHAnsi"/>
              </w:rPr>
            </w:pPr>
            <w:r>
              <w:rPr>
                <w:rFonts w:cstheme="minorHAnsi"/>
              </w:rPr>
              <w:t>As new, March 2022</w:t>
            </w:r>
          </w:p>
        </w:tc>
        <w:tc>
          <w:tcPr>
            <w:tcW w:w="3685" w:type="dxa"/>
            <w:tcBorders>
              <w:left w:val="single" w:sz="4" w:space="0" w:color="000000"/>
            </w:tcBorders>
          </w:tcPr>
          <w:p w14:paraId="60929C69" w14:textId="77777777" w:rsidR="00E64CD1" w:rsidRDefault="00E64CD1" w:rsidP="00A6519C">
            <w:pPr>
              <w:pStyle w:val="TableTextLeft10pt"/>
              <w:rPr>
                <w:rFonts w:cstheme="minorHAnsi"/>
              </w:rPr>
            </w:pPr>
            <w:r>
              <w:rPr>
                <w:rFonts w:cstheme="minorHAnsi"/>
              </w:rPr>
              <w:t>High level plaster chip LHS entry</w:t>
            </w:r>
            <w:r w:rsidR="00497271">
              <w:rPr>
                <w:rFonts w:cstheme="minorHAnsi"/>
              </w:rPr>
              <w:t xml:space="preserve"> caused by u</w:t>
            </w:r>
            <w:r>
              <w:rPr>
                <w:rFonts w:cstheme="minorHAnsi"/>
              </w:rPr>
              <w:t>nit door catches against wall</w:t>
            </w:r>
          </w:p>
          <w:p w14:paraId="73874427" w14:textId="77777777" w:rsidR="00E64CD1" w:rsidRPr="00475D27" w:rsidRDefault="00497271" w:rsidP="00E64CD1">
            <w:pPr>
              <w:pStyle w:val="TableTextLeft10pt"/>
              <w:rPr>
                <w:rFonts w:cstheme="minorHAnsi"/>
              </w:rPr>
            </w:pPr>
            <w:r>
              <w:rPr>
                <w:rFonts w:cstheme="minorHAnsi"/>
              </w:rPr>
              <w:t xml:space="preserve">Grout shrinkage cracking at </w:t>
            </w:r>
            <w:r w:rsidR="00E64CD1">
              <w:rPr>
                <w:rFonts w:cstheme="minorHAnsi"/>
              </w:rPr>
              <w:t>join with upstand</w:t>
            </w:r>
          </w:p>
        </w:tc>
      </w:tr>
      <w:tr w:rsidR="00A6519C" w:rsidRPr="00F46EB4" w14:paraId="349234C1" w14:textId="77777777" w:rsidTr="00A6519C">
        <w:trPr>
          <w:trHeight w:val="402"/>
          <w:jc w:val="center"/>
        </w:trPr>
        <w:tc>
          <w:tcPr>
            <w:tcW w:w="914" w:type="dxa"/>
            <w:tcBorders>
              <w:bottom w:val="single" w:sz="6" w:space="0" w:color="595959"/>
            </w:tcBorders>
            <w:vAlign w:val="center"/>
          </w:tcPr>
          <w:p w14:paraId="0BBC66A4" w14:textId="77777777" w:rsidR="00A6519C" w:rsidRPr="00F46EB4" w:rsidRDefault="00A6519C" w:rsidP="00A6519C">
            <w:pPr>
              <w:pStyle w:val="ReportListNumbers"/>
            </w:pPr>
          </w:p>
        </w:tc>
        <w:tc>
          <w:tcPr>
            <w:tcW w:w="2218" w:type="dxa"/>
            <w:tcBorders>
              <w:bottom w:val="single" w:sz="6" w:space="0" w:color="595959"/>
            </w:tcBorders>
          </w:tcPr>
          <w:p w14:paraId="55BA5B46" w14:textId="77777777" w:rsidR="00A6519C" w:rsidRPr="003F2161" w:rsidRDefault="00A6519C" w:rsidP="00A6519C">
            <w:pPr>
              <w:pStyle w:val="TableTextLeft10pt"/>
            </w:pPr>
            <w:r w:rsidRPr="003F2161">
              <w:t>Ceiling</w:t>
            </w:r>
          </w:p>
        </w:tc>
        <w:tc>
          <w:tcPr>
            <w:tcW w:w="3685" w:type="dxa"/>
            <w:tcBorders>
              <w:bottom w:val="single" w:sz="6" w:space="0" w:color="595959"/>
            </w:tcBorders>
          </w:tcPr>
          <w:p w14:paraId="694C6106" w14:textId="77777777" w:rsidR="00A6519C" w:rsidRPr="00475D27" w:rsidRDefault="00A6519C" w:rsidP="00A6519C">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3232FFCB"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698BD5B3"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1CC812D5" w14:textId="77777777" w:rsidTr="00A6519C">
        <w:trPr>
          <w:trHeight w:val="402"/>
          <w:jc w:val="center"/>
        </w:trPr>
        <w:tc>
          <w:tcPr>
            <w:tcW w:w="914" w:type="dxa"/>
            <w:tcBorders>
              <w:right w:val="nil"/>
            </w:tcBorders>
            <w:shd w:val="clear" w:color="auto" w:fill="EAEAEA"/>
            <w:vAlign w:val="center"/>
          </w:tcPr>
          <w:p w14:paraId="67FEAC33" w14:textId="77777777" w:rsidR="00A6519C" w:rsidRPr="00F46EB4" w:rsidRDefault="00A6519C" w:rsidP="00A6519C"/>
        </w:tc>
        <w:tc>
          <w:tcPr>
            <w:tcW w:w="2218" w:type="dxa"/>
            <w:tcBorders>
              <w:left w:val="nil"/>
              <w:right w:val="nil"/>
            </w:tcBorders>
            <w:shd w:val="clear" w:color="auto" w:fill="EAEAEA"/>
            <w:vAlign w:val="center"/>
          </w:tcPr>
          <w:p w14:paraId="3021036F" w14:textId="77777777" w:rsidR="00A6519C" w:rsidRPr="003F2161" w:rsidRDefault="00A6519C" w:rsidP="00A6519C">
            <w:pPr>
              <w:pStyle w:val="TableTextLeft10pt"/>
            </w:pPr>
            <w:r w:rsidRPr="00D405A3">
              <w:rPr>
                <w:color w:val="7FA841"/>
              </w:rPr>
              <w:t>Fixtures &amp; Fittings</w:t>
            </w:r>
          </w:p>
        </w:tc>
        <w:tc>
          <w:tcPr>
            <w:tcW w:w="3685" w:type="dxa"/>
            <w:tcBorders>
              <w:left w:val="nil"/>
              <w:right w:val="nil"/>
            </w:tcBorders>
            <w:shd w:val="clear" w:color="auto" w:fill="EAEAEA"/>
            <w:vAlign w:val="center"/>
          </w:tcPr>
          <w:p w14:paraId="7D8D8A2B"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39FA9373"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5CF7781F" w14:textId="77777777" w:rsidR="00A6519C" w:rsidRPr="00475D27" w:rsidRDefault="00A6519C" w:rsidP="00A6519C">
            <w:pPr>
              <w:pStyle w:val="TableTextLeft10pt"/>
              <w:rPr>
                <w:rFonts w:cstheme="minorHAnsi"/>
              </w:rPr>
            </w:pPr>
          </w:p>
        </w:tc>
      </w:tr>
      <w:tr w:rsidR="00A6519C" w:rsidRPr="00F46EB4" w14:paraId="1CBA114D" w14:textId="77777777" w:rsidTr="00A6519C">
        <w:trPr>
          <w:trHeight w:val="402"/>
          <w:jc w:val="center"/>
        </w:trPr>
        <w:tc>
          <w:tcPr>
            <w:tcW w:w="914" w:type="dxa"/>
            <w:vAlign w:val="center"/>
          </w:tcPr>
          <w:p w14:paraId="4287397D" w14:textId="77777777" w:rsidR="00A6519C" w:rsidRPr="00F46EB4" w:rsidRDefault="00A6519C" w:rsidP="00A6519C">
            <w:pPr>
              <w:pStyle w:val="ReportListNumbers"/>
            </w:pPr>
          </w:p>
        </w:tc>
        <w:tc>
          <w:tcPr>
            <w:tcW w:w="2218" w:type="dxa"/>
          </w:tcPr>
          <w:p w14:paraId="58B54E85" w14:textId="77777777" w:rsidR="00A6519C" w:rsidRPr="003F2161" w:rsidRDefault="00A6519C" w:rsidP="00A6519C">
            <w:pPr>
              <w:pStyle w:val="TableTextLeft10pt"/>
            </w:pPr>
            <w:r w:rsidRPr="003F2161">
              <w:t>Lighting</w:t>
            </w:r>
          </w:p>
        </w:tc>
        <w:tc>
          <w:tcPr>
            <w:tcW w:w="3685" w:type="dxa"/>
          </w:tcPr>
          <w:p w14:paraId="3E92238D" w14:textId="77777777" w:rsidR="00A6519C" w:rsidRDefault="00A6519C" w:rsidP="00A6519C">
            <w:pPr>
              <w:pStyle w:val="TableTextLeft10pt"/>
              <w:rPr>
                <w:rFonts w:cstheme="minorHAnsi"/>
              </w:rPr>
            </w:pPr>
            <w:r>
              <w:rPr>
                <w:rFonts w:cstheme="minorHAnsi"/>
              </w:rPr>
              <w:t>6 x ceiling spotlights</w:t>
            </w:r>
          </w:p>
          <w:p w14:paraId="076AACE5" w14:textId="77777777" w:rsidR="00A6519C" w:rsidRPr="00475D27" w:rsidRDefault="00A6519C" w:rsidP="00A6519C">
            <w:pPr>
              <w:pStyle w:val="TableTextLeft10pt"/>
              <w:rPr>
                <w:rFonts w:cstheme="minorHAnsi"/>
              </w:rPr>
            </w:pPr>
            <w:r>
              <w:rPr>
                <w:rFonts w:cstheme="minorHAnsi"/>
              </w:rPr>
              <w:t xml:space="preserve">2 x under unit </w:t>
            </w:r>
            <w:r w:rsidRPr="001A699D">
              <w:rPr>
                <w:rFonts w:cstheme="minorHAnsi"/>
                <w:i/>
              </w:rPr>
              <w:t>Tivoli</w:t>
            </w:r>
            <w:r>
              <w:rPr>
                <w:rFonts w:cstheme="minorHAnsi"/>
              </w:rPr>
              <w:t xml:space="preserve"> light strips</w:t>
            </w:r>
          </w:p>
        </w:tc>
        <w:tc>
          <w:tcPr>
            <w:tcW w:w="3685" w:type="dxa"/>
            <w:tcBorders>
              <w:right w:val="single" w:sz="4" w:space="0" w:color="000000"/>
            </w:tcBorders>
          </w:tcPr>
          <w:p w14:paraId="22778A69" w14:textId="77777777" w:rsidR="00A6519C" w:rsidRDefault="00A6519C" w:rsidP="00A6519C">
            <w:pPr>
              <w:pStyle w:val="TableTextLeft10pt"/>
              <w:rPr>
                <w:rFonts w:cstheme="minorHAnsi"/>
              </w:rPr>
            </w:pPr>
            <w:r>
              <w:rPr>
                <w:rFonts w:cstheme="minorHAnsi"/>
              </w:rPr>
              <w:t>Working order</w:t>
            </w:r>
          </w:p>
          <w:p w14:paraId="5F05A0FB"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75FD97EB"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77FF363E" w14:textId="77777777" w:rsidTr="00A6519C">
        <w:trPr>
          <w:trHeight w:val="402"/>
          <w:jc w:val="center"/>
        </w:trPr>
        <w:tc>
          <w:tcPr>
            <w:tcW w:w="914" w:type="dxa"/>
            <w:vAlign w:val="center"/>
          </w:tcPr>
          <w:p w14:paraId="2936856D" w14:textId="77777777" w:rsidR="00A6519C" w:rsidRPr="00F46EB4" w:rsidRDefault="00A6519C" w:rsidP="00A6519C">
            <w:pPr>
              <w:pStyle w:val="ReportListNumbers"/>
            </w:pPr>
          </w:p>
        </w:tc>
        <w:tc>
          <w:tcPr>
            <w:tcW w:w="2218" w:type="dxa"/>
          </w:tcPr>
          <w:p w14:paraId="2BA960E5" w14:textId="77777777" w:rsidR="00A6519C" w:rsidRPr="003F2161" w:rsidRDefault="00A6519C" w:rsidP="00A6519C">
            <w:pPr>
              <w:pStyle w:val="TableTextLeft10pt"/>
            </w:pPr>
            <w:r w:rsidRPr="003F2161">
              <w:t>Heating</w:t>
            </w:r>
          </w:p>
        </w:tc>
        <w:tc>
          <w:tcPr>
            <w:tcW w:w="3685" w:type="dxa"/>
          </w:tcPr>
          <w:p w14:paraId="1BF6F0CF" w14:textId="77777777" w:rsidR="00A6519C" w:rsidRDefault="00A6519C" w:rsidP="00A6519C">
            <w:pPr>
              <w:pStyle w:val="TableTextLeft10pt"/>
              <w:rPr>
                <w:rFonts w:cstheme="minorHAnsi"/>
              </w:rPr>
            </w:pPr>
            <w:r>
              <w:rPr>
                <w:rFonts w:cstheme="minorHAnsi"/>
              </w:rPr>
              <w:t>Modern grey vertical railed radiator</w:t>
            </w:r>
          </w:p>
          <w:p w14:paraId="6B80F0D7" w14:textId="77777777" w:rsidR="00A6519C" w:rsidRPr="00475D27" w:rsidRDefault="00A6519C" w:rsidP="00A6519C">
            <w:pPr>
              <w:pStyle w:val="TableTextLeft10pt"/>
              <w:rPr>
                <w:rFonts w:cstheme="minorHAnsi"/>
              </w:rPr>
            </w:pPr>
            <w:r>
              <w:rPr>
                <w:rFonts w:cstheme="minorHAnsi"/>
              </w:rPr>
              <w:t>Thermostat control</w:t>
            </w:r>
          </w:p>
        </w:tc>
        <w:tc>
          <w:tcPr>
            <w:tcW w:w="3685" w:type="dxa"/>
            <w:tcBorders>
              <w:right w:val="single" w:sz="4" w:space="0" w:color="000000"/>
            </w:tcBorders>
          </w:tcPr>
          <w:p w14:paraId="4CA4586C" w14:textId="77777777" w:rsidR="00A6519C" w:rsidRDefault="00A6519C" w:rsidP="00A6519C">
            <w:pPr>
              <w:pStyle w:val="TableTextLeft10pt"/>
              <w:rPr>
                <w:rFonts w:cstheme="minorHAnsi"/>
              </w:rPr>
            </w:pPr>
            <w:r>
              <w:rPr>
                <w:rFonts w:cstheme="minorHAnsi"/>
              </w:rPr>
              <w:t>As new, March 2022</w:t>
            </w:r>
          </w:p>
          <w:p w14:paraId="57E10BDD" w14:textId="77777777" w:rsidR="00A6519C" w:rsidRDefault="00A6519C" w:rsidP="00A6519C">
            <w:pPr>
              <w:pStyle w:val="TableTextLeft10pt"/>
              <w:rPr>
                <w:rFonts w:cstheme="minorHAnsi"/>
              </w:rPr>
            </w:pPr>
            <w:r>
              <w:rPr>
                <w:rFonts w:cstheme="minorHAnsi"/>
              </w:rPr>
              <w:t>Not tested</w:t>
            </w:r>
          </w:p>
          <w:p w14:paraId="6F90F4F3" w14:textId="77777777" w:rsidR="00A6519C" w:rsidRPr="00475D27" w:rsidRDefault="00A6519C" w:rsidP="00A6519C">
            <w:pPr>
              <w:pStyle w:val="TableTextLeft10pt"/>
              <w:rPr>
                <w:rFonts w:cstheme="minorHAnsi"/>
              </w:rPr>
            </w:pPr>
            <w:r>
              <w:rPr>
                <w:rFonts w:cstheme="minorHAnsi"/>
              </w:rPr>
              <w:t>Couple of white paint splash marks</w:t>
            </w:r>
          </w:p>
        </w:tc>
        <w:tc>
          <w:tcPr>
            <w:tcW w:w="3685" w:type="dxa"/>
            <w:tcBorders>
              <w:left w:val="single" w:sz="4" w:space="0" w:color="000000"/>
            </w:tcBorders>
          </w:tcPr>
          <w:p w14:paraId="2711FC0D" w14:textId="77777777" w:rsidR="00E64CD1" w:rsidRPr="00475D27" w:rsidRDefault="00E64CD1" w:rsidP="00497271">
            <w:pPr>
              <w:pStyle w:val="TableTextLeft10pt"/>
              <w:rPr>
                <w:rFonts w:cstheme="minorHAnsi"/>
              </w:rPr>
            </w:pPr>
            <w:r>
              <w:rPr>
                <w:rFonts w:cstheme="minorHAnsi"/>
              </w:rPr>
              <w:t>Thick dust to base</w:t>
            </w:r>
            <w:r w:rsidR="00497271">
              <w:rPr>
                <w:rFonts w:cstheme="minorHAnsi"/>
              </w:rPr>
              <w:t xml:space="preserve"> and c</w:t>
            </w:r>
            <w:r>
              <w:rPr>
                <w:rFonts w:cstheme="minorHAnsi"/>
              </w:rPr>
              <w:t>obwebs behind, requires clean</w:t>
            </w:r>
          </w:p>
        </w:tc>
      </w:tr>
      <w:tr w:rsidR="00A6519C" w:rsidRPr="00F46EB4" w14:paraId="6B67E790" w14:textId="77777777" w:rsidTr="00A6519C">
        <w:trPr>
          <w:trHeight w:val="402"/>
          <w:jc w:val="center"/>
        </w:trPr>
        <w:tc>
          <w:tcPr>
            <w:tcW w:w="914" w:type="dxa"/>
            <w:tcBorders>
              <w:bottom w:val="single" w:sz="6" w:space="0" w:color="595959"/>
            </w:tcBorders>
            <w:vAlign w:val="center"/>
          </w:tcPr>
          <w:p w14:paraId="14D0D938" w14:textId="77777777" w:rsidR="00A6519C" w:rsidRPr="00F46EB4" w:rsidRDefault="00A6519C" w:rsidP="00A6519C">
            <w:pPr>
              <w:pStyle w:val="ReportListNumbers"/>
            </w:pPr>
          </w:p>
        </w:tc>
        <w:tc>
          <w:tcPr>
            <w:tcW w:w="2218" w:type="dxa"/>
            <w:tcBorders>
              <w:bottom w:val="single" w:sz="6" w:space="0" w:color="595959"/>
            </w:tcBorders>
          </w:tcPr>
          <w:p w14:paraId="2B29F404" w14:textId="77777777" w:rsidR="00A6519C" w:rsidRPr="003F2161" w:rsidRDefault="00A6519C" w:rsidP="00A6519C">
            <w:pPr>
              <w:pStyle w:val="TableTextLeft10pt"/>
            </w:pPr>
            <w:r>
              <w:t>Sockets and Switches</w:t>
            </w:r>
          </w:p>
        </w:tc>
        <w:tc>
          <w:tcPr>
            <w:tcW w:w="3685" w:type="dxa"/>
            <w:tcBorders>
              <w:bottom w:val="single" w:sz="6" w:space="0" w:color="595959"/>
            </w:tcBorders>
          </w:tcPr>
          <w:p w14:paraId="0382F98D" w14:textId="77777777" w:rsidR="00A6519C" w:rsidRPr="00475D27" w:rsidRDefault="00A6519C" w:rsidP="00A6519C">
            <w:pPr>
              <w:pStyle w:val="TableTextLeft10pt"/>
              <w:rPr>
                <w:rFonts w:cstheme="minorHAnsi"/>
              </w:rPr>
            </w:pPr>
            <w:r>
              <w:rPr>
                <w:rFonts w:cstheme="minorHAnsi"/>
              </w:rPr>
              <w:t>White plastic as supplied</w:t>
            </w:r>
          </w:p>
        </w:tc>
        <w:tc>
          <w:tcPr>
            <w:tcW w:w="3685" w:type="dxa"/>
            <w:tcBorders>
              <w:bottom w:val="single" w:sz="6" w:space="0" w:color="595959"/>
              <w:right w:val="single" w:sz="4" w:space="0" w:color="000000"/>
            </w:tcBorders>
          </w:tcPr>
          <w:p w14:paraId="52AC3D42" w14:textId="77777777" w:rsidR="00A6519C" w:rsidRPr="00475D27" w:rsidRDefault="00A6519C" w:rsidP="00A6519C">
            <w:pPr>
              <w:pStyle w:val="TableTextLeft10pt"/>
              <w:rPr>
                <w:rFonts w:cstheme="minorHAnsi"/>
              </w:rPr>
            </w:pPr>
          </w:p>
        </w:tc>
        <w:tc>
          <w:tcPr>
            <w:tcW w:w="3685" w:type="dxa"/>
            <w:tcBorders>
              <w:left w:val="single" w:sz="4" w:space="0" w:color="000000"/>
              <w:bottom w:val="single" w:sz="6" w:space="0" w:color="595959"/>
            </w:tcBorders>
          </w:tcPr>
          <w:p w14:paraId="34B6FF2B"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3460A614" w14:textId="77777777" w:rsidTr="00A6519C">
        <w:trPr>
          <w:trHeight w:val="402"/>
          <w:jc w:val="center"/>
        </w:trPr>
        <w:tc>
          <w:tcPr>
            <w:tcW w:w="914" w:type="dxa"/>
            <w:tcBorders>
              <w:bottom w:val="single" w:sz="6" w:space="0" w:color="595959"/>
            </w:tcBorders>
            <w:vAlign w:val="center"/>
          </w:tcPr>
          <w:p w14:paraId="0C2B8271" w14:textId="77777777" w:rsidR="00A6519C" w:rsidRPr="00F46EB4" w:rsidRDefault="00A6519C" w:rsidP="00A6519C">
            <w:pPr>
              <w:pStyle w:val="ReportListNumbers"/>
            </w:pPr>
          </w:p>
        </w:tc>
        <w:tc>
          <w:tcPr>
            <w:tcW w:w="2218" w:type="dxa"/>
            <w:tcBorders>
              <w:bottom w:val="single" w:sz="6" w:space="0" w:color="595959"/>
            </w:tcBorders>
          </w:tcPr>
          <w:p w14:paraId="7C37D7BA" w14:textId="77777777" w:rsidR="00A6519C" w:rsidRDefault="00A6519C" w:rsidP="00A6519C">
            <w:pPr>
              <w:pStyle w:val="TableTextLeft10pt"/>
            </w:pPr>
            <w:r>
              <w:t>Smoke Alarm</w:t>
            </w:r>
          </w:p>
        </w:tc>
        <w:tc>
          <w:tcPr>
            <w:tcW w:w="3685" w:type="dxa"/>
            <w:tcBorders>
              <w:bottom w:val="single" w:sz="6" w:space="0" w:color="595959"/>
            </w:tcBorders>
          </w:tcPr>
          <w:p w14:paraId="055C00FF" w14:textId="77777777" w:rsidR="00A6519C" w:rsidRDefault="00A6519C" w:rsidP="00A6519C">
            <w:pPr>
              <w:pStyle w:val="TableTextLeft10pt"/>
              <w:rPr>
                <w:rFonts w:cstheme="minorHAnsi"/>
              </w:rPr>
            </w:pPr>
            <w:r>
              <w:rPr>
                <w:rFonts w:cstheme="minorHAnsi"/>
              </w:rPr>
              <w:t>Ceiling mounted smoke alarm</w:t>
            </w:r>
          </w:p>
        </w:tc>
        <w:tc>
          <w:tcPr>
            <w:tcW w:w="3685" w:type="dxa"/>
            <w:tcBorders>
              <w:bottom w:val="single" w:sz="6" w:space="0" w:color="595959"/>
              <w:right w:val="single" w:sz="4" w:space="0" w:color="000000"/>
            </w:tcBorders>
          </w:tcPr>
          <w:p w14:paraId="359EE505" w14:textId="77777777" w:rsidR="00A6519C" w:rsidRPr="00475D27" w:rsidRDefault="00A6519C" w:rsidP="00A6519C">
            <w:pPr>
              <w:pStyle w:val="TableTextLeft10pt"/>
              <w:rPr>
                <w:rFonts w:cstheme="minorHAnsi"/>
              </w:rPr>
            </w:pPr>
            <w:r>
              <w:rPr>
                <w:rFonts w:cstheme="minorHAnsi"/>
              </w:rPr>
              <w:t>Tested, sound emitted</w:t>
            </w:r>
          </w:p>
        </w:tc>
        <w:tc>
          <w:tcPr>
            <w:tcW w:w="3685" w:type="dxa"/>
            <w:tcBorders>
              <w:left w:val="single" w:sz="4" w:space="0" w:color="000000"/>
              <w:bottom w:val="single" w:sz="6" w:space="0" w:color="595959"/>
            </w:tcBorders>
          </w:tcPr>
          <w:p w14:paraId="2BC4B501"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6BA63721" w14:textId="77777777" w:rsidTr="00A6519C">
        <w:trPr>
          <w:trHeight w:val="402"/>
          <w:jc w:val="center"/>
        </w:trPr>
        <w:tc>
          <w:tcPr>
            <w:tcW w:w="914" w:type="dxa"/>
            <w:vAlign w:val="center"/>
          </w:tcPr>
          <w:p w14:paraId="7AD02860" w14:textId="77777777" w:rsidR="00A6519C" w:rsidRPr="00F46EB4" w:rsidRDefault="00A6519C" w:rsidP="00A6519C">
            <w:pPr>
              <w:pStyle w:val="ReportListNumbers"/>
            </w:pPr>
          </w:p>
        </w:tc>
        <w:tc>
          <w:tcPr>
            <w:tcW w:w="2218" w:type="dxa"/>
          </w:tcPr>
          <w:p w14:paraId="1EA9E649" w14:textId="77777777" w:rsidR="00A6519C" w:rsidRPr="00863DAF" w:rsidRDefault="00A6519C" w:rsidP="00A6519C">
            <w:pPr>
              <w:pStyle w:val="TableTextLeft10pt"/>
            </w:pPr>
            <w:r>
              <w:t>Units</w:t>
            </w:r>
          </w:p>
        </w:tc>
        <w:tc>
          <w:tcPr>
            <w:tcW w:w="3685" w:type="dxa"/>
          </w:tcPr>
          <w:p w14:paraId="76F43849" w14:textId="77777777" w:rsidR="00A6519C" w:rsidRDefault="00A6519C" w:rsidP="00A6519C">
            <w:pPr>
              <w:pStyle w:val="TableTextLeft10pt"/>
              <w:rPr>
                <w:rFonts w:cstheme="minorHAnsi"/>
              </w:rPr>
            </w:pPr>
            <w:r>
              <w:rPr>
                <w:rFonts w:cstheme="minorHAnsi"/>
              </w:rPr>
              <w:t>White laminate doors and drawers with brushed stainless steel handles</w:t>
            </w:r>
          </w:p>
          <w:p w14:paraId="12204A73" w14:textId="77777777" w:rsidR="00A6519C" w:rsidRDefault="00A6519C" w:rsidP="00A6519C">
            <w:pPr>
              <w:pStyle w:val="TableTextLeft10pt"/>
              <w:rPr>
                <w:rFonts w:cstheme="minorHAnsi"/>
              </w:rPr>
            </w:pPr>
            <w:r>
              <w:rPr>
                <w:rFonts w:cstheme="minorHAnsi"/>
              </w:rPr>
              <w:t>White laminate kickboards</w:t>
            </w:r>
          </w:p>
          <w:p w14:paraId="7BD4D00D" w14:textId="77777777" w:rsidR="00A6519C" w:rsidRDefault="00A6519C" w:rsidP="00A6519C">
            <w:pPr>
              <w:pStyle w:val="TableTextLeft10pt"/>
              <w:rPr>
                <w:rFonts w:cstheme="minorHAnsi"/>
              </w:rPr>
            </w:pPr>
          </w:p>
          <w:p w14:paraId="2E3E7E5B" w14:textId="77777777" w:rsidR="00A6519C" w:rsidRDefault="00A6519C" w:rsidP="00A6519C">
            <w:pPr>
              <w:pStyle w:val="TableTextLeft10pt"/>
              <w:rPr>
                <w:rFonts w:cstheme="minorHAnsi"/>
              </w:rPr>
            </w:pPr>
          </w:p>
          <w:p w14:paraId="2E8237CF" w14:textId="77777777" w:rsidR="00A6519C" w:rsidRDefault="00A6519C" w:rsidP="00A6519C">
            <w:pPr>
              <w:pStyle w:val="TableTextLeft10pt"/>
              <w:rPr>
                <w:rFonts w:cstheme="minorHAnsi"/>
              </w:rPr>
            </w:pPr>
          </w:p>
          <w:p w14:paraId="54A3D65E" w14:textId="77777777" w:rsidR="00A6519C" w:rsidRDefault="00A6519C" w:rsidP="00A6519C">
            <w:pPr>
              <w:pStyle w:val="TableTextLeft10pt"/>
              <w:rPr>
                <w:rFonts w:cstheme="minorHAnsi"/>
              </w:rPr>
            </w:pPr>
          </w:p>
          <w:p w14:paraId="2C63A9A5" w14:textId="77777777" w:rsidR="00A6519C" w:rsidRDefault="00A6519C" w:rsidP="00A6519C">
            <w:pPr>
              <w:pStyle w:val="TableTextLeft10pt"/>
              <w:rPr>
                <w:rFonts w:cstheme="minorHAnsi"/>
              </w:rPr>
            </w:pPr>
          </w:p>
          <w:p w14:paraId="066FDC16" w14:textId="77777777" w:rsidR="00A6519C" w:rsidRDefault="00A6519C" w:rsidP="00A6519C">
            <w:pPr>
              <w:pStyle w:val="TableTextLeft10pt"/>
              <w:rPr>
                <w:rFonts w:cstheme="minorHAnsi"/>
              </w:rPr>
            </w:pPr>
          </w:p>
          <w:p w14:paraId="0C5AF3DD" w14:textId="77777777" w:rsidR="00A6519C" w:rsidRDefault="00A6519C" w:rsidP="00A6519C">
            <w:pPr>
              <w:pStyle w:val="TableTextLeft10pt"/>
              <w:rPr>
                <w:rFonts w:cstheme="minorHAnsi"/>
              </w:rPr>
            </w:pPr>
          </w:p>
          <w:p w14:paraId="184A1DC9" w14:textId="77777777" w:rsidR="00A6519C" w:rsidRDefault="00A6519C" w:rsidP="00A6519C">
            <w:pPr>
              <w:pStyle w:val="TableTextLeft10pt"/>
              <w:rPr>
                <w:rFonts w:cstheme="minorHAnsi"/>
              </w:rPr>
            </w:pPr>
            <w:r>
              <w:rPr>
                <w:rFonts w:cstheme="minorHAnsi"/>
              </w:rPr>
              <w:t>2 x glass fronted wall units</w:t>
            </w:r>
          </w:p>
          <w:p w14:paraId="6E6559D8" w14:textId="77777777" w:rsidR="00A6519C" w:rsidRDefault="00A6519C" w:rsidP="00A6519C">
            <w:pPr>
              <w:pStyle w:val="TableTextLeft10pt"/>
              <w:rPr>
                <w:rFonts w:cstheme="minorHAnsi"/>
              </w:rPr>
            </w:pPr>
            <w:r>
              <w:rPr>
                <w:rFonts w:cstheme="minorHAnsi"/>
              </w:rPr>
              <w:t>4 x interior glass shelves</w:t>
            </w:r>
          </w:p>
          <w:p w14:paraId="4134ABA7" w14:textId="77777777" w:rsidR="00A6519C" w:rsidRDefault="00A6519C" w:rsidP="00A6519C">
            <w:pPr>
              <w:pStyle w:val="TableTextLeft10pt"/>
              <w:rPr>
                <w:rFonts w:cstheme="minorHAnsi"/>
              </w:rPr>
            </w:pPr>
            <w:r>
              <w:rPr>
                <w:rFonts w:cstheme="minorHAnsi"/>
              </w:rPr>
              <w:t>Interior sliding 3 x chrome shelves</w:t>
            </w:r>
          </w:p>
          <w:p w14:paraId="1CAA0CFF" w14:textId="77777777" w:rsidR="00A6519C" w:rsidRPr="00475D27" w:rsidRDefault="00A6519C" w:rsidP="00A6519C">
            <w:pPr>
              <w:pStyle w:val="TableTextLeft10pt"/>
              <w:rPr>
                <w:rFonts w:cstheme="minorHAnsi"/>
              </w:rPr>
            </w:pPr>
            <w:r>
              <w:rPr>
                <w:rFonts w:cstheme="minorHAnsi"/>
              </w:rPr>
              <w:t>Interior sliding chrome corner shelves</w:t>
            </w:r>
          </w:p>
        </w:tc>
        <w:tc>
          <w:tcPr>
            <w:tcW w:w="3685" w:type="dxa"/>
            <w:tcBorders>
              <w:right w:val="single" w:sz="4" w:space="0" w:color="000000"/>
            </w:tcBorders>
          </w:tcPr>
          <w:p w14:paraId="42C1589F" w14:textId="77777777" w:rsidR="00A6519C" w:rsidRDefault="00A6519C" w:rsidP="00A6519C">
            <w:pPr>
              <w:pStyle w:val="TableTextLeft10pt"/>
              <w:rPr>
                <w:rFonts w:cstheme="minorHAnsi"/>
              </w:rPr>
            </w:pPr>
            <w:r>
              <w:rPr>
                <w:rFonts w:cstheme="minorHAnsi"/>
              </w:rPr>
              <w:t>Support panel slight chipping to base RHS of dishwasher</w:t>
            </w:r>
          </w:p>
          <w:p w14:paraId="0E719844" w14:textId="77777777" w:rsidR="00A6519C" w:rsidRDefault="00A6519C" w:rsidP="00A6519C">
            <w:pPr>
              <w:pStyle w:val="TableTextLeft10pt"/>
              <w:rPr>
                <w:rFonts w:cstheme="minorHAnsi"/>
              </w:rPr>
            </w:pPr>
            <w:r>
              <w:rPr>
                <w:rFonts w:cstheme="minorHAnsi"/>
              </w:rPr>
              <w:t>Tiny surface chip to front of drawer LHS of oven</w:t>
            </w:r>
          </w:p>
          <w:p w14:paraId="36EB2DA3" w14:textId="77777777" w:rsidR="00A6519C" w:rsidRDefault="00A6519C" w:rsidP="00A6519C">
            <w:pPr>
              <w:pStyle w:val="TableTextLeft10pt"/>
              <w:rPr>
                <w:rFonts w:cstheme="minorHAnsi"/>
              </w:rPr>
            </w:pPr>
            <w:r>
              <w:rPr>
                <w:rFonts w:cstheme="minorHAnsi"/>
              </w:rPr>
              <w:t>Wall unit angles slightly gapping</w:t>
            </w:r>
          </w:p>
          <w:p w14:paraId="7742A43F" w14:textId="77777777" w:rsidR="00A6519C" w:rsidRDefault="00A6519C" w:rsidP="00A6519C">
            <w:pPr>
              <w:pStyle w:val="TableTextLeft10pt"/>
              <w:rPr>
                <w:rFonts w:cstheme="minorHAnsi"/>
              </w:rPr>
            </w:pPr>
            <w:r>
              <w:rPr>
                <w:rFonts w:cstheme="minorHAnsi"/>
              </w:rPr>
              <w:t>Painted over corner to wall unit angle RHS edge</w:t>
            </w:r>
          </w:p>
          <w:p w14:paraId="52A40384" w14:textId="77777777" w:rsidR="00A6519C" w:rsidRDefault="00A6519C" w:rsidP="00A6519C">
            <w:pPr>
              <w:pStyle w:val="TableTextLeft10pt"/>
              <w:rPr>
                <w:rFonts w:cstheme="minorHAnsi"/>
              </w:rPr>
            </w:pPr>
            <w:r>
              <w:rPr>
                <w:rFonts w:cstheme="minorHAnsi"/>
              </w:rPr>
              <w:t>Furthest RHS wall unit interior shelf laminate trim lifting to front and glue marks around door hinge</w:t>
            </w:r>
          </w:p>
          <w:p w14:paraId="7927B7E4" w14:textId="77777777" w:rsidR="00A6519C" w:rsidRDefault="00A6519C" w:rsidP="00A6519C">
            <w:pPr>
              <w:pStyle w:val="TableTextLeft10pt"/>
              <w:rPr>
                <w:rFonts w:cstheme="minorHAnsi"/>
              </w:rPr>
            </w:pPr>
            <w:r>
              <w:rPr>
                <w:rFonts w:cstheme="minorHAnsi"/>
              </w:rPr>
              <w:t>Intact</w:t>
            </w:r>
          </w:p>
          <w:p w14:paraId="03C696F9" w14:textId="77777777" w:rsidR="00A6519C" w:rsidRPr="00475D27" w:rsidRDefault="00A6519C" w:rsidP="00A6519C">
            <w:pPr>
              <w:pStyle w:val="TableTextLeft10pt"/>
              <w:rPr>
                <w:rFonts w:cstheme="minorHAnsi"/>
              </w:rPr>
            </w:pPr>
            <w:r>
              <w:rPr>
                <w:rFonts w:cstheme="minorHAnsi"/>
              </w:rPr>
              <w:t>Intact</w:t>
            </w:r>
          </w:p>
        </w:tc>
        <w:tc>
          <w:tcPr>
            <w:tcW w:w="3685" w:type="dxa"/>
            <w:tcBorders>
              <w:left w:val="single" w:sz="4" w:space="0" w:color="000000"/>
            </w:tcBorders>
          </w:tcPr>
          <w:p w14:paraId="749A8CB8" w14:textId="77777777" w:rsidR="00A6519C" w:rsidRDefault="00E64CD1" w:rsidP="00A6519C">
            <w:pPr>
              <w:pStyle w:val="TableTextLeft10pt"/>
              <w:rPr>
                <w:rFonts w:cstheme="minorHAnsi"/>
              </w:rPr>
            </w:pPr>
            <w:r>
              <w:rPr>
                <w:rFonts w:cstheme="minorHAnsi"/>
              </w:rPr>
              <w:t>Lock</w:t>
            </w:r>
            <w:r w:rsidR="00497271">
              <w:rPr>
                <w:rFonts w:cstheme="minorHAnsi"/>
              </w:rPr>
              <w:t xml:space="preserve"> symbol</w:t>
            </w:r>
            <w:r>
              <w:rPr>
                <w:rFonts w:cstheme="minorHAnsi"/>
              </w:rPr>
              <w:t xml:space="preserve"> sticker to base unit door under sink and unable to open this door</w:t>
            </w:r>
          </w:p>
          <w:p w14:paraId="68156CDF" w14:textId="77777777" w:rsidR="00E64CD1" w:rsidRDefault="00497271" w:rsidP="00E64CD1">
            <w:pPr>
              <w:pStyle w:val="TableTextLeft10pt"/>
              <w:rPr>
                <w:rFonts w:cstheme="minorHAnsi"/>
              </w:rPr>
            </w:pPr>
            <w:r w:rsidRPr="00497271">
              <w:rPr>
                <w:rFonts w:cstheme="minorHAnsi"/>
                <w:i/>
              </w:rPr>
              <w:t>Ay</w:t>
            </w:r>
            <w:r>
              <w:rPr>
                <w:rFonts w:cstheme="minorHAnsi"/>
                <w:i/>
              </w:rPr>
              <w:t>c</w:t>
            </w:r>
            <w:r w:rsidR="00E64CD1" w:rsidRPr="00497271">
              <w:rPr>
                <w:rFonts w:cstheme="minorHAnsi"/>
                <w:i/>
              </w:rPr>
              <w:t>orn</w:t>
            </w:r>
            <w:r w:rsidR="00E64CD1">
              <w:rPr>
                <w:rFonts w:cstheme="minorHAnsi"/>
              </w:rPr>
              <w:t xml:space="preserve"> magnet release fitted to wall unit LHS panel, bu</w:t>
            </w:r>
            <w:r>
              <w:rPr>
                <w:rFonts w:cstheme="minorHAnsi"/>
              </w:rPr>
              <w:t>t not working to open door under</w:t>
            </w:r>
            <w:r w:rsidR="00E64CD1">
              <w:rPr>
                <w:rFonts w:cstheme="minorHAnsi"/>
              </w:rPr>
              <w:t xml:space="preserve"> sink</w:t>
            </w:r>
          </w:p>
          <w:p w14:paraId="18FE94EF" w14:textId="77777777" w:rsidR="00E64CD1" w:rsidRDefault="00E64CD1" w:rsidP="00E64CD1">
            <w:pPr>
              <w:pStyle w:val="TableTextLeft10pt"/>
              <w:rPr>
                <w:rFonts w:cstheme="minorHAnsi"/>
              </w:rPr>
            </w:pPr>
            <w:r>
              <w:rPr>
                <w:rFonts w:cstheme="minorHAnsi"/>
              </w:rPr>
              <w:t>2 x laminate chips to corner base</w:t>
            </w:r>
            <w:r w:rsidR="00497271">
              <w:rPr>
                <w:rFonts w:cstheme="minorHAnsi"/>
              </w:rPr>
              <w:t xml:space="preserve"> door</w:t>
            </w:r>
            <w:r>
              <w:rPr>
                <w:rFonts w:cstheme="minorHAnsi"/>
              </w:rPr>
              <w:t xml:space="preserve"> leading edge</w:t>
            </w:r>
          </w:p>
          <w:p w14:paraId="79A45A34" w14:textId="77777777" w:rsidR="00E64CD1" w:rsidRDefault="00E64CD1" w:rsidP="00E64CD1">
            <w:pPr>
              <w:pStyle w:val="TableTextLeft10pt"/>
              <w:rPr>
                <w:rFonts w:cstheme="minorHAnsi"/>
              </w:rPr>
            </w:pPr>
            <w:r>
              <w:rPr>
                <w:rFonts w:cstheme="minorHAnsi"/>
              </w:rPr>
              <w:t>Interior shelf bracket has crumps, requires clean</w:t>
            </w:r>
          </w:p>
          <w:p w14:paraId="312584BD" w14:textId="77777777" w:rsidR="00E64CD1" w:rsidRDefault="00E64CD1" w:rsidP="00E64CD1">
            <w:pPr>
              <w:pStyle w:val="TableTextLeft10pt"/>
              <w:rPr>
                <w:rFonts w:cstheme="minorHAnsi"/>
              </w:rPr>
            </w:pPr>
            <w:r>
              <w:rPr>
                <w:rFonts w:cstheme="minorHAnsi"/>
              </w:rPr>
              <w:t>Tiny chip to front of 1 x drawer</w:t>
            </w:r>
          </w:p>
          <w:p w14:paraId="07620647" w14:textId="77777777" w:rsidR="00E64CD1" w:rsidRDefault="00E64CD1" w:rsidP="00E64CD1">
            <w:pPr>
              <w:pStyle w:val="TableTextLeft10pt"/>
              <w:rPr>
                <w:rFonts w:cstheme="minorHAnsi"/>
              </w:rPr>
            </w:pPr>
            <w:r>
              <w:rPr>
                <w:rFonts w:cstheme="minorHAnsi"/>
              </w:rPr>
              <w:t xml:space="preserve">Lock </w:t>
            </w:r>
            <w:r w:rsidR="00497271">
              <w:rPr>
                <w:rFonts w:cstheme="minorHAnsi"/>
              </w:rPr>
              <w:t xml:space="preserve">symbol </w:t>
            </w:r>
            <w:r>
              <w:rPr>
                <w:rFonts w:cstheme="minorHAnsi"/>
              </w:rPr>
              <w:t>stic</w:t>
            </w:r>
            <w:r w:rsidR="00497271">
              <w:rPr>
                <w:rFonts w:cstheme="minorHAnsi"/>
              </w:rPr>
              <w:t>kers to exterior drawers</w:t>
            </w:r>
            <w:r>
              <w:rPr>
                <w:rFonts w:cstheme="minorHAnsi"/>
              </w:rPr>
              <w:t>, although</w:t>
            </w:r>
            <w:r w:rsidR="00497271">
              <w:rPr>
                <w:rFonts w:cstheme="minorHAnsi"/>
              </w:rPr>
              <w:t xml:space="preserve"> drawers</w:t>
            </w:r>
            <w:r>
              <w:rPr>
                <w:rFonts w:cstheme="minorHAnsi"/>
              </w:rPr>
              <w:t xml:space="preserve"> open</w:t>
            </w:r>
          </w:p>
          <w:p w14:paraId="56978D6F" w14:textId="77777777" w:rsidR="00E64CD1" w:rsidRDefault="00E64CD1" w:rsidP="00E64CD1">
            <w:pPr>
              <w:pStyle w:val="TableTextLeft10pt"/>
              <w:rPr>
                <w:rFonts w:cstheme="minorHAnsi"/>
              </w:rPr>
            </w:pPr>
            <w:r>
              <w:rPr>
                <w:rFonts w:cstheme="minorHAnsi"/>
              </w:rPr>
              <w:t>RHS top middl</w:t>
            </w:r>
            <w:r w:rsidR="00497271">
              <w:rPr>
                <w:rFonts w:cstheme="minorHAnsi"/>
              </w:rPr>
              <w:t xml:space="preserve">e and lower drawers have </w:t>
            </w:r>
            <w:r>
              <w:rPr>
                <w:rFonts w:cstheme="minorHAnsi"/>
              </w:rPr>
              <w:t>corner chips</w:t>
            </w:r>
          </w:p>
          <w:p w14:paraId="0F19CBA5" w14:textId="77777777" w:rsidR="00E64CD1" w:rsidRPr="00475D27" w:rsidRDefault="00E64CD1" w:rsidP="00E64CD1">
            <w:pPr>
              <w:pStyle w:val="TableTextLeft10pt"/>
              <w:rPr>
                <w:rFonts w:cstheme="minorHAnsi"/>
              </w:rPr>
            </w:pPr>
            <w:r>
              <w:rPr>
                <w:rFonts w:cstheme="minorHAnsi"/>
              </w:rPr>
              <w:t>RHS wall unit interior shelf laminate cracked and lifting</w:t>
            </w:r>
          </w:p>
        </w:tc>
      </w:tr>
      <w:tr w:rsidR="00A6519C" w:rsidRPr="00F46EB4" w14:paraId="51F37C26" w14:textId="77777777" w:rsidTr="00A6519C">
        <w:trPr>
          <w:trHeight w:val="402"/>
          <w:jc w:val="center"/>
        </w:trPr>
        <w:tc>
          <w:tcPr>
            <w:tcW w:w="914" w:type="dxa"/>
            <w:vAlign w:val="center"/>
          </w:tcPr>
          <w:p w14:paraId="629DE40C" w14:textId="77777777" w:rsidR="00A6519C" w:rsidRPr="00F46EB4" w:rsidRDefault="00A6519C" w:rsidP="00A6519C">
            <w:pPr>
              <w:pStyle w:val="ReportListNumbers"/>
            </w:pPr>
          </w:p>
        </w:tc>
        <w:tc>
          <w:tcPr>
            <w:tcW w:w="2218" w:type="dxa"/>
          </w:tcPr>
          <w:p w14:paraId="5E429253" w14:textId="77777777" w:rsidR="00A6519C" w:rsidRPr="00863DAF" w:rsidRDefault="00A6519C" w:rsidP="00A6519C">
            <w:pPr>
              <w:pStyle w:val="TableTextLeft10pt"/>
            </w:pPr>
            <w:r>
              <w:t>Boiler</w:t>
            </w:r>
          </w:p>
        </w:tc>
        <w:tc>
          <w:tcPr>
            <w:tcW w:w="3685" w:type="dxa"/>
          </w:tcPr>
          <w:p w14:paraId="3AF45E8F" w14:textId="77777777" w:rsidR="00A6519C" w:rsidRPr="00475D27" w:rsidRDefault="00A6519C" w:rsidP="00A6519C">
            <w:pPr>
              <w:pStyle w:val="TableTextLeft10pt"/>
              <w:rPr>
                <w:rFonts w:cstheme="minorHAnsi"/>
              </w:rPr>
            </w:pPr>
            <w:r>
              <w:rPr>
                <w:rFonts w:cstheme="minorHAnsi"/>
              </w:rPr>
              <w:t xml:space="preserve">Inbuilt </w:t>
            </w:r>
            <w:r w:rsidRPr="001A699D">
              <w:rPr>
                <w:rFonts w:cstheme="minorHAnsi"/>
                <w:i/>
              </w:rPr>
              <w:t>Worcester</w:t>
            </w:r>
            <w:r>
              <w:rPr>
                <w:rFonts w:cstheme="minorHAnsi"/>
              </w:rPr>
              <w:t xml:space="preserve"> boiler</w:t>
            </w:r>
          </w:p>
        </w:tc>
        <w:tc>
          <w:tcPr>
            <w:tcW w:w="3685" w:type="dxa"/>
            <w:tcBorders>
              <w:right w:val="single" w:sz="4" w:space="0" w:color="000000"/>
            </w:tcBorders>
          </w:tcPr>
          <w:p w14:paraId="4BDC56B6" w14:textId="77777777" w:rsidR="00A6519C" w:rsidRPr="00475D27" w:rsidRDefault="00A6519C" w:rsidP="00A6519C">
            <w:pPr>
              <w:pStyle w:val="TableTextLeft10pt"/>
              <w:rPr>
                <w:rFonts w:cstheme="minorHAnsi"/>
              </w:rPr>
            </w:pPr>
            <w:r>
              <w:rPr>
                <w:rFonts w:cstheme="minorHAnsi"/>
              </w:rPr>
              <w:t>Sticker removal mark to front</w:t>
            </w:r>
          </w:p>
        </w:tc>
        <w:tc>
          <w:tcPr>
            <w:tcW w:w="3685" w:type="dxa"/>
            <w:tcBorders>
              <w:left w:val="single" w:sz="4" w:space="0" w:color="000000"/>
            </w:tcBorders>
          </w:tcPr>
          <w:p w14:paraId="5EF757E3" w14:textId="77777777" w:rsidR="00A6519C" w:rsidRPr="00475D27" w:rsidRDefault="00E64CD1" w:rsidP="00A6519C">
            <w:pPr>
              <w:pStyle w:val="TableTextLeft10pt"/>
              <w:rPr>
                <w:rFonts w:cstheme="minorHAnsi"/>
              </w:rPr>
            </w:pPr>
            <w:r>
              <w:rPr>
                <w:rFonts w:cstheme="minorHAnsi"/>
              </w:rPr>
              <w:t>Plastic stick-on hook</w:t>
            </w:r>
            <w:r w:rsidR="00497271">
              <w:rPr>
                <w:rFonts w:cstheme="minorHAnsi"/>
              </w:rPr>
              <w:t xml:space="preserve"> added to front</w:t>
            </w:r>
          </w:p>
        </w:tc>
      </w:tr>
    </w:tbl>
    <w:p w14:paraId="04EEB219" w14:textId="77777777" w:rsidR="00A6519C" w:rsidRDefault="00A6519C">
      <w:r>
        <w:br w:type="page"/>
      </w:r>
    </w:p>
    <w:p w14:paraId="543318F6" w14:textId="77777777" w:rsidR="00A6519C" w:rsidRDefault="00A6519C" w:rsidP="00A6519C">
      <w:pPr>
        <w:pStyle w:val="Footer"/>
        <w:pBdr>
          <w:top w:val="none" w:sz="0" w:space="0" w:color="auto"/>
        </w:pBdr>
        <w:jc w:val="left"/>
        <w:rPr>
          <w:color w:val="7FA841"/>
          <w:sz w:val="24"/>
          <w:szCs w:val="20"/>
        </w:rPr>
      </w:pPr>
      <w:r>
        <w:rPr>
          <w:color w:val="7FA841"/>
          <w:sz w:val="24"/>
          <w:szCs w:val="20"/>
        </w:rPr>
        <w:lastRenderedPageBreak/>
        <w:t>Kitchen</w:t>
      </w:r>
    </w:p>
    <w:tbl>
      <w:tblPr>
        <w:tblW w:w="1418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14"/>
        <w:gridCol w:w="2218"/>
        <w:gridCol w:w="3685"/>
        <w:gridCol w:w="3685"/>
        <w:gridCol w:w="3685"/>
      </w:tblGrid>
      <w:tr w:rsidR="00A6519C" w:rsidRPr="00F46EB4" w14:paraId="226BFAF3" w14:textId="77777777" w:rsidTr="00A6519C">
        <w:trPr>
          <w:trHeight w:val="402"/>
          <w:tblHeader/>
          <w:jc w:val="center"/>
        </w:trPr>
        <w:tc>
          <w:tcPr>
            <w:tcW w:w="914" w:type="dxa"/>
            <w:tcBorders>
              <w:top w:val="nil"/>
              <w:left w:val="nil"/>
              <w:bottom w:val="single" w:sz="6" w:space="0" w:color="595959"/>
              <w:right w:val="single" w:sz="6" w:space="0" w:color="595959"/>
            </w:tcBorders>
            <w:shd w:val="clear" w:color="auto" w:fill="D6D6D6" w:themeFill="text1" w:themeFillTint="33"/>
            <w:vAlign w:val="center"/>
          </w:tcPr>
          <w:p w14:paraId="475171D4" w14:textId="77777777" w:rsidR="00A6519C" w:rsidRPr="00DF05C5" w:rsidRDefault="00A6519C" w:rsidP="00A6519C">
            <w:pPr>
              <w:pStyle w:val="TableTextWhiteLeft10pt"/>
              <w:rPr>
                <w:color w:val="7FA841"/>
              </w:rPr>
            </w:pPr>
          </w:p>
        </w:tc>
        <w:tc>
          <w:tcPr>
            <w:tcW w:w="221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A88B167"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090A78AA"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1C3C6BB"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7EABDDE1"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6931E21D" w14:textId="77777777" w:rsidTr="00A6519C">
        <w:trPr>
          <w:trHeight w:val="402"/>
          <w:jc w:val="center"/>
        </w:trPr>
        <w:tc>
          <w:tcPr>
            <w:tcW w:w="914" w:type="dxa"/>
            <w:vAlign w:val="center"/>
          </w:tcPr>
          <w:p w14:paraId="2386F9A5" w14:textId="77777777" w:rsidR="00A6519C" w:rsidRPr="00F46EB4" w:rsidRDefault="00A6519C" w:rsidP="00A6519C">
            <w:pPr>
              <w:pStyle w:val="ReportListNumbers"/>
            </w:pPr>
          </w:p>
        </w:tc>
        <w:tc>
          <w:tcPr>
            <w:tcW w:w="2218" w:type="dxa"/>
          </w:tcPr>
          <w:p w14:paraId="0C23FFB8" w14:textId="77777777" w:rsidR="00A6519C" w:rsidRPr="00863DAF" w:rsidRDefault="00A6519C" w:rsidP="00A6519C">
            <w:pPr>
              <w:pStyle w:val="TableTextLeft10pt"/>
            </w:pPr>
            <w:r>
              <w:t>Worktop</w:t>
            </w:r>
          </w:p>
        </w:tc>
        <w:tc>
          <w:tcPr>
            <w:tcW w:w="3685" w:type="dxa"/>
          </w:tcPr>
          <w:p w14:paraId="5C15E1FA" w14:textId="77777777" w:rsidR="00A6519C" w:rsidRPr="00475D27" w:rsidRDefault="00A6519C" w:rsidP="00A6519C">
            <w:pPr>
              <w:pStyle w:val="TableTextLeft10pt"/>
              <w:rPr>
                <w:rFonts w:cstheme="minorHAnsi"/>
              </w:rPr>
            </w:pPr>
            <w:r>
              <w:rPr>
                <w:rFonts w:cstheme="minorHAnsi"/>
              </w:rPr>
              <w:t>White speckled granite work surfaces and matching upstands</w:t>
            </w:r>
          </w:p>
        </w:tc>
        <w:tc>
          <w:tcPr>
            <w:tcW w:w="3685" w:type="dxa"/>
            <w:tcBorders>
              <w:right w:val="single" w:sz="4" w:space="0" w:color="000000"/>
            </w:tcBorders>
          </w:tcPr>
          <w:p w14:paraId="4E8B0D22" w14:textId="77777777" w:rsidR="00A6519C" w:rsidRDefault="00A6519C" w:rsidP="00A6519C">
            <w:pPr>
              <w:pStyle w:val="TableTextLeft10pt"/>
              <w:rPr>
                <w:rFonts w:cstheme="minorHAnsi"/>
              </w:rPr>
            </w:pPr>
            <w:r>
              <w:rPr>
                <w:rFonts w:cstheme="minorHAnsi"/>
              </w:rPr>
              <w:t>Very good order</w:t>
            </w:r>
          </w:p>
          <w:p w14:paraId="4783BEF9" w14:textId="77777777" w:rsidR="00A6519C" w:rsidRPr="00475D27" w:rsidRDefault="00A6519C" w:rsidP="00A6519C">
            <w:pPr>
              <w:pStyle w:val="TableTextLeft10pt"/>
              <w:rPr>
                <w:rFonts w:cstheme="minorHAnsi"/>
              </w:rPr>
            </w:pPr>
            <w:r>
              <w:rPr>
                <w:rFonts w:cstheme="minorHAnsi"/>
              </w:rPr>
              <w:t>Appear new, March 2022</w:t>
            </w:r>
          </w:p>
        </w:tc>
        <w:tc>
          <w:tcPr>
            <w:tcW w:w="3685" w:type="dxa"/>
            <w:tcBorders>
              <w:left w:val="single" w:sz="4" w:space="0" w:color="000000"/>
            </w:tcBorders>
          </w:tcPr>
          <w:p w14:paraId="24422655" w14:textId="77777777" w:rsidR="00A6519C" w:rsidRDefault="00E64CD1" w:rsidP="00A6519C">
            <w:pPr>
              <w:pStyle w:val="TableTextLeft10pt"/>
              <w:rPr>
                <w:rFonts w:cstheme="minorHAnsi"/>
              </w:rPr>
            </w:pPr>
            <w:r>
              <w:rPr>
                <w:rFonts w:cstheme="minorHAnsi"/>
              </w:rPr>
              <w:t>2 x tiny top front edge chips above dishwasher</w:t>
            </w:r>
          </w:p>
          <w:p w14:paraId="18C5567C" w14:textId="77777777" w:rsidR="00E64CD1" w:rsidRDefault="00E64CD1" w:rsidP="00A6519C">
            <w:pPr>
              <w:pStyle w:val="TableTextLeft10pt"/>
              <w:rPr>
                <w:rFonts w:cstheme="minorHAnsi"/>
              </w:rPr>
            </w:pPr>
            <w:r>
              <w:rPr>
                <w:rFonts w:cstheme="minorHAnsi"/>
              </w:rPr>
              <w:t>1 x tiny top front edge chip LHS drawers</w:t>
            </w:r>
          </w:p>
          <w:p w14:paraId="65939116" w14:textId="77777777" w:rsidR="00E64CD1" w:rsidRPr="00475D27" w:rsidRDefault="00497271" w:rsidP="00A6519C">
            <w:pPr>
              <w:pStyle w:val="TableTextLeft10pt"/>
              <w:rPr>
                <w:rFonts w:cstheme="minorHAnsi"/>
              </w:rPr>
            </w:pPr>
            <w:r>
              <w:rPr>
                <w:rFonts w:cstheme="minorHAnsi"/>
              </w:rPr>
              <w:t>Up</w:t>
            </w:r>
            <w:r w:rsidR="00E64CD1">
              <w:rPr>
                <w:rFonts w:cstheme="minorHAnsi"/>
              </w:rPr>
              <w:t>stand shrinkage cracking to top</w:t>
            </w:r>
          </w:p>
        </w:tc>
      </w:tr>
      <w:tr w:rsidR="00A6519C" w:rsidRPr="00F46EB4" w14:paraId="21583324" w14:textId="77777777" w:rsidTr="00A6519C">
        <w:trPr>
          <w:trHeight w:val="402"/>
          <w:jc w:val="center"/>
        </w:trPr>
        <w:tc>
          <w:tcPr>
            <w:tcW w:w="914" w:type="dxa"/>
            <w:vAlign w:val="center"/>
          </w:tcPr>
          <w:p w14:paraId="39BC6CAB" w14:textId="77777777" w:rsidR="00A6519C" w:rsidRPr="00F46EB4" w:rsidRDefault="00A6519C" w:rsidP="00A6519C">
            <w:pPr>
              <w:pStyle w:val="ReportListNumbers"/>
            </w:pPr>
          </w:p>
        </w:tc>
        <w:tc>
          <w:tcPr>
            <w:tcW w:w="2218" w:type="dxa"/>
          </w:tcPr>
          <w:p w14:paraId="0CA1B8D0" w14:textId="77777777" w:rsidR="00A6519C" w:rsidRPr="00863DAF" w:rsidRDefault="00A6519C" w:rsidP="00A6519C">
            <w:pPr>
              <w:pStyle w:val="TableTextLeft10pt"/>
            </w:pPr>
            <w:r>
              <w:t>Sink</w:t>
            </w:r>
          </w:p>
        </w:tc>
        <w:tc>
          <w:tcPr>
            <w:tcW w:w="3685" w:type="dxa"/>
          </w:tcPr>
          <w:p w14:paraId="333BAB20" w14:textId="77777777" w:rsidR="00A6519C" w:rsidRDefault="00A6519C" w:rsidP="00A6519C">
            <w:pPr>
              <w:pStyle w:val="TableTextLeft10pt"/>
              <w:rPr>
                <w:rFonts w:cstheme="minorHAnsi"/>
              </w:rPr>
            </w:pPr>
            <w:r>
              <w:rPr>
                <w:rFonts w:cstheme="minorHAnsi"/>
              </w:rPr>
              <w:t xml:space="preserve">Inbuilt brushed stainless steel </w:t>
            </w:r>
            <w:r w:rsidRPr="001A699D">
              <w:rPr>
                <w:rFonts w:cstheme="minorHAnsi"/>
                <w:i/>
              </w:rPr>
              <w:t>Franke</w:t>
            </w:r>
            <w:r>
              <w:rPr>
                <w:rFonts w:cstheme="minorHAnsi"/>
              </w:rPr>
              <w:t xml:space="preserve"> sink</w:t>
            </w:r>
          </w:p>
          <w:p w14:paraId="1320C0DF" w14:textId="77777777" w:rsidR="00A6519C" w:rsidRDefault="00A6519C" w:rsidP="00A6519C">
            <w:pPr>
              <w:pStyle w:val="TableTextLeft10pt"/>
              <w:rPr>
                <w:rFonts w:cstheme="minorHAnsi"/>
              </w:rPr>
            </w:pPr>
            <w:r>
              <w:rPr>
                <w:rFonts w:cstheme="minorHAnsi"/>
              </w:rPr>
              <w:t xml:space="preserve">Chrome mixer tap </w:t>
            </w:r>
            <w:r w:rsidRPr="001A699D">
              <w:rPr>
                <w:rFonts w:cstheme="minorHAnsi"/>
                <w:i/>
              </w:rPr>
              <w:t>Grohe</w:t>
            </w:r>
          </w:p>
          <w:p w14:paraId="6A93E11C" w14:textId="77777777" w:rsidR="00A6519C" w:rsidRPr="00475D27" w:rsidRDefault="00A6519C" w:rsidP="00A6519C">
            <w:pPr>
              <w:pStyle w:val="TableTextLeft10pt"/>
              <w:rPr>
                <w:rFonts w:cstheme="minorHAnsi"/>
              </w:rPr>
            </w:pPr>
            <w:r>
              <w:rPr>
                <w:rFonts w:cstheme="minorHAnsi"/>
              </w:rPr>
              <w:t>Perforated plug</w:t>
            </w:r>
          </w:p>
        </w:tc>
        <w:tc>
          <w:tcPr>
            <w:tcW w:w="3685" w:type="dxa"/>
            <w:tcBorders>
              <w:right w:val="single" w:sz="4" w:space="0" w:color="000000"/>
            </w:tcBorders>
          </w:tcPr>
          <w:p w14:paraId="462FCE8E" w14:textId="77777777" w:rsidR="00A6519C" w:rsidRPr="00475D27" w:rsidRDefault="00A6519C" w:rsidP="00A6519C">
            <w:pPr>
              <w:pStyle w:val="TableTextLeft10pt"/>
              <w:rPr>
                <w:rFonts w:cstheme="minorHAnsi"/>
              </w:rPr>
            </w:pPr>
            <w:r>
              <w:rPr>
                <w:rFonts w:cstheme="minorHAnsi"/>
              </w:rPr>
              <w:t>As new, March 2022</w:t>
            </w:r>
          </w:p>
        </w:tc>
        <w:tc>
          <w:tcPr>
            <w:tcW w:w="3685" w:type="dxa"/>
            <w:tcBorders>
              <w:left w:val="single" w:sz="4" w:space="0" w:color="000000"/>
            </w:tcBorders>
          </w:tcPr>
          <w:p w14:paraId="33140031"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2D98245A" w14:textId="77777777" w:rsidTr="00A6519C">
        <w:trPr>
          <w:trHeight w:val="402"/>
          <w:jc w:val="center"/>
        </w:trPr>
        <w:tc>
          <w:tcPr>
            <w:tcW w:w="914" w:type="dxa"/>
            <w:vAlign w:val="center"/>
          </w:tcPr>
          <w:p w14:paraId="4FAEAFAA" w14:textId="77777777" w:rsidR="00A6519C" w:rsidRPr="00F46EB4" w:rsidRDefault="00A6519C" w:rsidP="00A6519C">
            <w:pPr>
              <w:pStyle w:val="ReportListNumbers"/>
            </w:pPr>
          </w:p>
        </w:tc>
        <w:tc>
          <w:tcPr>
            <w:tcW w:w="2218" w:type="dxa"/>
          </w:tcPr>
          <w:p w14:paraId="7B95E073" w14:textId="77777777" w:rsidR="00A6519C" w:rsidRPr="00896E40" w:rsidRDefault="00A6519C" w:rsidP="00A6519C">
            <w:pPr>
              <w:pStyle w:val="TableTextLeft10pt"/>
            </w:pPr>
            <w:r>
              <w:t>Ledge</w:t>
            </w:r>
          </w:p>
        </w:tc>
        <w:tc>
          <w:tcPr>
            <w:tcW w:w="3685" w:type="dxa"/>
          </w:tcPr>
          <w:p w14:paraId="3FD097DC" w14:textId="77777777" w:rsidR="00A6519C" w:rsidRPr="00475D27" w:rsidRDefault="00A6519C" w:rsidP="00A6519C">
            <w:pPr>
              <w:pStyle w:val="TableTextLeft10pt"/>
              <w:rPr>
                <w:rFonts w:cstheme="minorHAnsi"/>
              </w:rPr>
            </w:pPr>
            <w:r>
              <w:rPr>
                <w:rFonts w:cstheme="minorHAnsi"/>
              </w:rPr>
              <w:t>White painted ledge behind sink</w:t>
            </w:r>
          </w:p>
        </w:tc>
        <w:tc>
          <w:tcPr>
            <w:tcW w:w="3685" w:type="dxa"/>
            <w:tcBorders>
              <w:right w:val="single" w:sz="4" w:space="0" w:color="000000"/>
            </w:tcBorders>
          </w:tcPr>
          <w:p w14:paraId="405EA4F8"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09EB93F7"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1267AF15" w14:textId="77777777" w:rsidTr="00A6519C">
        <w:trPr>
          <w:trHeight w:val="402"/>
          <w:jc w:val="center"/>
        </w:trPr>
        <w:tc>
          <w:tcPr>
            <w:tcW w:w="914" w:type="dxa"/>
            <w:tcBorders>
              <w:right w:val="nil"/>
            </w:tcBorders>
            <w:shd w:val="clear" w:color="auto" w:fill="EAEAEA"/>
            <w:vAlign w:val="center"/>
          </w:tcPr>
          <w:p w14:paraId="40B75E52" w14:textId="77777777" w:rsidR="00A6519C" w:rsidRPr="00F46EB4" w:rsidRDefault="00A6519C" w:rsidP="00A6519C"/>
        </w:tc>
        <w:tc>
          <w:tcPr>
            <w:tcW w:w="2218" w:type="dxa"/>
            <w:tcBorders>
              <w:left w:val="nil"/>
              <w:right w:val="nil"/>
            </w:tcBorders>
            <w:shd w:val="clear" w:color="auto" w:fill="EAEAEA"/>
            <w:vAlign w:val="center"/>
          </w:tcPr>
          <w:p w14:paraId="55AA5085" w14:textId="77777777" w:rsidR="00A6519C" w:rsidRPr="003F2161" w:rsidRDefault="00A6519C" w:rsidP="00A6519C">
            <w:pPr>
              <w:pStyle w:val="TableTextLeft10pt"/>
            </w:pPr>
            <w:r>
              <w:rPr>
                <w:color w:val="7FA841"/>
              </w:rPr>
              <w:t>Appliances</w:t>
            </w:r>
          </w:p>
        </w:tc>
        <w:tc>
          <w:tcPr>
            <w:tcW w:w="3685" w:type="dxa"/>
            <w:tcBorders>
              <w:left w:val="nil"/>
              <w:right w:val="nil"/>
            </w:tcBorders>
            <w:shd w:val="clear" w:color="auto" w:fill="EAEAEA"/>
            <w:vAlign w:val="center"/>
          </w:tcPr>
          <w:p w14:paraId="01DFEB44"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0651473B"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77264666" w14:textId="77777777" w:rsidR="00A6519C" w:rsidRPr="00475D27" w:rsidRDefault="00A6519C" w:rsidP="00A6519C">
            <w:pPr>
              <w:pStyle w:val="TableTextLeft10pt"/>
              <w:rPr>
                <w:rFonts w:cstheme="minorHAnsi"/>
              </w:rPr>
            </w:pPr>
          </w:p>
        </w:tc>
      </w:tr>
      <w:tr w:rsidR="00A6519C" w:rsidRPr="00F46EB4" w14:paraId="54B9BC26" w14:textId="77777777" w:rsidTr="00A6519C">
        <w:trPr>
          <w:trHeight w:val="402"/>
          <w:jc w:val="center"/>
        </w:trPr>
        <w:tc>
          <w:tcPr>
            <w:tcW w:w="914" w:type="dxa"/>
            <w:vAlign w:val="center"/>
          </w:tcPr>
          <w:p w14:paraId="2EB482E2" w14:textId="77777777" w:rsidR="00A6519C" w:rsidRPr="00F46EB4" w:rsidRDefault="00A6519C" w:rsidP="00A6519C">
            <w:pPr>
              <w:pStyle w:val="ReportListNumbers"/>
            </w:pPr>
          </w:p>
        </w:tc>
        <w:tc>
          <w:tcPr>
            <w:tcW w:w="2218" w:type="dxa"/>
          </w:tcPr>
          <w:p w14:paraId="5E0DF22A" w14:textId="77777777" w:rsidR="00A6519C" w:rsidRPr="003F2161" w:rsidRDefault="00A6519C" w:rsidP="00A6519C">
            <w:pPr>
              <w:pStyle w:val="TableTextLeft10pt"/>
            </w:pPr>
            <w:r>
              <w:t>Washing Machine</w:t>
            </w:r>
          </w:p>
        </w:tc>
        <w:tc>
          <w:tcPr>
            <w:tcW w:w="3685" w:type="dxa"/>
          </w:tcPr>
          <w:p w14:paraId="58101BD5" w14:textId="77777777" w:rsidR="00A6519C" w:rsidRPr="00475D27" w:rsidRDefault="00A6519C" w:rsidP="00A6519C">
            <w:pPr>
              <w:pStyle w:val="TableTextLeft10pt"/>
              <w:rPr>
                <w:rFonts w:cstheme="minorHAnsi"/>
              </w:rPr>
            </w:pPr>
            <w:r>
              <w:rPr>
                <w:rFonts w:cstheme="minorHAnsi"/>
              </w:rPr>
              <w:t>Inbuilt white A Plus washing machine</w:t>
            </w:r>
          </w:p>
        </w:tc>
        <w:tc>
          <w:tcPr>
            <w:tcW w:w="3685" w:type="dxa"/>
            <w:tcBorders>
              <w:right w:val="single" w:sz="4" w:space="0" w:color="000000"/>
            </w:tcBorders>
          </w:tcPr>
          <w:p w14:paraId="7D08ADC4" w14:textId="77777777" w:rsidR="00A6519C" w:rsidRDefault="00A6519C" w:rsidP="00A6519C">
            <w:pPr>
              <w:pStyle w:val="TableTextLeft10pt"/>
              <w:rPr>
                <w:rFonts w:cstheme="minorHAnsi"/>
              </w:rPr>
            </w:pPr>
            <w:r>
              <w:rPr>
                <w:rFonts w:cstheme="minorHAnsi"/>
              </w:rPr>
              <w:t>Appears to be in recent order, March 2022</w:t>
            </w:r>
          </w:p>
          <w:p w14:paraId="50FF2DEA" w14:textId="77777777" w:rsidR="00A6519C" w:rsidRDefault="00A6519C" w:rsidP="00A6519C">
            <w:pPr>
              <w:pStyle w:val="TableTextLeft10pt"/>
              <w:rPr>
                <w:rFonts w:cstheme="minorHAnsi"/>
              </w:rPr>
            </w:pPr>
            <w:r>
              <w:rPr>
                <w:rFonts w:cstheme="minorHAnsi"/>
              </w:rPr>
              <w:t>Power tested</w:t>
            </w:r>
          </w:p>
          <w:p w14:paraId="689151A2" w14:textId="77777777" w:rsidR="00A6519C" w:rsidRPr="00475D27" w:rsidRDefault="00A6519C" w:rsidP="00A6519C">
            <w:pPr>
              <w:pStyle w:val="TableTextLeft10pt"/>
              <w:rPr>
                <w:rFonts w:cstheme="minorHAnsi"/>
              </w:rPr>
            </w:pPr>
            <w:r>
              <w:rPr>
                <w:rFonts w:cstheme="minorHAnsi"/>
              </w:rPr>
              <w:t>Light dark mould shading to door rubber inner</w:t>
            </w:r>
          </w:p>
        </w:tc>
        <w:tc>
          <w:tcPr>
            <w:tcW w:w="3685" w:type="dxa"/>
            <w:tcBorders>
              <w:left w:val="single" w:sz="4" w:space="0" w:color="000000"/>
            </w:tcBorders>
          </w:tcPr>
          <w:p w14:paraId="29F595B6" w14:textId="77777777" w:rsidR="00A6519C" w:rsidRDefault="00E64CD1" w:rsidP="00E64CD1">
            <w:pPr>
              <w:pStyle w:val="TableTextLeft10pt"/>
              <w:rPr>
                <w:rFonts w:cstheme="minorHAnsi"/>
              </w:rPr>
            </w:pPr>
            <w:r>
              <w:rPr>
                <w:rFonts w:cstheme="minorHAnsi"/>
              </w:rPr>
              <w:t>Water marks to door glass and dull mark within door rubber, requires further clean</w:t>
            </w:r>
          </w:p>
          <w:p w14:paraId="4D7D2322" w14:textId="77777777" w:rsidR="00E64CD1" w:rsidRPr="00475D27" w:rsidRDefault="00E64CD1" w:rsidP="00E64CD1">
            <w:pPr>
              <w:pStyle w:val="TableTextLeft10pt"/>
              <w:rPr>
                <w:rFonts w:cstheme="minorHAnsi"/>
              </w:rPr>
            </w:pPr>
            <w:r>
              <w:rPr>
                <w:rFonts w:cstheme="minorHAnsi"/>
              </w:rPr>
              <w:t>Very dusty to low level behind kickboard, requires clean</w:t>
            </w:r>
          </w:p>
        </w:tc>
      </w:tr>
      <w:tr w:rsidR="00A6519C" w:rsidRPr="00F46EB4" w14:paraId="2EF0CCAF" w14:textId="77777777" w:rsidTr="00A6519C">
        <w:trPr>
          <w:trHeight w:val="402"/>
          <w:jc w:val="center"/>
        </w:trPr>
        <w:tc>
          <w:tcPr>
            <w:tcW w:w="914" w:type="dxa"/>
            <w:vAlign w:val="center"/>
          </w:tcPr>
          <w:p w14:paraId="7473CDC0" w14:textId="77777777" w:rsidR="00A6519C" w:rsidRPr="00F46EB4" w:rsidRDefault="00A6519C" w:rsidP="00A6519C">
            <w:pPr>
              <w:pStyle w:val="ReportListNumbers"/>
            </w:pPr>
          </w:p>
        </w:tc>
        <w:tc>
          <w:tcPr>
            <w:tcW w:w="2218" w:type="dxa"/>
          </w:tcPr>
          <w:p w14:paraId="19A937B0" w14:textId="77777777" w:rsidR="00A6519C" w:rsidRPr="003F2161" w:rsidRDefault="00A6519C" w:rsidP="00A6519C">
            <w:pPr>
              <w:pStyle w:val="TableTextLeft10pt"/>
            </w:pPr>
            <w:r>
              <w:t>Fridge Freezer</w:t>
            </w:r>
          </w:p>
        </w:tc>
        <w:tc>
          <w:tcPr>
            <w:tcW w:w="3685" w:type="dxa"/>
          </w:tcPr>
          <w:p w14:paraId="0BCA1503" w14:textId="77777777" w:rsidR="00A6519C" w:rsidRDefault="00A6519C" w:rsidP="00A6519C">
            <w:pPr>
              <w:pStyle w:val="TableTextLeft10pt"/>
              <w:rPr>
                <w:rFonts w:cstheme="minorHAnsi"/>
              </w:rPr>
            </w:pPr>
            <w:r>
              <w:rPr>
                <w:rFonts w:cstheme="minorHAnsi"/>
              </w:rPr>
              <w:t xml:space="preserve">Inbuilt </w:t>
            </w:r>
            <w:r w:rsidRPr="001A699D">
              <w:rPr>
                <w:rFonts w:cstheme="minorHAnsi"/>
                <w:i/>
              </w:rPr>
              <w:t>Bosch</w:t>
            </w:r>
            <w:r>
              <w:rPr>
                <w:rFonts w:cstheme="minorHAnsi"/>
              </w:rPr>
              <w:t xml:space="preserve"> fridge freezer</w:t>
            </w:r>
          </w:p>
          <w:p w14:paraId="6294BECC" w14:textId="77777777" w:rsidR="00A6519C" w:rsidRDefault="00A6519C" w:rsidP="00A6519C">
            <w:pPr>
              <w:pStyle w:val="TableTextLeft10pt"/>
              <w:rPr>
                <w:rFonts w:cstheme="minorHAnsi"/>
              </w:rPr>
            </w:pPr>
          </w:p>
          <w:p w14:paraId="7F68867A" w14:textId="77777777" w:rsidR="00A6519C" w:rsidRDefault="00A6519C" w:rsidP="00A6519C">
            <w:pPr>
              <w:pStyle w:val="TableTextLeft10pt"/>
              <w:rPr>
                <w:rFonts w:cstheme="minorHAnsi"/>
              </w:rPr>
            </w:pPr>
          </w:p>
          <w:p w14:paraId="67FBE583" w14:textId="77777777" w:rsidR="00A6519C" w:rsidRDefault="00A6519C" w:rsidP="00A6519C">
            <w:pPr>
              <w:pStyle w:val="TableTextLeft10pt"/>
              <w:rPr>
                <w:rFonts w:cstheme="minorHAnsi"/>
              </w:rPr>
            </w:pPr>
            <w:r>
              <w:rPr>
                <w:rFonts w:cstheme="minorHAnsi"/>
              </w:rPr>
              <w:t>Fridge:</w:t>
            </w:r>
          </w:p>
          <w:p w14:paraId="45A0C1B5" w14:textId="77777777" w:rsidR="00A6519C" w:rsidRDefault="00A6519C" w:rsidP="00A6519C">
            <w:pPr>
              <w:pStyle w:val="TableTextLeft10pt"/>
              <w:rPr>
                <w:rFonts w:cstheme="minorHAnsi"/>
              </w:rPr>
            </w:pPr>
            <w:r>
              <w:rPr>
                <w:rFonts w:cstheme="minorHAnsi"/>
              </w:rPr>
              <w:t>Light and cover</w:t>
            </w:r>
          </w:p>
          <w:p w14:paraId="433424E8" w14:textId="77777777" w:rsidR="00A6519C" w:rsidRDefault="00A6519C" w:rsidP="00A6519C">
            <w:pPr>
              <w:pStyle w:val="TableTextLeft10pt"/>
              <w:rPr>
                <w:rFonts w:cstheme="minorHAnsi"/>
              </w:rPr>
            </w:pPr>
            <w:r>
              <w:rPr>
                <w:rFonts w:cstheme="minorHAnsi"/>
              </w:rPr>
              <w:t>4 x glass shelves, grey, white trim</w:t>
            </w:r>
          </w:p>
          <w:p w14:paraId="42789E31" w14:textId="77777777" w:rsidR="00A6519C" w:rsidRDefault="00A6519C" w:rsidP="00A6519C">
            <w:pPr>
              <w:pStyle w:val="TableTextLeft10pt"/>
              <w:rPr>
                <w:rFonts w:cstheme="minorHAnsi"/>
              </w:rPr>
            </w:pPr>
            <w:r>
              <w:rPr>
                <w:rFonts w:cstheme="minorHAnsi"/>
              </w:rPr>
              <w:t>Salad crisper</w:t>
            </w:r>
          </w:p>
          <w:p w14:paraId="28598356" w14:textId="77777777" w:rsidR="00A6519C" w:rsidRDefault="00A6519C" w:rsidP="00A6519C">
            <w:pPr>
              <w:pStyle w:val="TableTextLeft10pt"/>
              <w:rPr>
                <w:rFonts w:cstheme="minorHAnsi"/>
              </w:rPr>
            </w:pPr>
            <w:r>
              <w:rPr>
                <w:rFonts w:cstheme="minorHAnsi"/>
              </w:rPr>
              <w:t>3 x door shelves</w:t>
            </w:r>
          </w:p>
          <w:p w14:paraId="0D10434D" w14:textId="77777777" w:rsidR="00A6519C" w:rsidRDefault="00A6519C" w:rsidP="00A6519C">
            <w:pPr>
              <w:pStyle w:val="TableTextLeft10pt"/>
              <w:rPr>
                <w:rFonts w:cstheme="minorHAnsi"/>
              </w:rPr>
            </w:pPr>
            <w:r>
              <w:rPr>
                <w:rFonts w:cstheme="minorHAnsi"/>
              </w:rPr>
              <w:t>Freezer:</w:t>
            </w:r>
          </w:p>
          <w:p w14:paraId="43F29845" w14:textId="77777777" w:rsidR="00A6519C" w:rsidRDefault="00A6519C" w:rsidP="00A6519C">
            <w:pPr>
              <w:pStyle w:val="TableTextLeft10pt"/>
              <w:rPr>
                <w:rFonts w:cstheme="minorHAnsi"/>
              </w:rPr>
            </w:pPr>
            <w:r>
              <w:rPr>
                <w:rFonts w:cstheme="minorHAnsi"/>
              </w:rPr>
              <w:t>4 x drawers</w:t>
            </w:r>
          </w:p>
          <w:p w14:paraId="4CC86ADA" w14:textId="77777777" w:rsidR="00A6519C" w:rsidRDefault="00A6519C" w:rsidP="00A6519C">
            <w:pPr>
              <w:pStyle w:val="TableTextLeft10pt"/>
              <w:rPr>
                <w:rFonts w:cstheme="minorHAnsi"/>
              </w:rPr>
            </w:pPr>
            <w:r>
              <w:rPr>
                <w:rFonts w:cstheme="minorHAnsi"/>
              </w:rPr>
              <w:t>4 x assorted ice cube trays</w:t>
            </w:r>
          </w:p>
          <w:p w14:paraId="3FB81A97" w14:textId="77777777" w:rsidR="00A6519C" w:rsidRPr="00475D27" w:rsidRDefault="00A6519C" w:rsidP="00A6519C">
            <w:pPr>
              <w:pStyle w:val="TableTextLeft10pt"/>
              <w:rPr>
                <w:rFonts w:cstheme="minorHAnsi"/>
              </w:rPr>
            </w:pPr>
            <w:r>
              <w:rPr>
                <w:rFonts w:cstheme="minorHAnsi"/>
              </w:rPr>
              <w:t>1 x ice block</w:t>
            </w:r>
          </w:p>
        </w:tc>
        <w:tc>
          <w:tcPr>
            <w:tcW w:w="3685" w:type="dxa"/>
            <w:tcBorders>
              <w:right w:val="single" w:sz="4" w:space="0" w:color="000000"/>
            </w:tcBorders>
          </w:tcPr>
          <w:p w14:paraId="14E0F431" w14:textId="77777777" w:rsidR="00A6519C" w:rsidRDefault="00A6519C" w:rsidP="00A6519C">
            <w:pPr>
              <w:pStyle w:val="TableTextLeft10pt"/>
              <w:rPr>
                <w:rFonts w:cstheme="minorHAnsi"/>
              </w:rPr>
            </w:pPr>
            <w:r>
              <w:rPr>
                <w:rFonts w:cstheme="minorHAnsi"/>
              </w:rPr>
              <w:t>Appears to be in recent order, March 2022</w:t>
            </w:r>
          </w:p>
          <w:p w14:paraId="1504AD68" w14:textId="77777777" w:rsidR="00A6519C" w:rsidRDefault="00A6519C" w:rsidP="00A6519C">
            <w:pPr>
              <w:pStyle w:val="TableTextLeft10pt"/>
              <w:rPr>
                <w:rFonts w:cstheme="minorHAnsi"/>
              </w:rPr>
            </w:pPr>
            <w:r>
              <w:rPr>
                <w:rFonts w:cstheme="minorHAnsi"/>
              </w:rPr>
              <w:t>Power tested</w:t>
            </w:r>
          </w:p>
          <w:p w14:paraId="6F7D2BB2" w14:textId="77777777" w:rsidR="00A6519C" w:rsidRDefault="00A6519C" w:rsidP="00A6519C">
            <w:pPr>
              <w:pStyle w:val="TableTextLeft10pt"/>
              <w:rPr>
                <w:rFonts w:cstheme="minorHAnsi"/>
              </w:rPr>
            </w:pPr>
          </w:p>
          <w:p w14:paraId="30023F5B"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61454AEA" w14:textId="77777777" w:rsidR="00A6519C" w:rsidRDefault="00497271" w:rsidP="00A6519C">
            <w:pPr>
              <w:pStyle w:val="TableTextLeft10pt"/>
              <w:rPr>
                <w:rFonts w:cstheme="minorHAnsi"/>
              </w:rPr>
            </w:pPr>
            <w:r w:rsidRPr="00116A53">
              <w:rPr>
                <w:color w:val="0070C0"/>
                <w:szCs w:val="21"/>
              </w:rPr>
              <w:sym w:font="Wingdings" w:char="F0FC"/>
            </w:r>
          </w:p>
          <w:p w14:paraId="3A57F070" w14:textId="77777777" w:rsidR="00E64CD1" w:rsidRDefault="00E64CD1" w:rsidP="00A6519C">
            <w:pPr>
              <w:pStyle w:val="TableTextLeft10pt"/>
              <w:rPr>
                <w:rFonts w:cstheme="minorHAnsi"/>
              </w:rPr>
            </w:pPr>
          </w:p>
          <w:p w14:paraId="5AAFD513" w14:textId="77777777" w:rsidR="00E64CD1" w:rsidRDefault="00E64CD1" w:rsidP="00A6519C">
            <w:pPr>
              <w:pStyle w:val="TableTextLeft10pt"/>
              <w:rPr>
                <w:rFonts w:cstheme="minorHAnsi"/>
              </w:rPr>
            </w:pPr>
          </w:p>
          <w:p w14:paraId="268E1252" w14:textId="77777777" w:rsidR="00E64CD1" w:rsidRDefault="00E64CD1" w:rsidP="00A6519C">
            <w:pPr>
              <w:pStyle w:val="TableTextLeft10pt"/>
              <w:rPr>
                <w:rFonts w:cstheme="minorHAnsi"/>
              </w:rPr>
            </w:pPr>
          </w:p>
          <w:p w14:paraId="33619427" w14:textId="77777777" w:rsidR="00E64CD1" w:rsidRDefault="00E64CD1" w:rsidP="00A6519C">
            <w:pPr>
              <w:pStyle w:val="TableTextLeft10pt"/>
              <w:rPr>
                <w:rFonts w:cstheme="minorHAnsi"/>
              </w:rPr>
            </w:pPr>
          </w:p>
          <w:p w14:paraId="417D7722" w14:textId="77777777" w:rsidR="00497271" w:rsidRDefault="00497271" w:rsidP="00497271">
            <w:pPr>
              <w:pStyle w:val="TableTextLeft10pt"/>
              <w:rPr>
                <w:rFonts w:cstheme="minorHAnsi"/>
              </w:rPr>
            </w:pPr>
            <w:r>
              <w:rPr>
                <w:rFonts w:cstheme="minorHAnsi"/>
              </w:rPr>
              <w:t xml:space="preserve">Only </w:t>
            </w:r>
            <w:r w:rsidR="00E64CD1">
              <w:rPr>
                <w:rFonts w:cstheme="minorHAnsi"/>
              </w:rPr>
              <w:t>3 x glas</w:t>
            </w:r>
            <w:r>
              <w:rPr>
                <w:rFonts w:cstheme="minorHAnsi"/>
              </w:rPr>
              <w:t>s shelves seen with white trim</w:t>
            </w:r>
          </w:p>
          <w:p w14:paraId="05501A76" w14:textId="77777777" w:rsidR="00E64CD1" w:rsidRDefault="00497271" w:rsidP="00497271">
            <w:pPr>
              <w:pStyle w:val="TableTextLeft10pt"/>
              <w:rPr>
                <w:rFonts w:cstheme="minorHAnsi"/>
              </w:rPr>
            </w:pPr>
            <w:r>
              <w:rPr>
                <w:rFonts w:cstheme="minorHAnsi"/>
              </w:rPr>
              <w:t>O</w:t>
            </w:r>
            <w:r w:rsidR="00E64CD1">
              <w:rPr>
                <w:rFonts w:cstheme="minorHAnsi"/>
              </w:rPr>
              <w:t>nly 2 x door shelves seen</w:t>
            </w:r>
          </w:p>
          <w:p w14:paraId="6D13E2CD" w14:textId="77777777" w:rsidR="00497271" w:rsidRPr="00475D27" w:rsidRDefault="00497271" w:rsidP="00497271">
            <w:pPr>
              <w:pStyle w:val="TableTextLeft10pt"/>
              <w:rPr>
                <w:rFonts w:cstheme="minorHAnsi"/>
              </w:rPr>
            </w:pPr>
            <w:r>
              <w:rPr>
                <w:rFonts w:cstheme="minorHAnsi"/>
              </w:rPr>
              <w:t>Possibly fridge freezer has been replaced with Similar Bosch model?</w:t>
            </w:r>
          </w:p>
        </w:tc>
      </w:tr>
      <w:tr w:rsidR="00A6519C" w:rsidRPr="00F46EB4" w14:paraId="758D371B" w14:textId="77777777" w:rsidTr="00A6519C">
        <w:trPr>
          <w:trHeight w:val="402"/>
          <w:jc w:val="center"/>
        </w:trPr>
        <w:tc>
          <w:tcPr>
            <w:tcW w:w="914" w:type="dxa"/>
            <w:vAlign w:val="center"/>
          </w:tcPr>
          <w:p w14:paraId="66E912F0" w14:textId="77777777" w:rsidR="00A6519C" w:rsidRPr="00F46EB4" w:rsidRDefault="00A6519C" w:rsidP="00A6519C">
            <w:pPr>
              <w:pStyle w:val="ReportListNumbers"/>
            </w:pPr>
          </w:p>
        </w:tc>
        <w:tc>
          <w:tcPr>
            <w:tcW w:w="2218" w:type="dxa"/>
          </w:tcPr>
          <w:p w14:paraId="16887854" w14:textId="77777777" w:rsidR="00A6519C" w:rsidRPr="003F2161" w:rsidRDefault="00A6519C" w:rsidP="00A6519C">
            <w:pPr>
              <w:pStyle w:val="TableTextLeft10pt"/>
            </w:pPr>
            <w:r>
              <w:t>Dishwasher</w:t>
            </w:r>
          </w:p>
        </w:tc>
        <w:tc>
          <w:tcPr>
            <w:tcW w:w="3685" w:type="dxa"/>
          </w:tcPr>
          <w:p w14:paraId="0C7CDAA7" w14:textId="77777777" w:rsidR="00A6519C" w:rsidRDefault="00A6519C" w:rsidP="00A6519C">
            <w:pPr>
              <w:pStyle w:val="TableTextLeft10pt"/>
              <w:rPr>
                <w:rFonts w:cstheme="minorHAnsi"/>
              </w:rPr>
            </w:pPr>
            <w:r>
              <w:rPr>
                <w:rFonts w:cstheme="minorHAnsi"/>
              </w:rPr>
              <w:t xml:space="preserve">Inbuilt </w:t>
            </w:r>
            <w:r w:rsidRPr="001A699D">
              <w:rPr>
                <w:rFonts w:cstheme="minorHAnsi"/>
                <w:i/>
              </w:rPr>
              <w:t>Hotpoint</w:t>
            </w:r>
            <w:r>
              <w:rPr>
                <w:rFonts w:cstheme="minorHAnsi"/>
              </w:rPr>
              <w:t xml:space="preserve"> dishwasher</w:t>
            </w:r>
          </w:p>
          <w:p w14:paraId="2CDCEB9F" w14:textId="77777777" w:rsidR="00A6519C" w:rsidRDefault="00A6519C" w:rsidP="00A6519C">
            <w:pPr>
              <w:pStyle w:val="TableTextLeft10pt"/>
              <w:rPr>
                <w:rFonts w:cstheme="minorHAnsi"/>
              </w:rPr>
            </w:pPr>
            <w:r>
              <w:rPr>
                <w:rFonts w:cstheme="minorHAnsi"/>
              </w:rPr>
              <w:t>2 x drawers</w:t>
            </w:r>
          </w:p>
          <w:p w14:paraId="3247FA05" w14:textId="77777777" w:rsidR="00A6519C" w:rsidRPr="00475D27" w:rsidRDefault="00A6519C" w:rsidP="00A6519C">
            <w:pPr>
              <w:pStyle w:val="TableTextLeft10pt"/>
              <w:rPr>
                <w:rFonts w:cstheme="minorHAnsi"/>
              </w:rPr>
            </w:pPr>
            <w:r>
              <w:rPr>
                <w:rFonts w:cstheme="minorHAnsi"/>
              </w:rPr>
              <w:t>Cutlery basket</w:t>
            </w:r>
          </w:p>
        </w:tc>
        <w:tc>
          <w:tcPr>
            <w:tcW w:w="3685" w:type="dxa"/>
            <w:tcBorders>
              <w:right w:val="single" w:sz="4" w:space="0" w:color="000000"/>
            </w:tcBorders>
          </w:tcPr>
          <w:p w14:paraId="0E4F61B1" w14:textId="77777777" w:rsidR="00A6519C" w:rsidRDefault="00A6519C" w:rsidP="00A6519C">
            <w:pPr>
              <w:pStyle w:val="TableTextLeft10pt"/>
              <w:rPr>
                <w:rFonts w:cstheme="minorHAnsi"/>
              </w:rPr>
            </w:pPr>
            <w:r>
              <w:rPr>
                <w:rFonts w:cstheme="minorHAnsi"/>
              </w:rPr>
              <w:t>Good used order</w:t>
            </w:r>
          </w:p>
          <w:p w14:paraId="16638EE8" w14:textId="77777777" w:rsidR="00A6519C" w:rsidRDefault="00A6519C" w:rsidP="00A6519C">
            <w:pPr>
              <w:pStyle w:val="TableTextLeft10pt"/>
              <w:rPr>
                <w:rFonts w:cstheme="minorHAnsi"/>
              </w:rPr>
            </w:pPr>
            <w:r>
              <w:rPr>
                <w:rFonts w:cstheme="minorHAnsi"/>
              </w:rPr>
              <w:t>Power tested</w:t>
            </w:r>
          </w:p>
          <w:p w14:paraId="046E1853" w14:textId="77777777" w:rsidR="00A6519C" w:rsidRDefault="00A6519C" w:rsidP="00A6519C">
            <w:pPr>
              <w:pStyle w:val="TableTextLeft10pt"/>
              <w:rPr>
                <w:rFonts w:cstheme="minorHAnsi"/>
              </w:rPr>
            </w:pPr>
            <w:r>
              <w:rPr>
                <w:rFonts w:cstheme="minorHAnsi"/>
              </w:rPr>
              <w:t>Door drops a little quickly on opening</w:t>
            </w:r>
          </w:p>
          <w:p w14:paraId="0EA7EAEB" w14:textId="77777777" w:rsidR="00A6519C" w:rsidRPr="00475D27" w:rsidRDefault="00A6519C" w:rsidP="00A6519C">
            <w:pPr>
              <w:pStyle w:val="TableTextLeft10pt"/>
              <w:rPr>
                <w:rFonts w:cstheme="minorHAnsi"/>
              </w:rPr>
            </w:pPr>
            <w:r>
              <w:rPr>
                <w:rFonts w:cstheme="minorHAnsi"/>
              </w:rPr>
              <w:t>Hinges slightly rusting</w:t>
            </w:r>
          </w:p>
        </w:tc>
        <w:tc>
          <w:tcPr>
            <w:tcW w:w="3685" w:type="dxa"/>
            <w:tcBorders>
              <w:left w:val="single" w:sz="4" w:space="0" w:color="000000"/>
            </w:tcBorders>
          </w:tcPr>
          <w:p w14:paraId="5AEBE6C7" w14:textId="77777777" w:rsidR="00A6519C" w:rsidRDefault="00E64CD1" w:rsidP="00A6519C">
            <w:pPr>
              <w:pStyle w:val="TableTextLeft10pt"/>
              <w:rPr>
                <w:rFonts w:cstheme="minorHAnsi"/>
              </w:rPr>
            </w:pPr>
            <w:r>
              <w:rPr>
                <w:rFonts w:cstheme="minorHAnsi"/>
              </w:rPr>
              <w:t>Replaced with Bosch dishwasher</w:t>
            </w:r>
          </w:p>
          <w:p w14:paraId="27013CFB" w14:textId="77777777" w:rsidR="00E64CD1" w:rsidRPr="00475D27" w:rsidRDefault="00E64CD1" w:rsidP="00497271">
            <w:pPr>
              <w:pStyle w:val="TableTextLeft10pt"/>
              <w:rPr>
                <w:rFonts w:cstheme="minorHAnsi"/>
              </w:rPr>
            </w:pPr>
            <w:r>
              <w:rPr>
                <w:rFonts w:cstheme="minorHAnsi"/>
              </w:rPr>
              <w:t>Kickboard can detach easily underneath when closing</w:t>
            </w:r>
            <w:r w:rsidR="00497271">
              <w:rPr>
                <w:rFonts w:cstheme="minorHAnsi"/>
              </w:rPr>
              <w:t xml:space="preserve"> door</w:t>
            </w:r>
          </w:p>
        </w:tc>
      </w:tr>
    </w:tbl>
    <w:p w14:paraId="4588036A" w14:textId="77777777" w:rsidR="00A6519C" w:rsidRDefault="00A6519C">
      <w:r>
        <w:br w:type="page"/>
      </w:r>
    </w:p>
    <w:p w14:paraId="0DF7D60C" w14:textId="77777777" w:rsidR="00A6519C" w:rsidRDefault="00A6519C" w:rsidP="00A6519C">
      <w:pPr>
        <w:pStyle w:val="Footer"/>
        <w:pBdr>
          <w:top w:val="none" w:sz="0" w:space="0" w:color="auto"/>
        </w:pBdr>
        <w:jc w:val="left"/>
        <w:rPr>
          <w:color w:val="7FA841"/>
          <w:sz w:val="24"/>
          <w:szCs w:val="20"/>
        </w:rPr>
      </w:pPr>
      <w:r>
        <w:rPr>
          <w:color w:val="7FA841"/>
          <w:sz w:val="24"/>
          <w:szCs w:val="20"/>
        </w:rPr>
        <w:lastRenderedPageBreak/>
        <w:t>Kitchen</w:t>
      </w:r>
    </w:p>
    <w:tbl>
      <w:tblPr>
        <w:tblW w:w="1418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14"/>
        <w:gridCol w:w="2218"/>
        <w:gridCol w:w="3685"/>
        <w:gridCol w:w="3685"/>
        <w:gridCol w:w="3685"/>
      </w:tblGrid>
      <w:tr w:rsidR="00A6519C" w:rsidRPr="00F46EB4" w14:paraId="703351B3" w14:textId="77777777" w:rsidTr="00A6519C">
        <w:trPr>
          <w:trHeight w:val="402"/>
          <w:tblHeader/>
          <w:jc w:val="center"/>
        </w:trPr>
        <w:tc>
          <w:tcPr>
            <w:tcW w:w="914" w:type="dxa"/>
            <w:tcBorders>
              <w:top w:val="nil"/>
              <w:left w:val="nil"/>
              <w:bottom w:val="single" w:sz="6" w:space="0" w:color="595959"/>
              <w:right w:val="single" w:sz="6" w:space="0" w:color="595959"/>
            </w:tcBorders>
            <w:shd w:val="clear" w:color="auto" w:fill="D6D6D6" w:themeFill="text1" w:themeFillTint="33"/>
            <w:vAlign w:val="center"/>
          </w:tcPr>
          <w:p w14:paraId="77DB4A58" w14:textId="77777777" w:rsidR="00A6519C" w:rsidRPr="00DF05C5" w:rsidRDefault="00A6519C" w:rsidP="00A6519C">
            <w:pPr>
              <w:pStyle w:val="TableTextWhiteLeft10pt"/>
              <w:rPr>
                <w:color w:val="7FA841"/>
              </w:rPr>
            </w:pPr>
          </w:p>
        </w:tc>
        <w:tc>
          <w:tcPr>
            <w:tcW w:w="221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32C016D1"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0E382BB7"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1BF1D284"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2725CCEC"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4EC7F8AC" w14:textId="77777777" w:rsidTr="00A6519C">
        <w:trPr>
          <w:trHeight w:val="402"/>
          <w:jc w:val="center"/>
        </w:trPr>
        <w:tc>
          <w:tcPr>
            <w:tcW w:w="914" w:type="dxa"/>
            <w:vAlign w:val="center"/>
          </w:tcPr>
          <w:p w14:paraId="7BD2234E" w14:textId="77777777" w:rsidR="00A6519C" w:rsidRPr="00F46EB4" w:rsidRDefault="00A6519C" w:rsidP="00A6519C">
            <w:pPr>
              <w:pStyle w:val="ReportListNumbers"/>
            </w:pPr>
          </w:p>
        </w:tc>
        <w:tc>
          <w:tcPr>
            <w:tcW w:w="2218" w:type="dxa"/>
          </w:tcPr>
          <w:p w14:paraId="47A15B1A" w14:textId="77777777" w:rsidR="00A6519C" w:rsidRDefault="00A6519C" w:rsidP="00A6519C">
            <w:pPr>
              <w:pStyle w:val="TableTextLeft10pt"/>
            </w:pPr>
            <w:r>
              <w:t>Extractor</w:t>
            </w:r>
          </w:p>
        </w:tc>
        <w:tc>
          <w:tcPr>
            <w:tcW w:w="3685" w:type="dxa"/>
          </w:tcPr>
          <w:p w14:paraId="1430C05A" w14:textId="77777777" w:rsidR="00A6519C" w:rsidRDefault="00A6519C" w:rsidP="00A6519C">
            <w:pPr>
              <w:pStyle w:val="TableTextLeft10pt"/>
              <w:rPr>
                <w:rFonts w:cstheme="minorHAnsi"/>
              </w:rPr>
            </w:pPr>
            <w:r>
              <w:rPr>
                <w:rFonts w:cstheme="minorHAnsi"/>
              </w:rPr>
              <w:t>Stainless steel extractor/cooker hood</w:t>
            </w:r>
          </w:p>
          <w:p w14:paraId="2D4FF03F" w14:textId="77777777" w:rsidR="00A6519C" w:rsidRDefault="00A6519C" w:rsidP="00A6519C">
            <w:pPr>
              <w:pStyle w:val="TableTextLeft10pt"/>
              <w:rPr>
                <w:rFonts w:cstheme="minorHAnsi"/>
              </w:rPr>
            </w:pPr>
          </w:p>
          <w:p w14:paraId="6EC07986" w14:textId="77777777" w:rsidR="00A6519C" w:rsidRDefault="00A6519C" w:rsidP="00A6519C">
            <w:pPr>
              <w:pStyle w:val="TableTextLeft10pt"/>
              <w:rPr>
                <w:rFonts w:cstheme="minorHAnsi"/>
              </w:rPr>
            </w:pPr>
          </w:p>
          <w:p w14:paraId="6903054F" w14:textId="77777777" w:rsidR="00A6519C" w:rsidRPr="00475D27" w:rsidRDefault="00A6519C" w:rsidP="00A6519C">
            <w:pPr>
              <w:pStyle w:val="TableTextLeft10pt"/>
              <w:rPr>
                <w:rFonts w:cstheme="minorHAnsi"/>
              </w:rPr>
            </w:pPr>
            <w:r>
              <w:rPr>
                <w:rFonts w:cstheme="minorHAnsi"/>
              </w:rPr>
              <w:br/>
              <w:t>2 x lights and covers</w:t>
            </w:r>
          </w:p>
        </w:tc>
        <w:tc>
          <w:tcPr>
            <w:tcW w:w="3685" w:type="dxa"/>
            <w:tcBorders>
              <w:right w:val="single" w:sz="4" w:space="0" w:color="000000"/>
            </w:tcBorders>
          </w:tcPr>
          <w:p w14:paraId="33EF9CD0" w14:textId="77777777" w:rsidR="00A6519C" w:rsidRDefault="00A6519C" w:rsidP="00A6519C">
            <w:pPr>
              <w:pStyle w:val="TableTextLeft10pt"/>
              <w:rPr>
                <w:rFonts w:cstheme="minorHAnsi"/>
              </w:rPr>
            </w:pPr>
            <w:r>
              <w:rPr>
                <w:rFonts w:cstheme="minorHAnsi"/>
              </w:rPr>
              <w:t>Good used order</w:t>
            </w:r>
          </w:p>
          <w:p w14:paraId="0A5FADBC" w14:textId="77777777" w:rsidR="00A6519C" w:rsidRDefault="00A6519C" w:rsidP="00A6519C">
            <w:pPr>
              <w:pStyle w:val="TableTextLeft10pt"/>
              <w:rPr>
                <w:rFonts w:cstheme="minorHAnsi"/>
              </w:rPr>
            </w:pPr>
            <w:r>
              <w:rPr>
                <w:rFonts w:cstheme="minorHAnsi"/>
              </w:rPr>
              <w:t>Power tested</w:t>
            </w:r>
          </w:p>
          <w:p w14:paraId="1398B46E" w14:textId="77777777" w:rsidR="00A6519C" w:rsidRDefault="00A6519C" w:rsidP="00A6519C">
            <w:pPr>
              <w:pStyle w:val="TableTextLeft10pt"/>
              <w:rPr>
                <w:rFonts w:cstheme="minorHAnsi"/>
              </w:rPr>
            </w:pPr>
            <w:r>
              <w:rPr>
                <w:rFonts w:cstheme="minorHAnsi"/>
              </w:rPr>
              <w:t>Slight gapping at joins to hood although clear sealant to front join</w:t>
            </w:r>
          </w:p>
          <w:p w14:paraId="644E9D1A" w14:textId="77777777" w:rsidR="00A6519C" w:rsidRDefault="00A6519C" w:rsidP="00A6519C">
            <w:pPr>
              <w:pStyle w:val="TableTextLeft10pt"/>
              <w:rPr>
                <w:rFonts w:cstheme="minorHAnsi"/>
              </w:rPr>
            </w:pPr>
            <w:r>
              <w:rPr>
                <w:rFonts w:cstheme="minorHAnsi"/>
              </w:rPr>
              <w:t>Working order</w:t>
            </w:r>
          </w:p>
          <w:p w14:paraId="36EDD0AD" w14:textId="77777777" w:rsidR="00A6519C" w:rsidRPr="00475D27" w:rsidRDefault="00A6519C" w:rsidP="00A6519C">
            <w:pPr>
              <w:pStyle w:val="TableTextLeft10pt"/>
              <w:rPr>
                <w:rFonts w:cstheme="minorHAnsi"/>
              </w:rPr>
            </w:pPr>
            <w:r>
              <w:rPr>
                <w:rFonts w:cstheme="minorHAnsi"/>
              </w:rPr>
              <w:t>Filters dented</w:t>
            </w:r>
          </w:p>
        </w:tc>
        <w:tc>
          <w:tcPr>
            <w:tcW w:w="3685" w:type="dxa"/>
            <w:tcBorders>
              <w:left w:val="single" w:sz="4" w:space="0" w:color="000000"/>
            </w:tcBorders>
          </w:tcPr>
          <w:p w14:paraId="5C6B5BB5" w14:textId="77777777" w:rsidR="00497271" w:rsidRDefault="00497271" w:rsidP="00A6519C">
            <w:pPr>
              <w:pStyle w:val="TableTextLeft10pt"/>
              <w:rPr>
                <w:color w:val="0070C0"/>
                <w:szCs w:val="21"/>
              </w:rPr>
            </w:pPr>
            <w:r w:rsidRPr="00116A53">
              <w:rPr>
                <w:color w:val="0070C0"/>
                <w:szCs w:val="21"/>
              </w:rPr>
              <w:sym w:font="Wingdings" w:char="F0FC"/>
            </w:r>
          </w:p>
          <w:p w14:paraId="1DAA06F2" w14:textId="77777777" w:rsidR="00497271" w:rsidRDefault="00497271" w:rsidP="00A6519C">
            <w:pPr>
              <w:pStyle w:val="TableTextLeft10pt"/>
              <w:rPr>
                <w:color w:val="0070C0"/>
                <w:szCs w:val="21"/>
              </w:rPr>
            </w:pPr>
          </w:p>
          <w:p w14:paraId="1ED943BD" w14:textId="77777777" w:rsidR="00497271" w:rsidRDefault="00497271" w:rsidP="00A6519C">
            <w:pPr>
              <w:pStyle w:val="TableTextLeft10pt"/>
              <w:rPr>
                <w:color w:val="0070C0"/>
                <w:szCs w:val="21"/>
              </w:rPr>
            </w:pPr>
          </w:p>
          <w:p w14:paraId="10086AA0" w14:textId="77777777" w:rsidR="00497271" w:rsidRDefault="00497271" w:rsidP="00A6519C">
            <w:pPr>
              <w:pStyle w:val="TableTextLeft10pt"/>
              <w:rPr>
                <w:rFonts w:cstheme="minorHAnsi"/>
              </w:rPr>
            </w:pPr>
          </w:p>
          <w:p w14:paraId="2DEF421C" w14:textId="77777777" w:rsidR="00A6519C" w:rsidRPr="00475D27" w:rsidRDefault="00E64CD1" w:rsidP="00A6519C">
            <w:pPr>
              <w:pStyle w:val="TableTextLeft10pt"/>
              <w:rPr>
                <w:rFonts w:cstheme="minorHAnsi"/>
              </w:rPr>
            </w:pPr>
            <w:r>
              <w:rPr>
                <w:rFonts w:cstheme="minorHAnsi"/>
              </w:rPr>
              <w:t>1 x light not working</w:t>
            </w:r>
          </w:p>
        </w:tc>
      </w:tr>
      <w:tr w:rsidR="00A6519C" w:rsidRPr="00F46EB4" w14:paraId="7088B6E2" w14:textId="77777777" w:rsidTr="00A6519C">
        <w:trPr>
          <w:trHeight w:val="402"/>
          <w:jc w:val="center"/>
        </w:trPr>
        <w:tc>
          <w:tcPr>
            <w:tcW w:w="914" w:type="dxa"/>
            <w:vAlign w:val="center"/>
          </w:tcPr>
          <w:p w14:paraId="689BC9C8" w14:textId="77777777" w:rsidR="00A6519C" w:rsidRPr="00F46EB4" w:rsidRDefault="00A6519C" w:rsidP="00A6519C">
            <w:pPr>
              <w:pStyle w:val="ReportListNumbers"/>
            </w:pPr>
          </w:p>
        </w:tc>
        <w:tc>
          <w:tcPr>
            <w:tcW w:w="2218" w:type="dxa"/>
          </w:tcPr>
          <w:p w14:paraId="3B98DBB1" w14:textId="77777777" w:rsidR="00A6519C" w:rsidRDefault="00A6519C" w:rsidP="00A6519C">
            <w:pPr>
              <w:pStyle w:val="TableTextLeft10pt"/>
            </w:pPr>
            <w:r>
              <w:t>Hob</w:t>
            </w:r>
          </w:p>
        </w:tc>
        <w:tc>
          <w:tcPr>
            <w:tcW w:w="3685" w:type="dxa"/>
          </w:tcPr>
          <w:p w14:paraId="7230ED90" w14:textId="77777777" w:rsidR="00A6519C" w:rsidRDefault="00A6519C" w:rsidP="00A6519C">
            <w:pPr>
              <w:pStyle w:val="TableTextLeft10pt"/>
              <w:rPr>
                <w:rFonts w:cstheme="minorHAnsi"/>
              </w:rPr>
            </w:pPr>
            <w:r>
              <w:rPr>
                <w:rFonts w:cstheme="minorHAnsi"/>
              </w:rPr>
              <w:t xml:space="preserve">Brushed stainless steel </w:t>
            </w:r>
            <w:r w:rsidRPr="001A699D">
              <w:rPr>
                <w:rFonts w:cstheme="minorHAnsi"/>
                <w:i/>
              </w:rPr>
              <w:t>Smeg</w:t>
            </w:r>
            <w:r>
              <w:rPr>
                <w:rFonts w:cstheme="minorHAnsi"/>
              </w:rPr>
              <w:t xml:space="preserve"> 5-ring gas hob</w:t>
            </w:r>
          </w:p>
          <w:p w14:paraId="5A16AC77" w14:textId="77777777" w:rsidR="00A6519C" w:rsidRDefault="00A6519C" w:rsidP="00A6519C">
            <w:pPr>
              <w:pStyle w:val="TableTextLeft10pt"/>
              <w:rPr>
                <w:rFonts w:cstheme="minorHAnsi"/>
              </w:rPr>
            </w:pPr>
            <w:r>
              <w:rPr>
                <w:rFonts w:cstheme="minorHAnsi"/>
              </w:rPr>
              <w:t>5 x gas rings</w:t>
            </w:r>
          </w:p>
          <w:p w14:paraId="32E33483" w14:textId="77777777" w:rsidR="00A6519C" w:rsidRPr="00475D27" w:rsidRDefault="00A6519C" w:rsidP="00A6519C">
            <w:pPr>
              <w:pStyle w:val="TableTextLeft10pt"/>
              <w:rPr>
                <w:rFonts w:cstheme="minorHAnsi"/>
              </w:rPr>
            </w:pPr>
            <w:r>
              <w:rPr>
                <w:rFonts w:cstheme="minorHAnsi"/>
              </w:rPr>
              <w:t>3 x black pan stands</w:t>
            </w:r>
          </w:p>
        </w:tc>
        <w:tc>
          <w:tcPr>
            <w:tcW w:w="3685" w:type="dxa"/>
            <w:tcBorders>
              <w:right w:val="single" w:sz="4" w:space="0" w:color="000000"/>
            </w:tcBorders>
          </w:tcPr>
          <w:p w14:paraId="516252EA" w14:textId="77777777" w:rsidR="00A6519C" w:rsidRDefault="00A6519C" w:rsidP="00A6519C">
            <w:pPr>
              <w:pStyle w:val="TableTextLeft10pt"/>
              <w:rPr>
                <w:rFonts w:cstheme="minorHAnsi"/>
              </w:rPr>
            </w:pPr>
            <w:r>
              <w:rPr>
                <w:rFonts w:cstheme="minorHAnsi"/>
              </w:rPr>
              <w:t>As new, March 2022</w:t>
            </w:r>
          </w:p>
          <w:p w14:paraId="4413C63B" w14:textId="77777777" w:rsidR="00A6519C" w:rsidRPr="00475D27" w:rsidRDefault="00A6519C" w:rsidP="00A6519C">
            <w:pPr>
              <w:pStyle w:val="TableTextLeft10pt"/>
              <w:rPr>
                <w:rFonts w:cstheme="minorHAnsi"/>
              </w:rPr>
            </w:pPr>
            <w:r>
              <w:rPr>
                <w:rFonts w:cstheme="minorHAnsi"/>
              </w:rPr>
              <w:t>Power tested</w:t>
            </w:r>
          </w:p>
        </w:tc>
        <w:tc>
          <w:tcPr>
            <w:tcW w:w="3685" w:type="dxa"/>
            <w:tcBorders>
              <w:left w:val="single" w:sz="4" w:space="0" w:color="000000"/>
            </w:tcBorders>
          </w:tcPr>
          <w:p w14:paraId="45A89C80" w14:textId="77777777" w:rsidR="00A6519C" w:rsidRPr="00475D27" w:rsidRDefault="00E64CD1" w:rsidP="00A6519C">
            <w:pPr>
              <w:pStyle w:val="TableTextLeft10pt"/>
              <w:rPr>
                <w:rFonts w:cstheme="minorHAnsi"/>
              </w:rPr>
            </w:pPr>
            <w:r>
              <w:rPr>
                <w:rFonts w:cstheme="minorHAnsi"/>
              </w:rPr>
              <w:t xml:space="preserve">Some </w:t>
            </w:r>
            <w:r w:rsidR="00497271">
              <w:rPr>
                <w:rFonts w:cstheme="minorHAnsi"/>
              </w:rPr>
              <w:t xml:space="preserve">light </w:t>
            </w:r>
            <w:r>
              <w:rPr>
                <w:rFonts w:cstheme="minorHAnsi"/>
              </w:rPr>
              <w:t>burnt-on grease spots and a little tarnishing around the hob rings</w:t>
            </w:r>
          </w:p>
        </w:tc>
      </w:tr>
      <w:tr w:rsidR="00A6519C" w:rsidRPr="00F46EB4" w14:paraId="531A996D" w14:textId="77777777" w:rsidTr="00A6519C">
        <w:trPr>
          <w:trHeight w:val="402"/>
          <w:jc w:val="center"/>
        </w:trPr>
        <w:tc>
          <w:tcPr>
            <w:tcW w:w="914" w:type="dxa"/>
            <w:vAlign w:val="center"/>
          </w:tcPr>
          <w:p w14:paraId="47DCFAE1" w14:textId="77777777" w:rsidR="00A6519C" w:rsidRPr="00F46EB4" w:rsidRDefault="00A6519C" w:rsidP="00A6519C">
            <w:pPr>
              <w:pStyle w:val="ReportListNumbers"/>
            </w:pPr>
          </w:p>
        </w:tc>
        <w:tc>
          <w:tcPr>
            <w:tcW w:w="2218" w:type="dxa"/>
          </w:tcPr>
          <w:p w14:paraId="03917078" w14:textId="77777777" w:rsidR="00A6519C" w:rsidRDefault="00A6519C" w:rsidP="00A6519C">
            <w:pPr>
              <w:pStyle w:val="TableTextLeft10pt"/>
            </w:pPr>
            <w:r>
              <w:t>Oven</w:t>
            </w:r>
          </w:p>
        </w:tc>
        <w:tc>
          <w:tcPr>
            <w:tcW w:w="3685" w:type="dxa"/>
          </w:tcPr>
          <w:p w14:paraId="7D946031" w14:textId="77777777" w:rsidR="00A6519C" w:rsidRDefault="00A6519C" w:rsidP="00A6519C">
            <w:pPr>
              <w:pStyle w:val="TableTextLeft10pt"/>
              <w:rPr>
                <w:rFonts w:cstheme="minorHAnsi"/>
              </w:rPr>
            </w:pPr>
            <w:r>
              <w:rPr>
                <w:rFonts w:cstheme="minorHAnsi"/>
              </w:rPr>
              <w:t xml:space="preserve">Inbuilt brushed stainless steel </w:t>
            </w:r>
            <w:r w:rsidRPr="001A699D">
              <w:rPr>
                <w:rFonts w:cstheme="minorHAnsi"/>
                <w:i/>
              </w:rPr>
              <w:t>IKEA Whirlpool</w:t>
            </w:r>
            <w:r>
              <w:rPr>
                <w:rFonts w:cstheme="minorHAnsi"/>
              </w:rPr>
              <w:t xml:space="preserve"> oven</w:t>
            </w:r>
          </w:p>
          <w:p w14:paraId="403B2545" w14:textId="77777777" w:rsidR="00A6519C" w:rsidRDefault="00A6519C" w:rsidP="00A6519C">
            <w:pPr>
              <w:pStyle w:val="TableTextLeft10pt"/>
              <w:rPr>
                <w:rFonts w:cstheme="minorHAnsi"/>
              </w:rPr>
            </w:pPr>
          </w:p>
          <w:p w14:paraId="3811B071" w14:textId="77777777" w:rsidR="00A6519C" w:rsidRDefault="00A6519C" w:rsidP="00A6519C">
            <w:pPr>
              <w:pStyle w:val="TableTextLeft10pt"/>
              <w:rPr>
                <w:rFonts w:cstheme="minorHAnsi"/>
              </w:rPr>
            </w:pPr>
            <w:r>
              <w:rPr>
                <w:rFonts w:cstheme="minorHAnsi"/>
              </w:rPr>
              <w:t>Interior light</w:t>
            </w:r>
          </w:p>
          <w:p w14:paraId="19AAB9DE" w14:textId="77777777" w:rsidR="00A6519C" w:rsidRDefault="00A6519C" w:rsidP="00A6519C">
            <w:pPr>
              <w:pStyle w:val="TableTextLeft10pt"/>
              <w:rPr>
                <w:rFonts w:cstheme="minorHAnsi"/>
              </w:rPr>
            </w:pPr>
            <w:r>
              <w:rPr>
                <w:rFonts w:cstheme="minorHAnsi"/>
              </w:rPr>
              <w:t>Chrome shelf</w:t>
            </w:r>
          </w:p>
          <w:p w14:paraId="45A932D2" w14:textId="77777777" w:rsidR="00A6519C" w:rsidRDefault="00A6519C" w:rsidP="00A6519C">
            <w:pPr>
              <w:pStyle w:val="TableTextLeft10pt"/>
              <w:rPr>
                <w:rFonts w:cstheme="minorHAnsi"/>
              </w:rPr>
            </w:pPr>
            <w:r>
              <w:rPr>
                <w:rFonts w:cstheme="minorHAnsi"/>
              </w:rPr>
              <w:t>Black grill pan and chrome rack</w:t>
            </w:r>
          </w:p>
        </w:tc>
        <w:tc>
          <w:tcPr>
            <w:tcW w:w="3685" w:type="dxa"/>
            <w:tcBorders>
              <w:right w:val="single" w:sz="4" w:space="0" w:color="000000"/>
            </w:tcBorders>
          </w:tcPr>
          <w:p w14:paraId="070F6C79" w14:textId="77777777" w:rsidR="00A6519C" w:rsidRDefault="00A6519C" w:rsidP="00A6519C">
            <w:pPr>
              <w:pStyle w:val="TableTextLeft10pt"/>
              <w:rPr>
                <w:rFonts w:cstheme="minorHAnsi"/>
              </w:rPr>
            </w:pPr>
            <w:r>
              <w:rPr>
                <w:rFonts w:cstheme="minorHAnsi"/>
              </w:rPr>
              <w:t>As new, March 2022</w:t>
            </w:r>
          </w:p>
          <w:p w14:paraId="75C10AB0" w14:textId="77777777" w:rsidR="00A6519C" w:rsidRDefault="00A6519C" w:rsidP="00A6519C">
            <w:pPr>
              <w:pStyle w:val="TableTextLeft10pt"/>
              <w:rPr>
                <w:rFonts w:cstheme="minorHAnsi"/>
              </w:rPr>
            </w:pPr>
            <w:r>
              <w:rPr>
                <w:rFonts w:cstheme="minorHAnsi"/>
              </w:rPr>
              <w:t>A few minor cleaning scratch marks to control panel</w:t>
            </w:r>
          </w:p>
          <w:p w14:paraId="09C3ECA4" w14:textId="77777777" w:rsidR="00A6519C"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3C59F5DE" w14:textId="77777777" w:rsidR="00A6519C" w:rsidRDefault="00E64CD1" w:rsidP="00A6519C">
            <w:pPr>
              <w:pStyle w:val="TableTextLeft10pt"/>
              <w:rPr>
                <w:rFonts w:cstheme="minorHAnsi"/>
              </w:rPr>
            </w:pPr>
            <w:r>
              <w:rPr>
                <w:rFonts w:cstheme="minorHAnsi"/>
              </w:rPr>
              <w:t>Smears to glass</w:t>
            </w:r>
          </w:p>
          <w:p w14:paraId="623A1884" w14:textId="77777777" w:rsidR="00E64CD1" w:rsidRDefault="00E64CD1" w:rsidP="00A6519C">
            <w:pPr>
              <w:pStyle w:val="TableTextLeft10pt"/>
              <w:rPr>
                <w:rFonts w:cstheme="minorHAnsi"/>
              </w:rPr>
            </w:pPr>
            <w:r>
              <w:rPr>
                <w:rFonts w:cstheme="minorHAnsi"/>
              </w:rPr>
              <w:t>Would benefit from further wipe</w:t>
            </w:r>
          </w:p>
          <w:p w14:paraId="69CB7C1B" w14:textId="77777777" w:rsidR="00497271" w:rsidRDefault="00497271" w:rsidP="00A6519C">
            <w:pPr>
              <w:pStyle w:val="TableTextLeft10pt"/>
              <w:rPr>
                <w:rFonts w:cstheme="minorHAnsi"/>
              </w:rPr>
            </w:pPr>
          </w:p>
          <w:p w14:paraId="3E651730" w14:textId="77777777" w:rsidR="00497271" w:rsidRDefault="00497271" w:rsidP="00A6519C">
            <w:pPr>
              <w:pStyle w:val="TableTextLeft10pt"/>
              <w:rPr>
                <w:rFonts w:cstheme="minorHAnsi"/>
              </w:rPr>
            </w:pPr>
          </w:p>
          <w:p w14:paraId="47375E2F" w14:textId="77777777" w:rsidR="00497271" w:rsidRDefault="00497271" w:rsidP="00A6519C">
            <w:pPr>
              <w:pStyle w:val="TableTextLeft10pt"/>
              <w:rPr>
                <w:rFonts w:cstheme="minorHAnsi"/>
              </w:rPr>
            </w:pPr>
          </w:p>
          <w:p w14:paraId="3225116F" w14:textId="77777777" w:rsidR="00E64CD1" w:rsidRPr="00475D27" w:rsidRDefault="00E64CD1" w:rsidP="00A6519C">
            <w:pPr>
              <w:pStyle w:val="TableTextLeft10pt"/>
              <w:rPr>
                <w:rFonts w:cstheme="minorHAnsi"/>
              </w:rPr>
            </w:pPr>
            <w:r>
              <w:rPr>
                <w:rFonts w:cstheme="minorHAnsi"/>
              </w:rPr>
              <w:t>Further black grill pan seen to interior</w:t>
            </w:r>
          </w:p>
        </w:tc>
      </w:tr>
      <w:tr w:rsidR="00A6519C" w:rsidRPr="00F46EB4" w14:paraId="348149EC" w14:textId="77777777" w:rsidTr="00A6519C">
        <w:trPr>
          <w:trHeight w:val="402"/>
          <w:jc w:val="center"/>
        </w:trPr>
        <w:tc>
          <w:tcPr>
            <w:tcW w:w="914" w:type="dxa"/>
            <w:vAlign w:val="center"/>
          </w:tcPr>
          <w:p w14:paraId="3E7CDD17" w14:textId="77777777" w:rsidR="00A6519C" w:rsidRPr="00F46EB4" w:rsidRDefault="00A6519C" w:rsidP="00A6519C">
            <w:pPr>
              <w:pStyle w:val="ReportListNumbers"/>
            </w:pPr>
          </w:p>
        </w:tc>
        <w:tc>
          <w:tcPr>
            <w:tcW w:w="2218" w:type="dxa"/>
          </w:tcPr>
          <w:p w14:paraId="573A83CF" w14:textId="77777777" w:rsidR="00A6519C" w:rsidRDefault="00A6519C" w:rsidP="00A6519C">
            <w:pPr>
              <w:pStyle w:val="TableTextLeft10pt"/>
            </w:pPr>
            <w:r>
              <w:t>Tumble Dryer</w:t>
            </w:r>
          </w:p>
        </w:tc>
        <w:tc>
          <w:tcPr>
            <w:tcW w:w="3685" w:type="dxa"/>
          </w:tcPr>
          <w:p w14:paraId="7ADF8ED6" w14:textId="77777777" w:rsidR="00A6519C" w:rsidRPr="00475D27" w:rsidRDefault="00A6519C" w:rsidP="00A6519C">
            <w:pPr>
              <w:pStyle w:val="TableTextLeft10pt"/>
              <w:rPr>
                <w:rFonts w:cstheme="minorHAnsi"/>
              </w:rPr>
            </w:pPr>
            <w:r>
              <w:rPr>
                <w:rFonts w:cstheme="minorHAnsi"/>
              </w:rPr>
              <w:t xml:space="preserve">White </w:t>
            </w:r>
            <w:r w:rsidRPr="00C14BE4">
              <w:rPr>
                <w:rFonts w:cstheme="minorHAnsi"/>
                <w:i/>
              </w:rPr>
              <w:t>John Lewis</w:t>
            </w:r>
            <w:r>
              <w:rPr>
                <w:rFonts w:cstheme="minorHAnsi"/>
              </w:rPr>
              <w:t xml:space="preserve"> tumble dryer</w:t>
            </w:r>
          </w:p>
        </w:tc>
        <w:tc>
          <w:tcPr>
            <w:tcW w:w="3685" w:type="dxa"/>
            <w:tcBorders>
              <w:right w:val="single" w:sz="4" w:space="0" w:color="000000"/>
            </w:tcBorders>
          </w:tcPr>
          <w:p w14:paraId="6D77A47F" w14:textId="77777777" w:rsidR="00A6519C" w:rsidRDefault="00A6519C" w:rsidP="00A6519C">
            <w:pPr>
              <w:pStyle w:val="TableTextLeft10pt"/>
              <w:rPr>
                <w:rFonts w:cstheme="minorHAnsi"/>
              </w:rPr>
            </w:pPr>
            <w:r>
              <w:rPr>
                <w:rFonts w:cstheme="minorHAnsi"/>
              </w:rPr>
              <w:t>As new, March 2022</w:t>
            </w:r>
          </w:p>
          <w:p w14:paraId="21EE869D" w14:textId="77777777" w:rsidR="00A6519C" w:rsidRPr="00475D27" w:rsidRDefault="00A6519C" w:rsidP="00A6519C">
            <w:pPr>
              <w:pStyle w:val="TableTextLeft10pt"/>
              <w:rPr>
                <w:rFonts w:cstheme="minorHAnsi"/>
              </w:rPr>
            </w:pPr>
            <w:r>
              <w:rPr>
                <w:rFonts w:cstheme="minorHAnsi"/>
              </w:rPr>
              <w:t>Power tested</w:t>
            </w:r>
          </w:p>
        </w:tc>
        <w:tc>
          <w:tcPr>
            <w:tcW w:w="3685" w:type="dxa"/>
            <w:tcBorders>
              <w:left w:val="single" w:sz="4" w:space="0" w:color="000000"/>
            </w:tcBorders>
          </w:tcPr>
          <w:p w14:paraId="56AEECDB" w14:textId="77777777" w:rsidR="00A6519C" w:rsidRDefault="00E64CD1" w:rsidP="00A6519C">
            <w:pPr>
              <w:pStyle w:val="TableTextLeft10pt"/>
              <w:rPr>
                <w:rFonts w:cstheme="minorHAnsi"/>
              </w:rPr>
            </w:pPr>
            <w:r>
              <w:rPr>
                <w:rFonts w:cstheme="minorHAnsi"/>
              </w:rPr>
              <w:t>Controls dusty</w:t>
            </w:r>
          </w:p>
          <w:p w14:paraId="0FC173C4" w14:textId="77777777" w:rsidR="00497271" w:rsidRDefault="00E64CD1" w:rsidP="00A6519C">
            <w:pPr>
              <w:pStyle w:val="TableTextLeft10pt"/>
              <w:rPr>
                <w:rFonts w:cstheme="minorHAnsi"/>
              </w:rPr>
            </w:pPr>
            <w:r>
              <w:rPr>
                <w:rFonts w:cstheme="minorHAnsi"/>
              </w:rPr>
              <w:t xml:space="preserve">Light old </w:t>
            </w:r>
            <w:r w:rsidR="00497271">
              <w:rPr>
                <w:rFonts w:cstheme="minorHAnsi"/>
              </w:rPr>
              <w:t>fluff within filter recess</w:t>
            </w:r>
          </w:p>
          <w:p w14:paraId="0B82D064" w14:textId="77777777" w:rsidR="00E64CD1" w:rsidRPr="00475D27" w:rsidRDefault="00497271" w:rsidP="00A6519C">
            <w:pPr>
              <w:pStyle w:val="TableTextLeft10pt"/>
              <w:rPr>
                <w:rFonts w:cstheme="minorHAnsi"/>
              </w:rPr>
            </w:pPr>
            <w:r>
              <w:rPr>
                <w:rFonts w:cstheme="minorHAnsi"/>
              </w:rPr>
              <w:t>R</w:t>
            </w:r>
            <w:r w:rsidR="00E64CD1">
              <w:rPr>
                <w:rFonts w:cstheme="minorHAnsi"/>
              </w:rPr>
              <w:t>equires further clean</w:t>
            </w:r>
          </w:p>
        </w:tc>
      </w:tr>
      <w:tr w:rsidR="00A6519C" w:rsidRPr="00F46EB4" w14:paraId="0640F838" w14:textId="77777777" w:rsidTr="00A6519C">
        <w:trPr>
          <w:trHeight w:val="402"/>
          <w:jc w:val="center"/>
        </w:trPr>
        <w:tc>
          <w:tcPr>
            <w:tcW w:w="914" w:type="dxa"/>
            <w:tcBorders>
              <w:right w:val="nil"/>
            </w:tcBorders>
            <w:shd w:val="clear" w:color="auto" w:fill="EAEAEA"/>
            <w:vAlign w:val="center"/>
          </w:tcPr>
          <w:p w14:paraId="5EFDA20C" w14:textId="77777777" w:rsidR="00A6519C" w:rsidRPr="00F46EB4" w:rsidRDefault="00A6519C" w:rsidP="00A6519C"/>
        </w:tc>
        <w:tc>
          <w:tcPr>
            <w:tcW w:w="2218" w:type="dxa"/>
            <w:tcBorders>
              <w:left w:val="nil"/>
              <w:right w:val="nil"/>
            </w:tcBorders>
            <w:shd w:val="clear" w:color="auto" w:fill="EAEAEA"/>
            <w:vAlign w:val="center"/>
          </w:tcPr>
          <w:p w14:paraId="433E92DB" w14:textId="77777777" w:rsidR="00A6519C" w:rsidRDefault="00A6519C" w:rsidP="00A6519C">
            <w:pPr>
              <w:pStyle w:val="TableTextLeft10pt"/>
              <w:rPr>
                <w:color w:val="7FA841"/>
              </w:rPr>
            </w:pPr>
            <w:r>
              <w:rPr>
                <w:color w:val="7FA841"/>
              </w:rPr>
              <w:t>Furnishings</w:t>
            </w:r>
          </w:p>
        </w:tc>
        <w:tc>
          <w:tcPr>
            <w:tcW w:w="3685" w:type="dxa"/>
            <w:tcBorders>
              <w:left w:val="nil"/>
              <w:right w:val="nil"/>
            </w:tcBorders>
            <w:shd w:val="clear" w:color="auto" w:fill="EAEAEA"/>
            <w:vAlign w:val="center"/>
          </w:tcPr>
          <w:p w14:paraId="5294B5FF"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2E16DAB1"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3DD09716" w14:textId="77777777" w:rsidR="00A6519C" w:rsidRPr="00475D27" w:rsidRDefault="00A6519C" w:rsidP="00A6519C">
            <w:pPr>
              <w:pStyle w:val="TableTextLeft10pt"/>
              <w:rPr>
                <w:rFonts w:cstheme="minorHAnsi"/>
              </w:rPr>
            </w:pPr>
          </w:p>
        </w:tc>
      </w:tr>
      <w:tr w:rsidR="00A6519C" w:rsidRPr="00F46EB4" w14:paraId="6779250B" w14:textId="77777777" w:rsidTr="00A6519C">
        <w:trPr>
          <w:trHeight w:val="402"/>
          <w:jc w:val="center"/>
        </w:trPr>
        <w:tc>
          <w:tcPr>
            <w:tcW w:w="914" w:type="dxa"/>
            <w:vAlign w:val="center"/>
          </w:tcPr>
          <w:p w14:paraId="057F2BED" w14:textId="77777777" w:rsidR="00A6519C" w:rsidRPr="00F46EB4" w:rsidRDefault="00A6519C" w:rsidP="00A6519C">
            <w:pPr>
              <w:pStyle w:val="ReportListNumbers"/>
            </w:pPr>
          </w:p>
        </w:tc>
        <w:tc>
          <w:tcPr>
            <w:tcW w:w="2218" w:type="dxa"/>
          </w:tcPr>
          <w:p w14:paraId="7AC4E3AF" w14:textId="77777777" w:rsidR="00A6519C" w:rsidRDefault="00A6519C" w:rsidP="00A6519C">
            <w:pPr>
              <w:pStyle w:val="TableTextLeft10pt"/>
            </w:pPr>
            <w:r>
              <w:t>Corridy Folder</w:t>
            </w:r>
          </w:p>
        </w:tc>
        <w:tc>
          <w:tcPr>
            <w:tcW w:w="3685" w:type="dxa"/>
          </w:tcPr>
          <w:p w14:paraId="6E5FA071" w14:textId="77777777" w:rsidR="00A6519C" w:rsidRDefault="00A6519C" w:rsidP="00A6519C">
            <w:pPr>
              <w:pStyle w:val="TableTextLeft10pt"/>
              <w:rPr>
                <w:rFonts w:cstheme="minorHAnsi"/>
              </w:rPr>
            </w:pPr>
            <w:r>
              <w:rPr>
                <w:rFonts w:cstheme="minorHAnsi"/>
              </w:rPr>
              <w:t>Corridy Property Management folder with useful information and instruction manuals</w:t>
            </w:r>
          </w:p>
        </w:tc>
        <w:tc>
          <w:tcPr>
            <w:tcW w:w="3685" w:type="dxa"/>
            <w:tcBorders>
              <w:right w:val="single" w:sz="4" w:space="0" w:color="000000"/>
            </w:tcBorders>
          </w:tcPr>
          <w:p w14:paraId="659AF03B" w14:textId="77777777" w:rsidR="00A6519C" w:rsidRDefault="00A6519C" w:rsidP="00A6519C">
            <w:pPr>
              <w:pStyle w:val="TableTextLeft10pt"/>
              <w:rPr>
                <w:rFonts w:cstheme="minorHAnsi"/>
              </w:rPr>
            </w:pPr>
          </w:p>
        </w:tc>
        <w:tc>
          <w:tcPr>
            <w:tcW w:w="3685" w:type="dxa"/>
            <w:tcBorders>
              <w:left w:val="single" w:sz="4" w:space="0" w:color="000000"/>
            </w:tcBorders>
          </w:tcPr>
          <w:p w14:paraId="03FEF7E8" w14:textId="77777777" w:rsidR="00A6519C" w:rsidRPr="00475D27" w:rsidRDefault="00E64CD1" w:rsidP="00A6519C">
            <w:pPr>
              <w:pStyle w:val="TableTextLeft10pt"/>
              <w:rPr>
                <w:rFonts w:cstheme="minorHAnsi"/>
              </w:rPr>
            </w:pPr>
            <w:r w:rsidRPr="00116A53">
              <w:rPr>
                <w:color w:val="0070C0"/>
                <w:szCs w:val="21"/>
              </w:rPr>
              <w:sym w:font="Wingdings" w:char="F0FC"/>
            </w:r>
          </w:p>
        </w:tc>
      </w:tr>
      <w:tr w:rsidR="00A6519C" w:rsidRPr="00F46EB4" w14:paraId="3ADB40ED" w14:textId="77777777" w:rsidTr="00A6519C">
        <w:trPr>
          <w:trHeight w:val="402"/>
          <w:jc w:val="center"/>
        </w:trPr>
        <w:tc>
          <w:tcPr>
            <w:tcW w:w="914" w:type="dxa"/>
            <w:vAlign w:val="center"/>
          </w:tcPr>
          <w:p w14:paraId="2D8F05D1" w14:textId="77777777" w:rsidR="00A6519C" w:rsidRPr="00F46EB4" w:rsidRDefault="00A6519C" w:rsidP="00A6519C">
            <w:pPr>
              <w:pStyle w:val="ReportListNumbers"/>
            </w:pPr>
          </w:p>
        </w:tc>
        <w:tc>
          <w:tcPr>
            <w:tcW w:w="2218" w:type="dxa"/>
          </w:tcPr>
          <w:p w14:paraId="62DEEF33" w14:textId="77777777" w:rsidR="00A6519C" w:rsidRDefault="00A6519C" w:rsidP="00A6519C">
            <w:pPr>
              <w:pStyle w:val="TableTextLeft10pt"/>
            </w:pPr>
            <w:r>
              <w:t>Chopping Board</w:t>
            </w:r>
          </w:p>
        </w:tc>
        <w:tc>
          <w:tcPr>
            <w:tcW w:w="3685" w:type="dxa"/>
          </w:tcPr>
          <w:p w14:paraId="1D8B7449" w14:textId="77777777" w:rsidR="00A6519C" w:rsidRDefault="00A6519C" w:rsidP="00A6519C">
            <w:pPr>
              <w:pStyle w:val="TableTextLeft10pt"/>
              <w:rPr>
                <w:rFonts w:cstheme="minorHAnsi"/>
              </w:rPr>
            </w:pPr>
            <w:r>
              <w:rPr>
                <w:rFonts w:cstheme="minorHAnsi"/>
              </w:rPr>
              <w:t>Square frosted glass chopping board</w:t>
            </w:r>
          </w:p>
        </w:tc>
        <w:tc>
          <w:tcPr>
            <w:tcW w:w="3685" w:type="dxa"/>
            <w:tcBorders>
              <w:right w:val="single" w:sz="4" w:space="0" w:color="000000"/>
            </w:tcBorders>
          </w:tcPr>
          <w:p w14:paraId="09F8D88F" w14:textId="77777777" w:rsidR="00A6519C" w:rsidRDefault="00A6519C" w:rsidP="00A6519C">
            <w:pPr>
              <w:pStyle w:val="TableTextLeft10pt"/>
              <w:rPr>
                <w:rFonts w:cstheme="minorHAnsi"/>
              </w:rPr>
            </w:pPr>
            <w:r>
              <w:rPr>
                <w:rFonts w:cstheme="minorHAnsi"/>
              </w:rPr>
              <w:t>Or possibly a spare glass tile</w:t>
            </w:r>
          </w:p>
        </w:tc>
        <w:tc>
          <w:tcPr>
            <w:tcW w:w="3685" w:type="dxa"/>
            <w:tcBorders>
              <w:left w:val="single" w:sz="4" w:space="0" w:color="000000"/>
            </w:tcBorders>
          </w:tcPr>
          <w:p w14:paraId="2A9896BB" w14:textId="77777777" w:rsidR="00A6519C" w:rsidRPr="00475D27" w:rsidRDefault="00E64CD1" w:rsidP="00A6519C">
            <w:pPr>
              <w:pStyle w:val="TableTextLeft10pt"/>
              <w:rPr>
                <w:rFonts w:cstheme="minorHAnsi"/>
              </w:rPr>
            </w:pPr>
            <w:r>
              <w:rPr>
                <w:rFonts w:cstheme="minorHAnsi"/>
              </w:rPr>
              <w:t>Not seen</w:t>
            </w:r>
          </w:p>
        </w:tc>
      </w:tr>
      <w:tr w:rsidR="00A6519C" w:rsidRPr="00F46EB4" w14:paraId="7B625EE0" w14:textId="77777777" w:rsidTr="00A6519C">
        <w:trPr>
          <w:trHeight w:val="402"/>
          <w:jc w:val="center"/>
        </w:trPr>
        <w:tc>
          <w:tcPr>
            <w:tcW w:w="914" w:type="dxa"/>
            <w:vAlign w:val="center"/>
          </w:tcPr>
          <w:p w14:paraId="08569865" w14:textId="77777777" w:rsidR="00A6519C" w:rsidRPr="00F46EB4" w:rsidRDefault="00A6519C" w:rsidP="00A6519C">
            <w:pPr>
              <w:pStyle w:val="ReportListNumbers"/>
            </w:pPr>
          </w:p>
        </w:tc>
        <w:tc>
          <w:tcPr>
            <w:tcW w:w="2218" w:type="dxa"/>
          </w:tcPr>
          <w:p w14:paraId="7D211B6D" w14:textId="77777777" w:rsidR="00A6519C" w:rsidRDefault="00A6519C" w:rsidP="00A6519C">
            <w:pPr>
              <w:pStyle w:val="TableTextLeft10pt"/>
            </w:pPr>
            <w:r>
              <w:t>Plunger</w:t>
            </w:r>
          </w:p>
        </w:tc>
        <w:tc>
          <w:tcPr>
            <w:tcW w:w="3685" w:type="dxa"/>
          </w:tcPr>
          <w:p w14:paraId="7A262266" w14:textId="77777777" w:rsidR="00A6519C" w:rsidRDefault="00A6519C" w:rsidP="00A6519C">
            <w:pPr>
              <w:pStyle w:val="TableTextLeft10pt"/>
              <w:rPr>
                <w:rFonts w:cstheme="minorHAnsi"/>
              </w:rPr>
            </w:pPr>
            <w:r>
              <w:rPr>
                <w:rFonts w:cstheme="minorHAnsi"/>
              </w:rPr>
              <w:t>White handled black rubber plunger</w:t>
            </w:r>
          </w:p>
        </w:tc>
        <w:tc>
          <w:tcPr>
            <w:tcW w:w="3685" w:type="dxa"/>
            <w:tcBorders>
              <w:right w:val="single" w:sz="4" w:space="0" w:color="000000"/>
            </w:tcBorders>
          </w:tcPr>
          <w:p w14:paraId="2402A25C" w14:textId="77777777" w:rsidR="00A6519C" w:rsidRDefault="00A6519C" w:rsidP="00A6519C">
            <w:pPr>
              <w:pStyle w:val="TableTextLeft10pt"/>
              <w:rPr>
                <w:rFonts w:cstheme="minorHAnsi"/>
              </w:rPr>
            </w:pPr>
            <w:r>
              <w:rPr>
                <w:rFonts w:cstheme="minorHAnsi"/>
              </w:rPr>
              <w:t>Seen stored below sink</w:t>
            </w:r>
          </w:p>
        </w:tc>
        <w:tc>
          <w:tcPr>
            <w:tcW w:w="3685" w:type="dxa"/>
            <w:tcBorders>
              <w:left w:val="single" w:sz="4" w:space="0" w:color="000000"/>
            </w:tcBorders>
          </w:tcPr>
          <w:p w14:paraId="141B6E47" w14:textId="77777777" w:rsidR="00A6519C" w:rsidRPr="00475D27" w:rsidRDefault="00E64CD1" w:rsidP="00E64CD1">
            <w:pPr>
              <w:pStyle w:val="TableTextLeft10pt"/>
              <w:rPr>
                <w:rFonts w:cstheme="minorHAnsi"/>
              </w:rPr>
            </w:pPr>
            <w:r>
              <w:rPr>
                <w:rFonts w:cstheme="minorHAnsi"/>
              </w:rPr>
              <w:t>Possibly stored under sink, although unable to open this door</w:t>
            </w:r>
          </w:p>
        </w:tc>
      </w:tr>
    </w:tbl>
    <w:p w14:paraId="07DEA35A" w14:textId="77777777" w:rsidR="00E64CD1" w:rsidRDefault="00E64CD1">
      <w:r>
        <w:br w:type="page"/>
      </w:r>
    </w:p>
    <w:p w14:paraId="032D5D6F" w14:textId="77777777" w:rsidR="00E64CD1" w:rsidRDefault="00E64CD1" w:rsidP="00E64CD1">
      <w:pPr>
        <w:pStyle w:val="Footer"/>
        <w:pBdr>
          <w:top w:val="none" w:sz="0" w:space="0" w:color="auto"/>
        </w:pBdr>
        <w:jc w:val="left"/>
        <w:rPr>
          <w:color w:val="7FA841"/>
          <w:sz w:val="24"/>
          <w:szCs w:val="20"/>
        </w:rPr>
      </w:pPr>
      <w:r>
        <w:rPr>
          <w:color w:val="7FA841"/>
          <w:sz w:val="24"/>
          <w:szCs w:val="20"/>
        </w:rPr>
        <w:lastRenderedPageBreak/>
        <w:t>Kitchen</w:t>
      </w:r>
    </w:p>
    <w:tbl>
      <w:tblPr>
        <w:tblW w:w="1418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14"/>
        <w:gridCol w:w="2218"/>
        <w:gridCol w:w="3685"/>
        <w:gridCol w:w="3685"/>
        <w:gridCol w:w="3685"/>
      </w:tblGrid>
      <w:tr w:rsidR="00E64CD1" w:rsidRPr="00F46EB4" w14:paraId="7CEC75B5" w14:textId="77777777" w:rsidTr="00615DE2">
        <w:trPr>
          <w:trHeight w:val="402"/>
          <w:tblHeader/>
          <w:jc w:val="center"/>
        </w:trPr>
        <w:tc>
          <w:tcPr>
            <w:tcW w:w="914" w:type="dxa"/>
            <w:tcBorders>
              <w:top w:val="nil"/>
              <w:left w:val="nil"/>
              <w:bottom w:val="single" w:sz="6" w:space="0" w:color="595959"/>
              <w:right w:val="single" w:sz="6" w:space="0" w:color="595959"/>
            </w:tcBorders>
            <w:shd w:val="clear" w:color="auto" w:fill="D6D6D6" w:themeFill="text1" w:themeFillTint="33"/>
            <w:vAlign w:val="center"/>
          </w:tcPr>
          <w:p w14:paraId="7E662577" w14:textId="77777777" w:rsidR="00E64CD1" w:rsidRPr="00DF05C5" w:rsidRDefault="00E64CD1" w:rsidP="00615DE2">
            <w:pPr>
              <w:pStyle w:val="TableTextWhiteLeft10pt"/>
              <w:rPr>
                <w:color w:val="7FA841"/>
              </w:rPr>
            </w:pPr>
          </w:p>
        </w:tc>
        <w:tc>
          <w:tcPr>
            <w:tcW w:w="221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FB844A3" w14:textId="77777777" w:rsidR="00E64CD1" w:rsidRPr="00DF05C5" w:rsidRDefault="00E64CD1"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4B2DFC1A" w14:textId="77777777" w:rsidR="00E64CD1" w:rsidRPr="00DF05C5" w:rsidRDefault="00E64CD1"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3E2D57F3" w14:textId="77777777" w:rsidR="00E64CD1" w:rsidRPr="00DF05C5" w:rsidRDefault="00E64CD1"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6C93CB55" w14:textId="77777777" w:rsidR="00E64CD1" w:rsidRPr="00DF05C5" w:rsidRDefault="00E64CD1" w:rsidP="00615DE2">
            <w:pPr>
              <w:pStyle w:val="TableTextWhiteLeft10pt"/>
              <w:rPr>
                <w:color w:val="7FA841"/>
              </w:rPr>
            </w:pPr>
            <w:r w:rsidRPr="00DF05C5">
              <w:rPr>
                <w:color w:val="7FA841"/>
              </w:rPr>
              <w:t>Check-out</w:t>
            </w:r>
          </w:p>
        </w:tc>
      </w:tr>
      <w:tr w:rsidR="00E64CD1" w:rsidRPr="00F46EB4" w14:paraId="1B00E050" w14:textId="77777777" w:rsidTr="00A6519C">
        <w:trPr>
          <w:trHeight w:val="402"/>
          <w:jc w:val="center"/>
        </w:trPr>
        <w:tc>
          <w:tcPr>
            <w:tcW w:w="914" w:type="dxa"/>
            <w:vAlign w:val="center"/>
          </w:tcPr>
          <w:p w14:paraId="166CAE72" w14:textId="77777777" w:rsidR="00E64CD1" w:rsidRPr="00F46EB4" w:rsidRDefault="00E64CD1" w:rsidP="00E64CD1">
            <w:pPr>
              <w:pStyle w:val="ReportListNumbers"/>
              <w:numPr>
                <w:ilvl w:val="0"/>
                <w:numId w:val="0"/>
              </w:numPr>
              <w:ind w:left="928"/>
            </w:pPr>
          </w:p>
        </w:tc>
        <w:tc>
          <w:tcPr>
            <w:tcW w:w="2218" w:type="dxa"/>
          </w:tcPr>
          <w:p w14:paraId="626D1178" w14:textId="77777777" w:rsidR="00E64CD1" w:rsidRDefault="00E64CD1" w:rsidP="00A6519C">
            <w:pPr>
              <w:pStyle w:val="TableTextLeft10pt"/>
            </w:pPr>
          </w:p>
        </w:tc>
        <w:tc>
          <w:tcPr>
            <w:tcW w:w="3685" w:type="dxa"/>
          </w:tcPr>
          <w:p w14:paraId="0D44226E" w14:textId="77777777" w:rsidR="00E64CD1" w:rsidRDefault="00E64CD1" w:rsidP="00A6519C">
            <w:pPr>
              <w:pStyle w:val="TableTextLeft10pt"/>
              <w:rPr>
                <w:rFonts w:cstheme="minorHAnsi"/>
              </w:rPr>
            </w:pPr>
          </w:p>
        </w:tc>
        <w:tc>
          <w:tcPr>
            <w:tcW w:w="3685" w:type="dxa"/>
            <w:tcBorders>
              <w:right w:val="single" w:sz="4" w:space="0" w:color="000000"/>
            </w:tcBorders>
          </w:tcPr>
          <w:p w14:paraId="09E996C7" w14:textId="77777777" w:rsidR="00E64CD1" w:rsidRDefault="00E64CD1" w:rsidP="00A6519C">
            <w:pPr>
              <w:pStyle w:val="TableTextLeft10pt"/>
              <w:rPr>
                <w:rFonts w:cstheme="minorHAnsi"/>
              </w:rPr>
            </w:pPr>
          </w:p>
        </w:tc>
        <w:tc>
          <w:tcPr>
            <w:tcW w:w="3685" w:type="dxa"/>
            <w:tcBorders>
              <w:left w:val="single" w:sz="4" w:space="0" w:color="000000"/>
            </w:tcBorders>
          </w:tcPr>
          <w:p w14:paraId="614A0856" w14:textId="77777777" w:rsidR="00E64CD1" w:rsidRPr="00E64CD1" w:rsidRDefault="00E64CD1" w:rsidP="00E64CD1">
            <w:pPr>
              <w:pStyle w:val="TableTextLeft10pt"/>
              <w:rPr>
                <w:rFonts w:cstheme="minorHAnsi"/>
                <w:b/>
                <w:u w:val="single"/>
              </w:rPr>
            </w:pPr>
            <w:r w:rsidRPr="00E64CD1">
              <w:rPr>
                <w:rFonts w:cstheme="minorHAnsi"/>
                <w:b/>
                <w:u w:val="single"/>
              </w:rPr>
              <w:t>ADDITIONAL ITEMS:</w:t>
            </w:r>
          </w:p>
          <w:p w14:paraId="702EC659" w14:textId="77777777" w:rsidR="00E64CD1" w:rsidRDefault="00E64CD1" w:rsidP="00E64CD1">
            <w:pPr>
              <w:pStyle w:val="TableTextLeft10pt"/>
              <w:rPr>
                <w:rFonts w:cstheme="minorHAnsi"/>
              </w:rPr>
            </w:pPr>
            <w:r>
              <w:rPr>
                <w:rFonts w:cstheme="minorHAnsi"/>
              </w:rPr>
              <w:t>Saucepans</w:t>
            </w:r>
          </w:p>
          <w:p w14:paraId="4D7C2EE1" w14:textId="77777777" w:rsidR="00E64CD1" w:rsidRDefault="00E64CD1" w:rsidP="00E64CD1">
            <w:pPr>
              <w:pStyle w:val="TableTextLeft10pt"/>
              <w:rPr>
                <w:rFonts w:cstheme="minorHAnsi"/>
              </w:rPr>
            </w:pPr>
            <w:r>
              <w:rPr>
                <w:rFonts w:cstheme="minorHAnsi"/>
              </w:rPr>
              <w:t>Plastic jugs</w:t>
            </w:r>
          </w:p>
          <w:p w14:paraId="301F52F8" w14:textId="77777777" w:rsidR="00E64CD1" w:rsidRDefault="00E64CD1" w:rsidP="00E64CD1">
            <w:pPr>
              <w:pStyle w:val="TableTextLeft10pt"/>
              <w:rPr>
                <w:rFonts w:cstheme="minorHAnsi"/>
              </w:rPr>
            </w:pPr>
            <w:r>
              <w:rPr>
                <w:rFonts w:cstheme="minorHAnsi"/>
              </w:rPr>
              <w:t>White chopping board</w:t>
            </w:r>
          </w:p>
          <w:p w14:paraId="3CBEB6C8" w14:textId="77777777" w:rsidR="00E64CD1" w:rsidRDefault="00E64CD1" w:rsidP="00E64CD1">
            <w:pPr>
              <w:pStyle w:val="TableTextLeft10pt"/>
              <w:rPr>
                <w:rFonts w:cstheme="minorHAnsi"/>
              </w:rPr>
            </w:pPr>
            <w:r>
              <w:rPr>
                <w:rFonts w:cstheme="minorHAnsi"/>
              </w:rPr>
              <w:t>Cable through wall and plugged-in to socket, appears to be for a security camera fitted to the outside area</w:t>
            </w:r>
          </w:p>
          <w:p w14:paraId="7B76E374" w14:textId="77777777" w:rsidR="00E64CD1" w:rsidRDefault="00E64CD1" w:rsidP="00E64CD1">
            <w:pPr>
              <w:pStyle w:val="TableTextLeft10pt"/>
              <w:rPr>
                <w:rFonts w:cstheme="minorHAnsi"/>
              </w:rPr>
            </w:pPr>
            <w:r>
              <w:rPr>
                <w:rFonts w:cstheme="minorHAnsi"/>
              </w:rPr>
              <w:t>Simple safe item (use unknown)</w:t>
            </w:r>
          </w:p>
        </w:tc>
      </w:tr>
    </w:tbl>
    <w:p w14:paraId="0BAA2A9E" w14:textId="77777777" w:rsidR="00A6519C" w:rsidRDefault="00A6519C" w:rsidP="00A6519C">
      <w:r>
        <w:br w:type="page"/>
      </w:r>
    </w:p>
    <w:p w14:paraId="1A31A2CD" w14:textId="77777777" w:rsidR="00837AC1" w:rsidRPr="00DF05C5" w:rsidRDefault="00A6519C" w:rsidP="00837AC1">
      <w:pPr>
        <w:pStyle w:val="Head1Red12ptLeft"/>
        <w:rPr>
          <w:color w:val="7FA841"/>
        </w:rPr>
      </w:pPr>
      <w:bookmarkStart w:id="28" w:name="_Toc197392014"/>
      <w:r>
        <w:rPr>
          <w:color w:val="7FA841"/>
        </w:rPr>
        <w:lastRenderedPageBreak/>
        <w:t xml:space="preserve">Kitchen </w:t>
      </w:r>
      <w:r w:rsidR="00837AC1" w:rsidRPr="00DF05C5">
        <w:rPr>
          <w:color w:val="7FA841"/>
        </w:rPr>
        <w:t>Photos</w:t>
      </w:r>
      <w:bookmarkEnd w:id="28"/>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837AC1" w:rsidRPr="00E27329" w14:paraId="40C19035"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7D3F5D2C" w14:textId="77777777" w:rsidR="00837AC1" w:rsidRPr="00C9766D" w:rsidRDefault="00464DF7" w:rsidP="00A6519C">
            <w:pPr>
              <w:spacing w:line="290" w:lineRule="atLeast"/>
              <w:jc w:val="center"/>
              <w:rPr>
                <w:rFonts w:asciiTheme="minorHAnsi" w:hAnsiTheme="minorHAnsi" w:cstheme="minorHAnsi"/>
                <w:b/>
                <w:color w:val="7FA841"/>
                <w:szCs w:val="21"/>
              </w:rPr>
            </w:pPr>
            <w:r>
              <w:rPr>
                <w:b/>
                <w:color w:val="7FA841"/>
                <w:szCs w:val="21"/>
              </w:rPr>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02E664DD"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Kitchen floorboards gapping</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5BB819C5"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Kitchen wall flake &amp; dent</w:t>
            </w:r>
          </w:p>
        </w:tc>
      </w:tr>
      <w:tr w:rsidR="00837AC1" w:rsidRPr="00987577" w14:paraId="64B67BC0" w14:textId="77777777" w:rsidTr="00A6519C">
        <w:trPr>
          <w:trHeight w:val="3909"/>
          <w:jc w:val="center"/>
        </w:trPr>
        <w:tc>
          <w:tcPr>
            <w:tcW w:w="4901" w:type="dxa"/>
            <w:tcBorders>
              <w:top w:val="single" w:sz="4" w:space="0" w:color="auto"/>
              <w:left w:val="single" w:sz="4" w:space="0" w:color="auto"/>
              <w:bottom w:val="single" w:sz="4" w:space="0" w:color="auto"/>
              <w:right w:val="single" w:sz="4" w:space="0" w:color="auto"/>
            </w:tcBorders>
            <w:vAlign w:val="center"/>
          </w:tcPr>
          <w:p w14:paraId="5CC6127A" w14:textId="77777777" w:rsidR="00837AC1" w:rsidRDefault="00D137F3" w:rsidP="00A6519C">
            <w:pPr>
              <w:spacing w:line="290" w:lineRule="atLeast"/>
              <w:jc w:val="center"/>
              <w:rPr>
                <w:szCs w:val="21"/>
              </w:rPr>
            </w:pPr>
            <w:r w:rsidRPr="0023251A">
              <w:rPr>
                <w:b/>
                <w:noProof/>
                <w:color w:val="7FA841"/>
                <w:szCs w:val="21"/>
                <w:lang w:eastAsia="en-GB"/>
              </w:rPr>
              <w:drawing>
                <wp:inline distT="0" distB="0" distL="0" distR="0" wp14:anchorId="76FD8068" wp14:editId="7634112F">
                  <wp:extent cx="2790825" cy="2095500"/>
                  <wp:effectExtent l="0" t="0" r="0" b="0"/>
                  <wp:docPr id="98" name="Picture 98" descr="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2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35BFA844" w14:textId="77777777" w:rsidR="00837AC1" w:rsidRDefault="00D137F3" w:rsidP="00A6519C">
            <w:pPr>
              <w:spacing w:line="290" w:lineRule="atLeast"/>
              <w:jc w:val="center"/>
              <w:rPr>
                <w:szCs w:val="21"/>
              </w:rPr>
            </w:pPr>
            <w:r w:rsidRPr="0023251A">
              <w:rPr>
                <w:b/>
                <w:noProof/>
                <w:color w:val="7FA841"/>
                <w:szCs w:val="21"/>
                <w:lang w:eastAsia="en-GB"/>
              </w:rPr>
              <w:drawing>
                <wp:inline distT="0" distB="0" distL="0" distR="0" wp14:anchorId="46843E92" wp14:editId="5A6142AD">
                  <wp:extent cx="2790825" cy="2095500"/>
                  <wp:effectExtent l="0" t="0" r="0" b="0"/>
                  <wp:docPr id="99" name="Picture 99" descr="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14A6F94B" w14:textId="77777777" w:rsidR="00837AC1" w:rsidRPr="00987577" w:rsidRDefault="00D137F3" w:rsidP="00A6519C">
            <w:pPr>
              <w:spacing w:line="290" w:lineRule="atLeast"/>
              <w:jc w:val="center"/>
              <w:rPr>
                <w:b/>
                <w:szCs w:val="21"/>
              </w:rPr>
            </w:pPr>
            <w:r w:rsidRPr="0023251A">
              <w:rPr>
                <w:b/>
                <w:noProof/>
                <w:color w:val="7FA841"/>
                <w:szCs w:val="21"/>
                <w:lang w:eastAsia="en-GB"/>
              </w:rPr>
              <w:drawing>
                <wp:inline distT="0" distB="0" distL="0" distR="0" wp14:anchorId="6047C64E" wp14:editId="3C8F87E9">
                  <wp:extent cx="2790825" cy="2095500"/>
                  <wp:effectExtent l="0" t="0" r="0" b="0"/>
                  <wp:docPr id="100" name="Picture 100" descr="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2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837AC1" w:rsidRPr="00C9766D" w14:paraId="44822038"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47B655DB"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Kitchen wall grout gapping at join with upstand</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39089BFC"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Kitchen wall grout gapping at join with upstand</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1A54DBD4" w14:textId="77777777" w:rsidR="00837AC1" w:rsidRPr="00C9766D" w:rsidRDefault="00464DF7" w:rsidP="00A6519C">
            <w:pPr>
              <w:spacing w:line="290" w:lineRule="atLeast"/>
              <w:jc w:val="center"/>
              <w:rPr>
                <w:rFonts w:asciiTheme="minorHAnsi" w:hAnsiTheme="minorHAnsi" w:cstheme="minorHAnsi"/>
                <w:b/>
                <w:color w:val="7FA841"/>
                <w:szCs w:val="21"/>
              </w:rPr>
            </w:pPr>
            <w:r>
              <w:rPr>
                <w:b/>
                <w:color w:val="7FA841"/>
                <w:szCs w:val="21"/>
              </w:rPr>
              <w:t>Kitchen boiler stick-on hook</w:t>
            </w:r>
          </w:p>
        </w:tc>
      </w:tr>
      <w:tr w:rsidR="00837AC1" w:rsidRPr="00C9766D" w14:paraId="6995BE55" w14:textId="77777777" w:rsidTr="00A6519C">
        <w:trPr>
          <w:trHeight w:val="4134"/>
          <w:jc w:val="center"/>
        </w:trPr>
        <w:tc>
          <w:tcPr>
            <w:tcW w:w="4901" w:type="dxa"/>
            <w:tcBorders>
              <w:top w:val="single" w:sz="4" w:space="0" w:color="auto"/>
              <w:left w:val="single" w:sz="4" w:space="0" w:color="auto"/>
              <w:bottom w:val="single" w:sz="4" w:space="0" w:color="auto"/>
              <w:right w:val="single" w:sz="4" w:space="0" w:color="auto"/>
            </w:tcBorders>
            <w:vAlign w:val="center"/>
          </w:tcPr>
          <w:p w14:paraId="4F1AD3C4" w14:textId="77777777" w:rsidR="00837AC1" w:rsidRDefault="00D137F3" w:rsidP="00A6519C">
            <w:pPr>
              <w:spacing w:line="290" w:lineRule="atLeast"/>
              <w:jc w:val="center"/>
              <w:rPr>
                <w:szCs w:val="21"/>
              </w:rPr>
            </w:pPr>
            <w:r w:rsidRPr="0023251A">
              <w:rPr>
                <w:b/>
                <w:noProof/>
                <w:color w:val="7FA841"/>
                <w:szCs w:val="21"/>
                <w:lang w:eastAsia="en-GB"/>
              </w:rPr>
              <w:drawing>
                <wp:inline distT="0" distB="0" distL="0" distR="0" wp14:anchorId="695DCCDC" wp14:editId="4E88FE3F">
                  <wp:extent cx="2790825" cy="2095500"/>
                  <wp:effectExtent l="0" t="0" r="0" b="0"/>
                  <wp:docPr id="101" name="Picture 101" descr="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2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33AF4B9" w14:textId="77777777" w:rsidR="00837AC1" w:rsidRDefault="00D137F3" w:rsidP="00A6519C">
            <w:pPr>
              <w:spacing w:line="290" w:lineRule="atLeast"/>
              <w:jc w:val="center"/>
              <w:rPr>
                <w:szCs w:val="21"/>
              </w:rPr>
            </w:pPr>
            <w:r w:rsidRPr="0023251A">
              <w:rPr>
                <w:b/>
                <w:noProof/>
                <w:color w:val="7FA841"/>
                <w:szCs w:val="21"/>
                <w:lang w:eastAsia="en-GB"/>
              </w:rPr>
              <w:drawing>
                <wp:inline distT="0" distB="0" distL="0" distR="0" wp14:anchorId="788E870F" wp14:editId="0EE031EE">
                  <wp:extent cx="2790825" cy="2095500"/>
                  <wp:effectExtent l="0" t="0" r="0" b="0"/>
                  <wp:docPr id="102" name="Picture 102" descr="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2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17CB33FA" w14:textId="77777777" w:rsidR="00837AC1" w:rsidRPr="00C9766D" w:rsidRDefault="00D137F3" w:rsidP="00A6519C">
            <w:pPr>
              <w:spacing w:line="290" w:lineRule="atLeast"/>
              <w:jc w:val="center"/>
              <w:rPr>
                <w:szCs w:val="21"/>
              </w:rPr>
            </w:pPr>
            <w:r w:rsidRPr="0023251A">
              <w:rPr>
                <w:b/>
                <w:noProof/>
                <w:color w:val="7FA841"/>
                <w:szCs w:val="21"/>
                <w:lang w:eastAsia="en-GB"/>
              </w:rPr>
              <w:drawing>
                <wp:inline distT="0" distB="0" distL="0" distR="0" wp14:anchorId="49E82518" wp14:editId="69E3D4F2">
                  <wp:extent cx="2790825" cy="2095500"/>
                  <wp:effectExtent l="0" t="0" r="0" b="0"/>
                  <wp:docPr id="103" name="Picture 103" descr="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2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30B3ABC8" w14:textId="77777777" w:rsidR="00457C41" w:rsidRDefault="00457C41"/>
    <w:p w14:paraId="77D1D685" w14:textId="77777777" w:rsidR="00457C41" w:rsidRDefault="00457C41"/>
    <w:p w14:paraId="481F955E" w14:textId="77777777" w:rsidR="00457C41" w:rsidRDefault="00457C41"/>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457C41" w:rsidRPr="00E27329" w14:paraId="12341569" w14:textId="77777777" w:rsidTr="00464DF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7EB20419" w14:textId="77777777" w:rsidR="00457C41" w:rsidRPr="00C9766D" w:rsidRDefault="00464DF7" w:rsidP="00464DF7">
            <w:pPr>
              <w:spacing w:line="290" w:lineRule="atLeast"/>
              <w:jc w:val="center"/>
              <w:rPr>
                <w:rFonts w:asciiTheme="minorHAnsi" w:hAnsiTheme="minorHAnsi" w:cstheme="minorHAnsi"/>
                <w:b/>
                <w:color w:val="7FA841"/>
                <w:szCs w:val="21"/>
              </w:rPr>
            </w:pPr>
            <w:r>
              <w:rPr>
                <w:b/>
                <w:color w:val="7FA841"/>
                <w:szCs w:val="21"/>
              </w:rPr>
              <w:lastRenderedPageBreak/>
              <w:t>Kitchen unit child lock magnet opener</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0E5421D4" w14:textId="77777777" w:rsidR="00457C41" w:rsidRPr="00E27329" w:rsidRDefault="00464DF7" w:rsidP="00464DF7">
            <w:pPr>
              <w:spacing w:line="290" w:lineRule="atLeast"/>
              <w:jc w:val="center"/>
              <w:rPr>
                <w:rFonts w:asciiTheme="minorHAnsi" w:hAnsiTheme="minorHAnsi" w:cstheme="minorHAnsi"/>
                <w:b/>
                <w:color w:val="7FA841"/>
                <w:szCs w:val="21"/>
              </w:rPr>
            </w:pPr>
            <w:r>
              <w:rPr>
                <w:b/>
                <w:color w:val="7FA841"/>
                <w:szCs w:val="21"/>
              </w:rPr>
              <w:t>Kitchen unit door child lock sticker &amp; door not opening</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4CA28779" w14:textId="77777777" w:rsidR="00457C41" w:rsidRPr="00E27329" w:rsidRDefault="00464DF7" w:rsidP="00464DF7">
            <w:pPr>
              <w:spacing w:line="290" w:lineRule="atLeast"/>
              <w:jc w:val="center"/>
              <w:rPr>
                <w:rFonts w:asciiTheme="minorHAnsi" w:hAnsiTheme="minorHAnsi" w:cstheme="minorHAnsi"/>
                <w:b/>
                <w:color w:val="7FA841"/>
                <w:szCs w:val="21"/>
              </w:rPr>
            </w:pPr>
            <w:r>
              <w:rPr>
                <w:b/>
                <w:color w:val="7FA841"/>
                <w:szCs w:val="21"/>
              </w:rPr>
              <w:t>Kitchen unit drawers child lock stickers</w:t>
            </w:r>
          </w:p>
        </w:tc>
      </w:tr>
      <w:tr w:rsidR="00D137F3" w:rsidRPr="00C9766D" w14:paraId="578DFC33" w14:textId="77777777" w:rsidTr="00A6519C">
        <w:trPr>
          <w:trHeight w:val="4134"/>
          <w:jc w:val="center"/>
        </w:trPr>
        <w:tc>
          <w:tcPr>
            <w:tcW w:w="4901" w:type="dxa"/>
            <w:tcBorders>
              <w:top w:val="single" w:sz="4" w:space="0" w:color="auto"/>
              <w:left w:val="single" w:sz="4" w:space="0" w:color="auto"/>
              <w:bottom w:val="single" w:sz="4" w:space="0" w:color="auto"/>
              <w:right w:val="single" w:sz="4" w:space="0" w:color="auto"/>
            </w:tcBorders>
            <w:vAlign w:val="center"/>
          </w:tcPr>
          <w:p w14:paraId="7326188F" w14:textId="77777777" w:rsidR="00D137F3" w:rsidRPr="0023251A" w:rsidRDefault="00D137F3" w:rsidP="00A6519C">
            <w:pPr>
              <w:spacing w:line="290" w:lineRule="atLeast"/>
              <w:jc w:val="center"/>
              <w:rPr>
                <w:b/>
                <w:noProof/>
                <w:color w:val="7FA841"/>
                <w:szCs w:val="21"/>
                <w:lang w:val="en-IN" w:eastAsia="en-IN"/>
              </w:rPr>
            </w:pPr>
            <w:r w:rsidRPr="0023251A">
              <w:rPr>
                <w:b/>
                <w:noProof/>
                <w:color w:val="7FA841"/>
                <w:szCs w:val="21"/>
                <w:lang w:eastAsia="en-GB"/>
              </w:rPr>
              <w:drawing>
                <wp:inline distT="0" distB="0" distL="0" distR="0" wp14:anchorId="646D2FD6" wp14:editId="4BD12279">
                  <wp:extent cx="2790825" cy="2095500"/>
                  <wp:effectExtent l="0" t="0" r="0" b="0"/>
                  <wp:docPr id="104" name="Picture 104" descr="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2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178927BA" w14:textId="77777777" w:rsidR="00D137F3" w:rsidRPr="0023251A" w:rsidRDefault="00D137F3" w:rsidP="00A6519C">
            <w:pPr>
              <w:spacing w:line="290" w:lineRule="atLeast"/>
              <w:jc w:val="center"/>
              <w:rPr>
                <w:b/>
                <w:noProof/>
                <w:color w:val="7FA841"/>
                <w:szCs w:val="21"/>
                <w:lang w:val="en-IN" w:eastAsia="en-IN"/>
              </w:rPr>
            </w:pPr>
            <w:r w:rsidRPr="0023251A">
              <w:rPr>
                <w:b/>
                <w:noProof/>
                <w:color w:val="7FA841"/>
                <w:szCs w:val="21"/>
                <w:lang w:eastAsia="en-GB"/>
              </w:rPr>
              <w:drawing>
                <wp:inline distT="0" distB="0" distL="0" distR="0" wp14:anchorId="31244DDB" wp14:editId="58CB927D">
                  <wp:extent cx="2790825" cy="2095500"/>
                  <wp:effectExtent l="0" t="0" r="0" b="0"/>
                  <wp:docPr id="105" name="Picture 105"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03C5D521" w14:textId="77777777" w:rsidR="00D137F3" w:rsidRPr="0023251A" w:rsidRDefault="00D137F3" w:rsidP="00A6519C">
            <w:pPr>
              <w:spacing w:line="290" w:lineRule="atLeast"/>
              <w:jc w:val="center"/>
              <w:rPr>
                <w:b/>
                <w:noProof/>
                <w:color w:val="7FA841"/>
                <w:szCs w:val="21"/>
                <w:lang w:val="en-IN" w:eastAsia="en-IN"/>
              </w:rPr>
            </w:pPr>
            <w:r w:rsidRPr="0023251A">
              <w:rPr>
                <w:b/>
                <w:noProof/>
                <w:color w:val="7FA841"/>
                <w:szCs w:val="21"/>
                <w:lang w:eastAsia="en-GB"/>
              </w:rPr>
              <w:drawing>
                <wp:inline distT="0" distB="0" distL="0" distR="0" wp14:anchorId="14BFADA3" wp14:editId="18751318">
                  <wp:extent cx="2790825" cy="2095500"/>
                  <wp:effectExtent l="0" t="0" r="0" b="0"/>
                  <wp:docPr id="106" name="Picture 106"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2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57C41" w:rsidRPr="00E27329" w14:paraId="662E354C" w14:textId="77777777" w:rsidTr="00464DF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7D11069E" w14:textId="77777777" w:rsidR="00457C41" w:rsidRPr="00C9766D" w:rsidRDefault="00464DF7" w:rsidP="00464DF7">
            <w:pPr>
              <w:spacing w:line="290" w:lineRule="atLeast"/>
              <w:jc w:val="center"/>
              <w:rPr>
                <w:rFonts w:asciiTheme="minorHAnsi" w:hAnsiTheme="minorHAnsi" w:cstheme="minorHAnsi"/>
                <w:b/>
                <w:color w:val="7FA841"/>
                <w:szCs w:val="21"/>
              </w:rPr>
            </w:pPr>
            <w:r>
              <w:rPr>
                <w:b/>
                <w:color w:val="7FA841"/>
                <w:szCs w:val="21"/>
              </w:rPr>
              <w:t>Kitchen unit door laminate edge chips</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1137D04A" w14:textId="77777777" w:rsidR="00457C41" w:rsidRPr="00E27329" w:rsidRDefault="00464DF7" w:rsidP="00464DF7">
            <w:pPr>
              <w:spacing w:line="290" w:lineRule="atLeast"/>
              <w:jc w:val="center"/>
              <w:rPr>
                <w:rFonts w:asciiTheme="minorHAnsi" w:hAnsiTheme="minorHAnsi" w:cstheme="minorHAnsi"/>
                <w:b/>
                <w:color w:val="7FA841"/>
                <w:szCs w:val="21"/>
              </w:rPr>
            </w:pPr>
            <w:r>
              <w:rPr>
                <w:b/>
                <w:color w:val="7FA841"/>
                <w:szCs w:val="21"/>
              </w:rPr>
              <w:t>Kitchen unit interior crumbs to rails</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253E6826" w14:textId="77777777" w:rsidR="00457C41" w:rsidRPr="00E27329" w:rsidRDefault="00464DF7" w:rsidP="00464DF7">
            <w:pPr>
              <w:spacing w:line="290" w:lineRule="atLeast"/>
              <w:jc w:val="center"/>
              <w:rPr>
                <w:rFonts w:asciiTheme="minorHAnsi" w:hAnsiTheme="minorHAnsi" w:cstheme="minorHAnsi"/>
                <w:b/>
                <w:color w:val="7FA841"/>
                <w:szCs w:val="21"/>
              </w:rPr>
            </w:pPr>
            <w:r>
              <w:rPr>
                <w:b/>
                <w:color w:val="7FA841"/>
                <w:szCs w:val="21"/>
              </w:rPr>
              <w:t>Kitchen unit tiny surface chip</w:t>
            </w:r>
          </w:p>
        </w:tc>
      </w:tr>
      <w:tr w:rsidR="00567D64" w:rsidRPr="00C9766D" w14:paraId="72794309" w14:textId="77777777" w:rsidTr="00A6519C">
        <w:trPr>
          <w:trHeight w:val="4134"/>
          <w:jc w:val="center"/>
        </w:trPr>
        <w:tc>
          <w:tcPr>
            <w:tcW w:w="4901" w:type="dxa"/>
            <w:tcBorders>
              <w:top w:val="single" w:sz="4" w:space="0" w:color="auto"/>
              <w:left w:val="single" w:sz="4" w:space="0" w:color="auto"/>
              <w:bottom w:val="single" w:sz="4" w:space="0" w:color="auto"/>
              <w:right w:val="single" w:sz="4" w:space="0" w:color="auto"/>
            </w:tcBorders>
            <w:vAlign w:val="center"/>
          </w:tcPr>
          <w:p w14:paraId="15BF86FE" w14:textId="77777777" w:rsidR="00567D64" w:rsidRPr="0023251A" w:rsidRDefault="005C2E19" w:rsidP="00A6519C">
            <w:pPr>
              <w:spacing w:line="290" w:lineRule="atLeast"/>
              <w:jc w:val="center"/>
              <w:rPr>
                <w:b/>
                <w:noProof/>
                <w:color w:val="7FA841"/>
                <w:szCs w:val="21"/>
                <w:lang w:val="en-IN" w:eastAsia="en-IN"/>
              </w:rPr>
            </w:pPr>
            <w:r w:rsidRPr="00EC122B">
              <w:rPr>
                <w:noProof/>
                <w:szCs w:val="21"/>
                <w:lang w:eastAsia="en-GB"/>
              </w:rPr>
              <w:drawing>
                <wp:inline distT="0" distB="0" distL="0" distR="0" wp14:anchorId="5E6A4121" wp14:editId="2D517EC8">
                  <wp:extent cx="2790825" cy="2095500"/>
                  <wp:effectExtent l="0" t="0" r="0" b="0"/>
                  <wp:docPr id="107" name="Picture 107" descr="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2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FAA84B4" w14:textId="77777777" w:rsidR="00567D64" w:rsidRPr="0023251A" w:rsidRDefault="005C2E19" w:rsidP="00A6519C">
            <w:pPr>
              <w:spacing w:line="290" w:lineRule="atLeast"/>
              <w:jc w:val="center"/>
              <w:rPr>
                <w:b/>
                <w:noProof/>
                <w:color w:val="7FA841"/>
                <w:szCs w:val="21"/>
                <w:lang w:val="en-IN" w:eastAsia="en-IN"/>
              </w:rPr>
            </w:pPr>
            <w:r w:rsidRPr="00EC122B">
              <w:rPr>
                <w:noProof/>
                <w:szCs w:val="21"/>
                <w:lang w:eastAsia="en-GB"/>
              </w:rPr>
              <w:drawing>
                <wp:inline distT="0" distB="0" distL="0" distR="0" wp14:anchorId="2A7998CC" wp14:editId="15E7914B">
                  <wp:extent cx="2790825" cy="2095500"/>
                  <wp:effectExtent l="0" t="0" r="0" b="0"/>
                  <wp:docPr id="108" name="Picture 108" descr="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2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7BB1E3B3" w14:textId="77777777" w:rsidR="00567D64" w:rsidRPr="0023251A" w:rsidRDefault="005C2E19" w:rsidP="00A6519C">
            <w:pPr>
              <w:spacing w:line="290" w:lineRule="atLeast"/>
              <w:jc w:val="center"/>
              <w:rPr>
                <w:b/>
                <w:noProof/>
                <w:color w:val="7FA841"/>
                <w:szCs w:val="21"/>
                <w:lang w:val="en-IN" w:eastAsia="en-IN"/>
              </w:rPr>
            </w:pPr>
            <w:r w:rsidRPr="00EC122B">
              <w:rPr>
                <w:noProof/>
                <w:szCs w:val="21"/>
                <w:lang w:eastAsia="en-GB"/>
              </w:rPr>
              <w:drawing>
                <wp:inline distT="0" distB="0" distL="0" distR="0" wp14:anchorId="6FBDB326" wp14:editId="5B8EAEE4">
                  <wp:extent cx="2790825" cy="2095500"/>
                  <wp:effectExtent l="0" t="0" r="0" b="0"/>
                  <wp:docPr id="109" name="Picture 109"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2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310D9799" w14:textId="77777777" w:rsidR="00464DF7" w:rsidRDefault="00464DF7"/>
    <w:p w14:paraId="717D8EA3"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7E70F71A"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8D5FD0C" w14:textId="77777777" w:rsidR="00464DF7" w:rsidRPr="00E90287" w:rsidRDefault="00464DF7" w:rsidP="00464DF7">
            <w:pPr>
              <w:spacing w:line="290" w:lineRule="atLeast"/>
              <w:jc w:val="center"/>
              <w:rPr>
                <w:b/>
                <w:color w:val="7FA841"/>
                <w:szCs w:val="21"/>
              </w:rPr>
            </w:pPr>
            <w:r>
              <w:rPr>
                <w:b/>
                <w:color w:val="7FA841"/>
                <w:szCs w:val="21"/>
              </w:rPr>
              <w:lastRenderedPageBreak/>
              <w:t>Kitchen unit drawer laminate edge chip</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4599CB0" w14:textId="77777777" w:rsidR="00464DF7" w:rsidRPr="00E90287" w:rsidRDefault="00464DF7" w:rsidP="00464DF7">
            <w:pPr>
              <w:spacing w:line="290" w:lineRule="atLeast"/>
              <w:jc w:val="center"/>
              <w:rPr>
                <w:b/>
                <w:color w:val="7FA841"/>
                <w:szCs w:val="21"/>
              </w:rPr>
            </w:pPr>
            <w:r>
              <w:rPr>
                <w:b/>
                <w:color w:val="7FA841"/>
                <w:szCs w:val="21"/>
              </w:rPr>
              <w:t>Kitchen unit drawer child lock fitted</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CDCD1FF" w14:textId="77777777" w:rsidR="00464DF7" w:rsidRPr="00E90287" w:rsidRDefault="00464DF7" w:rsidP="00464DF7">
            <w:pPr>
              <w:spacing w:line="290" w:lineRule="atLeast"/>
              <w:jc w:val="center"/>
              <w:rPr>
                <w:b/>
                <w:color w:val="7FA841"/>
                <w:szCs w:val="21"/>
              </w:rPr>
            </w:pPr>
            <w:r>
              <w:rPr>
                <w:b/>
                <w:color w:val="7FA841"/>
                <w:szCs w:val="21"/>
              </w:rPr>
              <w:t>Kitchen unit drawer child lock fitted</w:t>
            </w:r>
          </w:p>
        </w:tc>
      </w:tr>
      <w:tr w:rsidR="00464DF7" w14:paraId="67AE3CD3"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EC4ADFC"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0BD844DC" wp14:editId="02D67235">
                  <wp:extent cx="2834640" cy="2103120"/>
                  <wp:effectExtent l="0" t="0" r="0" b="0"/>
                  <wp:docPr id="425" name="Picture 425" descr="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27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A537B07"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77E81D43" wp14:editId="1EB79485">
                  <wp:extent cx="2834640" cy="2103120"/>
                  <wp:effectExtent l="0" t="0" r="0" b="0"/>
                  <wp:docPr id="424" name="Picture 424"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27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FA3BD9F"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03C98292" wp14:editId="64A2BCC1">
                  <wp:extent cx="2834640" cy="2103120"/>
                  <wp:effectExtent l="0" t="0" r="0" b="0"/>
                  <wp:docPr id="423" name="Picture 423" descr="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2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r w:rsidR="00464DF7" w14:paraId="129F917E"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260501B" w14:textId="77777777" w:rsidR="00464DF7" w:rsidRPr="00E90287" w:rsidRDefault="00464DF7" w:rsidP="00464DF7">
            <w:pPr>
              <w:spacing w:line="290" w:lineRule="atLeast"/>
              <w:jc w:val="center"/>
              <w:rPr>
                <w:b/>
                <w:color w:val="7FA841"/>
                <w:szCs w:val="21"/>
              </w:rPr>
            </w:pPr>
            <w:r>
              <w:rPr>
                <w:b/>
                <w:color w:val="7FA841"/>
                <w:szCs w:val="21"/>
              </w:rPr>
              <w:t>Kitchen unit drawer laminate edge chip</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3EDF366" w14:textId="77777777" w:rsidR="00464DF7" w:rsidRPr="00E90287" w:rsidRDefault="00464DF7" w:rsidP="00464DF7">
            <w:pPr>
              <w:spacing w:line="290" w:lineRule="atLeast"/>
              <w:jc w:val="center"/>
              <w:rPr>
                <w:b/>
                <w:color w:val="7FA841"/>
                <w:szCs w:val="21"/>
              </w:rPr>
            </w:pPr>
            <w:r>
              <w:rPr>
                <w:b/>
                <w:color w:val="7FA841"/>
                <w:szCs w:val="21"/>
              </w:rPr>
              <w:t>Kitchen unit drawer laminate edge chip</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A9F76DB" w14:textId="77777777" w:rsidR="00464DF7" w:rsidRPr="00E90287" w:rsidRDefault="00464DF7" w:rsidP="00464DF7">
            <w:pPr>
              <w:spacing w:line="290" w:lineRule="atLeast"/>
              <w:jc w:val="center"/>
              <w:rPr>
                <w:b/>
                <w:color w:val="7FA841"/>
                <w:szCs w:val="21"/>
              </w:rPr>
            </w:pPr>
            <w:r>
              <w:rPr>
                <w:b/>
                <w:color w:val="7FA841"/>
                <w:szCs w:val="21"/>
              </w:rPr>
              <w:t>Kitchen unit interior shelf laminate crack &amp; lifting</w:t>
            </w:r>
          </w:p>
        </w:tc>
      </w:tr>
      <w:tr w:rsidR="00464DF7" w14:paraId="407660D3"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E9D51C3"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52302E46" wp14:editId="1D6C1E6E">
                  <wp:extent cx="2834640" cy="2103120"/>
                  <wp:effectExtent l="0" t="0" r="0" b="0"/>
                  <wp:docPr id="422" name="Picture 422" descr="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27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44566827"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57D8241F" wp14:editId="19EEA204">
                  <wp:extent cx="2834640" cy="2103120"/>
                  <wp:effectExtent l="0" t="0" r="0" b="0"/>
                  <wp:docPr id="421" name="Picture 421" descr="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28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1E6707E"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72CA2461" wp14:editId="4FE28E87">
                  <wp:extent cx="2834640" cy="2103120"/>
                  <wp:effectExtent l="0" t="0" r="0" b="0"/>
                  <wp:docPr id="420" name="Picture 420" descr="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28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bl>
    <w:p w14:paraId="186D4A55"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4A353ED3"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3C963E4" w14:textId="77777777" w:rsidR="00464DF7" w:rsidRPr="00E90287" w:rsidRDefault="00464DF7" w:rsidP="00464DF7">
            <w:pPr>
              <w:spacing w:line="290" w:lineRule="atLeast"/>
              <w:jc w:val="center"/>
              <w:rPr>
                <w:b/>
                <w:color w:val="7FA841"/>
                <w:szCs w:val="21"/>
              </w:rPr>
            </w:pPr>
            <w:r w:rsidRPr="00E90287">
              <w:rPr>
                <w:b/>
                <w:color w:val="7FA841"/>
                <w:szCs w:val="21"/>
              </w:rPr>
              <w:lastRenderedPageBreak/>
              <w:t xml:space="preserve">Kitchen </w:t>
            </w:r>
            <w:r>
              <w:rPr>
                <w:b/>
                <w:color w:val="7FA841"/>
                <w:szCs w:val="21"/>
              </w:rPr>
              <w:t>worktop tiny edge chip</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009E078" w14:textId="77777777" w:rsidR="00464DF7" w:rsidRPr="00E90287" w:rsidRDefault="00464DF7" w:rsidP="00464DF7">
            <w:pPr>
              <w:spacing w:line="290" w:lineRule="atLeast"/>
              <w:jc w:val="center"/>
              <w:rPr>
                <w:b/>
                <w:color w:val="7FA841"/>
                <w:szCs w:val="21"/>
              </w:rPr>
            </w:pPr>
            <w:r w:rsidRPr="00E90287">
              <w:rPr>
                <w:b/>
                <w:color w:val="7FA841"/>
                <w:szCs w:val="21"/>
              </w:rPr>
              <w:t xml:space="preserve">Kitchen </w:t>
            </w:r>
            <w:r>
              <w:rPr>
                <w:b/>
                <w:color w:val="7FA841"/>
                <w:szCs w:val="21"/>
              </w:rPr>
              <w:t xml:space="preserve"> worktop tiny edge chip</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5F52FBD" w14:textId="77777777" w:rsidR="00464DF7" w:rsidRPr="00E90287" w:rsidRDefault="00464DF7" w:rsidP="00464DF7">
            <w:pPr>
              <w:spacing w:line="290" w:lineRule="atLeast"/>
              <w:jc w:val="center"/>
              <w:rPr>
                <w:b/>
                <w:color w:val="7FA841"/>
                <w:szCs w:val="21"/>
              </w:rPr>
            </w:pPr>
            <w:r>
              <w:rPr>
                <w:b/>
                <w:color w:val="7FA841"/>
                <w:szCs w:val="21"/>
              </w:rPr>
              <w:t>Kitchen worktop tiny edge chip</w:t>
            </w:r>
          </w:p>
        </w:tc>
      </w:tr>
      <w:tr w:rsidR="00464DF7" w14:paraId="16B213E1"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77B80455"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4182C375" wp14:editId="5091475B">
                  <wp:extent cx="2834640" cy="2103120"/>
                  <wp:effectExtent l="0" t="0" r="0" b="0"/>
                  <wp:docPr id="419" name="Picture 419" descr="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2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98B2F5B"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706B3E74" wp14:editId="5D47E485">
                  <wp:extent cx="2834640" cy="2103120"/>
                  <wp:effectExtent l="0" t="0" r="0" b="0"/>
                  <wp:docPr id="418" name="Picture 418" desc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2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BA4A747"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2A16B03D" wp14:editId="4373D98B">
                  <wp:extent cx="2834640" cy="2103120"/>
                  <wp:effectExtent l="0" t="0" r="0" b="0"/>
                  <wp:docPr id="417" name="Picture 417" descr="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2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r w:rsidR="00464DF7" w14:paraId="3F579FBF"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8B16459" w14:textId="77777777" w:rsidR="00464DF7" w:rsidRPr="00E90287" w:rsidRDefault="00464DF7" w:rsidP="00464DF7">
            <w:pPr>
              <w:spacing w:line="290" w:lineRule="atLeast"/>
              <w:jc w:val="center"/>
              <w:rPr>
                <w:b/>
                <w:color w:val="7FA841"/>
                <w:szCs w:val="21"/>
              </w:rPr>
            </w:pPr>
            <w:r>
              <w:rPr>
                <w:b/>
                <w:color w:val="7FA841"/>
                <w:szCs w:val="21"/>
              </w:rPr>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8637A5B" w14:textId="77777777" w:rsidR="00464DF7" w:rsidRPr="00E90287" w:rsidRDefault="00464DF7" w:rsidP="00464DF7">
            <w:pPr>
              <w:spacing w:line="290" w:lineRule="atLeast"/>
              <w:jc w:val="center"/>
              <w:rPr>
                <w:b/>
                <w:color w:val="7FA841"/>
                <w:szCs w:val="21"/>
              </w:rPr>
            </w:pPr>
            <w:r>
              <w:rPr>
                <w:b/>
                <w:color w:val="7FA841"/>
                <w:szCs w:val="21"/>
              </w:rPr>
              <w:t>Kitchen</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B59CE98" w14:textId="77777777" w:rsidR="00464DF7" w:rsidRPr="00E90287" w:rsidRDefault="00464DF7" w:rsidP="00464DF7">
            <w:pPr>
              <w:spacing w:line="290" w:lineRule="atLeast"/>
              <w:jc w:val="center"/>
              <w:rPr>
                <w:b/>
                <w:color w:val="7FA841"/>
                <w:szCs w:val="21"/>
              </w:rPr>
            </w:pPr>
            <w:r>
              <w:rPr>
                <w:b/>
                <w:color w:val="7FA841"/>
                <w:szCs w:val="21"/>
              </w:rPr>
              <w:t>Kitchen</w:t>
            </w:r>
          </w:p>
        </w:tc>
      </w:tr>
      <w:tr w:rsidR="00464DF7" w14:paraId="6EC4FCB6"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1F98260D"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4E6D8AFA" wp14:editId="5B797EB9">
                  <wp:extent cx="2834640" cy="2103120"/>
                  <wp:effectExtent l="0" t="0" r="0" b="0"/>
                  <wp:docPr id="416" name="Picture 416" descr="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2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AF87506"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5EFF5A3E" wp14:editId="0535F0F7">
                  <wp:extent cx="2834640" cy="2103120"/>
                  <wp:effectExtent l="0" t="0" r="0" b="0"/>
                  <wp:docPr id="415" name="Picture 415" descr="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2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8AE38C8"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0169F18D" wp14:editId="58645C14">
                  <wp:extent cx="2834640" cy="2103120"/>
                  <wp:effectExtent l="0" t="0" r="0" b="0"/>
                  <wp:docPr id="414" name="Picture 414" descr="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2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bl>
    <w:p w14:paraId="161FCAD4"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DA630F3"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CB4F278" w14:textId="77777777" w:rsidR="00464DF7" w:rsidRPr="00E90287" w:rsidRDefault="00464DF7" w:rsidP="00464DF7">
            <w:pPr>
              <w:spacing w:line="290" w:lineRule="atLeast"/>
              <w:jc w:val="center"/>
              <w:rPr>
                <w:b/>
                <w:color w:val="7FA841"/>
                <w:szCs w:val="21"/>
              </w:rPr>
            </w:pPr>
            <w:r>
              <w:rPr>
                <w:b/>
                <w:color w:val="7FA841"/>
                <w:szCs w:val="21"/>
              </w:rPr>
              <w:lastRenderedPageBreak/>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4C6BC10" w14:textId="77777777" w:rsidR="00464DF7" w:rsidRPr="00E90287" w:rsidRDefault="00464DF7" w:rsidP="00464DF7">
            <w:pPr>
              <w:spacing w:line="290" w:lineRule="atLeast"/>
              <w:jc w:val="center"/>
              <w:rPr>
                <w:b/>
                <w:color w:val="7FA841"/>
                <w:szCs w:val="21"/>
              </w:rPr>
            </w:pPr>
            <w:r>
              <w:rPr>
                <w:b/>
                <w:color w:val="7FA841"/>
                <w:szCs w:val="21"/>
              </w:rPr>
              <w:t>Kitchen thick dust under washing machine</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7297CD0" w14:textId="77777777" w:rsidR="00464DF7" w:rsidRPr="00E90287" w:rsidRDefault="00464DF7" w:rsidP="00464DF7">
            <w:pPr>
              <w:spacing w:line="290" w:lineRule="atLeast"/>
              <w:jc w:val="center"/>
              <w:rPr>
                <w:b/>
                <w:color w:val="7FA841"/>
                <w:szCs w:val="21"/>
              </w:rPr>
            </w:pPr>
            <w:r>
              <w:rPr>
                <w:b/>
                <w:color w:val="7FA841"/>
                <w:szCs w:val="21"/>
              </w:rPr>
              <w:t>Kitchen thick dust under washing machine</w:t>
            </w:r>
          </w:p>
        </w:tc>
      </w:tr>
      <w:tr w:rsidR="00464DF7" w14:paraId="04CB2324"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BB097A5"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1D2D4B67" wp14:editId="6DB26F14">
                  <wp:extent cx="2834640" cy="2103120"/>
                  <wp:effectExtent l="0" t="0" r="0" b="0"/>
                  <wp:docPr id="413" name="Picture 413" descr="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2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00B665B8"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715C4919" wp14:editId="7C6D4794">
                  <wp:extent cx="2834640" cy="2103120"/>
                  <wp:effectExtent l="0" t="0" r="0" b="0"/>
                  <wp:docPr id="412" name="Picture 412"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2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7068EFF9" w14:textId="77777777" w:rsidR="00464DF7" w:rsidRPr="00987577" w:rsidRDefault="00464DF7" w:rsidP="00464DF7">
            <w:pPr>
              <w:spacing w:line="290" w:lineRule="atLeast"/>
              <w:jc w:val="center"/>
              <w:rPr>
                <w:b/>
                <w:szCs w:val="21"/>
              </w:rPr>
            </w:pPr>
            <w:r w:rsidRPr="00EC122B">
              <w:rPr>
                <w:noProof/>
                <w:szCs w:val="21"/>
                <w:lang w:eastAsia="en-GB"/>
              </w:rPr>
              <w:drawing>
                <wp:inline distT="0" distB="0" distL="0" distR="0" wp14:anchorId="075FF094" wp14:editId="069D2254">
                  <wp:extent cx="2834640" cy="2103120"/>
                  <wp:effectExtent l="0" t="0" r="0" b="0"/>
                  <wp:docPr id="411" name="Picture 411" descr="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28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r w:rsidR="00464DF7" w14:paraId="34A7D407"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00FC884" w14:textId="77777777" w:rsidR="00464DF7" w:rsidRPr="00E90287" w:rsidRDefault="00464DF7" w:rsidP="00464DF7">
            <w:pPr>
              <w:spacing w:line="290" w:lineRule="atLeast"/>
              <w:jc w:val="center"/>
              <w:rPr>
                <w:b/>
                <w:color w:val="7FA841"/>
                <w:szCs w:val="21"/>
              </w:rPr>
            </w:pPr>
            <w:r>
              <w:rPr>
                <w:b/>
                <w:color w:val="7FA841"/>
                <w:szCs w:val="21"/>
              </w:rPr>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88C1869" w14:textId="77777777" w:rsidR="00464DF7" w:rsidRPr="00E90287" w:rsidRDefault="00464DF7" w:rsidP="00464DF7">
            <w:pPr>
              <w:spacing w:line="290" w:lineRule="atLeast"/>
              <w:jc w:val="center"/>
              <w:rPr>
                <w:b/>
                <w:color w:val="7FA841"/>
                <w:szCs w:val="21"/>
              </w:rPr>
            </w:pPr>
            <w:r>
              <w:rPr>
                <w:b/>
                <w:color w:val="7FA841"/>
                <w:szCs w:val="21"/>
              </w:rPr>
              <w:t>Kitchen</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19177A5" w14:textId="77777777" w:rsidR="00464DF7" w:rsidRPr="00E90287" w:rsidRDefault="00464DF7" w:rsidP="00464DF7">
            <w:pPr>
              <w:spacing w:line="290" w:lineRule="atLeast"/>
              <w:jc w:val="center"/>
              <w:rPr>
                <w:b/>
                <w:color w:val="7FA841"/>
                <w:szCs w:val="21"/>
              </w:rPr>
            </w:pPr>
            <w:r>
              <w:rPr>
                <w:b/>
                <w:color w:val="7FA841"/>
                <w:szCs w:val="21"/>
              </w:rPr>
              <w:t>Kitchen</w:t>
            </w:r>
          </w:p>
        </w:tc>
      </w:tr>
      <w:tr w:rsidR="00464DF7" w14:paraId="6E817BCE"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257DD747" w14:textId="77777777" w:rsidR="00464DF7" w:rsidRDefault="00464DF7" w:rsidP="00464DF7">
            <w:pPr>
              <w:spacing w:line="290" w:lineRule="atLeast"/>
              <w:jc w:val="center"/>
              <w:rPr>
                <w:szCs w:val="21"/>
              </w:rPr>
            </w:pPr>
            <w:r w:rsidRPr="00EC122B">
              <w:rPr>
                <w:b/>
                <w:noProof/>
                <w:szCs w:val="21"/>
                <w:lang w:eastAsia="en-GB"/>
              </w:rPr>
              <w:drawing>
                <wp:inline distT="0" distB="0" distL="0" distR="0" wp14:anchorId="553AABB5" wp14:editId="46DA2BA0">
                  <wp:extent cx="2834640" cy="2103120"/>
                  <wp:effectExtent l="0" t="0" r="0" b="0"/>
                  <wp:docPr id="410" name="Picture 410" descr="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2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7B88440"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3AC8700B" wp14:editId="367F2472">
                  <wp:extent cx="2834640" cy="2103120"/>
                  <wp:effectExtent l="0" t="0" r="0" b="0"/>
                  <wp:docPr id="409" name="Picture 409"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29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2CB673B4"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46A60A12" wp14:editId="6ADD3A84">
                  <wp:extent cx="2834640" cy="2103120"/>
                  <wp:effectExtent l="0" t="0" r="0" b="0"/>
                  <wp:docPr id="408" name="Picture 408" desc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2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bl>
    <w:p w14:paraId="78778F9C"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43CD5F80" w14:textId="77777777" w:rsidTr="00464DF7">
        <w:trPr>
          <w:trHeight w:val="341"/>
        </w:trPr>
        <w:tc>
          <w:tcPr>
            <w:tcW w:w="4901" w:type="dxa"/>
            <w:shd w:val="clear" w:color="auto" w:fill="E7E6E6"/>
          </w:tcPr>
          <w:p w14:paraId="1DCD4497" w14:textId="77777777" w:rsidR="00464DF7" w:rsidRPr="00E90287" w:rsidRDefault="00464DF7" w:rsidP="00464DF7">
            <w:pPr>
              <w:spacing w:line="290" w:lineRule="atLeast"/>
              <w:jc w:val="center"/>
              <w:rPr>
                <w:b/>
                <w:color w:val="7FA841"/>
                <w:szCs w:val="21"/>
              </w:rPr>
            </w:pPr>
            <w:r>
              <w:rPr>
                <w:b/>
                <w:color w:val="7FA841"/>
                <w:szCs w:val="21"/>
              </w:rPr>
              <w:lastRenderedPageBreak/>
              <w:t>Kitchen kickboard detaches under dishwasher</w:t>
            </w:r>
          </w:p>
        </w:tc>
        <w:tc>
          <w:tcPr>
            <w:tcW w:w="4901" w:type="dxa"/>
            <w:shd w:val="clear" w:color="auto" w:fill="E7E6E6"/>
          </w:tcPr>
          <w:p w14:paraId="66CD2481" w14:textId="77777777" w:rsidR="00464DF7" w:rsidRPr="00E90287" w:rsidRDefault="00464DF7" w:rsidP="00464DF7">
            <w:pPr>
              <w:spacing w:line="290" w:lineRule="atLeast"/>
              <w:jc w:val="center"/>
              <w:rPr>
                <w:b/>
                <w:color w:val="7FA841"/>
                <w:szCs w:val="21"/>
              </w:rPr>
            </w:pPr>
            <w:r>
              <w:rPr>
                <w:b/>
                <w:color w:val="7FA841"/>
                <w:szCs w:val="21"/>
              </w:rPr>
              <w:t>Kitchen</w:t>
            </w:r>
          </w:p>
        </w:tc>
        <w:tc>
          <w:tcPr>
            <w:tcW w:w="4778" w:type="dxa"/>
            <w:shd w:val="clear" w:color="auto" w:fill="E7E6E6"/>
          </w:tcPr>
          <w:p w14:paraId="66FE45EC" w14:textId="77777777" w:rsidR="00464DF7" w:rsidRPr="00E90287" w:rsidRDefault="00464DF7" w:rsidP="00464DF7">
            <w:pPr>
              <w:spacing w:line="290" w:lineRule="atLeast"/>
              <w:jc w:val="center"/>
              <w:rPr>
                <w:b/>
                <w:color w:val="7FA841"/>
                <w:szCs w:val="21"/>
              </w:rPr>
            </w:pPr>
            <w:r>
              <w:rPr>
                <w:b/>
                <w:color w:val="7FA841"/>
                <w:szCs w:val="21"/>
              </w:rPr>
              <w:t>Kitchen</w:t>
            </w:r>
          </w:p>
        </w:tc>
      </w:tr>
      <w:tr w:rsidR="00464DF7" w14:paraId="234122C6" w14:textId="77777777" w:rsidTr="00464DF7">
        <w:trPr>
          <w:trHeight w:val="4428"/>
        </w:trPr>
        <w:tc>
          <w:tcPr>
            <w:tcW w:w="4901" w:type="dxa"/>
            <w:vAlign w:val="center"/>
          </w:tcPr>
          <w:p w14:paraId="38D59980"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441ABBF6" wp14:editId="50A99652">
                  <wp:extent cx="2834640" cy="2103120"/>
                  <wp:effectExtent l="0" t="0" r="0" b="0"/>
                  <wp:docPr id="407" name="Picture 407" descr="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29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vAlign w:val="center"/>
          </w:tcPr>
          <w:p w14:paraId="756EA1D5"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14F8AC59" wp14:editId="22F87CAB">
                  <wp:extent cx="2834640" cy="2103120"/>
                  <wp:effectExtent l="0" t="0" r="0" b="0"/>
                  <wp:docPr id="406" name="Picture 406" descr="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vAlign w:val="center"/>
          </w:tcPr>
          <w:p w14:paraId="30435C85"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31D377A6" wp14:editId="18A1F8BE">
                  <wp:extent cx="2834640" cy="2103120"/>
                  <wp:effectExtent l="0" t="0" r="0" b="0"/>
                  <wp:docPr id="405" name="Picture 405" descr="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2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r w:rsidR="00464DF7" w14:paraId="7BC8CDBE"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4DFD236" w14:textId="77777777" w:rsidR="00464DF7" w:rsidRPr="00E90287" w:rsidRDefault="00464DF7" w:rsidP="00464DF7">
            <w:pPr>
              <w:spacing w:line="290" w:lineRule="atLeast"/>
              <w:jc w:val="center"/>
              <w:rPr>
                <w:b/>
                <w:color w:val="7FA841"/>
                <w:szCs w:val="21"/>
              </w:rPr>
            </w:pPr>
            <w:r>
              <w:rPr>
                <w:b/>
                <w:color w:val="7FA841"/>
                <w:szCs w:val="21"/>
              </w:rPr>
              <w:t>Kitchen hob ring burnt on spots &amp; a little tarnished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99011A5" w14:textId="77777777" w:rsidR="00464DF7" w:rsidRPr="00E90287" w:rsidRDefault="00464DF7" w:rsidP="00464DF7">
            <w:pPr>
              <w:spacing w:line="290" w:lineRule="atLeast"/>
              <w:jc w:val="center"/>
              <w:rPr>
                <w:b/>
                <w:color w:val="7FA841"/>
                <w:szCs w:val="21"/>
              </w:rPr>
            </w:pPr>
            <w:r>
              <w:rPr>
                <w:b/>
                <w:color w:val="7FA841"/>
                <w:szCs w:val="21"/>
              </w:rPr>
              <w:t>Kitchen hob ring burnt on spots &amp; a little tarnished</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701D157" w14:textId="77777777" w:rsidR="00464DF7" w:rsidRPr="00E90287" w:rsidRDefault="00464DF7" w:rsidP="00464DF7">
            <w:pPr>
              <w:spacing w:line="290" w:lineRule="atLeast"/>
              <w:jc w:val="center"/>
              <w:rPr>
                <w:b/>
                <w:color w:val="7FA841"/>
                <w:szCs w:val="21"/>
              </w:rPr>
            </w:pPr>
            <w:r>
              <w:rPr>
                <w:b/>
                <w:color w:val="7FA841"/>
                <w:szCs w:val="21"/>
              </w:rPr>
              <w:t>Kitchen hob ring burnt on spots &amp; a little tarnished</w:t>
            </w:r>
          </w:p>
        </w:tc>
      </w:tr>
      <w:tr w:rsidR="00464DF7" w14:paraId="6052E444"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6189FBBD"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18D057E9" wp14:editId="0BC932AE">
                  <wp:extent cx="2834640" cy="2103120"/>
                  <wp:effectExtent l="0" t="0" r="0" b="0"/>
                  <wp:docPr id="404" name="Picture 404" descr="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2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058B7C79"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40A9F70E" wp14:editId="5377B69E">
                  <wp:extent cx="2834640" cy="2103120"/>
                  <wp:effectExtent l="0" t="0" r="0" b="0"/>
                  <wp:docPr id="403" name="Picture 403" descr="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2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5332D645"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32A59FC5" wp14:editId="16EF1047">
                  <wp:extent cx="2834640" cy="2103120"/>
                  <wp:effectExtent l="0" t="0" r="0" b="0"/>
                  <wp:docPr id="402" name="Picture 402" descr="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2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bl>
    <w:p w14:paraId="670BDE51"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128C6526"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D5CAC8E" w14:textId="77777777" w:rsidR="00464DF7" w:rsidRPr="00E90287" w:rsidRDefault="00464DF7" w:rsidP="00464DF7">
            <w:pPr>
              <w:spacing w:line="290" w:lineRule="atLeast"/>
              <w:jc w:val="center"/>
              <w:rPr>
                <w:b/>
                <w:color w:val="7FA841"/>
                <w:szCs w:val="21"/>
              </w:rPr>
            </w:pPr>
            <w:r>
              <w:rPr>
                <w:b/>
                <w:color w:val="7FA841"/>
                <w:szCs w:val="21"/>
              </w:rPr>
              <w:lastRenderedPageBreak/>
              <w:t>Kitchen hob ring burnt on spots &amp; a little tarnished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754A956" w14:textId="77777777" w:rsidR="00464DF7" w:rsidRPr="00E90287" w:rsidRDefault="00464DF7" w:rsidP="00464DF7">
            <w:pPr>
              <w:spacing w:line="290" w:lineRule="atLeast"/>
              <w:jc w:val="center"/>
              <w:rPr>
                <w:b/>
                <w:color w:val="7FA841"/>
                <w:szCs w:val="21"/>
              </w:rPr>
            </w:pPr>
            <w:r>
              <w:rPr>
                <w:b/>
                <w:color w:val="7FA841"/>
                <w:szCs w:val="21"/>
              </w:rPr>
              <w:t>Kitchen hob ring burnt on spots &amp; a little tarnished</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5F13BB6" w14:textId="77777777" w:rsidR="00464DF7" w:rsidRPr="00E90287" w:rsidRDefault="00464DF7" w:rsidP="00464DF7">
            <w:pPr>
              <w:spacing w:line="290" w:lineRule="atLeast"/>
              <w:jc w:val="center"/>
              <w:rPr>
                <w:b/>
                <w:color w:val="7FA841"/>
                <w:szCs w:val="21"/>
              </w:rPr>
            </w:pPr>
            <w:r>
              <w:rPr>
                <w:b/>
                <w:color w:val="7FA841"/>
                <w:szCs w:val="21"/>
              </w:rPr>
              <w:t>Kitchen</w:t>
            </w:r>
          </w:p>
        </w:tc>
      </w:tr>
      <w:tr w:rsidR="00464DF7" w14:paraId="312427D2"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2F1126D7"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6C5020BF" wp14:editId="59053EFD">
                  <wp:extent cx="2834640" cy="2103120"/>
                  <wp:effectExtent l="0" t="0" r="0" b="0"/>
                  <wp:docPr id="401" name="Picture 401" desc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3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400BDD3F" w14:textId="77777777" w:rsidR="00464DF7" w:rsidRDefault="00464DF7" w:rsidP="00464DF7">
            <w:pPr>
              <w:spacing w:line="290" w:lineRule="atLeast"/>
              <w:jc w:val="center"/>
              <w:rPr>
                <w:szCs w:val="21"/>
              </w:rPr>
            </w:pPr>
            <w:r w:rsidRPr="00EC122B">
              <w:rPr>
                <w:noProof/>
                <w:szCs w:val="21"/>
                <w:lang w:eastAsia="en-GB"/>
              </w:rPr>
              <w:drawing>
                <wp:inline distT="0" distB="0" distL="0" distR="0" wp14:anchorId="394E56A3" wp14:editId="0D5E862E">
                  <wp:extent cx="2834640" cy="2103120"/>
                  <wp:effectExtent l="0" t="0" r="0" b="0"/>
                  <wp:docPr id="400" name="Picture 400"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3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22339D3E" w14:textId="77777777" w:rsidR="00464DF7" w:rsidRDefault="00464DF7" w:rsidP="00464DF7">
            <w:pPr>
              <w:spacing w:line="290" w:lineRule="atLeast"/>
              <w:jc w:val="center"/>
              <w:rPr>
                <w:szCs w:val="21"/>
              </w:rPr>
            </w:pPr>
            <w:r w:rsidRPr="00EC122B">
              <w:rPr>
                <w:b/>
                <w:noProof/>
                <w:color w:val="7FA841"/>
                <w:szCs w:val="21"/>
                <w:lang w:eastAsia="en-GB"/>
              </w:rPr>
              <w:drawing>
                <wp:inline distT="0" distB="0" distL="0" distR="0" wp14:anchorId="7E4E59D0" wp14:editId="1ED88F3A">
                  <wp:extent cx="2834640" cy="2103120"/>
                  <wp:effectExtent l="0" t="0" r="0" b="0"/>
                  <wp:docPr id="399" name="Picture 399" descr="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3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r w:rsidR="00464DF7" w14:paraId="74BF8151"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3186407" w14:textId="77777777" w:rsidR="00464DF7" w:rsidRPr="00E90287" w:rsidRDefault="00464DF7" w:rsidP="00464DF7">
            <w:pPr>
              <w:spacing w:line="290" w:lineRule="atLeast"/>
              <w:jc w:val="center"/>
              <w:rPr>
                <w:b/>
                <w:color w:val="7FA841"/>
                <w:szCs w:val="21"/>
              </w:rPr>
            </w:pPr>
            <w:r>
              <w:rPr>
                <w:b/>
                <w:color w:val="7FA841"/>
                <w:szCs w:val="21"/>
              </w:rPr>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9C237FB" w14:textId="77777777" w:rsidR="00464DF7" w:rsidRPr="00E90287" w:rsidRDefault="00464DF7" w:rsidP="00464DF7">
            <w:pPr>
              <w:spacing w:line="290" w:lineRule="atLeast"/>
              <w:jc w:val="center"/>
              <w:rPr>
                <w:b/>
                <w:color w:val="7FA841"/>
                <w:szCs w:val="21"/>
              </w:rPr>
            </w:pPr>
            <w:r>
              <w:rPr>
                <w:b/>
                <w:color w:val="7FA841"/>
                <w:szCs w:val="21"/>
              </w:rPr>
              <w:t>Kitchen</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AEA9769" w14:textId="77777777" w:rsidR="00464DF7" w:rsidRPr="00E90287" w:rsidRDefault="00464DF7" w:rsidP="00464DF7">
            <w:pPr>
              <w:spacing w:line="290" w:lineRule="atLeast"/>
              <w:jc w:val="center"/>
              <w:rPr>
                <w:b/>
                <w:color w:val="7FA841"/>
                <w:szCs w:val="21"/>
              </w:rPr>
            </w:pPr>
            <w:r>
              <w:rPr>
                <w:b/>
                <w:color w:val="7FA841"/>
                <w:szCs w:val="21"/>
              </w:rPr>
              <w:t>Kitchen tumble dryer fluff within filter recess</w:t>
            </w:r>
          </w:p>
        </w:tc>
      </w:tr>
      <w:tr w:rsidR="00464DF7" w14:paraId="598F36D1"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1D0E906" w14:textId="77777777" w:rsidR="00464DF7" w:rsidRPr="00E90287" w:rsidRDefault="00464DF7" w:rsidP="00464DF7">
            <w:pPr>
              <w:spacing w:line="290" w:lineRule="atLeast"/>
              <w:jc w:val="center"/>
              <w:rPr>
                <w:b/>
                <w:color w:val="7FA841"/>
                <w:szCs w:val="21"/>
              </w:rPr>
            </w:pPr>
            <w:r w:rsidRPr="00EC122B">
              <w:rPr>
                <w:b/>
                <w:noProof/>
                <w:color w:val="7FA841"/>
                <w:szCs w:val="21"/>
                <w:lang w:eastAsia="en-GB"/>
              </w:rPr>
              <w:drawing>
                <wp:inline distT="0" distB="0" distL="0" distR="0" wp14:anchorId="74FB77EA" wp14:editId="6E342FA9">
                  <wp:extent cx="2834640" cy="2103120"/>
                  <wp:effectExtent l="0" t="0" r="0" b="0"/>
                  <wp:docPr id="398" name="Picture 398"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3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6887AE5" w14:textId="77777777" w:rsidR="00464DF7" w:rsidRPr="00E90287" w:rsidRDefault="00464DF7" w:rsidP="00464DF7">
            <w:pPr>
              <w:spacing w:line="290" w:lineRule="atLeast"/>
              <w:jc w:val="center"/>
              <w:rPr>
                <w:b/>
                <w:color w:val="7FA841"/>
                <w:szCs w:val="21"/>
              </w:rPr>
            </w:pPr>
            <w:r w:rsidRPr="00EC122B">
              <w:rPr>
                <w:b/>
                <w:noProof/>
                <w:color w:val="7FA841"/>
                <w:szCs w:val="21"/>
                <w:lang w:eastAsia="en-GB"/>
              </w:rPr>
              <w:drawing>
                <wp:inline distT="0" distB="0" distL="0" distR="0" wp14:anchorId="631556B6" wp14:editId="44AC68BF">
                  <wp:extent cx="2834640" cy="2103120"/>
                  <wp:effectExtent l="0" t="0" r="0" b="0"/>
                  <wp:docPr id="397" name="Picture 397"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30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6CDF9CCC" w14:textId="77777777" w:rsidR="00464DF7" w:rsidRPr="00E90287" w:rsidRDefault="00464DF7" w:rsidP="00464DF7">
            <w:pPr>
              <w:spacing w:line="290" w:lineRule="atLeast"/>
              <w:jc w:val="center"/>
              <w:rPr>
                <w:b/>
                <w:color w:val="7FA841"/>
                <w:szCs w:val="21"/>
              </w:rPr>
            </w:pPr>
            <w:r w:rsidRPr="00EC122B">
              <w:rPr>
                <w:b/>
                <w:noProof/>
                <w:color w:val="7FA841"/>
                <w:szCs w:val="21"/>
                <w:lang w:eastAsia="en-GB"/>
              </w:rPr>
              <w:drawing>
                <wp:inline distT="0" distB="0" distL="0" distR="0" wp14:anchorId="253B3F0E" wp14:editId="6CEEC37D">
                  <wp:extent cx="2834640" cy="2103120"/>
                  <wp:effectExtent l="0" t="0" r="0" b="0"/>
                  <wp:docPr id="396" name="Picture 396"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3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bl>
    <w:p w14:paraId="6636E1BD"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61CA19CA"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27F0C7D" w14:textId="77777777" w:rsidR="00464DF7" w:rsidRPr="00E90287" w:rsidRDefault="00464DF7" w:rsidP="00464DF7">
            <w:pPr>
              <w:spacing w:line="290" w:lineRule="atLeast"/>
              <w:jc w:val="center"/>
              <w:rPr>
                <w:b/>
                <w:color w:val="7FA841"/>
                <w:szCs w:val="21"/>
              </w:rPr>
            </w:pPr>
            <w:r>
              <w:rPr>
                <w:b/>
                <w:color w:val="7FA841"/>
                <w:szCs w:val="21"/>
              </w:rPr>
              <w:lastRenderedPageBreak/>
              <w:t>Kitchen additional items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F0F08C7" w14:textId="77777777" w:rsidR="00464DF7" w:rsidRPr="00E90287" w:rsidRDefault="00464DF7" w:rsidP="00464DF7">
            <w:pPr>
              <w:spacing w:line="290" w:lineRule="atLeast"/>
              <w:jc w:val="center"/>
              <w:rPr>
                <w:b/>
                <w:color w:val="7FA841"/>
                <w:szCs w:val="21"/>
              </w:rPr>
            </w:pPr>
            <w:r>
              <w:rPr>
                <w:b/>
                <w:color w:val="7FA841"/>
                <w:szCs w:val="21"/>
              </w:rPr>
              <w:t>Kitchen additional items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ED08D50" w14:textId="77777777" w:rsidR="00464DF7" w:rsidRPr="00E90287" w:rsidRDefault="00464DF7" w:rsidP="00464DF7">
            <w:pPr>
              <w:spacing w:line="290" w:lineRule="atLeast"/>
              <w:jc w:val="center"/>
              <w:rPr>
                <w:b/>
                <w:color w:val="7FA841"/>
                <w:szCs w:val="21"/>
              </w:rPr>
            </w:pPr>
            <w:r>
              <w:rPr>
                <w:b/>
                <w:color w:val="7FA841"/>
                <w:szCs w:val="21"/>
              </w:rPr>
              <w:t>Kitchen additional items</w:t>
            </w:r>
          </w:p>
        </w:tc>
      </w:tr>
      <w:tr w:rsidR="00464DF7" w14:paraId="460047FF"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14C5185" w14:textId="77777777" w:rsidR="00464DF7" w:rsidRPr="00E90287" w:rsidRDefault="00464DF7" w:rsidP="00464DF7">
            <w:pPr>
              <w:jc w:val="center"/>
              <w:rPr>
                <w:b/>
                <w:color w:val="7FA841"/>
                <w:szCs w:val="21"/>
              </w:rPr>
            </w:pPr>
            <w:r w:rsidRPr="00EC122B">
              <w:rPr>
                <w:b/>
                <w:noProof/>
                <w:color w:val="7FA841"/>
                <w:szCs w:val="21"/>
                <w:lang w:eastAsia="en-GB"/>
              </w:rPr>
              <w:drawing>
                <wp:inline distT="0" distB="0" distL="0" distR="0" wp14:anchorId="1ECE9696" wp14:editId="7673BBDA">
                  <wp:extent cx="2834640" cy="2103120"/>
                  <wp:effectExtent l="0" t="0" r="0" b="0"/>
                  <wp:docPr id="395" name="Picture 395"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3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7E02DD1" w14:textId="77777777" w:rsidR="00464DF7" w:rsidRPr="00E90287" w:rsidRDefault="00464DF7" w:rsidP="00464DF7">
            <w:pPr>
              <w:spacing w:line="290" w:lineRule="atLeast"/>
              <w:jc w:val="center"/>
              <w:rPr>
                <w:b/>
                <w:color w:val="7FA841"/>
                <w:szCs w:val="21"/>
              </w:rPr>
            </w:pPr>
            <w:r w:rsidRPr="00EC122B">
              <w:rPr>
                <w:b/>
                <w:noProof/>
                <w:color w:val="7FA841"/>
                <w:szCs w:val="21"/>
                <w:lang w:eastAsia="en-GB"/>
              </w:rPr>
              <w:drawing>
                <wp:inline distT="0" distB="0" distL="0" distR="0" wp14:anchorId="50FA7F59" wp14:editId="34F45B90">
                  <wp:extent cx="2834640" cy="2103120"/>
                  <wp:effectExtent l="0" t="0" r="0" b="0"/>
                  <wp:docPr id="394" name="Picture 394" descr="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30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3E4A5DE1" w14:textId="77777777" w:rsidR="00464DF7" w:rsidRPr="00E90287" w:rsidRDefault="00464DF7" w:rsidP="00464DF7">
            <w:pPr>
              <w:spacing w:line="290" w:lineRule="atLeast"/>
              <w:jc w:val="center"/>
              <w:rPr>
                <w:b/>
                <w:color w:val="7FA841"/>
                <w:szCs w:val="21"/>
              </w:rPr>
            </w:pPr>
            <w:r w:rsidRPr="00EC122B">
              <w:rPr>
                <w:b/>
                <w:noProof/>
                <w:color w:val="7FA841"/>
                <w:szCs w:val="21"/>
                <w:lang w:eastAsia="en-GB"/>
              </w:rPr>
              <w:drawing>
                <wp:inline distT="0" distB="0" distL="0" distR="0" wp14:anchorId="1D69822D" wp14:editId="73B3AA2C">
                  <wp:extent cx="2834640" cy="2103120"/>
                  <wp:effectExtent l="0" t="0" r="0" b="0"/>
                  <wp:docPr id="393" name="Picture 393"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3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tc>
      </w:tr>
    </w:tbl>
    <w:p w14:paraId="13D6D183" w14:textId="77777777" w:rsidR="00457C41" w:rsidRDefault="00457C41"/>
    <w:p w14:paraId="33305A32" w14:textId="77777777" w:rsidR="00457C41" w:rsidRDefault="00457C41"/>
    <w:p w14:paraId="6100EE34" w14:textId="77777777" w:rsidR="00E76734" w:rsidRDefault="00837AC1" w:rsidP="00837AC1">
      <w:r>
        <w:br w:type="page"/>
      </w:r>
    </w:p>
    <w:p w14:paraId="7BBF2A03" w14:textId="77777777" w:rsidR="00A6519C" w:rsidRPr="00DF05C5" w:rsidRDefault="00A6519C" w:rsidP="00A6519C">
      <w:pPr>
        <w:pStyle w:val="Head1Red12ptLeft"/>
        <w:rPr>
          <w:color w:val="7FA841"/>
        </w:rPr>
      </w:pPr>
      <w:bookmarkStart w:id="29" w:name="_Toc99457379"/>
      <w:bookmarkStart w:id="30" w:name="_Toc197392015"/>
      <w:r>
        <w:rPr>
          <w:color w:val="7FA841"/>
        </w:rPr>
        <w:lastRenderedPageBreak/>
        <w:t>Terrace</w:t>
      </w:r>
      <w:bookmarkEnd w:id="29"/>
      <w:bookmarkEnd w:id="30"/>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6519C" w:rsidRPr="00F46EB4" w14:paraId="137872C7" w14:textId="77777777" w:rsidTr="00A6519C">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6FBBAF38" w14:textId="77777777" w:rsidR="00A6519C" w:rsidRPr="00DF05C5" w:rsidRDefault="00A6519C" w:rsidP="00A6519C">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E3DFA8C"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7AC1826E"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6CB5B14A"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115F637D"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6A3D85FA" w14:textId="77777777" w:rsidTr="00A6519C">
        <w:trPr>
          <w:trHeight w:val="392"/>
          <w:jc w:val="center"/>
        </w:trPr>
        <w:tc>
          <w:tcPr>
            <w:tcW w:w="935" w:type="dxa"/>
            <w:tcBorders>
              <w:right w:val="nil"/>
            </w:tcBorders>
            <w:shd w:val="clear" w:color="auto" w:fill="EAEAEA"/>
            <w:vAlign w:val="center"/>
          </w:tcPr>
          <w:p w14:paraId="0ED7F0E5" w14:textId="77777777" w:rsidR="00A6519C" w:rsidRPr="00F46EB4" w:rsidRDefault="00A6519C" w:rsidP="00A6519C"/>
        </w:tc>
        <w:tc>
          <w:tcPr>
            <w:tcW w:w="2269" w:type="dxa"/>
            <w:tcBorders>
              <w:left w:val="nil"/>
              <w:right w:val="nil"/>
            </w:tcBorders>
            <w:shd w:val="clear" w:color="auto" w:fill="EAEAEA"/>
            <w:vAlign w:val="center"/>
          </w:tcPr>
          <w:p w14:paraId="0D41484D" w14:textId="77777777" w:rsidR="00A6519C" w:rsidRPr="003F2161" w:rsidRDefault="00A6519C" w:rsidP="00A6519C">
            <w:pPr>
              <w:pStyle w:val="TableTextLeft10pt"/>
            </w:pPr>
            <w:r>
              <w:rPr>
                <w:color w:val="7FA841"/>
              </w:rPr>
              <w:t>Roof Terrace</w:t>
            </w:r>
          </w:p>
        </w:tc>
        <w:tc>
          <w:tcPr>
            <w:tcW w:w="3685" w:type="dxa"/>
            <w:tcBorders>
              <w:left w:val="nil"/>
              <w:right w:val="nil"/>
            </w:tcBorders>
            <w:shd w:val="clear" w:color="auto" w:fill="EAEAEA"/>
            <w:vAlign w:val="center"/>
          </w:tcPr>
          <w:p w14:paraId="1C7F73E9"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608E857D"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56A3F010" w14:textId="77777777" w:rsidR="00A6519C" w:rsidRPr="00475D27" w:rsidRDefault="00A6519C" w:rsidP="00A6519C">
            <w:pPr>
              <w:pStyle w:val="TableTextLeft10pt"/>
              <w:rPr>
                <w:rFonts w:cstheme="minorHAnsi"/>
              </w:rPr>
            </w:pPr>
          </w:p>
        </w:tc>
      </w:tr>
      <w:tr w:rsidR="00A6519C" w:rsidRPr="00F46EB4" w14:paraId="0EC2171D" w14:textId="77777777" w:rsidTr="00A6519C">
        <w:trPr>
          <w:trHeight w:val="392"/>
          <w:jc w:val="center"/>
        </w:trPr>
        <w:tc>
          <w:tcPr>
            <w:tcW w:w="935" w:type="dxa"/>
            <w:vAlign w:val="center"/>
          </w:tcPr>
          <w:p w14:paraId="5549C4CD" w14:textId="77777777" w:rsidR="00A6519C" w:rsidRPr="00F17C6A" w:rsidRDefault="00A6519C" w:rsidP="00E64CD1">
            <w:pPr>
              <w:pStyle w:val="ReportListNumbers"/>
            </w:pPr>
          </w:p>
        </w:tc>
        <w:tc>
          <w:tcPr>
            <w:tcW w:w="2269" w:type="dxa"/>
          </w:tcPr>
          <w:p w14:paraId="0A0FC56B" w14:textId="77777777" w:rsidR="00A6519C" w:rsidRPr="003F2161" w:rsidRDefault="00A6519C" w:rsidP="00A6519C">
            <w:pPr>
              <w:pStyle w:val="TableTextLeft10pt"/>
            </w:pPr>
            <w:r>
              <w:t>Flooring</w:t>
            </w:r>
          </w:p>
        </w:tc>
        <w:tc>
          <w:tcPr>
            <w:tcW w:w="3685" w:type="dxa"/>
          </w:tcPr>
          <w:p w14:paraId="1A153E4A" w14:textId="77777777" w:rsidR="00A6519C" w:rsidRDefault="00A6519C" w:rsidP="00A6519C">
            <w:pPr>
              <w:pStyle w:val="TableTextLeft10pt"/>
              <w:rPr>
                <w:rFonts w:cstheme="minorHAnsi"/>
              </w:rPr>
            </w:pPr>
            <w:r>
              <w:rPr>
                <w:rFonts w:cstheme="minorHAnsi"/>
              </w:rPr>
              <w:t>Toughened glass panels with black edges non-slip circular spots</w:t>
            </w:r>
          </w:p>
          <w:p w14:paraId="3C035B00" w14:textId="77777777" w:rsidR="00A6519C" w:rsidRPr="00475D27" w:rsidRDefault="00A6519C" w:rsidP="00A6519C">
            <w:pPr>
              <w:pStyle w:val="TableTextLeft10pt"/>
              <w:rPr>
                <w:rFonts w:cstheme="minorHAnsi"/>
              </w:rPr>
            </w:pPr>
            <w:r>
              <w:rPr>
                <w:rFonts w:cstheme="minorHAnsi"/>
              </w:rPr>
              <w:t>Slim metal recess to side/by kitchen</w:t>
            </w:r>
          </w:p>
        </w:tc>
        <w:tc>
          <w:tcPr>
            <w:tcW w:w="3685" w:type="dxa"/>
            <w:tcBorders>
              <w:right w:val="single" w:sz="4" w:space="0" w:color="000000"/>
            </w:tcBorders>
          </w:tcPr>
          <w:p w14:paraId="67C6D8BA" w14:textId="77777777" w:rsidR="00A6519C" w:rsidRDefault="00A6519C" w:rsidP="00A6519C">
            <w:pPr>
              <w:pStyle w:val="TableTextLeft10pt"/>
              <w:rPr>
                <w:rFonts w:cstheme="minorHAnsi"/>
              </w:rPr>
            </w:pPr>
            <w:r>
              <w:rPr>
                <w:rFonts w:cstheme="minorHAnsi"/>
              </w:rPr>
              <w:t>Good used order</w:t>
            </w:r>
          </w:p>
          <w:p w14:paraId="52754D95" w14:textId="77777777" w:rsidR="00A6519C" w:rsidRDefault="00A6519C" w:rsidP="00A6519C">
            <w:pPr>
              <w:pStyle w:val="TableTextLeft10pt"/>
              <w:rPr>
                <w:rFonts w:cstheme="minorHAnsi"/>
              </w:rPr>
            </w:pPr>
            <w:r>
              <w:rPr>
                <w:rFonts w:cstheme="minorHAnsi"/>
              </w:rPr>
              <w:t>General light surface scratches</w:t>
            </w:r>
          </w:p>
          <w:p w14:paraId="792E2A30" w14:textId="77777777" w:rsidR="00A6519C" w:rsidRPr="00475D27" w:rsidRDefault="00A6519C" w:rsidP="00A6519C">
            <w:pPr>
              <w:pStyle w:val="TableTextLeft10pt"/>
              <w:rPr>
                <w:rFonts w:cstheme="minorHAnsi"/>
              </w:rPr>
            </w:pPr>
            <w:r>
              <w:rPr>
                <w:rFonts w:cstheme="minorHAnsi"/>
              </w:rPr>
              <w:t>Recent dust and sand covering</w:t>
            </w:r>
          </w:p>
        </w:tc>
        <w:tc>
          <w:tcPr>
            <w:tcW w:w="3685" w:type="dxa"/>
            <w:tcBorders>
              <w:left w:val="single" w:sz="4" w:space="0" w:color="000000"/>
            </w:tcBorders>
          </w:tcPr>
          <w:p w14:paraId="7B156434" w14:textId="77777777" w:rsidR="00A6519C" w:rsidRDefault="00D016C1" w:rsidP="00A6519C">
            <w:pPr>
              <w:pStyle w:val="TableTextLeft10pt"/>
              <w:rPr>
                <w:rFonts w:cstheme="minorHAnsi"/>
              </w:rPr>
            </w:pPr>
            <w:r>
              <w:rPr>
                <w:rFonts w:cstheme="minorHAnsi"/>
              </w:rPr>
              <w:t>White scale</w:t>
            </w:r>
            <w:r w:rsidR="00D71CFE">
              <w:rPr>
                <w:rFonts w:cstheme="minorHAnsi"/>
              </w:rPr>
              <w:t xml:space="preserve"> marks</w:t>
            </w:r>
          </w:p>
          <w:p w14:paraId="7EB206F6" w14:textId="77777777" w:rsidR="00D71CFE" w:rsidRPr="00475D27" w:rsidRDefault="00D71CFE" w:rsidP="00A6519C">
            <w:pPr>
              <w:pStyle w:val="TableTextLeft10pt"/>
              <w:rPr>
                <w:rFonts w:cstheme="minorHAnsi"/>
              </w:rPr>
            </w:pPr>
            <w:r>
              <w:rPr>
                <w:rFonts w:cstheme="minorHAnsi"/>
              </w:rPr>
              <w:t>Not cleaned very well</w:t>
            </w:r>
          </w:p>
        </w:tc>
      </w:tr>
      <w:tr w:rsidR="00A6519C" w:rsidRPr="00F46EB4" w14:paraId="57438251" w14:textId="77777777" w:rsidTr="00A6519C">
        <w:trPr>
          <w:trHeight w:val="392"/>
          <w:jc w:val="center"/>
        </w:trPr>
        <w:tc>
          <w:tcPr>
            <w:tcW w:w="935" w:type="dxa"/>
            <w:vAlign w:val="center"/>
          </w:tcPr>
          <w:p w14:paraId="46FD5DDF" w14:textId="77777777" w:rsidR="00A6519C" w:rsidRPr="00F17C6A" w:rsidRDefault="00A6519C" w:rsidP="00A6519C">
            <w:pPr>
              <w:pStyle w:val="ReportListNumbers"/>
            </w:pPr>
          </w:p>
        </w:tc>
        <w:tc>
          <w:tcPr>
            <w:tcW w:w="2269" w:type="dxa"/>
          </w:tcPr>
          <w:p w14:paraId="0106FF8B" w14:textId="77777777" w:rsidR="00A6519C" w:rsidRPr="003F2161" w:rsidRDefault="00A6519C" w:rsidP="00A6519C">
            <w:pPr>
              <w:pStyle w:val="TableTextLeft10pt"/>
            </w:pPr>
            <w:r>
              <w:t>Walls</w:t>
            </w:r>
          </w:p>
        </w:tc>
        <w:tc>
          <w:tcPr>
            <w:tcW w:w="3685" w:type="dxa"/>
          </w:tcPr>
          <w:p w14:paraId="04862E93"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2AB55DED" w14:textId="77777777" w:rsidR="00A6519C" w:rsidRDefault="00A6519C" w:rsidP="00A6519C">
            <w:pPr>
              <w:pStyle w:val="TableTextLeft10pt"/>
              <w:rPr>
                <w:rFonts w:cstheme="minorHAnsi"/>
              </w:rPr>
            </w:pPr>
            <w:r>
              <w:rPr>
                <w:rFonts w:cstheme="minorHAnsi"/>
              </w:rPr>
              <w:t>Freshly painted, March 2022</w:t>
            </w:r>
          </w:p>
          <w:p w14:paraId="0AE105A1" w14:textId="77777777" w:rsidR="00A6519C" w:rsidRPr="00475D27" w:rsidRDefault="00A6519C" w:rsidP="00A6519C">
            <w:pPr>
              <w:pStyle w:val="TableTextLeft10pt"/>
              <w:rPr>
                <w:rFonts w:cstheme="minorHAnsi"/>
              </w:rPr>
            </w:pPr>
            <w:r>
              <w:rPr>
                <w:rFonts w:cstheme="minorHAnsi"/>
              </w:rPr>
              <w:t>Painted over defects</w:t>
            </w:r>
          </w:p>
        </w:tc>
        <w:tc>
          <w:tcPr>
            <w:tcW w:w="3685" w:type="dxa"/>
            <w:tcBorders>
              <w:left w:val="single" w:sz="4" w:space="0" w:color="000000"/>
            </w:tcBorders>
          </w:tcPr>
          <w:p w14:paraId="75A1B256" w14:textId="77777777" w:rsidR="00A6519C" w:rsidRPr="00475D27" w:rsidRDefault="00D71CFE" w:rsidP="00A6519C">
            <w:pPr>
              <w:pStyle w:val="TableTextLeft10pt"/>
              <w:rPr>
                <w:rFonts w:cstheme="minorHAnsi"/>
              </w:rPr>
            </w:pPr>
            <w:r w:rsidRPr="00116A53">
              <w:rPr>
                <w:color w:val="0070C0"/>
                <w:szCs w:val="21"/>
              </w:rPr>
              <w:sym w:font="Wingdings" w:char="F0FC"/>
            </w:r>
          </w:p>
        </w:tc>
      </w:tr>
      <w:tr w:rsidR="00A6519C" w:rsidRPr="00F46EB4" w14:paraId="090A3150" w14:textId="77777777" w:rsidTr="00A6519C">
        <w:trPr>
          <w:trHeight w:val="392"/>
          <w:jc w:val="center"/>
        </w:trPr>
        <w:tc>
          <w:tcPr>
            <w:tcW w:w="935" w:type="dxa"/>
            <w:vAlign w:val="center"/>
          </w:tcPr>
          <w:p w14:paraId="53EB4367" w14:textId="77777777" w:rsidR="00A6519C" w:rsidRPr="00F17C6A" w:rsidRDefault="00A6519C" w:rsidP="00A6519C">
            <w:pPr>
              <w:pStyle w:val="ReportListNumbers"/>
            </w:pPr>
          </w:p>
        </w:tc>
        <w:tc>
          <w:tcPr>
            <w:tcW w:w="2269" w:type="dxa"/>
          </w:tcPr>
          <w:p w14:paraId="0385A86E" w14:textId="77777777" w:rsidR="00A6519C" w:rsidRPr="003F2161" w:rsidRDefault="00A6519C" w:rsidP="00A6519C">
            <w:pPr>
              <w:pStyle w:val="TableTextLeft10pt"/>
            </w:pPr>
            <w:r>
              <w:t>Lighting</w:t>
            </w:r>
          </w:p>
        </w:tc>
        <w:tc>
          <w:tcPr>
            <w:tcW w:w="3685" w:type="dxa"/>
          </w:tcPr>
          <w:p w14:paraId="399B278D" w14:textId="77777777" w:rsidR="00A6519C" w:rsidRDefault="00A6519C" w:rsidP="00A6519C">
            <w:pPr>
              <w:pStyle w:val="TableTextLeft10pt"/>
              <w:rPr>
                <w:rFonts w:cstheme="minorHAnsi"/>
              </w:rPr>
            </w:pPr>
            <w:r>
              <w:rPr>
                <w:rFonts w:cstheme="minorHAnsi"/>
              </w:rPr>
              <w:t>2 x wall mounted modern metal circular light fittings</w:t>
            </w:r>
          </w:p>
          <w:p w14:paraId="104930C8" w14:textId="77777777" w:rsidR="00A6519C" w:rsidRPr="00475D27" w:rsidRDefault="00A6519C" w:rsidP="00A6519C">
            <w:pPr>
              <w:pStyle w:val="TableTextLeft10pt"/>
              <w:rPr>
                <w:rFonts w:cstheme="minorHAnsi"/>
              </w:rPr>
            </w:pPr>
            <w:r>
              <w:rPr>
                <w:rFonts w:cstheme="minorHAnsi"/>
              </w:rPr>
              <w:t>1 x wall mounted brushed stainless steel up and downlighter</w:t>
            </w:r>
          </w:p>
        </w:tc>
        <w:tc>
          <w:tcPr>
            <w:tcW w:w="3685" w:type="dxa"/>
            <w:tcBorders>
              <w:right w:val="single" w:sz="4" w:space="0" w:color="000000"/>
            </w:tcBorders>
          </w:tcPr>
          <w:p w14:paraId="62E112FD" w14:textId="77777777" w:rsidR="00A6519C" w:rsidRDefault="00A6519C" w:rsidP="00A6519C">
            <w:pPr>
              <w:pStyle w:val="TableTextLeft10pt"/>
              <w:rPr>
                <w:rFonts w:cstheme="minorHAnsi"/>
              </w:rPr>
            </w:pPr>
            <w:r>
              <w:rPr>
                <w:rFonts w:cstheme="minorHAnsi"/>
              </w:rPr>
              <w:t>Working order</w:t>
            </w:r>
          </w:p>
          <w:p w14:paraId="6FA265CC" w14:textId="77777777" w:rsidR="00A6519C" w:rsidRDefault="00A6519C" w:rsidP="00A6519C">
            <w:pPr>
              <w:pStyle w:val="TableTextLeft10pt"/>
              <w:rPr>
                <w:rFonts w:cstheme="minorHAnsi"/>
              </w:rPr>
            </w:pPr>
          </w:p>
          <w:p w14:paraId="442846E9"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58351F9A" w14:textId="77777777" w:rsidR="00A6519C" w:rsidRPr="00475D27" w:rsidRDefault="00D71CFE" w:rsidP="00A6519C">
            <w:pPr>
              <w:pStyle w:val="TableTextLeft10pt"/>
              <w:rPr>
                <w:rFonts w:cstheme="minorHAnsi"/>
              </w:rPr>
            </w:pPr>
            <w:r w:rsidRPr="00116A53">
              <w:rPr>
                <w:color w:val="0070C0"/>
                <w:szCs w:val="21"/>
              </w:rPr>
              <w:sym w:font="Wingdings" w:char="F0FC"/>
            </w:r>
          </w:p>
        </w:tc>
      </w:tr>
      <w:tr w:rsidR="00A6519C" w:rsidRPr="00F46EB4" w14:paraId="5FC1EF5B" w14:textId="77777777" w:rsidTr="00A6519C">
        <w:trPr>
          <w:trHeight w:val="392"/>
          <w:jc w:val="center"/>
        </w:trPr>
        <w:tc>
          <w:tcPr>
            <w:tcW w:w="935" w:type="dxa"/>
            <w:vAlign w:val="center"/>
          </w:tcPr>
          <w:p w14:paraId="67127FC9" w14:textId="77777777" w:rsidR="00A6519C" w:rsidRPr="00F17C6A" w:rsidRDefault="00A6519C" w:rsidP="00A6519C">
            <w:pPr>
              <w:pStyle w:val="ReportListNumbers"/>
            </w:pPr>
          </w:p>
        </w:tc>
        <w:tc>
          <w:tcPr>
            <w:tcW w:w="2269" w:type="dxa"/>
          </w:tcPr>
          <w:p w14:paraId="4BBD24ED" w14:textId="77777777" w:rsidR="00A6519C" w:rsidRPr="003F2161" w:rsidRDefault="00A6519C" w:rsidP="00A6519C">
            <w:pPr>
              <w:pStyle w:val="TableTextLeft10pt"/>
            </w:pPr>
            <w:r>
              <w:t>Railings</w:t>
            </w:r>
          </w:p>
        </w:tc>
        <w:tc>
          <w:tcPr>
            <w:tcW w:w="3685" w:type="dxa"/>
          </w:tcPr>
          <w:p w14:paraId="323E68F2" w14:textId="77777777" w:rsidR="00A6519C" w:rsidRPr="00475D27" w:rsidRDefault="00A6519C" w:rsidP="00A6519C">
            <w:pPr>
              <w:pStyle w:val="TableTextLeft10pt"/>
              <w:rPr>
                <w:rFonts w:cstheme="minorHAnsi"/>
              </w:rPr>
            </w:pPr>
            <w:r>
              <w:rPr>
                <w:rFonts w:cstheme="minorHAnsi"/>
              </w:rPr>
              <w:t>Brushed stainless steel railings/handrail</w:t>
            </w:r>
          </w:p>
        </w:tc>
        <w:tc>
          <w:tcPr>
            <w:tcW w:w="3685" w:type="dxa"/>
            <w:tcBorders>
              <w:right w:val="single" w:sz="4" w:space="0" w:color="000000"/>
            </w:tcBorders>
          </w:tcPr>
          <w:p w14:paraId="1F4CE561" w14:textId="77777777" w:rsidR="00A6519C" w:rsidRDefault="00A6519C" w:rsidP="00A6519C">
            <w:pPr>
              <w:pStyle w:val="TableTextLeft10pt"/>
              <w:rPr>
                <w:rFonts w:cstheme="minorHAnsi"/>
              </w:rPr>
            </w:pPr>
            <w:r>
              <w:rPr>
                <w:rFonts w:cstheme="minorHAnsi"/>
              </w:rPr>
              <w:t>Good used order</w:t>
            </w:r>
          </w:p>
          <w:p w14:paraId="64088F6E" w14:textId="77777777" w:rsidR="00A6519C" w:rsidRPr="00475D27" w:rsidRDefault="00A6519C" w:rsidP="00A6519C">
            <w:pPr>
              <w:pStyle w:val="TableTextLeft10pt"/>
              <w:rPr>
                <w:rFonts w:cstheme="minorHAnsi"/>
              </w:rPr>
            </w:pPr>
            <w:r>
              <w:rPr>
                <w:rFonts w:cstheme="minorHAnsi"/>
              </w:rPr>
              <w:t>Dust and sand covering</w:t>
            </w:r>
          </w:p>
        </w:tc>
        <w:tc>
          <w:tcPr>
            <w:tcW w:w="3685" w:type="dxa"/>
            <w:tcBorders>
              <w:left w:val="single" w:sz="4" w:space="0" w:color="000000"/>
            </w:tcBorders>
          </w:tcPr>
          <w:p w14:paraId="37735CF5" w14:textId="77777777" w:rsidR="00A6519C" w:rsidRPr="00475D27" w:rsidRDefault="00D71CFE" w:rsidP="00A6519C">
            <w:pPr>
              <w:pStyle w:val="TableTextLeft10pt"/>
              <w:rPr>
                <w:rFonts w:cstheme="minorHAnsi"/>
              </w:rPr>
            </w:pPr>
            <w:r>
              <w:rPr>
                <w:rFonts w:cstheme="minorHAnsi"/>
              </w:rPr>
              <w:t>Dusty, requires clean</w:t>
            </w:r>
          </w:p>
        </w:tc>
      </w:tr>
      <w:tr w:rsidR="00A6519C" w:rsidRPr="00F46EB4" w14:paraId="08A06C25" w14:textId="77777777" w:rsidTr="00A6519C">
        <w:trPr>
          <w:trHeight w:val="392"/>
          <w:jc w:val="center"/>
        </w:trPr>
        <w:tc>
          <w:tcPr>
            <w:tcW w:w="935" w:type="dxa"/>
            <w:vAlign w:val="center"/>
          </w:tcPr>
          <w:p w14:paraId="2E08536C" w14:textId="77777777" w:rsidR="00A6519C" w:rsidRPr="00F17C6A" w:rsidRDefault="00A6519C" w:rsidP="00A6519C">
            <w:pPr>
              <w:pStyle w:val="ReportListNumbers"/>
            </w:pPr>
          </w:p>
        </w:tc>
        <w:tc>
          <w:tcPr>
            <w:tcW w:w="2269" w:type="dxa"/>
          </w:tcPr>
          <w:p w14:paraId="10751627" w14:textId="77777777" w:rsidR="00A6519C" w:rsidRPr="003F2161" w:rsidRDefault="00A6519C" w:rsidP="00A6519C">
            <w:pPr>
              <w:pStyle w:val="TableTextLeft10pt"/>
            </w:pPr>
            <w:r>
              <w:t>Plants</w:t>
            </w:r>
          </w:p>
        </w:tc>
        <w:tc>
          <w:tcPr>
            <w:tcW w:w="3685" w:type="dxa"/>
          </w:tcPr>
          <w:p w14:paraId="76DF8751" w14:textId="77777777" w:rsidR="00A6519C" w:rsidRDefault="00A6519C" w:rsidP="00A6519C">
            <w:pPr>
              <w:pStyle w:val="TableTextLeft10pt"/>
              <w:rPr>
                <w:rFonts w:cstheme="minorHAnsi"/>
              </w:rPr>
            </w:pPr>
            <w:r>
              <w:rPr>
                <w:rFonts w:cstheme="minorHAnsi"/>
              </w:rPr>
              <w:t>Black rectangular planter with tall bamboo plants</w:t>
            </w:r>
          </w:p>
          <w:p w14:paraId="7857349F" w14:textId="77777777" w:rsidR="00A6519C" w:rsidRPr="00475D27" w:rsidRDefault="00A6519C" w:rsidP="00A6519C">
            <w:pPr>
              <w:pStyle w:val="TableTextLeft10pt"/>
              <w:rPr>
                <w:rFonts w:cstheme="minorHAnsi"/>
              </w:rPr>
            </w:pPr>
            <w:r>
              <w:rPr>
                <w:rFonts w:cstheme="minorHAnsi"/>
              </w:rPr>
              <w:t>3 x timber blocks under</w:t>
            </w:r>
          </w:p>
        </w:tc>
        <w:tc>
          <w:tcPr>
            <w:tcW w:w="3685" w:type="dxa"/>
            <w:tcBorders>
              <w:right w:val="single" w:sz="4" w:space="0" w:color="000000"/>
            </w:tcBorders>
          </w:tcPr>
          <w:p w14:paraId="448A9DE4" w14:textId="77777777" w:rsidR="00A6519C" w:rsidRDefault="00A6519C" w:rsidP="00A6519C">
            <w:pPr>
              <w:pStyle w:val="TableTextLeft10pt"/>
              <w:rPr>
                <w:rFonts w:cstheme="minorHAnsi"/>
              </w:rPr>
            </w:pPr>
            <w:r>
              <w:rPr>
                <w:rFonts w:cstheme="minorHAnsi"/>
              </w:rPr>
              <w:t>Well established</w:t>
            </w:r>
          </w:p>
          <w:p w14:paraId="14D7FD7C" w14:textId="77777777" w:rsidR="00A6519C" w:rsidRDefault="00A6519C" w:rsidP="00A6519C">
            <w:pPr>
              <w:pStyle w:val="TableTextLeft10pt"/>
              <w:rPr>
                <w:rFonts w:cstheme="minorHAnsi"/>
              </w:rPr>
            </w:pPr>
            <w:r>
              <w:rPr>
                <w:rFonts w:cstheme="minorHAnsi"/>
              </w:rPr>
              <w:t>Some leaves turning brown, appears to be dying</w:t>
            </w:r>
          </w:p>
          <w:p w14:paraId="3D2446BA" w14:textId="77777777" w:rsidR="00A6519C" w:rsidRPr="00475D27" w:rsidRDefault="00A6519C" w:rsidP="00A6519C">
            <w:pPr>
              <w:pStyle w:val="TableTextLeft10pt"/>
              <w:rPr>
                <w:rFonts w:cstheme="minorHAnsi"/>
              </w:rPr>
            </w:pPr>
            <w:r>
              <w:rPr>
                <w:rFonts w:cstheme="minorHAnsi"/>
              </w:rPr>
              <w:t>Recent leaf fall within planter</w:t>
            </w:r>
          </w:p>
        </w:tc>
        <w:tc>
          <w:tcPr>
            <w:tcW w:w="3685" w:type="dxa"/>
            <w:tcBorders>
              <w:left w:val="single" w:sz="4" w:space="0" w:color="000000"/>
            </w:tcBorders>
          </w:tcPr>
          <w:p w14:paraId="33BA2EC1" w14:textId="77777777" w:rsidR="00A6519C" w:rsidRPr="00475D27" w:rsidRDefault="00D71CFE" w:rsidP="00A6519C">
            <w:pPr>
              <w:pStyle w:val="TableTextLeft10pt"/>
              <w:rPr>
                <w:rFonts w:cstheme="minorHAnsi"/>
              </w:rPr>
            </w:pPr>
            <w:r w:rsidRPr="00116A53">
              <w:rPr>
                <w:color w:val="0070C0"/>
                <w:szCs w:val="21"/>
              </w:rPr>
              <w:sym w:font="Wingdings" w:char="F0FC"/>
            </w:r>
          </w:p>
        </w:tc>
      </w:tr>
      <w:tr w:rsidR="00D71CFE" w:rsidRPr="00F46EB4" w14:paraId="6CC121C5" w14:textId="77777777" w:rsidTr="00A6519C">
        <w:trPr>
          <w:trHeight w:val="392"/>
          <w:jc w:val="center"/>
        </w:trPr>
        <w:tc>
          <w:tcPr>
            <w:tcW w:w="935" w:type="dxa"/>
            <w:vAlign w:val="center"/>
          </w:tcPr>
          <w:p w14:paraId="0D618C9B" w14:textId="77777777" w:rsidR="00D71CFE" w:rsidRPr="00F17C6A" w:rsidRDefault="00D71CFE" w:rsidP="00D71CFE">
            <w:pPr>
              <w:pStyle w:val="ReportListNumbers"/>
              <w:numPr>
                <w:ilvl w:val="0"/>
                <w:numId w:val="0"/>
              </w:numPr>
              <w:ind w:left="928"/>
            </w:pPr>
          </w:p>
        </w:tc>
        <w:tc>
          <w:tcPr>
            <w:tcW w:w="2269" w:type="dxa"/>
          </w:tcPr>
          <w:p w14:paraId="725BBC85" w14:textId="77777777" w:rsidR="00D71CFE" w:rsidRDefault="00D71CFE" w:rsidP="00A6519C">
            <w:pPr>
              <w:pStyle w:val="TableTextLeft10pt"/>
            </w:pPr>
          </w:p>
        </w:tc>
        <w:tc>
          <w:tcPr>
            <w:tcW w:w="3685" w:type="dxa"/>
          </w:tcPr>
          <w:p w14:paraId="445C2C95" w14:textId="77777777" w:rsidR="00D71CFE" w:rsidRDefault="00D71CFE" w:rsidP="00A6519C">
            <w:pPr>
              <w:pStyle w:val="TableTextLeft10pt"/>
              <w:rPr>
                <w:rFonts w:cstheme="minorHAnsi"/>
              </w:rPr>
            </w:pPr>
          </w:p>
        </w:tc>
        <w:tc>
          <w:tcPr>
            <w:tcW w:w="3685" w:type="dxa"/>
            <w:tcBorders>
              <w:right w:val="single" w:sz="4" w:space="0" w:color="000000"/>
            </w:tcBorders>
          </w:tcPr>
          <w:p w14:paraId="1F272A1F" w14:textId="77777777" w:rsidR="00D71CFE" w:rsidRDefault="00D71CFE" w:rsidP="00A6519C">
            <w:pPr>
              <w:pStyle w:val="TableTextLeft10pt"/>
              <w:rPr>
                <w:rFonts w:cstheme="minorHAnsi"/>
              </w:rPr>
            </w:pPr>
          </w:p>
        </w:tc>
        <w:tc>
          <w:tcPr>
            <w:tcW w:w="3685" w:type="dxa"/>
            <w:tcBorders>
              <w:left w:val="single" w:sz="4" w:space="0" w:color="000000"/>
            </w:tcBorders>
          </w:tcPr>
          <w:p w14:paraId="3C87A082" w14:textId="77777777" w:rsidR="00D71CFE" w:rsidRPr="00D71CFE" w:rsidRDefault="00D71CFE" w:rsidP="00A6519C">
            <w:pPr>
              <w:pStyle w:val="TableTextLeft10pt"/>
              <w:rPr>
                <w:rFonts w:cstheme="minorHAnsi"/>
                <w:b/>
                <w:u w:val="single"/>
              </w:rPr>
            </w:pPr>
            <w:r w:rsidRPr="00D71CFE">
              <w:rPr>
                <w:rFonts w:cstheme="minorHAnsi"/>
                <w:b/>
                <w:u w:val="single"/>
              </w:rPr>
              <w:t>ADDITIONAL ITEMS:</w:t>
            </w:r>
          </w:p>
          <w:p w14:paraId="3A256C60" w14:textId="77777777" w:rsidR="00D71CFE" w:rsidRDefault="00615DE2" w:rsidP="00A6519C">
            <w:pPr>
              <w:pStyle w:val="TableTextLeft10pt"/>
              <w:rPr>
                <w:rFonts w:cstheme="minorHAnsi"/>
              </w:rPr>
            </w:pPr>
            <w:r>
              <w:rPr>
                <w:rFonts w:cstheme="minorHAnsi"/>
              </w:rPr>
              <w:t>Grey rattan seating and foot stool</w:t>
            </w:r>
          </w:p>
          <w:p w14:paraId="48BB6DD9" w14:textId="77777777" w:rsidR="00615DE2" w:rsidRDefault="00615DE2" w:rsidP="00A6519C">
            <w:pPr>
              <w:pStyle w:val="TableTextLeft10pt"/>
              <w:rPr>
                <w:rFonts w:cstheme="minorHAnsi"/>
              </w:rPr>
            </w:pPr>
            <w:r>
              <w:rPr>
                <w:rFonts w:cstheme="minorHAnsi"/>
              </w:rPr>
              <w:t>Blue and wood table and 2 x chairs</w:t>
            </w:r>
          </w:p>
          <w:p w14:paraId="597208E7" w14:textId="77777777" w:rsidR="00615DE2" w:rsidRDefault="00615DE2" w:rsidP="00A6519C">
            <w:pPr>
              <w:pStyle w:val="TableTextLeft10pt"/>
              <w:rPr>
                <w:rFonts w:cstheme="minorHAnsi"/>
              </w:rPr>
            </w:pPr>
            <w:r>
              <w:rPr>
                <w:rFonts w:cstheme="minorHAnsi"/>
              </w:rPr>
              <w:t>2 x small plants within metal pots</w:t>
            </w:r>
          </w:p>
          <w:p w14:paraId="06CC756A" w14:textId="77777777" w:rsidR="00615DE2" w:rsidRPr="00475D27" w:rsidRDefault="00615DE2" w:rsidP="00615DE2">
            <w:pPr>
              <w:pStyle w:val="TableTextLeft10pt"/>
              <w:rPr>
                <w:rFonts w:cstheme="minorHAnsi"/>
              </w:rPr>
            </w:pPr>
            <w:r>
              <w:rPr>
                <w:rFonts w:cstheme="minorHAnsi"/>
              </w:rPr>
              <w:t>Security camera fitted to the wall with cable entering into kitchen</w:t>
            </w:r>
          </w:p>
        </w:tc>
      </w:tr>
    </w:tbl>
    <w:p w14:paraId="48398098" w14:textId="77777777" w:rsidR="00A6519C" w:rsidRDefault="00A6519C" w:rsidP="00A6519C">
      <w:r>
        <w:br w:type="page"/>
      </w:r>
    </w:p>
    <w:p w14:paraId="61073523" w14:textId="77777777" w:rsidR="00837AC1" w:rsidRPr="00DF05C5" w:rsidRDefault="00A6519C" w:rsidP="00837AC1">
      <w:pPr>
        <w:pStyle w:val="Head1Red12ptLeft"/>
        <w:rPr>
          <w:color w:val="7FA841"/>
        </w:rPr>
      </w:pPr>
      <w:bookmarkStart w:id="31" w:name="_Toc197392016"/>
      <w:r>
        <w:rPr>
          <w:color w:val="7FA841"/>
        </w:rPr>
        <w:lastRenderedPageBreak/>
        <w:t xml:space="preserve">Terrace </w:t>
      </w:r>
      <w:r w:rsidR="00837AC1" w:rsidRPr="00DF05C5">
        <w:rPr>
          <w:color w:val="7FA841"/>
        </w:rPr>
        <w:t>Photos</w:t>
      </w:r>
      <w:bookmarkEnd w:id="31"/>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837AC1" w:rsidRPr="00E27329" w14:paraId="3737ABB5"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6C8E6B76" w14:textId="77777777" w:rsidR="00837AC1" w:rsidRPr="00C9766D" w:rsidRDefault="00464DF7" w:rsidP="00A6519C">
            <w:pPr>
              <w:spacing w:line="290" w:lineRule="atLeast"/>
              <w:jc w:val="center"/>
              <w:rPr>
                <w:rFonts w:asciiTheme="minorHAnsi" w:hAnsiTheme="minorHAnsi" w:cstheme="minorHAnsi"/>
                <w:b/>
                <w:color w:val="7FA841"/>
                <w:szCs w:val="21"/>
              </w:rPr>
            </w:pPr>
            <w:r>
              <w:rPr>
                <w:b/>
                <w:color w:val="7FA841"/>
                <w:szCs w:val="21"/>
              </w:rPr>
              <w:t>Terrace</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2EBD6F5A"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Terrace</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34658F4F"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Terrace glass floor panels scaled</w:t>
            </w:r>
          </w:p>
        </w:tc>
      </w:tr>
      <w:tr w:rsidR="00837AC1" w:rsidRPr="00987577" w14:paraId="104ECB67" w14:textId="77777777" w:rsidTr="00A6519C">
        <w:trPr>
          <w:trHeight w:val="3909"/>
          <w:jc w:val="center"/>
        </w:trPr>
        <w:tc>
          <w:tcPr>
            <w:tcW w:w="4901" w:type="dxa"/>
            <w:tcBorders>
              <w:top w:val="single" w:sz="4" w:space="0" w:color="auto"/>
              <w:left w:val="single" w:sz="4" w:space="0" w:color="auto"/>
              <w:bottom w:val="single" w:sz="4" w:space="0" w:color="auto"/>
              <w:right w:val="single" w:sz="4" w:space="0" w:color="auto"/>
            </w:tcBorders>
            <w:vAlign w:val="center"/>
          </w:tcPr>
          <w:p w14:paraId="6DC308B5" w14:textId="77777777" w:rsidR="00837AC1" w:rsidRDefault="001E7066" w:rsidP="00A6519C">
            <w:pPr>
              <w:spacing w:line="290" w:lineRule="atLeast"/>
              <w:jc w:val="center"/>
              <w:rPr>
                <w:szCs w:val="21"/>
              </w:rPr>
            </w:pPr>
            <w:r w:rsidRPr="00EC122B">
              <w:rPr>
                <w:b/>
                <w:noProof/>
                <w:color w:val="7FA841"/>
                <w:szCs w:val="21"/>
                <w:lang w:eastAsia="en-GB"/>
              </w:rPr>
              <w:drawing>
                <wp:inline distT="0" distB="0" distL="0" distR="0" wp14:anchorId="4E94522B" wp14:editId="2B2122F3">
                  <wp:extent cx="2790825" cy="2095500"/>
                  <wp:effectExtent l="0" t="0" r="0" b="0"/>
                  <wp:docPr id="148" name="Picture 148"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3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E31EC4E" w14:textId="77777777" w:rsidR="00837AC1" w:rsidRDefault="001E7066" w:rsidP="00A6519C">
            <w:pPr>
              <w:spacing w:line="290" w:lineRule="atLeast"/>
              <w:jc w:val="center"/>
              <w:rPr>
                <w:szCs w:val="21"/>
              </w:rPr>
            </w:pPr>
            <w:r w:rsidRPr="00EC122B">
              <w:rPr>
                <w:b/>
                <w:noProof/>
                <w:color w:val="7FA841"/>
                <w:szCs w:val="21"/>
                <w:lang w:eastAsia="en-GB"/>
              </w:rPr>
              <w:drawing>
                <wp:inline distT="0" distB="0" distL="0" distR="0" wp14:anchorId="31468A43" wp14:editId="7A32F8D7">
                  <wp:extent cx="2790825" cy="2095500"/>
                  <wp:effectExtent l="0" t="0" r="0" b="0"/>
                  <wp:docPr id="149" name="Picture 149"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3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0C43638D" w14:textId="77777777" w:rsidR="00837AC1" w:rsidRPr="00987577" w:rsidRDefault="006817AC" w:rsidP="00A6519C">
            <w:pPr>
              <w:spacing w:line="290" w:lineRule="atLeast"/>
              <w:jc w:val="center"/>
              <w:rPr>
                <w:b/>
                <w:szCs w:val="21"/>
              </w:rPr>
            </w:pPr>
            <w:r w:rsidRPr="00EC122B">
              <w:rPr>
                <w:b/>
                <w:noProof/>
                <w:color w:val="7FA841"/>
                <w:szCs w:val="21"/>
                <w:lang w:eastAsia="en-GB"/>
              </w:rPr>
              <w:drawing>
                <wp:inline distT="0" distB="0" distL="0" distR="0" wp14:anchorId="10813B68" wp14:editId="48D0BC74">
                  <wp:extent cx="2797810" cy="2101850"/>
                  <wp:effectExtent l="0" t="0" r="0" b="0"/>
                  <wp:docPr id="124" name="Picture 124"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97810" cy="2101850"/>
                          </a:xfrm>
                          <a:prstGeom prst="rect">
                            <a:avLst/>
                          </a:prstGeom>
                          <a:noFill/>
                          <a:ln>
                            <a:noFill/>
                          </a:ln>
                        </pic:spPr>
                      </pic:pic>
                    </a:graphicData>
                  </a:graphic>
                </wp:inline>
              </w:drawing>
            </w:r>
          </w:p>
        </w:tc>
      </w:tr>
      <w:tr w:rsidR="00837AC1" w:rsidRPr="00C9766D" w14:paraId="21FA435C"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39DDE438" w14:textId="77777777" w:rsidR="00837AC1" w:rsidRPr="00E27329" w:rsidRDefault="00464DF7" w:rsidP="00A6519C">
            <w:pPr>
              <w:spacing w:line="290" w:lineRule="atLeast"/>
              <w:jc w:val="center"/>
              <w:rPr>
                <w:rFonts w:asciiTheme="minorHAnsi" w:hAnsiTheme="minorHAnsi" w:cstheme="minorHAnsi"/>
                <w:b/>
                <w:color w:val="7FA841"/>
                <w:szCs w:val="21"/>
              </w:rPr>
            </w:pPr>
            <w:r>
              <w:rPr>
                <w:b/>
                <w:color w:val="7FA841"/>
                <w:szCs w:val="21"/>
              </w:rPr>
              <w:t>Terrace glass floor panels scaled</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1088FBDB" w14:textId="77777777" w:rsidR="00837AC1" w:rsidRPr="00E27329" w:rsidRDefault="00464DF7" w:rsidP="00A6519C">
            <w:pPr>
              <w:spacing w:line="290" w:lineRule="atLeast"/>
              <w:jc w:val="center"/>
              <w:rPr>
                <w:rFonts w:asciiTheme="minorHAnsi" w:hAnsiTheme="minorHAnsi" w:cstheme="minorHAnsi"/>
                <w:b/>
                <w:color w:val="7FA841"/>
                <w:szCs w:val="21"/>
              </w:rPr>
            </w:pPr>
            <w:r w:rsidRPr="002F60F4">
              <w:rPr>
                <w:b/>
                <w:color w:val="7FA841"/>
                <w:szCs w:val="21"/>
              </w:rPr>
              <w:t>Terrace</w:t>
            </w:r>
            <w:r>
              <w:rPr>
                <w:b/>
                <w:color w:val="7FA841"/>
                <w:szCs w:val="21"/>
              </w:rPr>
              <w:t xml:space="preserve"> additional furniture</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7232CD48" w14:textId="77777777" w:rsidR="00837AC1" w:rsidRPr="00C9766D" w:rsidRDefault="00464DF7" w:rsidP="00A6519C">
            <w:pPr>
              <w:spacing w:line="290" w:lineRule="atLeast"/>
              <w:jc w:val="center"/>
              <w:rPr>
                <w:rFonts w:asciiTheme="minorHAnsi" w:hAnsiTheme="minorHAnsi" w:cstheme="minorHAnsi"/>
                <w:b/>
                <w:color w:val="7FA841"/>
                <w:szCs w:val="21"/>
              </w:rPr>
            </w:pPr>
            <w:r>
              <w:rPr>
                <w:b/>
                <w:color w:val="7FA841"/>
                <w:szCs w:val="21"/>
              </w:rPr>
              <w:t>Terrace additional furniture</w:t>
            </w:r>
          </w:p>
        </w:tc>
      </w:tr>
      <w:tr w:rsidR="00837AC1" w:rsidRPr="00C9766D" w14:paraId="4B8BA102" w14:textId="77777777" w:rsidTr="00A6519C">
        <w:trPr>
          <w:trHeight w:val="4134"/>
          <w:jc w:val="center"/>
        </w:trPr>
        <w:tc>
          <w:tcPr>
            <w:tcW w:w="4901" w:type="dxa"/>
            <w:tcBorders>
              <w:top w:val="single" w:sz="4" w:space="0" w:color="auto"/>
              <w:left w:val="single" w:sz="4" w:space="0" w:color="auto"/>
              <w:bottom w:val="single" w:sz="4" w:space="0" w:color="auto"/>
              <w:right w:val="single" w:sz="4" w:space="0" w:color="auto"/>
            </w:tcBorders>
            <w:vAlign w:val="center"/>
          </w:tcPr>
          <w:p w14:paraId="18F6F22C" w14:textId="77777777" w:rsidR="00837AC1" w:rsidRDefault="001E7066" w:rsidP="00A6519C">
            <w:pPr>
              <w:spacing w:line="290" w:lineRule="atLeast"/>
              <w:jc w:val="center"/>
              <w:rPr>
                <w:szCs w:val="21"/>
              </w:rPr>
            </w:pPr>
            <w:r w:rsidRPr="00EC122B">
              <w:rPr>
                <w:b/>
                <w:noProof/>
                <w:color w:val="7FA841"/>
                <w:szCs w:val="21"/>
                <w:lang w:eastAsia="en-GB"/>
              </w:rPr>
              <w:drawing>
                <wp:inline distT="0" distB="0" distL="0" distR="0" wp14:anchorId="0ADA8669" wp14:editId="7C631C91">
                  <wp:extent cx="2790825" cy="2095500"/>
                  <wp:effectExtent l="0" t="0" r="0" b="0"/>
                  <wp:docPr id="151" name="Picture 151" descr="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3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4B53BFA" w14:textId="77777777" w:rsidR="00837AC1" w:rsidRDefault="001E7066" w:rsidP="00A6519C">
            <w:pPr>
              <w:spacing w:line="290" w:lineRule="atLeast"/>
              <w:jc w:val="center"/>
              <w:rPr>
                <w:szCs w:val="21"/>
              </w:rPr>
            </w:pPr>
            <w:r w:rsidRPr="00EC122B">
              <w:rPr>
                <w:b/>
                <w:noProof/>
                <w:color w:val="7FA841"/>
                <w:szCs w:val="21"/>
                <w:lang w:eastAsia="en-GB"/>
              </w:rPr>
              <w:drawing>
                <wp:inline distT="0" distB="0" distL="0" distR="0" wp14:anchorId="014BF040" wp14:editId="594C673E">
                  <wp:extent cx="2790825" cy="2095500"/>
                  <wp:effectExtent l="0" t="0" r="0" b="0"/>
                  <wp:docPr id="152" name="Picture 152"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3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47CAD64A" w14:textId="77777777" w:rsidR="00837AC1" w:rsidRPr="00C9766D" w:rsidRDefault="001E7066" w:rsidP="00A6519C">
            <w:pPr>
              <w:spacing w:line="290" w:lineRule="atLeast"/>
              <w:jc w:val="center"/>
              <w:rPr>
                <w:szCs w:val="21"/>
              </w:rPr>
            </w:pPr>
            <w:r w:rsidRPr="00EC122B">
              <w:rPr>
                <w:b/>
                <w:noProof/>
                <w:color w:val="7FA841"/>
                <w:szCs w:val="21"/>
                <w:lang w:eastAsia="en-GB"/>
              </w:rPr>
              <w:drawing>
                <wp:inline distT="0" distB="0" distL="0" distR="0" wp14:anchorId="6321A4DE" wp14:editId="1CBEBACF">
                  <wp:extent cx="2790825" cy="2095500"/>
                  <wp:effectExtent l="0" t="0" r="0" b="0"/>
                  <wp:docPr id="154" name="Picture 154"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3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46ACB88C" w14:textId="77777777" w:rsidR="001E7066" w:rsidRDefault="001E7066"/>
    <w:p w14:paraId="6B309F22" w14:textId="77777777" w:rsidR="001E7066" w:rsidRDefault="001E7066"/>
    <w:p w14:paraId="4355D81B" w14:textId="77777777" w:rsidR="001E7066" w:rsidRDefault="001E7066"/>
    <w:p w14:paraId="4F506E48" w14:textId="77777777" w:rsidR="001E7066" w:rsidRDefault="001E7066"/>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1E7066" w:rsidRPr="00E27329" w14:paraId="0DD95124" w14:textId="77777777" w:rsidTr="00464DF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5BA39E44" w14:textId="77777777" w:rsidR="001E7066" w:rsidRPr="00C9766D" w:rsidRDefault="00464DF7" w:rsidP="00464DF7">
            <w:pPr>
              <w:spacing w:line="290" w:lineRule="atLeast"/>
              <w:jc w:val="center"/>
              <w:rPr>
                <w:rFonts w:asciiTheme="minorHAnsi" w:hAnsiTheme="minorHAnsi" w:cstheme="minorHAnsi"/>
                <w:b/>
                <w:color w:val="7FA841"/>
                <w:szCs w:val="21"/>
              </w:rPr>
            </w:pPr>
            <w:r>
              <w:rPr>
                <w:b/>
                <w:color w:val="7FA841"/>
                <w:szCs w:val="21"/>
              </w:rPr>
              <w:lastRenderedPageBreak/>
              <w:t>Terrace additional plants</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2EFB75F0" w14:textId="77777777" w:rsidR="001E7066" w:rsidRPr="00E27329" w:rsidRDefault="00464DF7" w:rsidP="00464DF7">
            <w:pPr>
              <w:spacing w:line="290" w:lineRule="atLeast"/>
              <w:jc w:val="center"/>
              <w:rPr>
                <w:rFonts w:asciiTheme="minorHAnsi" w:hAnsiTheme="minorHAnsi" w:cstheme="minorHAnsi"/>
                <w:b/>
                <w:color w:val="7FA841"/>
                <w:szCs w:val="21"/>
              </w:rPr>
            </w:pPr>
            <w:r>
              <w:rPr>
                <w:b/>
                <w:color w:val="7FA841"/>
                <w:szCs w:val="21"/>
              </w:rPr>
              <w:t>Terrace additional camera to the wall</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7FE84CDA" w14:textId="77777777" w:rsidR="001E7066" w:rsidRPr="00E27329" w:rsidRDefault="00464DF7" w:rsidP="00464DF7">
            <w:pPr>
              <w:spacing w:line="290" w:lineRule="atLeast"/>
              <w:jc w:val="center"/>
              <w:rPr>
                <w:rFonts w:asciiTheme="minorHAnsi" w:hAnsiTheme="minorHAnsi" w:cstheme="minorHAnsi"/>
                <w:b/>
                <w:color w:val="7FA841"/>
                <w:szCs w:val="21"/>
              </w:rPr>
            </w:pPr>
            <w:r>
              <w:rPr>
                <w:b/>
                <w:color w:val="7FA841"/>
                <w:szCs w:val="21"/>
              </w:rPr>
              <w:t>Terrace additional cable from camera</w:t>
            </w:r>
          </w:p>
        </w:tc>
      </w:tr>
      <w:tr w:rsidR="001E7066" w:rsidRPr="00C9766D" w14:paraId="6B2B5124" w14:textId="77777777" w:rsidTr="00A6519C">
        <w:trPr>
          <w:trHeight w:val="4134"/>
          <w:jc w:val="center"/>
        </w:trPr>
        <w:tc>
          <w:tcPr>
            <w:tcW w:w="4901" w:type="dxa"/>
            <w:tcBorders>
              <w:top w:val="single" w:sz="4" w:space="0" w:color="auto"/>
              <w:left w:val="single" w:sz="4" w:space="0" w:color="auto"/>
              <w:bottom w:val="single" w:sz="4" w:space="0" w:color="auto"/>
              <w:right w:val="single" w:sz="4" w:space="0" w:color="auto"/>
            </w:tcBorders>
            <w:vAlign w:val="center"/>
          </w:tcPr>
          <w:p w14:paraId="650A94FD" w14:textId="77777777" w:rsidR="001E7066" w:rsidRPr="00EC122B" w:rsidRDefault="001E7066" w:rsidP="00A6519C">
            <w:pPr>
              <w:spacing w:line="290" w:lineRule="atLeast"/>
              <w:jc w:val="center"/>
              <w:rPr>
                <w:b/>
                <w:noProof/>
                <w:color w:val="7FA841"/>
                <w:szCs w:val="21"/>
                <w:lang w:val="en-IN" w:eastAsia="en-IN"/>
              </w:rPr>
            </w:pPr>
            <w:r w:rsidRPr="00EC122B">
              <w:rPr>
                <w:b/>
                <w:noProof/>
                <w:color w:val="7FA841"/>
                <w:szCs w:val="21"/>
                <w:lang w:eastAsia="en-GB"/>
              </w:rPr>
              <w:drawing>
                <wp:inline distT="0" distB="0" distL="0" distR="0" wp14:anchorId="5C1148BA" wp14:editId="1E1FE3E2">
                  <wp:extent cx="2790825" cy="2095500"/>
                  <wp:effectExtent l="0" t="0" r="0" b="0"/>
                  <wp:docPr id="155" name="Picture 155" descr="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3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2028F9D" w14:textId="77777777" w:rsidR="001E7066" w:rsidRPr="00EC122B" w:rsidRDefault="001E7066" w:rsidP="00A6519C">
            <w:pPr>
              <w:spacing w:line="290" w:lineRule="atLeast"/>
              <w:jc w:val="center"/>
              <w:rPr>
                <w:b/>
                <w:noProof/>
                <w:color w:val="7FA841"/>
                <w:szCs w:val="21"/>
                <w:lang w:val="en-IN" w:eastAsia="en-IN"/>
              </w:rPr>
            </w:pPr>
            <w:r w:rsidRPr="00EC122B">
              <w:rPr>
                <w:b/>
                <w:noProof/>
                <w:color w:val="7FA841"/>
                <w:szCs w:val="21"/>
                <w:lang w:eastAsia="en-GB"/>
              </w:rPr>
              <w:drawing>
                <wp:inline distT="0" distB="0" distL="0" distR="0" wp14:anchorId="4876268C" wp14:editId="77B1B3B4">
                  <wp:extent cx="2790825" cy="2095500"/>
                  <wp:effectExtent l="0" t="0" r="0" b="0"/>
                  <wp:docPr id="156" name="Picture 156" descr="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3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174C74D8" w14:textId="77777777" w:rsidR="001E7066" w:rsidRPr="00EC122B" w:rsidRDefault="001E7066" w:rsidP="00A6519C">
            <w:pPr>
              <w:spacing w:line="290" w:lineRule="atLeast"/>
              <w:jc w:val="center"/>
              <w:rPr>
                <w:b/>
                <w:noProof/>
                <w:color w:val="7FA841"/>
                <w:szCs w:val="21"/>
                <w:lang w:val="en-IN" w:eastAsia="en-IN"/>
              </w:rPr>
            </w:pPr>
            <w:r w:rsidRPr="00EC122B">
              <w:rPr>
                <w:b/>
                <w:noProof/>
                <w:color w:val="7FA841"/>
                <w:szCs w:val="21"/>
                <w:lang w:eastAsia="en-GB"/>
              </w:rPr>
              <w:drawing>
                <wp:inline distT="0" distB="0" distL="0" distR="0" wp14:anchorId="77480157" wp14:editId="206857AD">
                  <wp:extent cx="2790825" cy="2095500"/>
                  <wp:effectExtent l="0" t="0" r="0" b="0"/>
                  <wp:docPr id="157" name="Picture 157" descr="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3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77D4C7A3" w14:textId="77777777" w:rsidR="00837AC1" w:rsidRDefault="00837AC1" w:rsidP="00837AC1"/>
    <w:p w14:paraId="38FBB845" w14:textId="77777777" w:rsidR="00837AC1" w:rsidRDefault="00837AC1" w:rsidP="00837AC1">
      <w:r>
        <w:br w:type="page"/>
      </w:r>
    </w:p>
    <w:p w14:paraId="2BD8F2E1" w14:textId="77777777" w:rsidR="00A6519C" w:rsidRPr="00DF05C5" w:rsidRDefault="00A6519C" w:rsidP="00A6519C">
      <w:pPr>
        <w:pStyle w:val="Head1Red12ptLeft"/>
        <w:rPr>
          <w:color w:val="7FA841"/>
        </w:rPr>
      </w:pPr>
      <w:bookmarkStart w:id="32" w:name="_Toc99457380"/>
      <w:bookmarkStart w:id="33" w:name="_Toc197392017"/>
      <w:r>
        <w:rPr>
          <w:color w:val="7FA841"/>
        </w:rPr>
        <w:lastRenderedPageBreak/>
        <w:t>Stairs &amp; Lower Hall</w:t>
      </w:r>
      <w:bookmarkEnd w:id="32"/>
      <w:bookmarkEnd w:id="33"/>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6519C" w:rsidRPr="00F46EB4" w14:paraId="71F4B97D" w14:textId="77777777" w:rsidTr="00A6519C">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3CEA63FA" w14:textId="77777777" w:rsidR="00A6519C" w:rsidRPr="00DF05C5" w:rsidRDefault="00A6519C" w:rsidP="00A6519C">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70A372E"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DF38C85"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362959E"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2812BD4B"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3A5C2B69" w14:textId="77777777" w:rsidTr="00A6519C">
        <w:trPr>
          <w:trHeight w:val="392"/>
          <w:jc w:val="center"/>
        </w:trPr>
        <w:tc>
          <w:tcPr>
            <w:tcW w:w="935" w:type="dxa"/>
            <w:tcBorders>
              <w:right w:val="nil"/>
            </w:tcBorders>
            <w:shd w:val="clear" w:color="auto" w:fill="EAEAEA"/>
            <w:vAlign w:val="center"/>
          </w:tcPr>
          <w:p w14:paraId="547CE90B" w14:textId="77777777" w:rsidR="00A6519C" w:rsidRPr="00F46EB4" w:rsidRDefault="00A6519C" w:rsidP="00A6519C"/>
        </w:tc>
        <w:tc>
          <w:tcPr>
            <w:tcW w:w="2269" w:type="dxa"/>
            <w:tcBorders>
              <w:left w:val="nil"/>
              <w:right w:val="nil"/>
            </w:tcBorders>
            <w:shd w:val="clear" w:color="auto" w:fill="EAEAEA"/>
            <w:vAlign w:val="center"/>
          </w:tcPr>
          <w:p w14:paraId="570535EB" w14:textId="77777777" w:rsidR="00A6519C" w:rsidRPr="003F2161" w:rsidRDefault="00A6519C" w:rsidP="00A6519C">
            <w:pPr>
              <w:pStyle w:val="TableTextLeft10pt"/>
            </w:pPr>
            <w:r w:rsidRPr="00D405A3">
              <w:rPr>
                <w:color w:val="7FA841"/>
              </w:rPr>
              <w:t>Doors/Windows</w:t>
            </w:r>
          </w:p>
        </w:tc>
        <w:tc>
          <w:tcPr>
            <w:tcW w:w="3685" w:type="dxa"/>
            <w:tcBorders>
              <w:left w:val="nil"/>
              <w:right w:val="nil"/>
            </w:tcBorders>
            <w:shd w:val="clear" w:color="auto" w:fill="EAEAEA"/>
            <w:vAlign w:val="center"/>
          </w:tcPr>
          <w:p w14:paraId="7DF259ED" w14:textId="77777777" w:rsidR="00A6519C" w:rsidRPr="003F2161" w:rsidRDefault="00A6519C" w:rsidP="00A6519C">
            <w:pPr>
              <w:pStyle w:val="TableTextLeft10pt"/>
            </w:pPr>
          </w:p>
        </w:tc>
        <w:tc>
          <w:tcPr>
            <w:tcW w:w="3685" w:type="dxa"/>
            <w:tcBorders>
              <w:left w:val="nil"/>
              <w:right w:val="single" w:sz="4" w:space="0" w:color="000000"/>
            </w:tcBorders>
            <w:shd w:val="clear" w:color="auto" w:fill="EAEAEA"/>
            <w:vAlign w:val="center"/>
          </w:tcPr>
          <w:p w14:paraId="5570C5F8" w14:textId="77777777" w:rsidR="00A6519C" w:rsidRPr="00F46EB4" w:rsidRDefault="00A6519C" w:rsidP="00A6519C">
            <w:pPr>
              <w:pStyle w:val="TableTextLeft10pt"/>
            </w:pPr>
          </w:p>
        </w:tc>
        <w:tc>
          <w:tcPr>
            <w:tcW w:w="3685" w:type="dxa"/>
            <w:tcBorders>
              <w:left w:val="single" w:sz="4" w:space="0" w:color="000000"/>
            </w:tcBorders>
            <w:shd w:val="clear" w:color="auto" w:fill="EAEAEA"/>
            <w:vAlign w:val="center"/>
          </w:tcPr>
          <w:p w14:paraId="62679215" w14:textId="77777777" w:rsidR="00A6519C" w:rsidRPr="00F46EB4" w:rsidRDefault="00A6519C" w:rsidP="00A6519C">
            <w:pPr>
              <w:pStyle w:val="TableTextLeft10pt"/>
            </w:pPr>
          </w:p>
        </w:tc>
      </w:tr>
      <w:tr w:rsidR="00A6519C" w:rsidRPr="00F46EB4" w14:paraId="042A1B58" w14:textId="77777777" w:rsidTr="00A6519C">
        <w:trPr>
          <w:trHeight w:val="392"/>
          <w:jc w:val="center"/>
        </w:trPr>
        <w:tc>
          <w:tcPr>
            <w:tcW w:w="935" w:type="dxa"/>
            <w:vAlign w:val="center"/>
          </w:tcPr>
          <w:p w14:paraId="7CFA37AD" w14:textId="77777777" w:rsidR="00A6519C" w:rsidRPr="00F17C6A" w:rsidRDefault="00A6519C" w:rsidP="00615DE2">
            <w:pPr>
              <w:pStyle w:val="ReportListNumbers"/>
            </w:pPr>
          </w:p>
        </w:tc>
        <w:tc>
          <w:tcPr>
            <w:tcW w:w="2269" w:type="dxa"/>
          </w:tcPr>
          <w:p w14:paraId="2636F491" w14:textId="77777777" w:rsidR="00A6519C" w:rsidRPr="003F2161" w:rsidRDefault="00A6519C" w:rsidP="00A6519C">
            <w:pPr>
              <w:pStyle w:val="TableTextLeft10pt"/>
            </w:pPr>
            <w:r w:rsidRPr="003F2161">
              <w:t>Doors</w:t>
            </w:r>
          </w:p>
        </w:tc>
        <w:tc>
          <w:tcPr>
            <w:tcW w:w="3685" w:type="dxa"/>
          </w:tcPr>
          <w:p w14:paraId="255116F3"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32EA2B90"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tcBorders>
          </w:tcPr>
          <w:p w14:paraId="5C96117F" w14:textId="77777777" w:rsidR="00A6519C" w:rsidRPr="00475D27" w:rsidRDefault="00A6519C" w:rsidP="00A6519C">
            <w:pPr>
              <w:pStyle w:val="TableTextLeft10pt"/>
              <w:rPr>
                <w:rFonts w:cstheme="minorHAnsi"/>
              </w:rPr>
            </w:pPr>
          </w:p>
        </w:tc>
      </w:tr>
      <w:tr w:rsidR="00A6519C" w:rsidRPr="00F46EB4" w14:paraId="145B7826" w14:textId="77777777" w:rsidTr="00A6519C">
        <w:trPr>
          <w:trHeight w:val="392"/>
          <w:jc w:val="center"/>
        </w:trPr>
        <w:tc>
          <w:tcPr>
            <w:tcW w:w="935" w:type="dxa"/>
            <w:vAlign w:val="center"/>
          </w:tcPr>
          <w:p w14:paraId="5E67A927" w14:textId="77777777" w:rsidR="00A6519C" w:rsidRPr="00F17C6A" w:rsidRDefault="00A6519C" w:rsidP="00A6519C">
            <w:pPr>
              <w:pStyle w:val="ReportListNumbers"/>
            </w:pPr>
          </w:p>
        </w:tc>
        <w:tc>
          <w:tcPr>
            <w:tcW w:w="2269" w:type="dxa"/>
          </w:tcPr>
          <w:p w14:paraId="49D1211F" w14:textId="77777777" w:rsidR="00A6519C" w:rsidRPr="003F2161" w:rsidRDefault="00A6519C" w:rsidP="00A6519C">
            <w:pPr>
              <w:pStyle w:val="TableTextLeft10pt"/>
            </w:pPr>
            <w:r w:rsidRPr="003F2161">
              <w:t>Door Frame</w:t>
            </w:r>
          </w:p>
        </w:tc>
        <w:tc>
          <w:tcPr>
            <w:tcW w:w="3685" w:type="dxa"/>
          </w:tcPr>
          <w:p w14:paraId="76F087F0"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049BEEB0"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tcBorders>
          </w:tcPr>
          <w:p w14:paraId="6D208A03" w14:textId="77777777" w:rsidR="00A6519C" w:rsidRPr="00475D27" w:rsidRDefault="00A6519C" w:rsidP="00A6519C">
            <w:pPr>
              <w:pStyle w:val="TableTextLeft10pt"/>
              <w:rPr>
                <w:rFonts w:cstheme="minorHAnsi"/>
              </w:rPr>
            </w:pPr>
          </w:p>
        </w:tc>
      </w:tr>
      <w:tr w:rsidR="00A6519C" w:rsidRPr="00F46EB4" w14:paraId="704D164C" w14:textId="77777777" w:rsidTr="00A6519C">
        <w:trPr>
          <w:trHeight w:val="392"/>
          <w:jc w:val="center"/>
        </w:trPr>
        <w:tc>
          <w:tcPr>
            <w:tcW w:w="935" w:type="dxa"/>
            <w:vAlign w:val="center"/>
          </w:tcPr>
          <w:p w14:paraId="141D0261" w14:textId="77777777" w:rsidR="00A6519C" w:rsidRPr="00F17C6A" w:rsidRDefault="00A6519C" w:rsidP="00A6519C">
            <w:pPr>
              <w:pStyle w:val="ReportListNumbers"/>
            </w:pPr>
          </w:p>
        </w:tc>
        <w:tc>
          <w:tcPr>
            <w:tcW w:w="2269" w:type="dxa"/>
          </w:tcPr>
          <w:p w14:paraId="37F0FC09" w14:textId="77777777" w:rsidR="00A6519C" w:rsidRPr="003F2161" w:rsidRDefault="00A6519C" w:rsidP="00A6519C">
            <w:pPr>
              <w:pStyle w:val="TableTextLeft10pt"/>
            </w:pPr>
            <w:r w:rsidRPr="003F2161">
              <w:t>Reverse of Door</w:t>
            </w:r>
          </w:p>
        </w:tc>
        <w:tc>
          <w:tcPr>
            <w:tcW w:w="3685" w:type="dxa"/>
          </w:tcPr>
          <w:p w14:paraId="3301B2F9"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633BBBCB" w14:textId="77777777" w:rsidR="00A6519C" w:rsidRPr="00475D27" w:rsidRDefault="00A6519C" w:rsidP="00A6519C">
            <w:pPr>
              <w:pStyle w:val="TableTextLeft10pt"/>
              <w:rPr>
                <w:rFonts w:cstheme="minorHAnsi"/>
              </w:rPr>
            </w:pPr>
          </w:p>
        </w:tc>
        <w:tc>
          <w:tcPr>
            <w:tcW w:w="3685" w:type="dxa"/>
            <w:tcBorders>
              <w:left w:val="single" w:sz="4" w:space="0" w:color="000000"/>
            </w:tcBorders>
          </w:tcPr>
          <w:p w14:paraId="05A04393" w14:textId="77777777" w:rsidR="00A6519C" w:rsidRPr="00475D27" w:rsidRDefault="00A6519C" w:rsidP="00A6519C">
            <w:pPr>
              <w:pStyle w:val="TableTextLeft10pt"/>
              <w:rPr>
                <w:rFonts w:cstheme="minorHAnsi"/>
              </w:rPr>
            </w:pPr>
          </w:p>
        </w:tc>
      </w:tr>
      <w:tr w:rsidR="00A6519C" w:rsidRPr="00F46EB4" w14:paraId="3C2EB7B3" w14:textId="77777777" w:rsidTr="00A6519C">
        <w:trPr>
          <w:trHeight w:val="392"/>
          <w:jc w:val="center"/>
        </w:trPr>
        <w:tc>
          <w:tcPr>
            <w:tcW w:w="935" w:type="dxa"/>
            <w:vAlign w:val="center"/>
          </w:tcPr>
          <w:p w14:paraId="585D4EC7" w14:textId="77777777" w:rsidR="00A6519C" w:rsidRPr="00F17C6A" w:rsidRDefault="00A6519C" w:rsidP="00A6519C">
            <w:pPr>
              <w:pStyle w:val="ReportListNumbers"/>
            </w:pPr>
          </w:p>
        </w:tc>
        <w:tc>
          <w:tcPr>
            <w:tcW w:w="2269" w:type="dxa"/>
          </w:tcPr>
          <w:p w14:paraId="0EA41B29" w14:textId="77777777" w:rsidR="00A6519C" w:rsidRPr="003F2161" w:rsidRDefault="00A6519C" w:rsidP="00A6519C">
            <w:pPr>
              <w:pStyle w:val="TableTextLeft10pt"/>
            </w:pPr>
            <w:r w:rsidRPr="003F2161">
              <w:t>Door Frame</w:t>
            </w:r>
          </w:p>
        </w:tc>
        <w:tc>
          <w:tcPr>
            <w:tcW w:w="3685" w:type="dxa"/>
          </w:tcPr>
          <w:p w14:paraId="48B2B8D4"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0B697B0E"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tcBorders>
          </w:tcPr>
          <w:p w14:paraId="68A279FC" w14:textId="77777777" w:rsidR="00A6519C" w:rsidRPr="00475D27" w:rsidRDefault="00A6519C" w:rsidP="00A6519C">
            <w:pPr>
              <w:pStyle w:val="TableTextLeft10pt"/>
              <w:rPr>
                <w:rFonts w:cstheme="minorHAnsi"/>
              </w:rPr>
            </w:pPr>
          </w:p>
        </w:tc>
      </w:tr>
      <w:tr w:rsidR="00A6519C" w:rsidRPr="00F46EB4" w14:paraId="431C90D5" w14:textId="77777777" w:rsidTr="00A6519C">
        <w:trPr>
          <w:trHeight w:val="392"/>
          <w:jc w:val="center"/>
        </w:trPr>
        <w:tc>
          <w:tcPr>
            <w:tcW w:w="935" w:type="dxa"/>
            <w:vAlign w:val="center"/>
          </w:tcPr>
          <w:p w14:paraId="674A313B" w14:textId="77777777" w:rsidR="00A6519C" w:rsidRPr="00F17C6A" w:rsidRDefault="00A6519C" w:rsidP="00A6519C">
            <w:pPr>
              <w:pStyle w:val="ReportListNumbers"/>
            </w:pPr>
          </w:p>
        </w:tc>
        <w:tc>
          <w:tcPr>
            <w:tcW w:w="2269" w:type="dxa"/>
          </w:tcPr>
          <w:p w14:paraId="244F9128" w14:textId="77777777" w:rsidR="00A6519C" w:rsidRPr="003F2161" w:rsidRDefault="00A6519C" w:rsidP="00A6519C">
            <w:pPr>
              <w:pStyle w:val="TableTextLeft10pt"/>
            </w:pPr>
            <w:r w:rsidRPr="003F2161">
              <w:t>Threshold</w:t>
            </w:r>
          </w:p>
        </w:tc>
        <w:tc>
          <w:tcPr>
            <w:tcW w:w="3685" w:type="dxa"/>
          </w:tcPr>
          <w:p w14:paraId="1B807484"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2A029C49" w14:textId="77777777" w:rsidR="00A6519C" w:rsidRPr="00475D27" w:rsidRDefault="00A6519C" w:rsidP="00A6519C">
            <w:pPr>
              <w:pStyle w:val="TableTextLeft10pt"/>
              <w:rPr>
                <w:rFonts w:cstheme="minorHAnsi"/>
              </w:rPr>
            </w:pPr>
          </w:p>
        </w:tc>
        <w:tc>
          <w:tcPr>
            <w:tcW w:w="3685" w:type="dxa"/>
            <w:tcBorders>
              <w:left w:val="single" w:sz="4" w:space="0" w:color="000000"/>
            </w:tcBorders>
          </w:tcPr>
          <w:p w14:paraId="41325611" w14:textId="77777777" w:rsidR="00A6519C" w:rsidRPr="00475D27" w:rsidRDefault="00A6519C" w:rsidP="00A6519C">
            <w:pPr>
              <w:pStyle w:val="TableTextLeft10pt"/>
              <w:rPr>
                <w:rFonts w:cstheme="minorHAnsi"/>
              </w:rPr>
            </w:pPr>
          </w:p>
        </w:tc>
      </w:tr>
      <w:tr w:rsidR="00A6519C" w:rsidRPr="00F46EB4" w14:paraId="50362518" w14:textId="77777777" w:rsidTr="00A6519C">
        <w:trPr>
          <w:trHeight w:val="392"/>
          <w:jc w:val="center"/>
        </w:trPr>
        <w:tc>
          <w:tcPr>
            <w:tcW w:w="935" w:type="dxa"/>
            <w:tcBorders>
              <w:bottom w:val="single" w:sz="6" w:space="0" w:color="595959"/>
            </w:tcBorders>
            <w:vAlign w:val="center"/>
          </w:tcPr>
          <w:p w14:paraId="39ED203C" w14:textId="77777777" w:rsidR="00A6519C" w:rsidRPr="00F17C6A" w:rsidRDefault="00A6519C" w:rsidP="00A6519C">
            <w:pPr>
              <w:pStyle w:val="ReportListNumbers"/>
            </w:pPr>
          </w:p>
        </w:tc>
        <w:tc>
          <w:tcPr>
            <w:tcW w:w="2269" w:type="dxa"/>
            <w:tcBorders>
              <w:bottom w:val="single" w:sz="6" w:space="0" w:color="595959"/>
            </w:tcBorders>
          </w:tcPr>
          <w:p w14:paraId="58FA6401" w14:textId="77777777" w:rsidR="00A6519C" w:rsidRPr="003F2161" w:rsidRDefault="00A6519C" w:rsidP="00A6519C">
            <w:pPr>
              <w:pStyle w:val="TableTextLeft10pt"/>
            </w:pPr>
            <w:r w:rsidRPr="003F2161">
              <w:t>Windows</w:t>
            </w:r>
          </w:p>
        </w:tc>
        <w:tc>
          <w:tcPr>
            <w:tcW w:w="3685" w:type="dxa"/>
            <w:tcBorders>
              <w:bottom w:val="single" w:sz="6" w:space="0" w:color="595959"/>
            </w:tcBorders>
          </w:tcPr>
          <w:p w14:paraId="18DB5BC6" w14:textId="77777777" w:rsidR="00A6519C" w:rsidRPr="00475D27" w:rsidRDefault="00A6519C" w:rsidP="00A6519C">
            <w:pPr>
              <w:pStyle w:val="TableTextLeft10pt"/>
              <w:rPr>
                <w:rFonts w:cstheme="minorHAnsi"/>
              </w:rPr>
            </w:pPr>
            <w:r>
              <w:rPr>
                <w:rFonts w:cstheme="minorHAnsi"/>
              </w:rPr>
              <w:t>N/A</w:t>
            </w:r>
          </w:p>
        </w:tc>
        <w:tc>
          <w:tcPr>
            <w:tcW w:w="3685" w:type="dxa"/>
            <w:tcBorders>
              <w:bottom w:val="single" w:sz="6" w:space="0" w:color="595959"/>
              <w:right w:val="single" w:sz="4" w:space="0" w:color="000000"/>
            </w:tcBorders>
          </w:tcPr>
          <w:p w14:paraId="325C7380"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bottom w:val="single" w:sz="6" w:space="0" w:color="595959"/>
            </w:tcBorders>
          </w:tcPr>
          <w:p w14:paraId="1FC7D4A9" w14:textId="77777777" w:rsidR="00A6519C" w:rsidRPr="00475D27" w:rsidRDefault="00A6519C" w:rsidP="00A6519C">
            <w:pPr>
              <w:pStyle w:val="TableTextLeft10pt"/>
              <w:rPr>
                <w:rFonts w:cstheme="minorHAnsi"/>
              </w:rPr>
            </w:pPr>
          </w:p>
        </w:tc>
      </w:tr>
      <w:tr w:rsidR="00A6519C" w:rsidRPr="00F46EB4" w14:paraId="66B5D1DD" w14:textId="77777777" w:rsidTr="00A6519C">
        <w:trPr>
          <w:trHeight w:val="392"/>
          <w:jc w:val="center"/>
        </w:trPr>
        <w:tc>
          <w:tcPr>
            <w:tcW w:w="935" w:type="dxa"/>
            <w:tcBorders>
              <w:bottom w:val="single" w:sz="6" w:space="0" w:color="595959"/>
            </w:tcBorders>
            <w:vAlign w:val="center"/>
          </w:tcPr>
          <w:p w14:paraId="4839F16B" w14:textId="77777777" w:rsidR="00A6519C" w:rsidRPr="00F17C6A" w:rsidRDefault="00A6519C" w:rsidP="00A6519C">
            <w:pPr>
              <w:pStyle w:val="ReportListNumbers"/>
            </w:pPr>
          </w:p>
        </w:tc>
        <w:tc>
          <w:tcPr>
            <w:tcW w:w="2269" w:type="dxa"/>
            <w:tcBorders>
              <w:bottom w:val="single" w:sz="6" w:space="0" w:color="595959"/>
            </w:tcBorders>
          </w:tcPr>
          <w:p w14:paraId="71EF7EB1" w14:textId="77777777" w:rsidR="00A6519C" w:rsidRPr="003F2161" w:rsidRDefault="00A6519C" w:rsidP="00A6519C">
            <w:pPr>
              <w:pStyle w:val="TableTextLeft10pt"/>
            </w:pPr>
            <w:r>
              <w:t>Window Furnishings</w:t>
            </w:r>
          </w:p>
        </w:tc>
        <w:tc>
          <w:tcPr>
            <w:tcW w:w="3685" w:type="dxa"/>
            <w:tcBorders>
              <w:bottom w:val="single" w:sz="6" w:space="0" w:color="595959"/>
            </w:tcBorders>
          </w:tcPr>
          <w:p w14:paraId="0BDC50ED" w14:textId="77777777" w:rsidR="00A6519C" w:rsidRPr="00475D27" w:rsidRDefault="00A6519C" w:rsidP="00A6519C">
            <w:pPr>
              <w:pStyle w:val="TableTextLeft10pt"/>
              <w:rPr>
                <w:rFonts w:cstheme="minorHAnsi"/>
              </w:rPr>
            </w:pPr>
            <w:r>
              <w:rPr>
                <w:rFonts w:cstheme="minorHAnsi"/>
              </w:rPr>
              <w:t>N/A</w:t>
            </w:r>
          </w:p>
        </w:tc>
        <w:tc>
          <w:tcPr>
            <w:tcW w:w="3685" w:type="dxa"/>
            <w:tcBorders>
              <w:bottom w:val="single" w:sz="6" w:space="0" w:color="595959"/>
              <w:right w:val="single" w:sz="4" w:space="0" w:color="000000"/>
            </w:tcBorders>
          </w:tcPr>
          <w:p w14:paraId="1E195B0F"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bottom w:val="single" w:sz="6" w:space="0" w:color="595959"/>
            </w:tcBorders>
          </w:tcPr>
          <w:p w14:paraId="4DC70273" w14:textId="77777777" w:rsidR="00A6519C" w:rsidRPr="00475D27" w:rsidRDefault="00A6519C" w:rsidP="00A6519C">
            <w:pPr>
              <w:pStyle w:val="TableTextLeft10pt"/>
              <w:rPr>
                <w:rFonts w:cstheme="minorHAnsi"/>
              </w:rPr>
            </w:pPr>
          </w:p>
        </w:tc>
      </w:tr>
      <w:tr w:rsidR="00A6519C" w:rsidRPr="00F46EB4" w14:paraId="1DC93350" w14:textId="77777777" w:rsidTr="00A6519C">
        <w:trPr>
          <w:trHeight w:val="392"/>
          <w:jc w:val="center"/>
        </w:trPr>
        <w:tc>
          <w:tcPr>
            <w:tcW w:w="935" w:type="dxa"/>
            <w:tcBorders>
              <w:right w:val="nil"/>
            </w:tcBorders>
            <w:shd w:val="clear" w:color="auto" w:fill="EAEAEA"/>
            <w:vAlign w:val="center"/>
          </w:tcPr>
          <w:p w14:paraId="6840EE30" w14:textId="77777777" w:rsidR="00A6519C" w:rsidRPr="00F46EB4" w:rsidRDefault="00A6519C" w:rsidP="00A6519C"/>
        </w:tc>
        <w:tc>
          <w:tcPr>
            <w:tcW w:w="2269" w:type="dxa"/>
            <w:tcBorders>
              <w:left w:val="nil"/>
              <w:right w:val="nil"/>
            </w:tcBorders>
            <w:shd w:val="clear" w:color="auto" w:fill="EAEAEA"/>
            <w:vAlign w:val="center"/>
          </w:tcPr>
          <w:p w14:paraId="1DFE9EA7" w14:textId="77777777" w:rsidR="00A6519C" w:rsidRPr="003F2161" w:rsidRDefault="00A6519C" w:rsidP="00A6519C">
            <w:pPr>
              <w:pStyle w:val="TableTextLeft10pt"/>
            </w:pPr>
            <w:r w:rsidRPr="00D405A3">
              <w:rPr>
                <w:color w:val="7FA841"/>
              </w:rPr>
              <w:t>Décor</w:t>
            </w:r>
          </w:p>
        </w:tc>
        <w:tc>
          <w:tcPr>
            <w:tcW w:w="3685" w:type="dxa"/>
            <w:tcBorders>
              <w:left w:val="nil"/>
              <w:right w:val="nil"/>
            </w:tcBorders>
            <w:shd w:val="clear" w:color="auto" w:fill="EAEAEA"/>
            <w:vAlign w:val="center"/>
          </w:tcPr>
          <w:p w14:paraId="4C191FC5"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7AE49DC2"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2F850979" w14:textId="77777777" w:rsidR="00A6519C" w:rsidRPr="00475D27" w:rsidRDefault="00A6519C" w:rsidP="00A6519C">
            <w:pPr>
              <w:pStyle w:val="TableTextLeft10pt"/>
              <w:rPr>
                <w:rFonts w:cstheme="minorHAnsi"/>
              </w:rPr>
            </w:pPr>
          </w:p>
        </w:tc>
      </w:tr>
      <w:tr w:rsidR="00A6519C" w:rsidRPr="00F46EB4" w14:paraId="316BDBFC" w14:textId="77777777" w:rsidTr="00A6519C">
        <w:trPr>
          <w:trHeight w:val="392"/>
          <w:jc w:val="center"/>
        </w:trPr>
        <w:tc>
          <w:tcPr>
            <w:tcW w:w="935" w:type="dxa"/>
            <w:vAlign w:val="center"/>
          </w:tcPr>
          <w:p w14:paraId="4AC23B0F" w14:textId="77777777" w:rsidR="00A6519C" w:rsidRPr="00F46EB4" w:rsidRDefault="00A6519C" w:rsidP="00A6519C">
            <w:pPr>
              <w:pStyle w:val="ReportListNumbers"/>
            </w:pPr>
          </w:p>
        </w:tc>
        <w:tc>
          <w:tcPr>
            <w:tcW w:w="2269" w:type="dxa"/>
          </w:tcPr>
          <w:p w14:paraId="186094BB" w14:textId="77777777" w:rsidR="00A6519C" w:rsidRPr="003F2161" w:rsidRDefault="00A6519C" w:rsidP="00A6519C">
            <w:pPr>
              <w:pStyle w:val="TableTextLeft10pt"/>
            </w:pPr>
            <w:r w:rsidRPr="003F2161">
              <w:t>Flooring</w:t>
            </w:r>
          </w:p>
        </w:tc>
        <w:tc>
          <w:tcPr>
            <w:tcW w:w="3685" w:type="dxa"/>
          </w:tcPr>
          <w:p w14:paraId="4C367B16" w14:textId="77777777" w:rsidR="00A6519C" w:rsidRPr="00475D27" w:rsidRDefault="00A6519C" w:rsidP="00A6519C">
            <w:pPr>
              <w:pStyle w:val="TableTextLeft10pt"/>
              <w:rPr>
                <w:rFonts w:cstheme="minorHAnsi"/>
              </w:rPr>
            </w:pPr>
            <w:r>
              <w:rPr>
                <w:rFonts w:cstheme="minorHAnsi"/>
              </w:rPr>
              <w:t>Grey Berber style carpet</w:t>
            </w:r>
          </w:p>
        </w:tc>
        <w:tc>
          <w:tcPr>
            <w:tcW w:w="3685" w:type="dxa"/>
            <w:tcBorders>
              <w:right w:val="single" w:sz="4" w:space="0" w:color="000000"/>
            </w:tcBorders>
          </w:tcPr>
          <w:p w14:paraId="611CDAD3" w14:textId="77777777" w:rsidR="00A6519C" w:rsidRPr="00475D27" w:rsidRDefault="00A6519C" w:rsidP="00A6519C">
            <w:pPr>
              <w:pStyle w:val="TableTextLeft10pt"/>
              <w:rPr>
                <w:rFonts w:cstheme="minorHAnsi"/>
              </w:rPr>
            </w:pPr>
            <w:r>
              <w:rPr>
                <w:rFonts w:cstheme="minorHAnsi"/>
              </w:rPr>
              <w:t>As new, March 2022</w:t>
            </w:r>
          </w:p>
        </w:tc>
        <w:tc>
          <w:tcPr>
            <w:tcW w:w="3685" w:type="dxa"/>
            <w:tcBorders>
              <w:left w:val="single" w:sz="4" w:space="0" w:color="000000"/>
            </w:tcBorders>
          </w:tcPr>
          <w:p w14:paraId="2B03B6B5" w14:textId="77777777" w:rsidR="00D016C1" w:rsidRDefault="00615DE2" w:rsidP="00D016C1">
            <w:pPr>
              <w:pStyle w:val="TableTextLeft10pt"/>
              <w:rPr>
                <w:rFonts w:cstheme="minorHAnsi"/>
              </w:rPr>
            </w:pPr>
            <w:r>
              <w:rPr>
                <w:rFonts w:cstheme="minorHAnsi"/>
              </w:rPr>
              <w:t xml:space="preserve">Some patchy grey marks, particularly on stairs, however carpet still wet/damp from </w:t>
            </w:r>
            <w:r w:rsidR="00D016C1">
              <w:rPr>
                <w:rFonts w:cstheme="minorHAnsi"/>
              </w:rPr>
              <w:t>professional cleaning</w:t>
            </w:r>
          </w:p>
          <w:p w14:paraId="4885005D" w14:textId="77777777" w:rsidR="00A6519C" w:rsidRPr="00475D27" w:rsidRDefault="00D016C1" w:rsidP="00D016C1">
            <w:pPr>
              <w:pStyle w:val="TableTextLeft10pt"/>
              <w:rPr>
                <w:rFonts w:cstheme="minorHAnsi"/>
              </w:rPr>
            </w:pPr>
            <w:r>
              <w:rPr>
                <w:rFonts w:cstheme="minorHAnsi"/>
              </w:rPr>
              <w:t>R</w:t>
            </w:r>
            <w:r w:rsidR="00615DE2">
              <w:rPr>
                <w:rFonts w:cstheme="minorHAnsi"/>
              </w:rPr>
              <w:t>e-inspect when dry</w:t>
            </w:r>
          </w:p>
        </w:tc>
      </w:tr>
      <w:tr w:rsidR="00A6519C" w:rsidRPr="00F46EB4" w14:paraId="710095B0" w14:textId="77777777" w:rsidTr="00A6519C">
        <w:trPr>
          <w:trHeight w:val="392"/>
          <w:jc w:val="center"/>
        </w:trPr>
        <w:tc>
          <w:tcPr>
            <w:tcW w:w="935" w:type="dxa"/>
            <w:vAlign w:val="center"/>
          </w:tcPr>
          <w:p w14:paraId="11E3111D" w14:textId="77777777" w:rsidR="00A6519C" w:rsidRPr="00F46EB4" w:rsidRDefault="00A6519C" w:rsidP="00A6519C">
            <w:pPr>
              <w:pStyle w:val="ReportListNumbers"/>
            </w:pPr>
          </w:p>
        </w:tc>
        <w:tc>
          <w:tcPr>
            <w:tcW w:w="2269" w:type="dxa"/>
          </w:tcPr>
          <w:p w14:paraId="4F1452B6" w14:textId="77777777" w:rsidR="00A6519C" w:rsidRPr="003F2161" w:rsidRDefault="00A6519C" w:rsidP="00A6519C">
            <w:pPr>
              <w:pStyle w:val="TableTextLeft10pt"/>
            </w:pPr>
            <w:r w:rsidRPr="003F2161">
              <w:t>Skirting Boards</w:t>
            </w:r>
          </w:p>
        </w:tc>
        <w:tc>
          <w:tcPr>
            <w:tcW w:w="3685" w:type="dxa"/>
          </w:tcPr>
          <w:p w14:paraId="59B5ED67"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336167BA"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3AD52635" w14:textId="77777777" w:rsidR="00A6519C" w:rsidRDefault="00615DE2" w:rsidP="00A6519C">
            <w:pPr>
              <w:pStyle w:val="TableTextLeft10pt"/>
              <w:rPr>
                <w:rFonts w:cstheme="minorHAnsi"/>
              </w:rPr>
            </w:pPr>
            <w:r>
              <w:rPr>
                <w:rFonts w:cstheme="minorHAnsi"/>
              </w:rPr>
              <w:t>Generally edge chipped on stairs</w:t>
            </w:r>
          </w:p>
          <w:p w14:paraId="1E279EB7" w14:textId="77777777" w:rsidR="00615DE2" w:rsidRPr="00475D27" w:rsidRDefault="00615DE2" w:rsidP="00A6519C">
            <w:pPr>
              <w:pStyle w:val="TableTextLeft10pt"/>
              <w:rPr>
                <w:rFonts w:cstheme="minorHAnsi"/>
              </w:rPr>
            </w:pPr>
            <w:r>
              <w:rPr>
                <w:rFonts w:cstheme="minorHAnsi"/>
              </w:rPr>
              <w:t>General black scuffs</w:t>
            </w:r>
          </w:p>
        </w:tc>
      </w:tr>
      <w:tr w:rsidR="00A6519C" w:rsidRPr="00F46EB4" w14:paraId="365034F1" w14:textId="77777777" w:rsidTr="00A6519C">
        <w:trPr>
          <w:trHeight w:val="392"/>
          <w:jc w:val="center"/>
        </w:trPr>
        <w:tc>
          <w:tcPr>
            <w:tcW w:w="935" w:type="dxa"/>
            <w:vAlign w:val="center"/>
          </w:tcPr>
          <w:p w14:paraId="3E7B7E85" w14:textId="77777777" w:rsidR="00A6519C" w:rsidRPr="00F46EB4" w:rsidRDefault="00A6519C" w:rsidP="00A6519C">
            <w:pPr>
              <w:pStyle w:val="ReportListNumbers"/>
            </w:pPr>
          </w:p>
        </w:tc>
        <w:tc>
          <w:tcPr>
            <w:tcW w:w="2269" w:type="dxa"/>
          </w:tcPr>
          <w:p w14:paraId="22B17847" w14:textId="77777777" w:rsidR="00A6519C" w:rsidRPr="003F2161" w:rsidRDefault="00A6519C" w:rsidP="00A6519C">
            <w:pPr>
              <w:pStyle w:val="TableTextLeft10pt"/>
            </w:pPr>
            <w:r w:rsidRPr="003F2161">
              <w:t>Walls</w:t>
            </w:r>
          </w:p>
        </w:tc>
        <w:tc>
          <w:tcPr>
            <w:tcW w:w="3685" w:type="dxa"/>
          </w:tcPr>
          <w:p w14:paraId="0D600BF8" w14:textId="77777777" w:rsidR="00A6519C" w:rsidRPr="00475D27" w:rsidRDefault="00A6519C" w:rsidP="00A6519C">
            <w:pPr>
              <w:pStyle w:val="TableTextLeft10pt"/>
              <w:rPr>
                <w:rFonts w:cstheme="minorHAnsi"/>
              </w:rPr>
            </w:pPr>
            <w:r>
              <w:rPr>
                <w:rFonts w:cstheme="minorHAnsi"/>
              </w:rPr>
              <w:t>Pale cream painted</w:t>
            </w:r>
          </w:p>
        </w:tc>
        <w:tc>
          <w:tcPr>
            <w:tcW w:w="3685" w:type="dxa"/>
            <w:tcBorders>
              <w:right w:val="single" w:sz="4" w:space="0" w:color="000000"/>
            </w:tcBorders>
          </w:tcPr>
          <w:p w14:paraId="38B7EA35" w14:textId="77777777" w:rsidR="00A6519C" w:rsidRDefault="00A6519C" w:rsidP="00A6519C">
            <w:pPr>
              <w:pStyle w:val="TableTextLeft10pt"/>
              <w:rPr>
                <w:rFonts w:cstheme="minorHAnsi"/>
              </w:rPr>
            </w:pPr>
            <w:r>
              <w:rPr>
                <w:rFonts w:cstheme="minorHAnsi"/>
              </w:rPr>
              <w:t>Freshly painted, March 2022</w:t>
            </w:r>
          </w:p>
          <w:p w14:paraId="02A0C72D" w14:textId="77777777" w:rsidR="00A6519C" w:rsidRPr="00475D27" w:rsidRDefault="00A6519C" w:rsidP="00A6519C">
            <w:pPr>
              <w:pStyle w:val="TableTextLeft10pt"/>
              <w:rPr>
                <w:rFonts w:cstheme="minorHAnsi"/>
              </w:rPr>
            </w:pPr>
            <w:r>
              <w:rPr>
                <w:rFonts w:cstheme="minorHAnsi"/>
              </w:rPr>
              <w:t>Angle rubbed at bottom of stairs</w:t>
            </w:r>
          </w:p>
        </w:tc>
        <w:tc>
          <w:tcPr>
            <w:tcW w:w="3685" w:type="dxa"/>
            <w:tcBorders>
              <w:left w:val="single" w:sz="4" w:space="0" w:color="000000"/>
            </w:tcBorders>
          </w:tcPr>
          <w:p w14:paraId="6D05CD9B" w14:textId="77777777" w:rsidR="00615DE2" w:rsidRDefault="00615DE2" w:rsidP="00A6519C">
            <w:pPr>
              <w:pStyle w:val="TableTextLeft10pt"/>
              <w:rPr>
                <w:rFonts w:cstheme="minorHAnsi"/>
              </w:rPr>
            </w:pPr>
            <w:r>
              <w:rPr>
                <w:rFonts w:cstheme="minorHAnsi"/>
              </w:rPr>
              <w:t>2 x damaged plaster chips at top of stairs from child gate fitting removal</w:t>
            </w:r>
          </w:p>
          <w:p w14:paraId="12AD9F5C" w14:textId="77777777" w:rsidR="00615DE2" w:rsidRDefault="00615DE2" w:rsidP="00A6519C">
            <w:pPr>
              <w:pStyle w:val="TableTextLeft10pt"/>
              <w:rPr>
                <w:rFonts w:cstheme="minorHAnsi"/>
              </w:rPr>
            </w:pPr>
            <w:r>
              <w:rPr>
                <w:rFonts w:cstheme="minorHAnsi"/>
              </w:rPr>
              <w:t>Scribble marks at top of stairs</w:t>
            </w:r>
          </w:p>
          <w:p w14:paraId="29C75421" w14:textId="77777777" w:rsidR="00615DE2" w:rsidRDefault="00615DE2" w:rsidP="00A6519C">
            <w:pPr>
              <w:pStyle w:val="TableTextLeft10pt"/>
              <w:rPr>
                <w:rFonts w:cstheme="minorHAnsi"/>
              </w:rPr>
            </w:pPr>
            <w:r>
              <w:rPr>
                <w:rFonts w:cstheme="minorHAnsi"/>
              </w:rPr>
              <w:t>General mid low level scuffs</w:t>
            </w:r>
          </w:p>
          <w:p w14:paraId="5EF3494F" w14:textId="77777777" w:rsidR="00615DE2" w:rsidRPr="00475D27" w:rsidRDefault="00615DE2" w:rsidP="00A6519C">
            <w:pPr>
              <w:pStyle w:val="TableTextLeft10pt"/>
              <w:rPr>
                <w:rFonts w:cstheme="minorHAnsi"/>
              </w:rPr>
            </w:pPr>
            <w:r>
              <w:rPr>
                <w:rFonts w:cstheme="minorHAnsi"/>
              </w:rPr>
              <w:t>3 x plastic brackets and 2 x chips from child gate fitting removal in lower hall area by bedroom 1</w:t>
            </w:r>
          </w:p>
        </w:tc>
      </w:tr>
      <w:tr w:rsidR="00A6519C" w:rsidRPr="00F46EB4" w14:paraId="153461A4" w14:textId="77777777" w:rsidTr="00A6519C">
        <w:trPr>
          <w:trHeight w:val="392"/>
          <w:jc w:val="center"/>
        </w:trPr>
        <w:tc>
          <w:tcPr>
            <w:tcW w:w="935" w:type="dxa"/>
            <w:tcBorders>
              <w:bottom w:val="single" w:sz="6" w:space="0" w:color="595959"/>
            </w:tcBorders>
            <w:vAlign w:val="center"/>
          </w:tcPr>
          <w:p w14:paraId="3E0BC1D7" w14:textId="77777777" w:rsidR="00A6519C" w:rsidRPr="00F46EB4" w:rsidRDefault="00A6519C" w:rsidP="00A6519C">
            <w:pPr>
              <w:pStyle w:val="ReportListNumbers"/>
            </w:pPr>
          </w:p>
        </w:tc>
        <w:tc>
          <w:tcPr>
            <w:tcW w:w="2269" w:type="dxa"/>
            <w:tcBorders>
              <w:bottom w:val="single" w:sz="6" w:space="0" w:color="595959"/>
            </w:tcBorders>
          </w:tcPr>
          <w:p w14:paraId="64182919" w14:textId="77777777" w:rsidR="00A6519C" w:rsidRPr="003F2161" w:rsidRDefault="00A6519C" w:rsidP="00A6519C">
            <w:pPr>
              <w:pStyle w:val="TableTextLeft10pt"/>
            </w:pPr>
            <w:r w:rsidRPr="003F2161">
              <w:t>Ceiling</w:t>
            </w:r>
          </w:p>
        </w:tc>
        <w:tc>
          <w:tcPr>
            <w:tcW w:w="3685" w:type="dxa"/>
            <w:tcBorders>
              <w:bottom w:val="single" w:sz="6" w:space="0" w:color="595959"/>
            </w:tcBorders>
          </w:tcPr>
          <w:p w14:paraId="0DED95AD" w14:textId="77777777" w:rsidR="00A6519C" w:rsidRPr="00475D27" w:rsidRDefault="00A6519C" w:rsidP="00A6519C">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6E93CF68"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3788C683" w14:textId="77777777" w:rsidR="00A6519C" w:rsidRPr="00475D27" w:rsidRDefault="00615DE2" w:rsidP="00A6519C">
            <w:pPr>
              <w:pStyle w:val="TableTextLeft10pt"/>
              <w:rPr>
                <w:rFonts w:cstheme="minorHAnsi"/>
              </w:rPr>
            </w:pPr>
            <w:r w:rsidRPr="00116A53">
              <w:rPr>
                <w:color w:val="0070C0"/>
                <w:szCs w:val="21"/>
              </w:rPr>
              <w:sym w:font="Wingdings" w:char="F0FC"/>
            </w:r>
          </w:p>
        </w:tc>
      </w:tr>
    </w:tbl>
    <w:p w14:paraId="15928016" w14:textId="77777777" w:rsidR="00615DE2" w:rsidRDefault="00615DE2">
      <w:r>
        <w:br w:type="page"/>
      </w:r>
    </w:p>
    <w:p w14:paraId="3048859D" w14:textId="77777777" w:rsidR="00615DE2" w:rsidRDefault="00615DE2" w:rsidP="00615DE2">
      <w:pPr>
        <w:pStyle w:val="Footer"/>
        <w:pBdr>
          <w:top w:val="none" w:sz="0" w:space="0" w:color="auto"/>
        </w:pBdr>
        <w:jc w:val="left"/>
        <w:rPr>
          <w:color w:val="7FA841"/>
          <w:sz w:val="24"/>
          <w:szCs w:val="20"/>
        </w:rPr>
      </w:pPr>
      <w:r>
        <w:rPr>
          <w:color w:val="7FA841"/>
          <w:sz w:val="24"/>
          <w:szCs w:val="20"/>
        </w:rPr>
        <w:lastRenderedPageBreak/>
        <w:t>Stairs &amp; Lower Hall</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D016C1" w:rsidRPr="00F46EB4" w14:paraId="107687A2" w14:textId="77777777" w:rsidTr="00D016C1">
        <w:trPr>
          <w:trHeight w:val="392"/>
          <w:jc w:val="center"/>
        </w:trPr>
        <w:tc>
          <w:tcPr>
            <w:tcW w:w="935" w:type="dxa"/>
            <w:tcBorders>
              <w:bottom w:val="single" w:sz="6" w:space="0" w:color="595959"/>
              <w:right w:val="nil"/>
            </w:tcBorders>
            <w:shd w:val="clear" w:color="auto" w:fill="EAEAEA"/>
            <w:vAlign w:val="center"/>
          </w:tcPr>
          <w:p w14:paraId="693AA5A9" w14:textId="77777777" w:rsidR="00D016C1" w:rsidRPr="00F46EB4" w:rsidRDefault="00D016C1" w:rsidP="00D016C1"/>
        </w:tc>
        <w:tc>
          <w:tcPr>
            <w:tcW w:w="2269" w:type="dxa"/>
            <w:tcBorders>
              <w:left w:val="nil"/>
              <w:right w:val="nil"/>
            </w:tcBorders>
            <w:shd w:val="clear" w:color="auto" w:fill="EAEAEA"/>
            <w:vAlign w:val="center"/>
          </w:tcPr>
          <w:p w14:paraId="09F22521" w14:textId="77777777" w:rsidR="00D016C1" w:rsidRPr="003F2161" w:rsidRDefault="00D016C1" w:rsidP="00D016C1">
            <w:pPr>
              <w:pStyle w:val="TableTextLeft10pt"/>
            </w:pPr>
            <w:r w:rsidRPr="00D405A3">
              <w:rPr>
                <w:color w:val="7FA841"/>
              </w:rPr>
              <w:t>Fixtures &amp; Fittings</w:t>
            </w:r>
          </w:p>
        </w:tc>
        <w:tc>
          <w:tcPr>
            <w:tcW w:w="3685" w:type="dxa"/>
            <w:tcBorders>
              <w:left w:val="nil"/>
              <w:right w:val="nil"/>
            </w:tcBorders>
            <w:shd w:val="clear" w:color="auto" w:fill="EAEAEA"/>
            <w:vAlign w:val="center"/>
          </w:tcPr>
          <w:p w14:paraId="29872993" w14:textId="77777777" w:rsidR="00D016C1" w:rsidRPr="00475D27" w:rsidRDefault="00D016C1" w:rsidP="00D016C1">
            <w:pPr>
              <w:pStyle w:val="TableTextLeft10pt"/>
              <w:rPr>
                <w:rFonts w:cstheme="minorHAnsi"/>
              </w:rPr>
            </w:pPr>
          </w:p>
        </w:tc>
        <w:tc>
          <w:tcPr>
            <w:tcW w:w="3685" w:type="dxa"/>
            <w:tcBorders>
              <w:left w:val="nil"/>
              <w:right w:val="single" w:sz="4" w:space="0" w:color="000000"/>
            </w:tcBorders>
            <w:shd w:val="clear" w:color="auto" w:fill="EAEAEA"/>
            <w:vAlign w:val="center"/>
          </w:tcPr>
          <w:p w14:paraId="4152A3ED" w14:textId="77777777" w:rsidR="00D016C1" w:rsidRPr="00475D27" w:rsidRDefault="00D016C1" w:rsidP="00D016C1">
            <w:pPr>
              <w:pStyle w:val="TableTextLeft10pt"/>
              <w:rPr>
                <w:rFonts w:cstheme="minorHAnsi"/>
              </w:rPr>
            </w:pPr>
          </w:p>
        </w:tc>
        <w:tc>
          <w:tcPr>
            <w:tcW w:w="3685" w:type="dxa"/>
            <w:tcBorders>
              <w:left w:val="single" w:sz="4" w:space="0" w:color="000000"/>
            </w:tcBorders>
            <w:shd w:val="clear" w:color="auto" w:fill="EAEAEA"/>
            <w:vAlign w:val="center"/>
          </w:tcPr>
          <w:p w14:paraId="1A67856E" w14:textId="77777777" w:rsidR="00D016C1" w:rsidRPr="00475D27" w:rsidRDefault="00D016C1" w:rsidP="00D016C1">
            <w:pPr>
              <w:pStyle w:val="TableTextLeft10pt"/>
              <w:rPr>
                <w:rFonts w:cstheme="minorHAnsi"/>
              </w:rPr>
            </w:pPr>
          </w:p>
        </w:tc>
      </w:tr>
      <w:tr w:rsidR="00615DE2" w:rsidRPr="00F46EB4" w14:paraId="31B8A203" w14:textId="77777777" w:rsidTr="00D016C1">
        <w:trPr>
          <w:trHeight w:val="392"/>
          <w:tblHeader/>
          <w:jc w:val="center"/>
        </w:trPr>
        <w:tc>
          <w:tcPr>
            <w:tcW w:w="935" w:type="dxa"/>
            <w:tcBorders>
              <w:top w:val="single" w:sz="6" w:space="0" w:color="595959"/>
              <w:left w:val="single" w:sz="4" w:space="0" w:color="auto"/>
              <w:bottom w:val="single" w:sz="6" w:space="0" w:color="595959"/>
              <w:right w:val="single" w:sz="6" w:space="0" w:color="595959"/>
            </w:tcBorders>
            <w:shd w:val="clear" w:color="auto" w:fill="D6D6D6" w:themeFill="text1" w:themeFillTint="33"/>
            <w:vAlign w:val="center"/>
          </w:tcPr>
          <w:p w14:paraId="2E3E0DF2" w14:textId="77777777" w:rsidR="00615DE2" w:rsidRPr="00DF05C5" w:rsidRDefault="00615DE2" w:rsidP="00615DE2">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DA9CA51" w14:textId="77777777" w:rsidR="00615DE2" w:rsidRPr="00DF05C5" w:rsidRDefault="00615DE2"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15C35142" w14:textId="77777777" w:rsidR="00615DE2" w:rsidRPr="00DF05C5" w:rsidRDefault="00615DE2"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0110FD90" w14:textId="77777777" w:rsidR="00615DE2" w:rsidRPr="00DF05C5" w:rsidRDefault="00615DE2"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03DC33B7" w14:textId="77777777" w:rsidR="00615DE2" w:rsidRPr="00DF05C5" w:rsidRDefault="00615DE2" w:rsidP="00615DE2">
            <w:pPr>
              <w:pStyle w:val="TableTextWhiteLeft10pt"/>
              <w:rPr>
                <w:color w:val="7FA841"/>
              </w:rPr>
            </w:pPr>
            <w:r w:rsidRPr="00DF05C5">
              <w:rPr>
                <w:color w:val="7FA841"/>
              </w:rPr>
              <w:t>Check-out</w:t>
            </w:r>
          </w:p>
        </w:tc>
      </w:tr>
      <w:tr w:rsidR="00A6519C" w:rsidRPr="00F46EB4" w14:paraId="3E0BB6D0" w14:textId="77777777" w:rsidTr="00D016C1">
        <w:trPr>
          <w:trHeight w:val="392"/>
          <w:jc w:val="center"/>
        </w:trPr>
        <w:tc>
          <w:tcPr>
            <w:tcW w:w="935" w:type="dxa"/>
            <w:vAlign w:val="center"/>
          </w:tcPr>
          <w:p w14:paraId="132C2AB6" w14:textId="77777777" w:rsidR="00A6519C" w:rsidRPr="00F46EB4" w:rsidRDefault="00A6519C" w:rsidP="00A6519C">
            <w:pPr>
              <w:pStyle w:val="ReportListNumbers"/>
            </w:pPr>
          </w:p>
        </w:tc>
        <w:tc>
          <w:tcPr>
            <w:tcW w:w="2269" w:type="dxa"/>
          </w:tcPr>
          <w:p w14:paraId="206F4599" w14:textId="77777777" w:rsidR="00A6519C" w:rsidRPr="003F2161" w:rsidRDefault="00A6519C" w:rsidP="00A6519C">
            <w:pPr>
              <w:pStyle w:val="TableTextLeft10pt"/>
            </w:pPr>
            <w:r w:rsidRPr="003F2161">
              <w:t>Lighting</w:t>
            </w:r>
          </w:p>
        </w:tc>
        <w:tc>
          <w:tcPr>
            <w:tcW w:w="3685" w:type="dxa"/>
          </w:tcPr>
          <w:p w14:paraId="67CDC6A0" w14:textId="77777777" w:rsidR="00A6519C" w:rsidRDefault="00A6519C" w:rsidP="00A6519C">
            <w:pPr>
              <w:pStyle w:val="TableTextLeft10pt"/>
              <w:rPr>
                <w:rFonts w:cstheme="minorHAnsi"/>
              </w:rPr>
            </w:pPr>
            <w:r>
              <w:rPr>
                <w:rFonts w:cstheme="minorHAnsi"/>
              </w:rPr>
              <w:t>2 x ceiling spotlights</w:t>
            </w:r>
          </w:p>
          <w:p w14:paraId="5C49C79F" w14:textId="77777777" w:rsidR="00A6519C" w:rsidRPr="00475D27" w:rsidRDefault="00A6519C" w:rsidP="00A6519C">
            <w:pPr>
              <w:pStyle w:val="TableTextLeft10pt"/>
              <w:rPr>
                <w:rFonts w:cstheme="minorHAnsi"/>
              </w:rPr>
            </w:pPr>
            <w:r>
              <w:rPr>
                <w:rFonts w:cstheme="minorHAnsi"/>
              </w:rPr>
              <w:t>6 x skirting mounted spotlights on stairs</w:t>
            </w:r>
          </w:p>
        </w:tc>
        <w:tc>
          <w:tcPr>
            <w:tcW w:w="3685" w:type="dxa"/>
            <w:tcBorders>
              <w:right w:val="single" w:sz="4" w:space="0" w:color="000000"/>
            </w:tcBorders>
          </w:tcPr>
          <w:p w14:paraId="157BF8AE" w14:textId="77777777" w:rsidR="00A6519C" w:rsidRDefault="00A6519C" w:rsidP="00A6519C">
            <w:pPr>
              <w:pStyle w:val="TableTextLeft10pt"/>
              <w:rPr>
                <w:rFonts w:cstheme="minorHAnsi"/>
              </w:rPr>
            </w:pPr>
            <w:r>
              <w:rPr>
                <w:rFonts w:cstheme="minorHAnsi"/>
              </w:rPr>
              <w:t>Working order</w:t>
            </w:r>
          </w:p>
          <w:p w14:paraId="4FFFDD7D"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25E0D9AE"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573BF458" w14:textId="77777777" w:rsidTr="00D016C1">
        <w:trPr>
          <w:trHeight w:val="392"/>
          <w:jc w:val="center"/>
        </w:trPr>
        <w:tc>
          <w:tcPr>
            <w:tcW w:w="935" w:type="dxa"/>
            <w:vAlign w:val="center"/>
          </w:tcPr>
          <w:p w14:paraId="627111CB" w14:textId="77777777" w:rsidR="00A6519C" w:rsidRPr="00F46EB4" w:rsidRDefault="00A6519C" w:rsidP="00A6519C">
            <w:pPr>
              <w:pStyle w:val="ReportListNumbers"/>
            </w:pPr>
          </w:p>
        </w:tc>
        <w:tc>
          <w:tcPr>
            <w:tcW w:w="2269" w:type="dxa"/>
          </w:tcPr>
          <w:p w14:paraId="26C4767C" w14:textId="77777777" w:rsidR="00A6519C" w:rsidRPr="003F2161" w:rsidRDefault="00A6519C" w:rsidP="00A6519C">
            <w:pPr>
              <w:pStyle w:val="TableTextLeft10pt"/>
            </w:pPr>
            <w:r w:rsidRPr="003F2161">
              <w:t>Heating</w:t>
            </w:r>
          </w:p>
        </w:tc>
        <w:tc>
          <w:tcPr>
            <w:tcW w:w="3685" w:type="dxa"/>
          </w:tcPr>
          <w:p w14:paraId="5A022F70" w14:textId="77777777" w:rsidR="00A6519C" w:rsidRPr="00475D27" w:rsidRDefault="00A6519C" w:rsidP="00A6519C">
            <w:pPr>
              <w:pStyle w:val="TableTextLeft10pt"/>
              <w:rPr>
                <w:rFonts w:cstheme="minorHAnsi"/>
              </w:rPr>
            </w:pPr>
            <w:r>
              <w:rPr>
                <w:rFonts w:cstheme="minorHAnsi"/>
              </w:rPr>
              <w:t>N/A</w:t>
            </w:r>
          </w:p>
        </w:tc>
        <w:tc>
          <w:tcPr>
            <w:tcW w:w="3685" w:type="dxa"/>
            <w:tcBorders>
              <w:right w:val="single" w:sz="4" w:space="0" w:color="000000"/>
            </w:tcBorders>
          </w:tcPr>
          <w:p w14:paraId="20E2C4F7" w14:textId="77777777" w:rsidR="00A6519C" w:rsidRPr="00475D27" w:rsidRDefault="00A6519C" w:rsidP="00A6519C">
            <w:pPr>
              <w:pStyle w:val="TableTextLeft10pt"/>
              <w:rPr>
                <w:rFonts w:cstheme="minorHAnsi"/>
              </w:rPr>
            </w:pPr>
            <w:r w:rsidRPr="00475D27">
              <w:rPr>
                <w:rFonts w:cstheme="minorHAnsi"/>
              </w:rPr>
              <w:t xml:space="preserve"> </w:t>
            </w:r>
          </w:p>
        </w:tc>
        <w:tc>
          <w:tcPr>
            <w:tcW w:w="3685" w:type="dxa"/>
            <w:tcBorders>
              <w:left w:val="single" w:sz="4" w:space="0" w:color="000000"/>
            </w:tcBorders>
          </w:tcPr>
          <w:p w14:paraId="36AAF313"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7578C0AE" w14:textId="77777777" w:rsidTr="00D016C1">
        <w:trPr>
          <w:trHeight w:val="392"/>
          <w:jc w:val="center"/>
        </w:trPr>
        <w:tc>
          <w:tcPr>
            <w:tcW w:w="935" w:type="dxa"/>
            <w:tcBorders>
              <w:bottom w:val="single" w:sz="6" w:space="0" w:color="595959"/>
            </w:tcBorders>
            <w:vAlign w:val="center"/>
          </w:tcPr>
          <w:p w14:paraId="3219C902" w14:textId="77777777" w:rsidR="00A6519C" w:rsidRPr="00F46EB4" w:rsidRDefault="00A6519C" w:rsidP="00A6519C">
            <w:pPr>
              <w:pStyle w:val="ReportListNumbers"/>
            </w:pPr>
          </w:p>
        </w:tc>
        <w:tc>
          <w:tcPr>
            <w:tcW w:w="2269" w:type="dxa"/>
            <w:tcBorders>
              <w:bottom w:val="single" w:sz="6" w:space="0" w:color="595959"/>
            </w:tcBorders>
          </w:tcPr>
          <w:p w14:paraId="224120EE" w14:textId="77777777" w:rsidR="00A6519C" w:rsidRPr="003F2161" w:rsidRDefault="00A6519C" w:rsidP="00A6519C">
            <w:pPr>
              <w:pStyle w:val="TableTextLeft10pt"/>
            </w:pPr>
            <w:r>
              <w:t>Sockets and Switches</w:t>
            </w:r>
          </w:p>
        </w:tc>
        <w:tc>
          <w:tcPr>
            <w:tcW w:w="3685" w:type="dxa"/>
            <w:tcBorders>
              <w:bottom w:val="single" w:sz="6" w:space="0" w:color="595959"/>
            </w:tcBorders>
          </w:tcPr>
          <w:p w14:paraId="3798FDB6" w14:textId="77777777" w:rsidR="00A6519C" w:rsidRPr="00475D27" w:rsidRDefault="00A6519C" w:rsidP="00A6519C">
            <w:pPr>
              <w:pStyle w:val="TableTextLeft10pt"/>
              <w:rPr>
                <w:rFonts w:cstheme="minorHAnsi"/>
              </w:rPr>
            </w:pPr>
            <w:r>
              <w:rPr>
                <w:rFonts w:cstheme="minorHAnsi"/>
              </w:rPr>
              <w:t>White plastic as supplied</w:t>
            </w:r>
          </w:p>
        </w:tc>
        <w:tc>
          <w:tcPr>
            <w:tcW w:w="3685" w:type="dxa"/>
            <w:tcBorders>
              <w:bottom w:val="single" w:sz="6" w:space="0" w:color="595959"/>
              <w:right w:val="single" w:sz="4" w:space="0" w:color="000000"/>
            </w:tcBorders>
          </w:tcPr>
          <w:p w14:paraId="034A1240" w14:textId="77777777" w:rsidR="00A6519C" w:rsidRPr="00475D27" w:rsidRDefault="00A6519C" w:rsidP="00A6519C">
            <w:pPr>
              <w:pStyle w:val="TableTextLeft10pt"/>
              <w:rPr>
                <w:rFonts w:cstheme="minorHAnsi"/>
              </w:rPr>
            </w:pPr>
          </w:p>
        </w:tc>
        <w:tc>
          <w:tcPr>
            <w:tcW w:w="3685" w:type="dxa"/>
            <w:tcBorders>
              <w:left w:val="single" w:sz="4" w:space="0" w:color="000000"/>
              <w:bottom w:val="single" w:sz="6" w:space="0" w:color="595959"/>
            </w:tcBorders>
          </w:tcPr>
          <w:p w14:paraId="4BAAE0A4"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65988115" w14:textId="77777777" w:rsidTr="00D016C1">
        <w:trPr>
          <w:trHeight w:val="413"/>
          <w:jc w:val="center"/>
        </w:trPr>
        <w:tc>
          <w:tcPr>
            <w:tcW w:w="935" w:type="dxa"/>
            <w:vAlign w:val="center"/>
          </w:tcPr>
          <w:p w14:paraId="3484C088" w14:textId="77777777" w:rsidR="00A6519C" w:rsidRPr="00F46EB4" w:rsidRDefault="00A6519C" w:rsidP="00A6519C">
            <w:pPr>
              <w:pStyle w:val="ReportListNumbers"/>
            </w:pPr>
          </w:p>
        </w:tc>
        <w:tc>
          <w:tcPr>
            <w:tcW w:w="2269" w:type="dxa"/>
          </w:tcPr>
          <w:p w14:paraId="63DAFBD8" w14:textId="77777777" w:rsidR="00A6519C" w:rsidRPr="003F2161" w:rsidRDefault="00A6519C" w:rsidP="00A6519C">
            <w:pPr>
              <w:pStyle w:val="TableTextLeft10pt"/>
            </w:pPr>
            <w:r>
              <w:t>Ledge</w:t>
            </w:r>
          </w:p>
        </w:tc>
        <w:tc>
          <w:tcPr>
            <w:tcW w:w="3685" w:type="dxa"/>
          </w:tcPr>
          <w:p w14:paraId="62FC7086" w14:textId="77777777" w:rsidR="00A6519C" w:rsidRPr="00475D27" w:rsidRDefault="00A6519C" w:rsidP="00A6519C">
            <w:pPr>
              <w:pStyle w:val="TableTextLeft10pt"/>
              <w:rPr>
                <w:rFonts w:cstheme="minorHAnsi"/>
              </w:rPr>
            </w:pPr>
            <w:r>
              <w:rPr>
                <w:rFonts w:cstheme="minorHAnsi"/>
              </w:rPr>
              <w:t>White painted ledge at top of stairs</w:t>
            </w:r>
          </w:p>
        </w:tc>
        <w:tc>
          <w:tcPr>
            <w:tcW w:w="3685" w:type="dxa"/>
            <w:tcBorders>
              <w:right w:val="single" w:sz="4" w:space="0" w:color="000000"/>
            </w:tcBorders>
          </w:tcPr>
          <w:p w14:paraId="0975A378"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010CDD75"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0AB475A9" w14:textId="77777777" w:rsidTr="00D016C1">
        <w:trPr>
          <w:trHeight w:val="392"/>
          <w:jc w:val="center"/>
        </w:trPr>
        <w:tc>
          <w:tcPr>
            <w:tcW w:w="935" w:type="dxa"/>
            <w:vAlign w:val="center"/>
          </w:tcPr>
          <w:p w14:paraId="269CE995" w14:textId="77777777" w:rsidR="00A6519C" w:rsidRPr="00F46EB4" w:rsidRDefault="00A6519C" w:rsidP="00A6519C">
            <w:pPr>
              <w:pStyle w:val="ReportListNumbers"/>
            </w:pPr>
          </w:p>
        </w:tc>
        <w:tc>
          <w:tcPr>
            <w:tcW w:w="2269" w:type="dxa"/>
          </w:tcPr>
          <w:p w14:paraId="6CB9CE18" w14:textId="77777777" w:rsidR="00A6519C" w:rsidRDefault="00A6519C" w:rsidP="00A6519C">
            <w:pPr>
              <w:pStyle w:val="TableTextLeft10pt"/>
            </w:pPr>
            <w:r>
              <w:t>Glass Panel</w:t>
            </w:r>
          </w:p>
        </w:tc>
        <w:tc>
          <w:tcPr>
            <w:tcW w:w="3685" w:type="dxa"/>
          </w:tcPr>
          <w:p w14:paraId="2F246E2C" w14:textId="77777777" w:rsidR="00A6519C" w:rsidRDefault="00A6519C" w:rsidP="00A6519C">
            <w:pPr>
              <w:pStyle w:val="TableTextLeft10pt"/>
              <w:rPr>
                <w:rFonts w:cstheme="minorHAnsi"/>
              </w:rPr>
            </w:pPr>
            <w:r>
              <w:rPr>
                <w:rFonts w:cstheme="minorHAnsi"/>
              </w:rPr>
              <w:t>Fitted toughened glass staircase panel</w:t>
            </w:r>
          </w:p>
          <w:p w14:paraId="23A366C7" w14:textId="77777777" w:rsidR="00A6519C" w:rsidRPr="00475D27" w:rsidRDefault="00A6519C" w:rsidP="00A6519C">
            <w:pPr>
              <w:pStyle w:val="TableTextLeft10pt"/>
              <w:rPr>
                <w:rFonts w:cstheme="minorHAnsi"/>
              </w:rPr>
            </w:pPr>
            <w:r>
              <w:rPr>
                <w:rFonts w:cstheme="minorHAnsi"/>
              </w:rPr>
              <w:t>5 x stainless steel supports</w:t>
            </w:r>
          </w:p>
        </w:tc>
        <w:tc>
          <w:tcPr>
            <w:tcW w:w="3685" w:type="dxa"/>
            <w:tcBorders>
              <w:right w:val="single" w:sz="4" w:space="0" w:color="000000"/>
            </w:tcBorders>
          </w:tcPr>
          <w:p w14:paraId="4EAA9D22" w14:textId="77777777" w:rsidR="00A6519C" w:rsidRDefault="00A6519C" w:rsidP="00A6519C">
            <w:pPr>
              <w:pStyle w:val="TableTextLeft10pt"/>
              <w:rPr>
                <w:rFonts w:cstheme="minorHAnsi"/>
              </w:rPr>
            </w:pPr>
            <w:r>
              <w:rPr>
                <w:rFonts w:cstheme="minorHAnsi"/>
              </w:rPr>
              <w:t>As new, March 2022</w:t>
            </w:r>
          </w:p>
          <w:p w14:paraId="025B0E14" w14:textId="77777777" w:rsidR="00A6519C" w:rsidRDefault="00A6519C" w:rsidP="00A6519C">
            <w:pPr>
              <w:pStyle w:val="TableTextLeft10pt"/>
              <w:rPr>
                <w:rFonts w:cstheme="minorHAnsi"/>
              </w:rPr>
            </w:pPr>
            <w:r>
              <w:rPr>
                <w:rFonts w:cstheme="minorHAnsi"/>
              </w:rPr>
              <w:t>A few paint marks to edges</w:t>
            </w:r>
          </w:p>
          <w:p w14:paraId="7A37B7E1" w14:textId="77777777" w:rsidR="00A6519C" w:rsidRPr="00475D27" w:rsidRDefault="00A6519C" w:rsidP="00A6519C">
            <w:pPr>
              <w:pStyle w:val="TableTextLeft10pt"/>
              <w:rPr>
                <w:rFonts w:cstheme="minorHAnsi"/>
              </w:rPr>
            </w:pPr>
            <w:r>
              <w:rPr>
                <w:rFonts w:cstheme="minorHAnsi"/>
              </w:rPr>
              <w:t>Supports a little ingrained dust</w:t>
            </w:r>
          </w:p>
        </w:tc>
        <w:tc>
          <w:tcPr>
            <w:tcW w:w="3685" w:type="dxa"/>
            <w:tcBorders>
              <w:left w:val="single" w:sz="4" w:space="0" w:color="000000"/>
            </w:tcBorders>
          </w:tcPr>
          <w:p w14:paraId="46962FCC" w14:textId="77777777" w:rsidR="00A6519C" w:rsidRPr="00475D27" w:rsidRDefault="00D016C1" w:rsidP="00A6519C">
            <w:pPr>
              <w:pStyle w:val="TableTextLeft10pt"/>
              <w:rPr>
                <w:rFonts w:cstheme="minorHAnsi"/>
              </w:rPr>
            </w:pPr>
            <w:r>
              <w:rPr>
                <w:rFonts w:cstheme="minorHAnsi"/>
              </w:rPr>
              <w:t>Wood post</w:t>
            </w:r>
            <w:r w:rsidR="00615DE2">
              <w:rPr>
                <w:rFonts w:cstheme="minorHAnsi"/>
              </w:rPr>
              <w:t xml:space="preserve"> fitted to side of glass for child gate</w:t>
            </w:r>
            <w:r>
              <w:rPr>
                <w:rFonts w:cstheme="minorHAnsi"/>
              </w:rPr>
              <w:t xml:space="preserve"> to be attached thereon</w:t>
            </w:r>
          </w:p>
        </w:tc>
      </w:tr>
      <w:tr w:rsidR="00A6519C" w:rsidRPr="00F46EB4" w14:paraId="58CDAAB1" w14:textId="77777777" w:rsidTr="00D016C1">
        <w:trPr>
          <w:trHeight w:val="392"/>
          <w:jc w:val="center"/>
        </w:trPr>
        <w:tc>
          <w:tcPr>
            <w:tcW w:w="935" w:type="dxa"/>
            <w:vAlign w:val="center"/>
          </w:tcPr>
          <w:p w14:paraId="481291FC" w14:textId="77777777" w:rsidR="00A6519C" w:rsidRPr="00F46EB4" w:rsidRDefault="00A6519C" w:rsidP="00615DE2">
            <w:pPr>
              <w:pStyle w:val="ReportListNumbers"/>
            </w:pPr>
          </w:p>
        </w:tc>
        <w:tc>
          <w:tcPr>
            <w:tcW w:w="2269" w:type="dxa"/>
          </w:tcPr>
          <w:p w14:paraId="0B77563A" w14:textId="77777777" w:rsidR="00A6519C" w:rsidRDefault="00A6519C" w:rsidP="00A6519C">
            <w:pPr>
              <w:pStyle w:val="TableTextLeft10pt"/>
            </w:pPr>
            <w:r>
              <w:t>Smoke Alarm</w:t>
            </w:r>
          </w:p>
        </w:tc>
        <w:tc>
          <w:tcPr>
            <w:tcW w:w="3685" w:type="dxa"/>
          </w:tcPr>
          <w:p w14:paraId="7C33B533" w14:textId="77777777" w:rsidR="00A6519C" w:rsidRPr="00475D27" w:rsidRDefault="00A6519C" w:rsidP="00A6519C">
            <w:pPr>
              <w:pStyle w:val="TableTextLeft10pt"/>
              <w:rPr>
                <w:rFonts w:cstheme="minorHAnsi"/>
              </w:rPr>
            </w:pPr>
            <w:r>
              <w:rPr>
                <w:rFonts w:cstheme="minorHAnsi"/>
              </w:rPr>
              <w:t>Ceiling mounted smoke alarm</w:t>
            </w:r>
          </w:p>
        </w:tc>
        <w:tc>
          <w:tcPr>
            <w:tcW w:w="3685" w:type="dxa"/>
            <w:tcBorders>
              <w:right w:val="single" w:sz="4" w:space="0" w:color="000000"/>
            </w:tcBorders>
          </w:tcPr>
          <w:p w14:paraId="66BB6654" w14:textId="77777777" w:rsidR="00A6519C" w:rsidRPr="00475D27" w:rsidRDefault="00A6519C" w:rsidP="00A6519C">
            <w:pPr>
              <w:pStyle w:val="TableTextLeft10pt"/>
              <w:rPr>
                <w:rFonts w:cstheme="minorHAnsi"/>
              </w:rPr>
            </w:pPr>
            <w:r>
              <w:rPr>
                <w:rFonts w:cstheme="minorHAnsi"/>
              </w:rPr>
              <w:t>Tested, sound emitted</w:t>
            </w:r>
          </w:p>
        </w:tc>
        <w:tc>
          <w:tcPr>
            <w:tcW w:w="3685" w:type="dxa"/>
            <w:tcBorders>
              <w:left w:val="single" w:sz="4" w:space="0" w:color="000000"/>
            </w:tcBorders>
          </w:tcPr>
          <w:p w14:paraId="3E5187A5"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38B56DF3" w14:textId="77777777" w:rsidTr="00D016C1">
        <w:trPr>
          <w:trHeight w:val="392"/>
          <w:jc w:val="center"/>
        </w:trPr>
        <w:tc>
          <w:tcPr>
            <w:tcW w:w="935" w:type="dxa"/>
            <w:vAlign w:val="center"/>
          </w:tcPr>
          <w:p w14:paraId="651A3BC3" w14:textId="77777777" w:rsidR="00A6519C" w:rsidRPr="00F46EB4" w:rsidRDefault="00A6519C" w:rsidP="00A6519C">
            <w:pPr>
              <w:pStyle w:val="ReportListNumbers"/>
            </w:pPr>
          </w:p>
        </w:tc>
        <w:tc>
          <w:tcPr>
            <w:tcW w:w="2269" w:type="dxa"/>
          </w:tcPr>
          <w:p w14:paraId="3A73A485" w14:textId="77777777" w:rsidR="00A6519C" w:rsidRDefault="00A6519C" w:rsidP="00A6519C">
            <w:pPr>
              <w:pStyle w:val="TableTextLeft10pt"/>
            </w:pPr>
            <w:r>
              <w:t>Underfloor Heating</w:t>
            </w:r>
          </w:p>
        </w:tc>
        <w:tc>
          <w:tcPr>
            <w:tcW w:w="3685" w:type="dxa"/>
          </w:tcPr>
          <w:p w14:paraId="017B65C0" w14:textId="77777777" w:rsidR="00A6519C" w:rsidRDefault="00A6519C" w:rsidP="00A6519C">
            <w:pPr>
              <w:pStyle w:val="TableTextLeft10pt"/>
              <w:rPr>
                <w:rFonts w:cstheme="minorHAnsi"/>
              </w:rPr>
            </w:pPr>
            <w:r>
              <w:rPr>
                <w:rFonts w:cstheme="minorHAnsi"/>
              </w:rPr>
              <w:t>Wall mounted underfloor heating control</w:t>
            </w:r>
          </w:p>
        </w:tc>
        <w:tc>
          <w:tcPr>
            <w:tcW w:w="3685" w:type="dxa"/>
            <w:tcBorders>
              <w:right w:val="single" w:sz="4" w:space="0" w:color="000000"/>
            </w:tcBorders>
          </w:tcPr>
          <w:p w14:paraId="75FB2BA5" w14:textId="77777777" w:rsidR="00A6519C" w:rsidRDefault="00A6519C" w:rsidP="00A6519C">
            <w:pPr>
              <w:pStyle w:val="TableTextLeft10pt"/>
              <w:rPr>
                <w:rFonts w:cstheme="minorHAnsi"/>
              </w:rPr>
            </w:pPr>
            <w:r>
              <w:rPr>
                <w:rFonts w:cstheme="minorHAnsi"/>
              </w:rPr>
              <w:t>Not tested although screen display on and red light showing</w:t>
            </w:r>
          </w:p>
        </w:tc>
        <w:tc>
          <w:tcPr>
            <w:tcW w:w="3685" w:type="dxa"/>
            <w:tcBorders>
              <w:left w:val="single" w:sz="4" w:space="0" w:color="000000"/>
            </w:tcBorders>
          </w:tcPr>
          <w:p w14:paraId="3FC66249" w14:textId="77777777" w:rsidR="00A6519C" w:rsidRPr="00475D27" w:rsidRDefault="00615DE2" w:rsidP="00A6519C">
            <w:pPr>
              <w:pStyle w:val="TableTextLeft10pt"/>
              <w:rPr>
                <w:rFonts w:cstheme="minorHAnsi"/>
              </w:rPr>
            </w:pPr>
            <w:r w:rsidRPr="00116A53">
              <w:rPr>
                <w:color w:val="0070C0"/>
                <w:szCs w:val="21"/>
              </w:rPr>
              <w:sym w:font="Wingdings" w:char="F0FC"/>
            </w:r>
          </w:p>
        </w:tc>
      </w:tr>
    </w:tbl>
    <w:p w14:paraId="2347DE8B" w14:textId="77777777" w:rsidR="00A6519C" w:rsidRDefault="00A6519C" w:rsidP="00A6519C">
      <w:r>
        <w:br w:type="page"/>
      </w:r>
    </w:p>
    <w:p w14:paraId="1731371E" w14:textId="77777777" w:rsidR="00A6519C" w:rsidRPr="00DF05C5" w:rsidRDefault="00A6519C" w:rsidP="00A6519C">
      <w:pPr>
        <w:pStyle w:val="Head1Red12ptLeft"/>
        <w:rPr>
          <w:color w:val="7FA841"/>
        </w:rPr>
      </w:pPr>
      <w:bookmarkStart w:id="34" w:name="_Toc197392018"/>
      <w:r>
        <w:rPr>
          <w:color w:val="7FA841"/>
        </w:rPr>
        <w:lastRenderedPageBreak/>
        <w:t xml:space="preserve">Stairs &amp; Lower Hall </w:t>
      </w:r>
      <w:r w:rsidRPr="00DF05C5">
        <w:rPr>
          <w:color w:val="7FA841"/>
        </w:rPr>
        <w:t>Photos</w:t>
      </w:r>
      <w:bookmarkEnd w:id="34"/>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A6519C" w:rsidRPr="00E27329" w14:paraId="1540A901"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561C2B5A" w14:textId="77777777" w:rsidR="00A6519C" w:rsidRPr="00C9766D" w:rsidRDefault="00464DF7" w:rsidP="00A6519C">
            <w:pPr>
              <w:spacing w:line="290" w:lineRule="atLeast"/>
              <w:jc w:val="center"/>
              <w:rPr>
                <w:rFonts w:asciiTheme="minorHAnsi" w:hAnsiTheme="minorHAnsi" w:cstheme="minorHAnsi"/>
                <w:b/>
                <w:color w:val="7FA841"/>
                <w:szCs w:val="21"/>
              </w:rPr>
            </w:pPr>
            <w:r>
              <w:rPr>
                <w:b/>
                <w:color w:val="7FA841"/>
                <w:szCs w:val="21"/>
              </w:rPr>
              <w:t>Stairs &amp; Lower Hall</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11B7F10B" w14:textId="77777777" w:rsidR="00A6519C" w:rsidRPr="00E27329" w:rsidRDefault="00464DF7" w:rsidP="00A6519C">
            <w:pPr>
              <w:spacing w:line="290" w:lineRule="atLeast"/>
              <w:jc w:val="center"/>
              <w:rPr>
                <w:rFonts w:asciiTheme="minorHAnsi" w:hAnsiTheme="minorHAnsi" w:cstheme="minorHAnsi"/>
                <w:b/>
                <w:color w:val="7FA841"/>
                <w:szCs w:val="21"/>
              </w:rPr>
            </w:pPr>
            <w:r>
              <w:rPr>
                <w:b/>
                <w:color w:val="7FA841"/>
                <w:szCs w:val="21"/>
              </w:rPr>
              <w:t>Stairs &amp; Lower Hall additional post fitted to glass</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58A6E233" w14:textId="77777777" w:rsidR="00A6519C" w:rsidRPr="00E27329" w:rsidRDefault="00464DF7" w:rsidP="00A6519C">
            <w:pPr>
              <w:spacing w:line="290" w:lineRule="atLeast"/>
              <w:jc w:val="center"/>
              <w:rPr>
                <w:rFonts w:asciiTheme="minorHAnsi" w:hAnsiTheme="minorHAnsi" w:cstheme="minorHAnsi"/>
                <w:b/>
                <w:color w:val="7FA841"/>
                <w:szCs w:val="21"/>
              </w:rPr>
            </w:pPr>
            <w:r>
              <w:rPr>
                <w:b/>
                <w:color w:val="7FA841"/>
                <w:szCs w:val="21"/>
              </w:rPr>
              <w:t>Stairs &amp; Lower Hall wall child gate fitting removal hole</w:t>
            </w:r>
          </w:p>
        </w:tc>
      </w:tr>
      <w:tr w:rsidR="00A6519C" w:rsidRPr="00987577" w14:paraId="419C293A" w14:textId="77777777" w:rsidTr="00A6519C">
        <w:trPr>
          <w:trHeight w:val="3909"/>
          <w:jc w:val="center"/>
        </w:trPr>
        <w:tc>
          <w:tcPr>
            <w:tcW w:w="4901" w:type="dxa"/>
            <w:tcBorders>
              <w:top w:val="single" w:sz="4" w:space="0" w:color="auto"/>
              <w:left w:val="single" w:sz="4" w:space="0" w:color="auto"/>
              <w:bottom w:val="single" w:sz="4" w:space="0" w:color="auto"/>
              <w:right w:val="single" w:sz="4" w:space="0" w:color="auto"/>
            </w:tcBorders>
            <w:vAlign w:val="center"/>
          </w:tcPr>
          <w:p w14:paraId="6CA0431C" w14:textId="77777777" w:rsidR="00A6519C" w:rsidRDefault="004A44EE" w:rsidP="00A6519C">
            <w:pPr>
              <w:spacing w:line="290" w:lineRule="atLeast"/>
              <w:jc w:val="center"/>
              <w:rPr>
                <w:szCs w:val="21"/>
              </w:rPr>
            </w:pPr>
            <w:r w:rsidRPr="00EC122B">
              <w:rPr>
                <w:b/>
                <w:noProof/>
                <w:color w:val="7FA841"/>
                <w:szCs w:val="21"/>
                <w:lang w:eastAsia="en-GB"/>
              </w:rPr>
              <w:drawing>
                <wp:inline distT="0" distB="0" distL="0" distR="0" wp14:anchorId="5DF83F11" wp14:editId="17986A5C">
                  <wp:extent cx="2790825" cy="2095500"/>
                  <wp:effectExtent l="0" t="0" r="0" b="0"/>
                  <wp:docPr id="158" name="Picture 158"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3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B3B6868" w14:textId="77777777" w:rsidR="00A6519C" w:rsidRDefault="004A44EE" w:rsidP="00A6519C">
            <w:pPr>
              <w:spacing w:line="290" w:lineRule="atLeast"/>
              <w:jc w:val="center"/>
              <w:rPr>
                <w:szCs w:val="21"/>
              </w:rPr>
            </w:pPr>
            <w:r w:rsidRPr="00EC122B">
              <w:rPr>
                <w:b/>
                <w:noProof/>
                <w:color w:val="7FA841"/>
                <w:szCs w:val="21"/>
                <w:lang w:eastAsia="en-GB"/>
              </w:rPr>
              <w:drawing>
                <wp:inline distT="0" distB="0" distL="0" distR="0" wp14:anchorId="4D351693" wp14:editId="08AFE65D">
                  <wp:extent cx="2790825" cy="2095500"/>
                  <wp:effectExtent l="0" t="0" r="0" b="0"/>
                  <wp:docPr id="159" name="Picture 159"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3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11213287" w14:textId="77777777" w:rsidR="00A6519C" w:rsidRPr="00987577" w:rsidRDefault="004A44EE" w:rsidP="00A6519C">
            <w:pPr>
              <w:spacing w:line="290" w:lineRule="atLeast"/>
              <w:jc w:val="center"/>
              <w:rPr>
                <w:b/>
                <w:szCs w:val="21"/>
              </w:rPr>
            </w:pPr>
            <w:r w:rsidRPr="00EC122B">
              <w:rPr>
                <w:b/>
                <w:noProof/>
                <w:color w:val="7FA841"/>
                <w:szCs w:val="21"/>
                <w:lang w:eastAsia="en-GB"/>
              </w:rPr>
              <w:drawing>
                <wp:inline distT="0" distB="0" distL="0" distR="0" wp14:anchorId="5F2532E8" wp14:editId="311EE62B">
                  <wp:extent cx="2790825" cy="2095500"/>
                  <wp:effectExtent l="0" t="0" r="0" b="0"/>
                  <wp:docPr id="160" name="Picture 160"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3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A6519C" w:rsidRPr="00C9766D" w14:paraId="0FDD7192" w14:textId="77777777" w:rsidTr="00A6519C">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1EE67B27" w14:textId="77777777" w:rsidR="00A6519C" w:rsidRPr="00E27329" w:rsidRDefault="00464DF7" w:rsidP="00A6519C">
            <w:pPr>
              <w:spacing w:line="290" w:lineRule="atLeast"/>
              <w:jc w:val="center"/>
              <w:rPr>
                <w:rFonts w:asciiTheme="minorHAnsi" w:hAnsiTheme="minorHAnsi" w:cstheme="minorHAnsi"/>
                <w:b/>
                <w:color w:val="7FA841"/>
                <w:szCs w:val="21"/>
              </w:rPr>
            </w:pPr>
            <w:r>
              <w:rPr>
                <w:b/>
                <w:color w:val="7FA841"/>
                <w:szCs w:val="21"/>
              </w:rPr>
              <w:t>Stairs &amp; Lower Hall wall child gate fitting removal hole &amp; plastic bracket</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0B0F3BEC" w14:textId="77777777" w:rsidR="00A6519C" w:rsidRPr="00E27329" w:rsidRDefault="00464DF7" w:rsidP="00A6519C">
            <w:pPr>
              <w:spacing w:line="290" w:lineRule="atLeast"/>
              <w:jc w:val="center"/>
              <w:rPr>
                <w:rFonts w:asciiTheme="minorHAnsi" w:hAnsiTheme="minorHAnsi" w:cstheme="minorHAnsi"/>
                <w:b/>
                <w:color w:val="7FA841"/>
                <w:szCs w:val="21"/>
              </w:rPr>
            </w:pPr>
            <w:r>
              <w:rPr>
                <w:b/>
                <w:color w:val="7FA841"/>
                <w:szCs w:val="21"/>
              </w:rPr>
              <w:t>Stairs &amp; Lower Hall wall scribble marks at top of stairs</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627A7B6A" w14:textId="77777777" w:rsidR="00A6519C" w:rsidRPr="00C9766D" w:rsidRDefault="00464DF7" w:rsidP="00A6519C">
            <w:pPr>
              <w:spacing w:line="290" w:lineRule="atLeast"/>
              <w:jc w:val="center"/>
              <w:rPr>
                <w:rFonts w:asciiTheme="minorHAnsi" w:hAnsiTheme="minorHAnsi" w:cstheme="minorHAnsi"/>
                <w:b/>
                <w:color w:val="7FA841"/>
                <w:szCs w:val="21"/>
              </w:rPr>
            </w:pPr>
            <w:r>
              <w:rPr>
                <w:b/>
                <w:color w:val="7FA841"/>
                <w:szCs w:val="21"/>
              </w:rPr>
              <w:t>Stairs &amp; Lower Hall</w:t>
            </w:r>
          </w:p>
        </w:tc>
      </w:tr>
      <w:tr w:rsidR="00A6519C" w:rsidRPr="00C9766D" w14:paraId="400F94FC" w14:textId="77777777" w:rsidTr="00A6519C">
        <w:trPr>
          <w:trHeight w:val="4134"/>
          <w:jc w:val="center"/>
        </w:trPr>
        <w:tc>
          <w:tcPr>
            <w:tcW w:w="4901" w:type="dxa"/>
            <w:tcBorders>
              <w:top w:val="single" w:sz="4" w:space="0" w:color="auto"/>
              <w:left w:val="single" w:sz="4" w:space="0" w:color="auto"/>
              <w:bottom w:val="single" w:sz="4" w:space="0" w:color="auto"/>
              <w:right w:val="single" w:sz="4" w:space="0" w:color="auto"/>
            </w:tcBorders>
            <w:vAlign w:val="center"/>
          </w:tcPr>
          <w:p w14:paraId="3D5A9C45" w14:textId="77777777" w:rsidR="00A6519C" w:rsidRDefault="006B421E" w:rsidP="00A6519C">
            <w:pPr>
              <w:spacing w:line="290" w:lineRule="atLeast"/>
              <w:jc w:val="center"/>
              <w:rPr>
                <w:szCs w:val="21"/>
              </w:rPr>
            </w:pPr>
            <w:r w:rsidRPr="005159C5">
              <w:rPr>
                <w:noProof/>
                <w:szCs w:val="21"/>
                <w:lang w:eastAsia="en-GB"/>
              </w:rPr>
              <w:drawing>
                <wp:inline distT="0" distB="0" distL="0" distR="0" wp14:anchorId="0970CB14" wp14:editId="472B6E5F">
                  <wp:extent cx="2790825" cy="2095500"/>
                  <wp:effectExtent l="0" t="0" r="0" b="0"/>
                  <wp:docPr id="161" name="Picture 161"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3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829DFAD" w14:textId="77777777" w:rsidR="00A6519C" w:rsidRDefault="006B421E" w:rsidP="00A6519C">
            <w:pPr>
              <w:spacing w:line="290" w:lineRule="atLeast"/>
              <w:jc w:val="center"/>
              <w:rPr>
                <w:szCs w:val="21"/>
              </w:rPr>
            </w:pPr>
            <w:r w:rsidRPr="005159C5">
              <w:rPr>
                <w:noProof/>
                <w:szCs w:val="21"/>
                <w:lang w:eastAsia="en-GB"/>
              </w:rPr>
              <w:drawing>
                <wp:inline distT="0" distB="0" distL="0" distR="0" wp14:anchorId="6835FD83" wp14:editId="7A4B83F8">
                  <wp:extent cx="2790825" cy="2095500"/>
                  <wp:effectExtent l="0" t="0" r="0" b="0"/>
                  <wp:docPr id="162" name="Picture 162"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3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4" w:type="dxa"/>
            <w:tcBorders>
              <w:top w:val="single" w:sz="4" w:space="0" w:color="auto"/>
              <w:left w:val="single" w:sz="4" w:space="0" w:color="auto"/>
              <w:bottom w:val="single" w:sz="4" w:space="0" w:color="auto"/>
              <w:right w:val="single" w:sz="4" w:space="0" w:color="auto"/>
            </w:tcBorders>
            <w:vAlign w:val="center"/>
          </w:tcPr>
          <w:p w14:paraId="5976DD2B" w14:textId="77777777" w:rsidR="00A6519C" w:rsidRPr="00C9766D" w:rsidRDefault="006B421E" w:rsidP="00A6519C">
            <w:pPr>
              <w:spacing w:line="290" w:lineRule="atLeast"/>
              <w:jc w:val="center"/>
              <w:rPr>
                <w:szCs w:val="21"/>
              </w:rPr>
            </w:pPr>
            <w:r w:rsidRPr="005159C5">
              <w:rPr>
                <w:noProof/>
                <w:szCs w:val="21"/>
                <w:lang w:eastAsia="en-GB"/>
              </w:rPr>
              <w:drawing>
                <wp:inline distT="0" distB="0" distL="0" distR="0" wp14:anchorId="3E12CB30" wp14:editId="7209C148">
                  <wp:extent cx="2790825" cy="2095500"/>
                  <wp:effectExtent l="0" t="0" r="0" b="0"/>
                  <wp:docPr id="163" name="Picture 163" descr="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3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30D363A3" w14:textId="77777777" w:rsidR="00464DF7" w:rsidRDefault="00464DF7"/>
    <w:p w14:paraId="38A220C2"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1CD7A8DA"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ECF8353" w14:textId="77777777" w:rsidR="00464DF7" w:rsidRPr="00E90287" w:rsidRDefault="00464DF7" w:rsidP="00464DF7">
            <w:pPr>
              <w:spacing w:line="290" w:lineRule="atLeast"/>
              <w:jc w:val="center"/>
              <w:rPr>
                <w:b/>
                <w:color w:val="7FA841"/>
                <w:szCs w:val="21"/>
              </w:rPr>
            </w:pPr>
            <w:r>
              <w:rPr>
                <w:b/>
                <w:color w:val="7FA841"/>
                <w:szCs w:val="21"/>
              </w:rPr>
              <w:lastRenderedPageBreak/>
              <w:t>Stairs &amp; Lower Hall</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9EDE09E" w14:textId="77777777" w:rsidR="00464DF7" w:rsidRPr="00E90287" w:rsidRDefault="00464DF7" w:rsidP="00464DF7">
            <w:pPr>
              <w:spacing w:line="290" w:lineRule="atLeast"/>
              <w:jc w:val="center"/>
              <w:rPr>
                <w:b/>
                <w:color w:val="7FA841"/>
                <w:szCs w:val="21"/>
              </w:rPr>
            </w:pPr>
            <w:r>
              <w:rPr>
                <w:b/>
                <w:color w:val="7FA841"/>
                <w:szCs w:val="21"/>
              </w:rPr>
              <w:t>Stairs &amp; Lower Hall skirting chipped &amp; scuffed</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5CEE297" w14:textId="77777777" w:rsidR="00464DF7" w:rsidRPr="00E90287" w:rsidRDefault="00464DF7" w:rsidP="00464DF7">
            <w:pPr>
              <w:spacing w:line="290" w:lineRule="atLeast"/>
              <w:jc w:val="center"/>
              <w:rPr>
                <w:b/>
                <w:color w:val="7FA841"/>
                <w:szCs w:val="21"/>
              </w:rPr>
            </w:pPr>
            <w:r>
              <w:rPr>
                <w:b/>
                <w:color w:val="7FA841"/>
                <w:szCs w:val="21"/>
              </w:rPr>
              <w:t>Stairs &amp; Lower Hall skirting chipped &amp; scuffed</w:t>
            </w:r>
          </w:p>
        </w:tc>
      </w:tr>
      <w:tr w:rsidR="00464DF7" w14:paraId="7F6AA059"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18757F8D"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7B48E6FB" wp14:editId="36D226E4">
                  <wp:extent cx="2790825" cy="2095500"/>
                  <wp:effectExtent l="0" t="0" r="0" b="0"/>
                  <wp:docPr id="437" name="Picture 437"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3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EAAFB38"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372ACE79" wp14:editId="003FC30A">
                  <wp:extent cx="2790825" cy="2095500"/>
                  <wp:effectExtent l="0" t="0" r="0" b="0"/>
                  <wp:docPr id="436" name="Picture 436"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3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3074799F"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292A0A43" wp14:editId="4CD86596">
                  <wp:extent cx="2790825" cy="2095500"/>
                  <wp:effectExtent l="0" t="0" r="0" b="0"/>
                  <wp:docPr id="435" name="Picture 435" desc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3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735C75B"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896837F" w14:textId="77777777" w:rsidR="00464DF7" w:rsidRPr="00E90287" w:rsidRDefault="00464DF7" w:rsidP="00464DF7">
            <w:pPr>
              <w:spacing w:line="290" w:lineRule="atLeast"/>
              <w:jc w:val="center"/>
              <w:rPr>
                <w:b/>
                <w:color w:val="7FA841"/>
                <w:szCs w:val="21"/>
              </w:rPr>
            </w:pPr>
            <w:r>
              <w:rPr>
                <w:b/>
                <w:color w:val="7FA841"/>
                <w:szCs w:val="21"/>
              </w:rPr>
              <w:t>Stairs &amp; Lower Hall skirting chips &amp; wall scribble marks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13F8112" w14:textId="77777777" w:rsidR="00464DF7" w:rsidRPr="00E90287" w:rsidRDefault="00464DF7" w:rsidP="00464DF7">
            <w:pPr>
              <w:spacing w:line="290" w:lineRule="atLeast"/>
              <w:jc w:val="center"/>
              <w:rPr>
                <w:b/>
                <w:color w:val="7FA841"/>
                <w:szCs w:val="21"/>
              </w:rPr>
            </w:pPr>
            <w:r>
              <w:rPr>
                <w:b/>
                <w:color w:val="7FA841"/>
                <w:szCs w:val="21"/>
              </w:rPr>
              <w:t>Stairs &amp; Lower Hall skirting chips &amp; black scuffs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C475286" w14:textId="77777777" w:rsidR="00464DF7" w:rsidRPr="00E90287" w:rsidRDefault="00464DF7" w:rsidP="00464DF7">
            <w:pPr>
              <w:spacing w:line="290" w:lineRule="atLeast"/>
              <w:jc w:val="center"/>
              <w:rPr>
                <w:b/>
                <w:color w:val="7FA841"/>
                <w:szCs w:val="21"/>
              </w:rPr>
            </w:pPr>
            <w:r>
              <w:rPr>
                <w:b/>
                <w:color w:val="7FA841"/>
                <w:szCs w:val="21"/>
              </w:rPr>
              <w:t>Stairs &amp; Lower Hall skirting chips &amp; black scuffs</w:t>
            </w:r>
          </w:p>
        </w:tc>
      </w:tr>
      <w:tr w:rsidR="00464DF7" w14:paraId="5B2898C5"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52DC9FF"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24BE0B07" wp14:editId="29B9D5B9">
                  <wp:extent cx="2790825" cy="2095500"/>
                  <wp:effectExtent l="0" t="0" r="0" b="0"/>
                  <wp:docPr id="434" name="Picture 434" descr="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3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08AB109C"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5948ED4D" wp14:editId="5DC48DAB">
                  <wp:extent cx="2790825" cy="2095500"/>
                  <wp:effectExtent l="0" t="0" r="0" b="0"/>
                  <wp:docPr id="433" name="Picture 433" descr="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33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25A8E366"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587BCC23" wp14:editId="20532D96">
                  <wp:extent cx="2790825" cy="2095500"/>
                  <wp:effectExtent l="0" t="0" r="0" b="0"/>
                  <wp:docPr id="432" name="Picture 432" descr="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3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3F7999CE"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139EAE6A"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70E3E51" w14:textId="77777777" w:rsidR="00464DF7" w:rsidRPr="00E90287" w:rsidRDefault="00464DF7" w:rsidP="00464DF7">
            <w:pPr>
              <w:spacing w:line="290" w:lineRule="atLeast"/>
              <w:jc w:val="center"/>
              <w:rPr>
                <w:b/>
                <w:color w:val="7FA841"/>
                <w:szCs w:val="21"/>
              </w:rPr>
            </w:pPr>
            <w:r>
              <w:rPr>
                <w:b/>
                <w:color w:val="7FA841"/>
                <w:szCs w:val="21"/>
              </w:rPr>
              <w:lastRenderedPageBreak/>
              <w:t>Stairs &amp; Lower Hall skirting chips &amp; black scuffs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8797208" w14:textId="77777777" w:rsidR="00464DF7" w:rsidRPr="00E90287" w:rsidRDefault="00464DF7" w:rsidP="00464DF7">
            <w:pPr>
              <w:spacing w:line="290" w:lineRule="atLeast"/>
              <w:jc w:val="center"/>
              <w:rPr>
                <w:b/>
                <w:color w:val="7FA841"/>
                <w:szCs w:val="21"/>
              </w:rPr>
            </w:pPr>
            <w:r>
              <w:rPr>
                <w:b/>
                <w:color w:val="7FA841"/>
                <w:szCs w:val="21"/>
              </w:rPr>
              <w:t>Stairs &amp; Lower Hall wall child gate fitting removal holes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618771F" w14:textId="77777777" w:rsidR="00464DF7" w:rsidRPr="00E90287" w:rsidRDefault="00464DF7" w:rsidP="00464DF7">
            <w:pPr>
              <w:spacing w:line="290" w:lineRule="atLeast"/>
              <w:jc w:val="center"/>
              <w:rPr>
                <w:b/>
                <w:color w:val="7FA841"/>
                <w:szCs w:val="21"/>
              </w:rPr>
            </w:pPr>
            <w:r>
              <w:rPr>
                <w:b/>
                <w:color w:val="7FA841"/>
                <w:szCs w:val="21"/>
              </w:rPr>
              <w:t>Stairs &amp; Lower Hall wall child gate plastic bracket</w:t>
            </w:r>
          </w:p>
        </w:tc>
      </w:tr>
      <w:tr w:rsidR="00464DF7" w14:paraId="3807765D"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995DD4B"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3208A949" wp14:editId="11532E8A">
                  <wp:extent cx="2790825" cy="2095500"/>
                  <wp:effectExtent l="0" t="0" r="0" b="0"/>
                  <wp:docPr id="431" name="Picture 431"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33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15575659"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3F2D0F84" wp14:editId="3EB91B50">
                  <wp:extent cx="2790825" cy="2095500"/>
                  <wp:effectExtent l="0" t="0" r="0" b="0"/>
                  <wp:docPr id="430" name="Picture 430"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3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52984E7A"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5E59962A" wp14:editId="2DE2BBC0">
                  <wp:extent cx="2790825" cy="2095500"/>
                  <wp:effectExtent l="0" t="0" r="0" b="0"/>
                  <wp:docPr id="429" name="Picture 429" descr="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33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3251B651"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15491AC" w14:textId="77777777" w:rsidR="00464DF7" w:rsidRPr="00E90287" w:rsidRDefault="00464DF7" w:rsidP="00464DF7">
            <w:pPr>
              <w:spacing w:line="290" w:lineRule="atLeast"/>
              <w:jc w:val="center"/>
              <w:rPr>
                <w:b/>
                <w:color w:val="7FA841"/>
                <w:szCs w:val="21"/>
              </w:rPr>
            </w:pPr>
            <w:r>
              <w:rPr>
                <w:b/>
                <w:color w:val="7FA841"/>
                <w:szCs w:val="21"/>
              </w:rPr>
              <w:t>Stairs &amp; Lower Hall wall child gate plastic bracket</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4653CB0" w14:textId="77777777" w:rsidR="00464DF7" w:rsidRPr="00E90287" w:rsidRDefault="00464DF7" w:rsidP="00464DF7">
            <w:pPr>
              <w:spacing w:line="290" w:lineRule="atLeast"/>
              <w:jc w:val="center"/>
              <w:rPr>
                <w:b/>
                <w:color w:val="7FA841"/>
                <w:szCs w:val="21"/>
              </w:rPr>
            </w:pPr>
            <w:r>
              <w:rPr>
                <w:b/>
                <w:color w:val="7FA841"/>
                <w:szCs w:val="21"/>
              </w:rPr>
              <w:t>Stairs &amp; Lower Hall wall child gate plastic bracket</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6AD61788" w14:textId="77777777" w:rsidR="00464DF7" w:rsidRPr="00E90287" w:rsidRDefault="00464DF7" w:rsidP="00464DF7">
            <w:pPr>
              <w:spacing w:line="290" w:lineRule="atLeast"/>
              <w:jc w:val="center"/>
              <w:rPr>
                <w:b/>
                <w:color w:val="7FA841"/>
                <w:szCs w:val="21"/>
              </w:rPr>
            </w:pPr>
            <w:r>
              <w:rPr>
                <w:b/>
                <w:color w:val="7FA841"/>
                <w:szCs w:val="21"/>
              </w:rPr>
              <w:t>Stairs &amp; Lower Hall wall shaded marks</w:t>
            </w:r>
          </w:p>
        </w:tc>
      </w:tr>
      <w:tr w:rsidR="00464DF7" w14:paraId="6FF7B343"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3CC0949"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6E497D34" wp14:editId="14552689">
                  <wp:extent cx="2790825" cy="2095500"/>
                  <wp:effectExtent l="0" t="0" r="0" b="0"/>
                  <wp:docPr id="428" name="Picture 428" descr="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33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458CF06A"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21B405F3" wp14:editId="12550D41">
                  <wp:extent cx="2790825" cy="2095500"/>
                  <wp:effectExtent l="0" t="0" r="0" b="0"/>
                  <wp:docPr id="427" name="Picture 427" descr="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33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AEFE381"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63EA1F26" wp14:editId="27B9D8E9">
                  <wp:extent cx="2790825" cy="2095500"/>
                  <wp:effectExtent l="0" t="0" r="0" b="0"/>
                  <wp:docPr id="426" name="Picture 426" descr="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33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0CA504A8" w14:textId="77777777" w:rsidR="00013261" w:rsidRDefault="00013261"/>
    <w:p w14:paraId="31B0697D" w14:textId="77777777" w:rsidR="00A6519C" w:rsidRDefault="00A6519C" w:rsidP="00A6519C">
      <w:r>
        <w:br w:type="page"/>
      </w:r>
    </w:p>
    <w:p w14:paraId="57CBACB0" w14:textId="77777777" w:rsidR="00A6519C" w:rsidRPr="00DF05C5" w:rsidRDefault="00A6519C" w:rsidP="00A6519C">
      <w:pPr>
        <w:pStyle w:val="Head1Red12ptLeft"/>
        <w:rPr>
          <w:color w:val="7FA841"/>
        </w:rPr>
      </w:pPr>
      <w:bookmarkStart w:id="35" w:name="_Toc99457381"/>
      <w:bookmarkStart w:id="36" w:name="_Toc197392019"/>
      <w:r w:rsidRPr="00DF05C5">
        <w:rPr>
          <w:color w:val="7FA841"/>
        </w:rPr>
        <w:lastRenderedPageBreak/>
        <w:t xml:space="preserve">Bedroom </w:t>
      </w:r>
      <w:r>
        <w:rPr>
          <w:color w:val="7FA841"/>
        </w:rPr>
        <w:t>1</w:t>
      </w:r>
      <w:bookmarkEnd w:id="35"/>
      <w:bookmarkEnd w:id="36"/>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6519C" w:rsidRPr="00F46EB4" w14:paraId="71E6C694" w14:textId="77777777" w:rsidTr="00A6519C">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3BACB255" w14:textId="77777777" w:rsidR="00A6519C" w:rsidRPr="00DF05C5" w:rsidRDefault="00A6519C" w:rsidP="00A6519C">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B422AE9" w14:textId="77777777" w:rsidR="00A6519C" w:rsidRPr="00DF05C5" w:rsidRDefault="00A6519C" w:rsidP="00A6519C">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4752A26" w14:textId="77777777" w:rsidR="00A6519C" w:rsidRPr="00DF05C5" w:rsidRDefault="00A6519C" w:rsidP="00A6519C">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DDED73B" w14:textId="77777777" w:rsidR="00A6519C" w:rsidRPr="00DF05C5" w:rsidRDefault="00A6519C" w:rsidP="00A6519C">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68F3F40F" w14:textId="77777777" w:rsidR="00A6519C" w:rsidRPr="00DF05C5" w:rsidRDefault="00A6519C" w:rsidP="00A6519C">
            <w:pPr>
              <w:pStyle w:val="TableTextWhiteLeft10pt"/>
              <w:rPr>
                <w:color w:val="7FA841"/>
              </w:rPr>
            </w:pPr>
            <w:r w:rsidRPr="00DF05C5">
              <w:rPr>
                <w:color w:val="7FA841"/>
              </w:rPr>
              <w:t>Check-out</w:t>
            </w:r>
          </w:p>
        </w:tc>
      </w:tr>
      <w:tr w:rsidR="00A6519C" w:rsidRPr="00F46EB4" w14:paraId="3FE8665D" w14:textId="77777777" w:rsidTr="00A6519C">
        <w:trPr>
          <w:trHeight w:val="392"/>
          <w:jc w:val="center"/>
        </w:trPr>
        <w:tc>
          <w:tcPr>
            <w:tcW w:w="935" w:type="dxa"/>
            <w:tcBorders>
              <w:right w:val="nil"/>
            </w:tcBorders>
            <w:shd w:val="clear" w:color="auto" w:fill="EAEAEA"/>
            <w:vAlign w:val="center"/>
          </w:tcPr>
          <w:p w14:paraId="3D5D0185" w14:textId="77777777" w:rsidR="00A6519C" w:rsidRPr="00F46EB4" w:rsidRDefault="00A6519C" w:rsidP="00A6519C"/>
        </w:tc>
        <w:tc>
          <w:tcPr>
            <w:tcW w:w="2269" w:type="dxa"/>
            <w:tcBorders>
              <w:left w:val="nil"/>
              <w:right w:val="nil"/>
            </w:tcBorders>
            <w:shd w:val="clear" w:color="auto" w:fill="EAEAEA"/>
            <w:vAlign w:val="center"/>
          </w:tcPr>
          <w:p w14:paraId="34101892" w14:textId="77777777" w:rsidR="00A6519C" w:rsidRPr="003F2161" w:rsidRDefault="00A6519C" w:rsidP="00A6519C">
            <w:pPr>
              <w:pStyle w:val="TableTextLeft10pt"/>
            </w:pPr>
            <w:r w:rsidRPr="00D405A3">
              <w:rPr>
                <w:color w:val="7FA841"/>
              </w:rPr>
              <w:t>Doors/Windows</w:t>
            </w:r>
          </w:p>
        </w:tc>
        <w:tc>
          <w:tcPr>
            <w:tcW w:w="3685" w:type="dxa"/>
            <w:tcBorders>
              <w:left w:val="nil"/>
              <w:right w:val="nil"/>
            </w:tcBorders>
            <w:shd w:val="clear" w:color="auto" w:fill="EAEAEA"/>
            <w:vAlign w:val="center"/>
          </w:tcPr>
          <w:p w14:paraId="688B56ED" w14:textId="77777777" w:rsidR="00A6519C" w:rsidRPr="003F2161" w:rsidRDefault="00A6519C" w:rsidP="00A6519C">
            <w:pPr>
              <w:pStyle w:val="TableTextLeft10pt"/>
            </w:pPr>
          </w:p>
        </w:tc>
        <w:tc>
          <w:tcPr>
            <w:tcW w:w="3685" w:type="dxa"/>
            <w:tcBorders>
              <w:left w:val="nil"/>
              <w:right w:val="single" w:sz="4" w:space="0" w:color="000000"/>
            </w:tcBorders>
            <w:shd w:val="clear" w:color="auto" w:fill="EAEAEA"/>
            <w:vAlign w:val="center"/>
          </w:tcPr>
          <w:p w14:paraId="4492C3A6" w14:textId="77777777" w:rsidR="00A6519C" w:rsidRPr="00F46EB4" w:rsidRDefault="00A6519C" w:rsidP="00A6519C">
            <w:pPr>
              <w:pStyle w:val="TableTextLeft10pt"/>
            </w:pPr>
          </w:p>
        </w:tc>
        <w:tc>
          <w:tcPr>
            <w:tcW w:w="3685" w:type="dxa"/>
            <w:tcBorders>
              <w:left w:val="single" w:sz="4" w:space="0" w:color="000000"/>
            </w:tcBorders>
            <w:shd w:val="clear" w:color="auto" w:fill="EAEAEA"/>
            <w:vAlign w:val="center"/>
          </w:tcPr>
          <w:p w14:paraId="4D689351" w14:textId="77777777" w:rsidR="00A6519C" w:rsidRPr="00F46EB4" w:rsidRDefault="00A6519C" w:rsidP="00A6519C">
            <w:pPr>
              <w:pStyle w:val="TableTextLeft10pt"/>
            </w:pPr>
          </w:p>
        </w:tc>
      </w:tr>
      <w:tr w:rsidR="00A6519C" w:rsidRPr="00F46EB4" w14:paraId="75985587" w14:textId="77777777" w:rsidTr="00A6519C">
        <w:trPr>
          <w:trHeight w:val="392"/>
          <w:jc w:val="center"/>
        </w:trPr>
        <w:tc>
          <w:tcPr>
            <w:tcW w:w="935" w:type="dxa"/>
            <w:vAlign w:val="center"/>
          </w:tcPr>
          <w:p w14:paraId="51ABD2C1" w14:textId="77777777" w:rsidR="00A6519C" w:rsidRPr="00F17C6A" w:rsidRDefault="00A6519C" w:rsidP="00615DE2">
            <w:pPr>
              <w:pStyle w:val="ReportListNumbers"/>
            </w:pPr>
          </w:p>
        </w:tc>
        <w:tc>
          <w:tcPr>
            <w:tcW w:w="2269" w:type="dxa"/>
          </w:tcPr>
          <w:p w14:paraId="47C10F34" w14:textId="77777777" w:rsidR="00A6519C" w:rsidRPr="003F2161" w:rsidRDefault="00A6519C" w:rsidP="00A6519C">
            <w:pPr>
              <w:pStyle w:val="TableTextLeft10pt"/>
            </w:pPr>
            <w:r w:rsidRPr="003F2161">
              <w:t>Doors</w:t>
            </w:r>
          </w:p>
        </w:tc>
        <w:tc>
          <w:tcPr>
            <w:tcW w:w="3685" w:type="dxa"/>
          </w:tcPr>
          <w:p w14:paraId="5471169B" w14:textId="77777777" w:rsidR="00A6519C" w:rsidRDefault="00A6519C" w:rsidP="00A6519C">
            <w:pPr>
              <w:pStyle w:val="TableTextLeft10pt"/>
              <w:rPr>
                <w:rFonts w:cstheme="minorHAnsi"/>
              </w:rPr>
            </w:pPr>
            <w:r>
              <w:rPr>
                <w:rFonts w:cstheme="minorHAnsi"/>
              </w:rPr>
              <w:t>White painted panelled door</w:t>
            </w:r>
          </w:p>
          <w:p w14:paraId="117D148C" w14:textId="77777777" w:rsidR="00A6519C" w:rsidRPr="00475D27" w:rsidRDefault="00A6519C" w:rsidP="00A6519C">
            <w:pPr>
              <w:pStyle w:val="TableTextLeft10pt"/>
              <w:rPr>
                <w:rFonts w:cstheme="minorHAnsi"/>
              </w:rPr>
            </w:pPr>
            <w:r>
              <w:rPr>
                <w:rFonts w:cstheme="minorHAnsi"/>
              </w:rPr>
              <w:t>Brushed chrome lever handle/backing</w:t>
            </w:r>
          </w:p>
        </w:tc>
        <w:tc>
          <w:tcPr>
            <w:tcW w:w="3685" w:type="dxa"/>
            <w:tcBorders>
              <w:right w:val="single" w:sz="4" w:space="0" w:color="000000"/>
            </w:tcBorders>
          </w:tcPr>
          <w:p w14:paraId="068A0958"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78951735" w14:textId="77777777" w:rsidR="00A6519C" w:rsidRDefault="00615DE2" w:rsidP="00A6519C">
            <w:pPr>
              <w:pStyle w:val="TableTextLeft10pt"/>
              <w:rPr>
                <w:rFonts w:cstheme="minorHAnsi"/>
              </w:rPr>
            </w:pPr>
            <w:r>
              <w:rPr>
                <w:rFonts w:cstheme="minorHAnsi"/>
              </w:rPr>
              <w:t>Plastic child lock fitting seen to exterior as additional item</w:t>
            </w:r>
          </w:p>
          <w:p w14:paraId="0AA84CD6" w14:textId="77777777" w:rsidR="00615DE2" w:rsidRPr="00475D27" w:rsidRDefault="00615DE2" w:rsidP="00A6519C">
            <w:pPr>
              <w:pStyle w:val="TableTextLeft10pt"/>
              <w:rPr>
                <w:rFonts w:cstheme="minorHAnsi"/>
              </w:rPr>
            </w:pPr>
            <w:r>
              <w:rPr>
                <w:rFonts w:cstheme="minorHAnsi"/>
              </w:rPr>
              <w:t>Low level black scuffs</w:t>
            </w:r>
          </w:p>
        </w:tc>
      </w:tr>
      <w:tr w:rsidR="00A6519C" w:rsidRPr="00F46EB4" w14:paraId="28B8AD4E" w14:textId="77777777" w:rsidTr="00A6519C">
        <w:trPr>
          <w:trHeight w:val="392"/>
          <w:jc w:val="center"/>
        </w:trPr>
        <w:tc>
          <w:tcPr>
            <w:tcW w:w="935" w:type="dxa"/>
            <w:vAlign w:val="center"/>
          </w:tcPr>
          <w:p w14:paraId="70160730" w14:textId="77777777" w:rsidR="00A6519C" w:rsidRPr="00F17C6A" w:rsidRDefault="00A6519C" w:rsidP="00A6519C">
            <w:pPr>
              <w:pStyle w:val="ReportListNumbers"/>
            </w:pPr>
          </w:p>
        </w:tc>
        <w:tc>
          <w:tcPr>
            <w:tcW w:w="2269" w:type="dxa"/>
          </w:tcPr>
          <w:p w14:paraId="181EB30D" w14:textId="77777777" w:rsidR="00A6519C" w:rsidRPr="003F2161" w:rsidRDefault="00A6519C" w:rsidP="00A6519C">
            <w:pPr>
              <w:pStyle w:val="TableTextLeft10pt"/>
            </w:pPr>
            <w:r w:rsidRPr="003F2161">
              <w:t>Door Frame</w:t>
            </w:r>
          </w:p>
        </w:tc>
        <w:tc>
          <w:tcPr>
            <w:tcW w:w="3685" w:type="dxa"/>
          </w:tcPr>
          <w:p w14:paraId="6CC7C1E0"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4665AB81"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45715AE4" w14:textId="77777777" w:rsidR="00A6519C" w:rsidRPr="00475D27" w:rsidRDefault="00615DE2" w:rsidP="00A6519C">
            <w:pPr>
              <w:pStyle w:val="TableTextLeft10pt"/>
              <w:rPr>
                <w:rFonts w:cstheme="minorHAnsi"/>
              </w:rPr>
            </w:pPr>
            <w:r>
              <w:rPr>
                <w:rFonts w:cstheme="minorHAnsi"/>
              </w:rPr>
              <w:t>Child gate fitted</w:t>
            </w:r>
            <w:r w:rsidR="00D016C1">
              <w:rPr>
                <w:rFonts w:cstheme="minorHAnsi"/>
              </w:rPr>
              <w:t xml:space="preserve"> as an additional item</w:t>
            </w:r>
          </w:p>
        </w:tc>
      </w:tr>
      <w:tr w:rsidR="00A6519C" w:rsidRPr="00F46EB4" w14:paraId="3C10707B" w14:textId="77777777" w:rsidTr="00A6519C">
        <w:trPr>
          <w:trHeight w:val="392"/>
          <w:jc w:val="center"/>
        </w:trPr>
        <w:tc>
          <w:tcPr>
            <w:tcW w:w="935" w:type="dxa"/>
            <w:vAlign w:val="center"/>
          </w:tcPr>
          <w:p w14:paraId="4FDD3FF5" w14:textId="77777777" w:rsidR="00A6519C" w:rsidRPr="00F17C6A" w:rsidRDefault="00A6519C" w:rsidP="00A6519C">
            <w:pPr>
              <w:pStyle w:val="ReportListNumbers"/>
            </w:pPr>
          </w:p>
        </w:tc>
        <w:tc>
          <w:tcPr>
            <w:tcW w:w="2269" w:type="dxa"/>
          </w:tcPr>
          <w:p w14:paraId="75EB83CD" w14:textId="77777777" w:rsidR="00A6519C" w:rsidRPr="003F2161" w:rsidRDefault="00A6519C" w:rsidP="00A6519C">
            <w:pPr>
              <w:pStyle w:val="TableTextLeft10pt"/>
            </w:pPr>
            <w:r w:rsidRPr="003F2161">
              <w:t>Reverse of Door</w:t>
            </w:r>
          </w:p>
        </w:tc>
        <w:tc>
          <w:tcPr>
            <w:tcW w:w="3685" w:type="dxa"/>
          </w:tcPr>
          <w:p w14:paraId="672C3B98" w14:textId="77777777" w:rsidR="00A6519C" w:rsidRDefault="00A6519C" w:rsidP="00A6519C">
            <w:pPr>
              <w:pStyle w:val="TableTextLeft10pt"/>
              <w:rPr>
                <w:rFonts w:cstheme="minorHAnsi"/>
              </w:rPr>
            </w:pPr>
            <w:r>
              <w:rPr>
                <w:rFonts w:cstheme="minorHAnsi"/>
              </w:rPr>
              <w:t>As exterior</w:t>
            </w:r>
          </w:p>
          <w:p w14:paraId="26F71441" w14:textId="77777777" w:rsidR="00A6519C" w:rsidRPr="00475D27" w:rsidRDefault="00A6519C" w:rsidP="00A6519C">
            <w:pPr>
              <w:pStyle w:val="TableTextLeft10pt"/>
              <w:rPr>
                <w:rFonts w:cstheme="minorHAnsi"/>
              </w:rPr>
            </w:pPr>
            <w:r>
              <w:rPr>
                <w:rFonts w:cstheme="minorHAnsi"/>
              </w:rPr>
              <w:t>Brushed chrome lever handle/backing</w:t>
            </w:r>
          </w:p>
        </w:tc>
        <w:tc>
          <w:tcPr>
            <w:tcW w:w="3685" w:type="dxa"/>
            <w:tcBorders>
              <w:right w:val="single" w:sz="4" w:space="0" w:color="000000"/>
            </w:tcBorders>
          </w:tcPr>
          <w:p w14:paraId="6FD0D9E0"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3A436587" w14:textId="77777777" w:rsidR="00A6519C" w:rsidRDefault="00615DE2" w:rsidP="00A6519C">
            <w:pPr>
              <w:pStyle w:val="TableTextLeft10pt"/>
              <w:rPr>
                <w:rFonts w:cstheme="minorHAnsi"/>
              </w:rPr>
            </w:pPr>
            <w:r>
              <w:rPr>
                <w:rFonts w:cstheme="minorHAnsi"/>
              </w:rPr>
              <w:t>Patchy shading</w:t>
            </w:r>
          </w:p>
          <w:p w14:paraId="469ACF53" w14:textId="77777777" w:rsidR="00615DE2" w:rsidRPr="00475D27" w:rsidRDefault="00615DE2" w:rsidP="00A6519C">
            <w:pPr>
              <w:pStyle w:val="TableTextLeft10pt"/>
              <w:rPr>
                <w:rFonts w:cstheme="minorHAnsi"/>
              </w:rPr>
            </w:pPr>
            <w:r>
              <w:rPr>
                <w:rFonts w:cstheme="minorHAnsi"/>
              </w:rPr>
              <w:t>Low level black scuffs</w:t>
            </w:r>
          </w:p>
        </w:tc>
      </w:tr>
      <w:tr w:rsidR="00A6519C" w:rsidRPr="00F46EB4" w14:paraId="6AB0AD25" w14:textId="77777777" w:rsidTr="00A6519C">
        <w:trPr>
          <w:trHeight w:val="392"/>
          <w:jc w:val="center"/>
        </w:trPr>
        <w:tc>
          <w:tcPr>
            <w:tcW w:w="935" w:type="dxa"/>
            <w:vAlign w:val="center"/>
          </w:tcPr>
          <w:p w14:paraId="5DB7E38B" w14:textId="77777777" w:rsidR="00A6519C" w:rsidRPr="00F17C6A" w:rsidRDefault="00A6519C" w:rsidP="00A6519C">
            <w:pPr>
              <w:pStyle w:val="ReportListNumbers"/>
            </w:pPr>
          </w:p>
        </w:tc>
        <w:tc>
          <w:tcPr>
            <w:tcW w:w="2269" w:type="dxa"/>
          </w:tcPr>
          <w:p w14:paraId="72A1228F" w14:textId="77777777" w:rsidR="00A6519C" w:rsidRPr="003F2161" w:rsidRDefault="00A6519C" w:rsidP="00A6519C">
            <w:pPr>
              <w:pStyle w:val="TableTextLeft10pt"/>
            </w:pPr>
            <w:r w:rsidRPr="003F2161">
              <w:t>Door Frame</w:t>
            </w:r>
          </w:p>
        </w:tc>
        <w:tc>
          <w:tcPr>
            <w:tcW w:w="3685" w:type="dxa"/>
          </w:tcPr>
          <w:p w14:paraId="2AB7CAB3"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67E80D84"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4C5B6EA6" w14:textId="77777777" w:rsidR="00A6519C" w:rsidRPr="00475D27" w:rsidRDefault="00615DE2" w:rsidP="00A6519C">
            <w:pPr>
              <w:pStyle w:val="TableTextLeft10pt"/>
              <w:rPr>
                <w:rFonts w:cstheme="minorHAnsi"/>
              </w:rPr>
            </w:pPr>
            <w:r>
              <w:rPr>
                <w:rFonts w:cstheme="minorHAnsi"/>
              </w:rPr>
              <w:t>Light shrinkage cracking</w:t>
            </w:r>
          </w:p>
        </w:tc>
      </w:tr>
      <w:tr w:rsidR="00A6519C" w:rsidRPr="00F46EB4" w14:paraId="6A2D45AE" w14:textId="77777777" w:rsidTr="00A6519C">
        <w:trPr>
          <w:trHeight w:val="392"/>
          <w:jc w:val="center"/>
        </w:trPr>
        <w:tc>
          <w:tcPr>
            <w:tcW w:w="935" w:type="dxa"/>
            <w:vAlign w:val="center"/>
          </w:tcPr>
          <w:p w14:paraId="16EF524A" w14:textId="77777777" w:rsidR="00A6519C" w:rsidRPr="00F17C6A" w:rsidRDefault="00A6519C" w:rsidP="00A6519C">
            <w:pPr>
              <w:pStyle w:val="ReportListNumbers"/>
            </w:pPr>
          </w:p>
        </w:tc>
        <w:tc>
          <w:tcPr>
            <w:tcW w:w="2269" w:type="dxa"/>
          </w:tcPr>
          <w:p w14:paraId="76349F4C" w14:textId="77777777" w:rsidR="00A6519C" w:rsidRPr="003F2161" w:rsidRDefault="00A6519C" w:rsidP="00A6519C">
            <w:pPr>
              <w:pStyle w:val="TableTextLeft10pt"/>
            </w:pPr>
            <w:r w:rsidRPr="003F2161">
              <w:t>Threshold</w:t>
            </w:r>
          </w:p>
        </w:tc>
        <w:tc>
          <w:tcPr>
            <w:tcW w:w="3685" w:type="dxa"/>
          </w:tcPr>
          <w:p w14:paraId="5BD00C36" w14:textId="77777777" w:rsidR="00A6519C" w:rsidRPr="00475D27" w:rsidRDefault="00A6519C" w:rsidP="00A6519C">
            <w:pPr>
              <w:pStyle w:val="TableTextLeft10pt"/>
              <w:rPr>
                <w:rFonts w:cstheme="minorHAnsi"/>
              </w:rPr>
            </w:pPr>
            <w:r>
              <w:rPr>
                <w:rFonts w:cstheme="minorHAnsi"/>
              </w:rPr>
              <w:t>Aluminium</w:t>
            </w:r>
          </w:p>
        </w:tc>
        <w:tc>
          <w:tcPr>
            <w:tcW w:w="3685" w:type="dxa"/>
            <w:tcBorders>
              <w:right w:val="single" w:sz="4" w:space="0" w:color="000000"/>
            </w:tcBorders>
          </w:tcPr>
          <w:p w14:paraId="57715925" w14:textId="77777777" w:rsidR="00A6519C" w:rsidRPr="00475D27" w:rsidRDefault="00A6519C" w:rsidP="00A6519C">
            <w:pPr>
              <w:pStyle w:val="TableTextLeft10pt"/>
              <w:rPr>
                <w:rFonts w:cstheme="minorHAnsi"/>
              </w:rPr>
            </w:pPr>
            <w:r>
              <w:rPr>
                <w:rFonts w:cstheme="minorHAnsi"/>
              </w:rPr>
              <w:t>Good order</w:t>
            </w:r>
          </w:p>
        </w:tc>
        <w:tc>
          <w:tcPr>
            <w:tcW w:w="3685" w:type="dxa"/>
            <w:tcBorders>
              <w:left w:val="single" w:sz="4" w:space="0" w:color="000000"/>
            </w:tcBorders>
          </w:tcPr>
          <w:p w14:paraId="3275BF01"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3D8093C3" w14:textId="77777777" w:rsidTr="00A6519C">
        <w:trPr>
          <w:trHeight w:val="392"/>
          <w:jc w:val="center"/>
        </w:trPr>
        <w:tc>
          <w:tcPr>
            <w:tcW w:w="935" w:type="dxa"/>
            <w:tcBorders>
              <w:bottom w:val="single" w:sz="6" w:space="0" w:color="595959"/>
            </w:tcBorders>
            <w:vAlign w:val="center"/>
          </w:tcPr>
          <w:p w14:paraId="65D70684" w14:textId="77777777" w:rsidR="00A6519C" w:rsidRPr="00F17C6A" w:rsidRDefault="00A6519C" w:rsidP="00A6519C">
            <w:pPr>
              <w:pStyle w:val="ReportListNumbers"/>
            </w:pPr>
          </w:p>
        </w:tc>
        <w:tc>
          <w:tcPr>
            <w:tcW w:w="2269" w:type="dxa"/>
            <w:tcBorders>
              <w:bottom w:val="single" w:sz="6" w:space="0" w:color="595959"/>
            </w:tcBorders>
          </w:tcPr>
          <w:p w14:paraId="0521DBC9" w14:textId="77777777" w:rsidR="00A6519C" w:rsidRPr="003F2161" w:rsidRDefault="00A6519C" w:rsidP="00A6519C">
            <w:pPr>
              <w:pStyle w:val="TableTextLeft10pt"/>
            </w:pPr>
            <w:r w:rsidRPr="003F2161">
              <w:t>Windows</w:t>
            </w:r>
          </w:p>
        </w:tc>
        <w:tc>
          <w:tcPr>
            <w:tcW w:w="3685" w:type="dxa"/>
            <w:tcBorders>
              <w:bottom w:val="single" w:sz="6" w:space="0" w:color="595959"/>
            </w:tcBorders>
          </w:tcPr>
          <w:p w14:paraId="7EF95BB9" w14:textId="77777777" w:rsidR="00A6519C" w:rsidRDefault="00A6519C" w:rsidP="00A6519C">
            <w:pPr>
              <w:pStyle w:val="TableTextLeft10pt"/>
              <w:rPr>
                <w:rFonts w:cstheme="minorHAnsi"/>
              </w:rPr>
            </w:pPr>
            <w:r>
              <w:rPr>
                <w:rFonts w:cstheme="minorHAnsi"/>
              </w:rPr>
              <w:t>Large window on stairs, part clear double glazed, part frosted glazing</w:t>
            </w:r>
          </w:p>
          <w:p w14:paraId="3F40C0C4" w14:textId="77777777" w:rsidR="00A6519C" w:rsidRDefault="00A6519C" w:rsidP="00A6519C">
            <w:pPr>
              <w:pStyle w:val="TableTextLeft10pt"/>
              <w:rPr>
                <w:rFonts w:cstheme="minorHAnsi"/>
              </w:rPr>
            </w:pPr>
          </w:p>
          <w:p w14:paraId="32300315" w14:textId="77777777" w:rsidR="00A6519C" w:rsidRDefault="00A6519C" w:rsidP="00A6519C">
            <w:pPr>
              <w:pStyle w:val="TableTextLeft10pt"/>
              <w:rPr>
                <w:rFonts w:cstheme="minorHAnsi"/>
              </w:rPr>
            </w:pPr>
          </w:p>
          <w:p w14:paraId="76F31B56" w14:textId="77777777" w:rsidR="00A6519C" w:rsidRDefault="00A6519C" w:rsidP="00A6519C">
            <w:pPr>
              <w:pStyle w:val="TableTextLeft10pt"/>
              <w:rPr>
                <w:rFonts w:cstheme="minorHAnsi"/>
              </w:rPr>
            </w:pPr>
            <w:r>
              <w:rPr>
                <w:rFonts w:cstheme="minorHAnsi"/>
              </w:rPr>
              <w:t>High level opening window</w:t>
            </w:r>
          </w:p>
          <w:p w14:paraId="676CA2DB" w14:textId="77777777" w:rsidR="00A6519C" w:rsidRDefault="00A6519C" w:rsidP="00A6519C">
            <w:pPr>
              <w:pStyle w:val="TableTextLeft10pt"/>
              <w:rPr>
                <w:rFonts w:cstheme="minorHAnsi"/>
              </w:rPr>
            </w:pPr>
            <w:r>
              <w:rPr>
                <w:rFonts w:cstheme="minorHAnsi"/>
              </w:rPr>
              <w:t>Metal ring pull</w:t>
            </w:r>
          </w:p>
          <w:p w14:paraId="4DB0AC0F" w14:textId="77777777" w:rsidR="00A6519C" w:rsidRDefault="00A6519C" w:rsidP="00A6519C">
            <w:pPr>
              <w:pStyle w:val="TableTextLeft10pt"/>
              <w:rPr>
                <w:rFonts w:cstheme="minorHAnsi"/>
              </w:rPr>
            </w:pPr>
            <w:r>
              <w:rPr>
                <w:rFonts w:cstheme="minorHAnsi"/>
              </w:rPr>
              <w:t>2 x metal levers</w:t>
            </w:r>
          </w:p>
          <w:p w14:paraId="0DC5A8FF" w14:textId="77777777" w:rsidR="00A6519C" w:rsidRDefault="00A6519C" w:rsidP="00A6519C">
            <w:pPr>
              <w:pStyle w:val="TableTextLeft10pt"/>
              <w:rPr>
                <w:rFonts w:cstheme="minorHAnsi"/>
              </w:rPr>
            </w:pPr>
            <w:r>
              <w:rPr>
                <w:rFonts w:cstheme="minorHAnsi"/>
              </w:rPr>
              <w:t>White painted frame</w:t>
            </w:r>
          </w:p>
          <w:p w14:paraId="72F1078A" w14:textId="77777777" w:rsidR="00A6519C" w:rsidRDefault="00A6519C" w:rsidP="00A6519C">
            <w:pPr>
              <w:pStyle w:val="TableTextLeft10pt"/>
              <w:rPr>
                <w:rFonts w:cstheme="minorHAnsi"/>
              </w:rPr>
            </w:pPr>
            <w:r>
              <w:rPr>
                <w:rFonts w:cstheme="minorHAnsi"/>
              </w:rPr>
              <w:t>White painted sill</w:t>
            </w:r>
          </w:p>
          <w:p w14:paraId="23BB2F39" w14:textId="77777777" w:rsidR="00A6519C" w:rsidRPr="00475D27" w:rsidRDefault="00A6519C" w:rsidP="00A6519C">
            <w:pPr>
              <w:pStyle w:val="TableTextLeft10pt"/>
              <w:rPr>
                <w:rFonts w:cstheme="minorHAnsi"/>
              </w:rPr>
            </w:pPr>
            <w:r>
              <w:rPr>
                <w:rFonts w:cstheme="minorHAnsi"/>
              </w:rPr>
              <w:t>Reverse of fixed clear window through to reception</w:t>
            </w:r>
          </w:p>
        </w:tc>
        <w:tc>
          <w:tcPr>
            <w:tcW w:w="3685" w:type="dxa"/>
            <w:tcBorders>
              <w:bottom w:val="single" w:sz="6" w:space="0" w:color="595959"/>
              <w:right w:val="single" w:sz="4" w:space="0" w:color="000000"/>
            </w:tcBorders>
          </w:tcPr>
          <w:p w14:paraId="5F0F5B5F" w14:textId="77777777" w:rsidR="00A6519C" w:rsidRDefault="00A6519C" w:rsidP="00A6519C">
            <w:pPr>
              <w:pStyle w:val="TableTextLeft10pt"/>
              <w:rPr>
                <w:rFonts w:cstheme="minorHAnsi"/>
              </w:rPr>
            </w:pPr>
            <w:r>
              <w:rPr>
                <w:rFonts w:cstheme="minorHAnsi"/>
              </w:rPr>
              <w:t>Panes intact, clean</w:t>
            </w:r>
          </w:p>
          <w:p w14:paraId="6B313828" w14:textId="77777777" w:rsidR="00A6519C" w:rsidRDefault="00A6519C" w:rsidP="00A6519C">
            <w:pPr>
              <w:pStyle w:val="TableTextLeft10pt"/>
              <w:rPr>
                <w:rFonts w:cstheme="minorHAnsi"/>
              </w:rPr>
            </w:pPr>
            <w:r>
              <w:rPr>
                <w:rFonts w:cstheme="minorHAnsi"/>
              </w:rPr>
              <w:t>Lower centre and RHS frosting edges a little rough</w:t>
            </w:r>
          </w:p>
          <w:p w14:paraId="5A443EE8" w14:textId="77777777" w:rsidR="00A6519C" w:rsidRDefault="00A6519C" w:rsidP="00A6519C">
            <w:pPr>
              <w:pStyle w:val="TableTextLeft10pt"/>
              <w:rPr>
                <w:rFonts w:cstheme="minorHAnsi"/>
              </w:rPr>
            </w:pPr>
            <w:r>
              <w:rPr>
                <w:rFonts w:cstheme="minorHAnsi"/>
              </w:rPr>
              <w:t>1” scratch defect to lower RHS frosting</w:t>
            </w:r>
          </w:p>
          <w:p w14:paraId="072E252C" w14:textId="77777777" w:rsidR="00A6519C" w:rsidRDefault="00A6519C" w:rsidP="00A6519C">
            <w:pPr>
              <w:pStyle w:val="TableTextLeft10pt"/>
              <w:rPr>
                <w:rFonts w:cstheme="minorHAnsi"/>
              </w:rPr>
            </w:pPr>
          </w:p>
          <w:p w14:paraId="1054C920" w14:textId="77777777" w:rsidR="00A6519C" w:rsidRDefault="00A6519C" w:rsidP="00A6519C">
            <w:pPr>
              <w:pStyle w:val="TableTextLeft10pt"/>
              <w:rPr>
                <w:rFonts w:cstheme="minorHAnsi"/>
              </w:rPr>
            </w:pPr>
          </w:p>
          <w:p w14:paraId="1FB496AF" w14:textId="77777777" w:rsidR="00A6519C" w:rsidRDefault="00A6519C" w:rsidP="00A6519C">
            <w:pPr>
              <w:pStyle w:val="TableTextLeft10pt"/>
              <w:rPr>
                <w:rFonts w:cstheme="minorHAnsi"/>
              </w:rPr>
            </w:pPr>
            <w:r>
              <w:rPr>
                <w:rFonts w:cstheme="minorHAnsi"/>
              </w:rPr>
              <w:br/>
              <w:t>Freshly painted, March 2022</w:t>
            </w:r>
          </w:p>
          <w:p w14:paraId="6E058B0B" w14:textId="77777777" w:rsidR="00A6519C" w:rsidRDefault="00A6519C" w:rsidP="00A6519C">
            <w:pPr>
              <w:pStyle w:val="TableTextLeft10pt"/>
              <w:rPr>
                <w:rFonts w:cstheme="minorHAnsi"/>
              </w:rPr>
            </w:pPr>
            <w:r>
              <w:rPr>
                <w:rFonts w:cstheme="minorHAnsi"/>
              </w:rPr>
              <w:t>Freshly painted, March 2022</w:t>
            </w:r>
          </w:p>
          <w:p w14:paraId="65B40C2C" w14:textId="77777777" w:rsidR="00A6519C" w:rsidRDefault="00A6519C" w:rsidP="00A6519C">
            <w:pPr>
              <w:pStyle w:val="TableTextLeft10pt"/>
              <w:rPr>
                <w:rFonts w:cstheme="minorHAnsi"/>
              </w:rPr>
            </w:pPr>
            <w:r>
              <w:rPr>
                <w:rFonts w:cstheme="minorHAnsi"/>
              </w:rPr>
              <w:t>Intact</w:t>
            </w:r>
          </w:p>
          <w:p w14:paraId="4743D278" w14:textId="77777777" w:rsidR="00A6519C" w:rsidRPr="00475D27" w:rsidRDefault="00A6519C" w:rsidP="00A6519C">
            <w:pPr>
              <w:pStyle w:val="TableTextLeft10pt"/>
              <w:rPr>
                <w:rFonts w:cstheme="minorHAnsi"/>
              </w:rPr>
            </w:pPr>
            <w:r>
              <w:rPr>
                <w:rFonts w:cstheme="minorHAnsi"/>
              </w:rPr>
              <w:t>Clean</w:t>
            </w:r>
          </w:p>
        </w:tc>
        <w:tc>
          <w:tcPr>
            <w:tcW w:w="3685" w:type="dxa"/>
            <w:tcBorders>
              <w:left w:val="single" w:sz="4" w:space="0" w:color="000000"/>
              <w:bottom w:val="single" w:sz="6" w:space="0" w:color="595959"/>
            </w:tcBorders>
          </w:tcPr>
          <w:p w14:paraId="0FEE214F"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7B72FE7F" w14:textId="77777777" w:rsidTr="00A6519C">
        <w:trPr>
          <w:trHeight w:val="392"/>
          <w:jc w:val="center"/>
        </w:trPr>
        <w:tc>
          <w:tcPr>
            <w:tcW w:w="935" w:type="dxa"/>
            <w:tcBorders>
              <w:bottom w:val="single" w:sz="6" w:space="0" w:color="595959"/>
            </w:tcBorders>
            <w:vAlign w:val="center"/>
          </w:tcPr>
          <w:p w14:paraId="08B1854C" w14:textId="77777777" w:rsidR="00A6519C" w:rsidRPr="00F17C6A" w:rsidRDefault="00A6519C" w:rsidP="00A6519C">
            <w:pPr>
              <w:pStyle w:val="ReportListNumbers"/>
            </w:pPr>
          </w:p>
        </w:tc>
        <w:tc>
          <w:tcPr>
            <w:tcW w:w="2269" w:type="dxa"/>
            <w:tcBorders>
              <w:bottom w:val="single" w:sz="6" w:space="0" w:color="595959"/>
            </w:tcBorders>
          </w:tcPr>
          <w:p w14:paraId="1D5365D7" w14:textId="77777777" w:rsidR="00A6519C" w:rsidRPr="003F2161" w:rsidRDefault="00A6519C" w:rsidP="00A6519C">
            <w:pPr>
              <w:pStyle w:val="TableTextLeft10pt"/>
            </w:pPr>
            <w:r>
              <w:t>Window Furnishings</w:t>
            </w:r>
          </w:p>
        </w:tc>
        <w:tc>
          <w:tcPr>
            <w:tcW w:w="3685" w:type="dxa"/>
            <w:tcBorders>
              <w:bottom w:val="single" w:sz="6" w:space="0" w:color="595959"/>
            </w:tcBorders>
          </w:tcPr>
          <w:p w14:paraId="2376A98C" w14:textId="77777777" w:rsidR="00A6519C" w:rsidRDefault="00A6519C" w:rsidP="00A6519C">
            <w:pPr>
              <w:pStyle w:val="TableTextLeft10pt"/>
              <w:rPr>
                <w:rFonts w:cstheme="minorHAnsi"/>
              </w:rPr>
            </w:pPr>
            <w:r>
              <w:rPr>
                <w:rFonts w:cstheme="minorHAnsi"/>
              </w:rPr>
              <w:t>White blackout roller blind operated by remote control</w:t>
            </w:r>
          </w:p>
          <w:p w14:paraId="1A531B6E" w14:textId="77777777" w:rsidR="00A6519C" w:rsidRPr="00475D27" w:rsidRDefault="00A6519C" w:rsidP="00A6519C">
            <w:pPr>
              <w:pStyle w:val="TableTextLeft10pt"/>
              <w:rPr>
                <w:rFonts w:cstheme="minorHAnsi"/>
              </w:rPr>
            </w:pPr>
            <w:r>
              <w:rPr>
                <w:rFonts w:cstheme="minorHAnsi"/>
              </w:rPr>
              <w:t xml:space="preserve">1 x </w:t>
            </w:r>
            <w:r w:rsidRPr="00C14BE4">
              <w:rPr>
                <w:rFonts w:cstheme="minorHAnsi"/>
                <w:i/>
              </w:rPr>
              <w:t>Louvolite</w:t>
            </w:r>
            <w:r>
              <w:rPr>
                <w:rFonts w:cstheme="minorHAnsi"/>
              </w:rPr>
              <w:t xml:space="preserve"> remote control</w:t>
            </w:r>
          </w:p>
        </w:tc>
        <w:tc>
          <w:tcPr>
            <w:tcW w:w="3685" w:type="dxa"/>
            <w:tcBorders>
              <w:bottom w:val="single" w:sz="6" w:space="0" w:color="595959"/>
              <w:right w:val="single" w:sz="4" w:space="0" w:color="000000"/>
            </w:tcBorders>
          </w:tcPr>
          <w:p w14:paraId="01500DF3" w14:textId="77777777" w:rsidR="00A6519C" w:rsidRDefault="00A6519C" w:rsidP="00A6519C">
            <w:pPr>
              <w:pStyle w:val="TableTextLeft10pt"/>
              <w:rPr>
                <w:rFonts w:cstheme="minorHAnsi"/>
              </w:rPr>
            </w:pPr>
            <w:r>
              <w:rPr>
                <w:rFonts w:cstheme="minorHAnsi"/>
              </w:rPr>
              <w:t>As new, March 2022</w:t>
            </w:r>
          </w:p>
          <w:p w14:paraId="7733E596" w14:textId="77777777" w:rsidR="00A6519C" w:rsidRDefault="00A6519C" w:rsidP="00A6519C">
            <w:pPr>
              <w:pStyle w:val="TableTextLeft10pt"/>
              <w:rPr>
                <w:rFonts w:cstheme="minorHAnsi"/>
              </w:rPr>
            </w:pPr>
          </w:p>
          <w:p w14:paraId="1CFBA22F"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bottom w:val="single" w:sz="6" w:space="0" w:color="595959"/>
            </w:tcBorders>
          </w:tcPr>
          <w:p w14:paraId="7C89994C" w14:textId="77777777" w:rsidR="00A6519C" w:rsidRDefault="00615DE2" w:rsidP="00A6519C">
            <w:pPr>
              <w:pStyle w:val="TableTextLeft10pt"/>
              <w:rPr>
                <w:rFonts w:cstheme="minorHAnsi"/>
              </w:rPr>
            </w:pPr>
            <w:r>
              <w:rPr>
                <w:rFonts w:cstheme="minorHAnsi"/>
              </w:rPr>
              <w:t>Not working</w:t>
            </w:r>
          </w:p>
          <w:p w14:paraId="45CAE99A" w14:textId="77777777" w:rsidR="00615DE2" w:rsidRDefault="00615DE2" w:rsidP="00A6519C">
            <w:pPr>
              <w:pStyle w:val="TableTextLeft10pt"/>
              <w:rPr>
                <w:rFonts w:cstheme="minorHAnsi"/>
              </w:rPr>
            </w:pPr>
            <w:r>
              <w:rPr>
                <w:rFonts w:cstheme="minorHAnsi"/>
              </w:rPr>
              <w:t>Black lead and plug seen extending from blind, although not plugged-in</w:t>
            </w:r>
          </w:p>
          <w:p w14:paraId="14708F7E" w14:textId="77777777" w:rsidR="00615DE2" w:rsidRDefault="00615DE2" w:rsidP="00615DE2">
            <w:pPr>
              <w:pStyle w:val="TableTextLeft10pt"/>
              <w:rPr>
                <w:rFonts w:cstheme="minorHAnsi"/>
              </w:rPr>
            </w:pPr>
            <w:r>
              <w:rPr>
                <w:rFonts w:cstheme="minorHAnsi"/>
              </w:rPr>
              <w:t>Blind in up position</w:t>
            </w:r>
          </w:p>
          <w:p w14:paraId="3D3D8062" w14:textId="77777777" w:rsidR="00615DE2" w:rsidRPr="00475D27" w:rsidRDefault="00615DE2" w:rsidP="00615DE2">
            <w:pPr>
              <w:pStyle w:val="TableTextLeft10pt"/>
              <w:rPr>
                <w:rFonts w:cstheme="minorHAnsi"/>
              </w:rPr>
            </w:pPr>
            <w:r>
              <w:rPr>
                <w:rFonts w:cstheme="minorHAnsi"/>
              </w:rPr>
              <w:t>Remote control mounted to wall, blue light flashes when button pushed, although not working</w:t>
            </w:r>
          </w:p>
        </w:tc>
      </w:tr>
    </w:tbl>
    <w:p w14:paraId="059A589C" w14:textId="77777777" w:rsidR="00615DE2" w:rsidRDefault="00615DE2">
      <w:r>
        <w:br w:type="page"/>
      </w:r>
    </w:p>
    <w:p w14:paraId="0D45FF90" w14:textId="77777777" w:rsidR="00615DE2" w:rsidRDefault="00615DE2" w:rsidP="00615DE2">
      <w:pPr>
        <w:pStyle w:val="Footer"/>
        <w:pBdr>
          <w:top w:val="none" w:sz="0" w:space="0" w:color="auto"/>
        </w:pBdr>
        <w:jc w:val="left"/>
        <w:rPr>
          <w:color w:val="7FA841"/>
          <w:sz w:val="24"/>
          <w:szCs w:val="20"/>
        </w:rPr>
      </w:pPr>
      <w:r>
        <w:rPr>
          <w:color w:val="7FA841"/>
          <w:sz w:val="24"/>
          <w:szCs w:val="20"/>
        </w:rPr>
        <w:lastRenderedPageBreak/>
        <w:t>Bedroom 1</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D016C1" w:rsidRPr="00F46EB4" w14:paraId="33ABDDF4" w14:textId="77777777" w:rsidTr="00D016C1">
        <w:trPr>
          <w:trHeight w:val="392"/>
          <w:jc w:val="center"/>
        </w:trPr>
        <w:tc>
          <w:tcPr>
            <w:tcW w:w="935" w:type="dxa"/>
            <w:tcBorders>
              <w:bottom w:val="single" w:sz="6" w:space="0" w:color="595959"/>
              <w:right w:val="nil"/>
            </w:tcBorders>
            <w:shd w:val="clear" w:color="auto" w:fill="EAEAEA"/>
            <w:vAlign w:val="center"/>
          </w:tcPr>
          <w:p w14:paraId="5169F534" w14:textId="77777777" w:rsidR="00D016C1" w:rsidRPr="00F46EB4" w:rsidRDefault="00D016C1" w:rsidP="00D016C1"/>
        </w:tc>
        <w:tc>
          <w:tcPr>
            <w:tcW w:w="2269" w:type="dxa"/>
            <w:tcBorders>
              <w:left w:val="nil"/>
              <w:right w:val="nil"/>
            </w:tcBorders>
            <w:shd w:val="clear" w:color="auto" w:fill="EAEAEA"/>
            <w:vAlign w:val="center"/>
          </w:tcPr>
          <w:p w14:paraId="68F0A714" w14:textId="77777777" w:rsidR="00D016C1" w:rsidRPr="003F2161" w:rsidRDefault="00D016C1" w:rsidP="00D016C1">
            <w:pPr>
              <w:pStyle w:val="TableTextLeft10pt"/>
            </w:pPr>
            <w:r w:rsidRPr="00D405A3">
              <w:rPr>
                <w:color w:val="7FA841"/>
              </w:rPr>
              <w:t>Décor</w:t>
            </w:r>
          </w:p>
        </w:tc>
        <w:tc>
          <w:tcPr>
            <w:tcW w:w="3685" w:type="dxa"/>
            <w:tcBorders>
              <w:left w:val="nil"/>
              <w:right w:val="nil"/>
            </w:tcBorders>
            <w:shd w:val="clear" w:color="auto" w:fill="EAEAEA"/>
            <w:vAlign w:val="center"/>
          </w:tcPr>
          <w:p w14:paraId="73468646" w14:textId="77777777" w:rsidR="00D016C1" w:rsidRPr="00475D27" w:rsidRDefault="00D016C1" w:rsidP="00D016C1">
            <w:pPr>
              <w:pStyle w:val="TableTextLeft10pt"/>
              <w:rPr>
                <w:rFonts w:cstheme="minorHAnsi"/>
              </w:rPr>
            </w:pPr>
          </w:p>
        </w:tc>
        <w:tc>
          <w:tcPr>
            <w:tcW w:w="3685" w:type="dxa"/>
            <w:tcBorders>
              <w:left w:val="nil"/>
              <w:right w:val="single" w:sz="4" w:space="0" w:color="000000"/>
            </w:tcBorders>
            <w:shd w:val="clear" w:color="auto" w:fill="EAEAEA"/>
            <w:vAlign w:val="center"/>
          </w:tcPr>
          <w:p w14:paraId="739A2DBA" w14:textId="77777777" w:rsidR="00D016C1" w:rsidRPr="00475D27" w:rsidRDefault="00D016C1" w:rsidP="00D016C1">
            <w:pPr>
              <w:pStyle w:val="TableTextLeft10pt"/>
              <w:rPr>
                <w:rFonts w:cstheme="minorHAnsi"/>
              </w:rPr>
            </w:pPr>
          </w:p>
        </w:tc>
        <w:tc>
          <w:tcPr>
            <w:tcW w:w="3685" w:type="dxa"/>
            <w:tcBorders>
              <w:left w:val="single" w:sz="4" w:space="0" w:color="000000"/>
            </w:tcBorders>
            <w:shd w:val="clear" w:color="auto" w:fill="EAEAEA"/>
            <w:vAlign w:val="center"/>
          </w:tcPr>
          <w:p w14:paraId="7CD933F9" w14:textId="77777777" w:rsidR="00D016C1" w:rsidRPr="00475D27" w:rsidRDefault="00D016C1" w:rsidP="00D016C1">
            <w:pPr>
              <w:pStyle w:val="TableTextLeft10pt"/>
              <w:rPr>
                <w:rFonts w:cstheme="minorHAnsi"/>
              </w:rPr>
            </w:pPr>
          </w:p>
        </w:tc>
      </w:tr>
      <w:tr w:rsidR="00615DE2" w:rsidRPr="00F46EB4" w14:paraId="38D6B7A2" w14:textId="77777777" w:rsidTr="00D016C1">
        <w:trPr>
          <w:trHeight w:val="392"/>
          <w:tblHeader/>
          <w:jc w:val="center"/>
        </w:trPr>
        <w:tc>
          <w:tcPr>
            <w:tcW w:w="935" w:type="dxa"/>
            <w:tcBorders>
              <w:top w:val="single" w:sz="6" w:space="0" w:color="595959"/>
              <w:left w:val="single" w:sz="4" w:space="0" w:color="auto"/>
              <w:bottom w:val="single" w:sz="6" w:space="0" w:color="595959"/>
              <w:right w:val="single" w:sz="6" w:space="0" w:color="595959"/>
            </w:tcBorders>
            <w:shd w:val="clear" w:color="auto" w:fill="D6D6D6" w:themeFill="text1" w:themeFillTint="33"/>
            <w:vAlign w:val="center"/>
          </w:tcPr>
          <w:p w14:paraId="636EB547" w14:textId="77777777" w:rsidR="00615DE2" w:rsidRPr="00DF05C5" w:rsidRDefault="00615DE2" w:rsidP="00615DE2">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92D4441" w14:textId="77777777" w:rsidR="00615DE2" w:rsidRPr="00DF05C5" w:rsidRDefault="00615DE2"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48A034D3" w14:textId="77777777" w:rsidR="00615DE2" w:rsidRPr="00DF05C5" w:rsidRDefault="00615DE2"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451759DE" w14:textId="77777777" w:rsidR="00615DE2" w:rsidRPr="00DF05C5" w:rsidRDefault="00615DE2"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2BDF83F9" w14:textId="77777777" w:rsidR="00615DE2" w:rsidRPr="00DF05C5" w:rsidRDefault="00615DE2" w:rsidP="00615DE2">
            <w:pPr>
              <w:pStyle w:val="TableTextWhiteLeft10pt"/>
              <w:rPr>
                <w:color w:val="7FA841"/>
              </w:rPr>
            </w:pPr>
            <w:r w:rsidRPr="00DF05C5">
              <w:rPr>
                <w:color w:val="7FA841"/>
              </w:rPr>
              <w:t>Check-out</w:t>
            </w:r>
          </w:p>
        </w:tc>
      </w:tr>
      <w:tr w:rsidR="00A6519C" w:rsidRPr="00F46EB4" w14:paraId="20837C33" w14:textId="77777777" w:rsidTr="00D016C1">
        <w:trPr>
          <w:trHeight w:val="392"/>
          <w:jc w:val="center"/>
        </w:trPr>
        <w:tc>
          <w:tcPr>
            <w:tcW w:w="935" w:type="dxa"/>
            <w:vAlign w:val="center"/>
          </w:tcPr>
          <w:p w14:paraId="204F82F7" w14:textId="77777777" w:rsidR="00A6519C" w:rsidRPr="00F46EB4" w:rsidRDefault="00A6519C" w:rsidP="00A6519C">
            <w:pPr>
              <w:pStyle w:val="ReportListNumbers"/>
            </w:pPr>
          </w:p>
        </w:tc>
        <w:tc>
          <w:tcPr>
            <w:tcW w:w="2269" w:type="dxa"/>
          </w:tcPr>
          <w:p w14:paraId="256011A7" w14:textId="77777777" w:rsidR="00A6519C" w:rsidRPr="003F2161" w:rsidRDefault="00A6519C" w:rsidP="00A6519C">
            <w:pPr>
              <w:pStyle w:val="TableTextLeft10pt"/>
            </w:pPr>
            <w:r w:rsidRPr="003F2161">
              <w:t>Flooring</w:t>
            </w:r>
          </w:p>
        </w:tc>
        <w:tc>
          <w:tcPr>
            <w:tcW w:w="3685" w:type="dxa"/>
          </w:tcPr>
          <w:p w14:paraId="7191F7ED" w14:textId="77777777" w:rsidR="00A6519C" w:rsidRPr="00475D27" w:rsidRDefault="00A6519C" w:rsidP="00A6519C">
            <w:pPr>
              <w:pStyle w:val="TableTextLeft10pt"/>
              <w:rPr>
                <w:rFonts w:cstheme="minorHAnsi"/>
              </w:rPr>
            </w:pPr>
            <w:r>
              <w:rPr>
                <w:rFonts w:cstheme="minorHAnsi"/>
              </w:rPr>
              <w:t>Continuation of grey Berber style carpet</w:t>
            </w:r>
          </w:p>
        </w:tc>
        <w:tc>
          <w:tcPr>
            <w:tcW w:w="3685" w:type="dxa"/>
            <w:tcBorders>
              <w:right w:val="single" w:sz="4" w:space="0" w:color="000000"/>
            </w:tcBorders>
          </w:tcPr>
          <w:p w14:paraId="07E12B26" w14:textId="77777777" w:rsidR="00A6519C" w:rsidRPr="00475D27" w:rsidRDefault="00A6519C" w:rsidP="00A6519C">
            <w:pPr>
              <w:pStyle w:val="TableTextLeft10pt"/>
              <w:rPr>
                <w:rFonts w:cstheme="minorHAnsi"/>
              </w:rPr>
            </w:pPr>
            <w:r>
              <w:rPr>
                <w:rFonts w:cstheme="minorHAnsi"/>
              </w:rPr>
              <w:t>As new, March 2022</w:t>
            </w:r>
          </w:p>
        </w:tc>
        <w:tc>
          <w:tcPr>
            <w:tcW w:w="3685" w:type="dxa"/>
            <w:tcBorders>
              <w:left w:val="single" w:sz="4" w:space="0" w:color="000000"/>
            </w:tcBorders>
          </w:tcPr>
          <w:p w14:paraId="64410195" w14:textId="77777777" w:rsidR="00A6519C" w:rsidRDefault="00615DE2" w:rsidP="00A6519C">
            <w:pPr>
              <w:pStyle w:val="TableTextLeft10pt"/>
              <w:rPr>
                <w:rFonts w:cstheme="minorHAnsi"/>
              </w:rPr>
            </w:pPr>
            <w:r>
              <w:rPr>
                <w:rFonts w:cstheme="minorHAnsi"/>
              </w:rPr>
              <w:t>Still wet/damp from professi</w:t>
            </w:r>
            <w:r w:rsidR="00D016C1">
              <w:rPr>
                <w:rFonts w:cstheme="minorHAnsi"/>
              </w:rPr>
              <w:t xml:space="preserve">onal clean, </w:t>
            </w:r>
            <w:r>
              <w:rPr>
                <w:rFonts w:cstheme="minorHAnsi"/>
              </w:rPr>
              <w:t>however numerous various green, pink, black, brown spots and stains</w:t>
            </w:r>
          </w:p>
          <w:p w14:paraId="2CE6947C" w14:textId="77777777" w:rsidR="00615DE2" w:rsidRDefault="00615DE2" w:rsidP="00A6519C">
            <w:pPr>
              <w:pStyle w:val="TableTextLeft10pt"/>
              <w:rPr>
                <w:rFonts w:cstheme="minorHAnsi"/>
              </w:rPr>
            </w:pPr>
            <w:r>
              <w:rPr>
                <w:rFonts w:cstheme="minorHAnsi"/>
              </w:rPr>
              <w:t>Large 4’ yellow stained area which appears to be pet urine</w:t>
            </w:r>
          </w:p>
          <w:p w14:paraId="24DB2D58" w14:textId="77777777" w:rsidR="00615DE2" w:rsidRDefault="00615DE2" w:rsidP="00A6519C">
            <w:pPr>
              <w:pStyle w:val="TableTextLeft10pt"/>
              <w:rPr>
                <w:rFonts w:cstheme="minorHAnsi"/>
              </w:rPr>
            </w:pPr>
            <w:r>
              <w:rPr>
                <w:rFonts w:cstheme="minorHAnsi"/>
              </w:rPr>
              <w:t>Further scattered yellow stains and yellowing areas also appear to be pet urine</w:t>
            </w:r>
          </w:p>
          <w:p w14:paraId="076749B6" w14:textId="77777777" w:rsidR="00615DE2" w:rsidRPr="00475D27" w:rsidRDefault="00615DE2" w:rsidP="00A6519C">
            <w:pPr>
              <w:pStyle w:val="TableTextLeft10pt"/>
              <w:rPr>
                <w:rFonts w:cstheme="minorHAnsi"/>
              </w:rPr>
            </w:pPr>
            <w:r>
              <w:rPr>
                <w:rFonts w:cstheme="minorHAnsi"/>
              </w:rPr>
              <w:t>Some small moth type holes seen within large stain</w:t>
            </w:r>
          </w:p>
        </w:tc>
      </w:tr>
      <w:tr w:rsidR="00A6519C" w:rsidRPr="00F46EB4" w14:paraId="3532305A" w14:textId="77777777" w:rsidTr="00D016C1">
        <w:trPr>
          <w:trHeight w:val="392"/>
          <w:jc w:val="center"/>
        </w:trPr>
        <w:tc>
          <w:tcPr>
            <w:tcW w:w="935" w:type="dxa"/>
            <w:vAlign w:val="center"/>
          </w:tcPr>
          <w:p w14:paraId="6F406307" w14:textId="77777777" w:rsidR="00A6519C" w:rsidRPr="00F46EB4" w:rsidRDefault="00A6519C" w:rsidP="00A6519C">
            <w:pPr>
              <w:pStyle w:val="ReportListNumbers"/>
            </w:pPr>
          </w:p>
        </w:tc>
        <w:tc>
          <w:tcPr>
            <w:tcW w:w="2269" w:type="dxa"/>
          </w:tcPr>
          <w:p w14:paraId="1423EDB8" w14:textId="77777777" w:rsidR="00A6519C" w:rsidRPr="003F2161" w:rsidRDefault="00A6519C" w:rsidP="00A6519C">
            <w:pPr>
              <w:pStyle w:val="TableTextLeft10pt"/>
            </w:pPr>
            <w:r w:rsidRPr="003F2161">
              <w:t>Skirting Boards</w:t>
            </w:r>
          </w:p>
        </w:tc>
        <w:tc>
          <w:tcPr>
            <w:tcW w:w="3685" w:type="dxa"/>
          </w:tcPr>
          <w:p w14:paraId="41636E28" w14:textId="77777777" w:rsidR="00A6519C" w:rsidRPr="00475D27" w:rsidRDefault="00A6519C" w:rsidP="00A6519C">
            <w:pPr>
              <w:pStyle w:val="TableTextLeft10pt"/>
              <w:rPr>
                <w:rFonts w:cstheme="minorHAnsi"/>
              </w:rPr>
            </w:pPr>
            <w:r>
              <w:rPr>
                <w:rFonts w:cstheme="minorHAnsi"/>
              </w:rPr>
              <w:t>White painted</w:t>
            </w:r>
          </w:p>
        </w:tc>
        <w:tc>
          <w:tcPr>
            <w:tcW w:w="3685" w:type="dxa"/>
            <w:tcBorders>
              <w:right w:val="single" w:sz="4" w:space="0" w:color="000000"/>
            </w:tcBorders>
          </w:tcPr>
          <w:p w14:paraId="1E85C4DB"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0CDDD49D"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6B2794C6" w14:textId="77777777" w:rsidTr="00D016C1">
        <w:trPr>
          <w:trHeight w:val="392"/>
          <w:jc w:val="center"/>
        </w:trPr>
        <w:tc>
          <w:tcPr>
            <w:tcW w:w="935" w:type="dxa"/>
            <w:vAlign w:val="center"/>
          </w:tcPr>
          <w:p w14:paraId="6175B1B4" w14:textId="77777777" w:rsidR="00A6519C" w:rsidRPr="00F46EB4" w:rsidRDefault="00A6519C" w:rsidP="00615DE2">
            <w:pPr>
              <w:pStyle w:val="ReportListNumbers"/>
            </w:pPr>
          </w:p>
        </w:tc>
        <w:tc>
          <w:tcPr>
            <w:tcW w:w="2269" w:type="dxa"/>
          </w:tcPr>
          <w:p w14:paraId="7B2F2B64" w14:textId="77777777" w:rsidR="00A6519C" w:rsidRPr="003F2161" w:rsidRDefault="00A6519C" w:rsidP="00A6519C">
            <w:pPr>
              <w:pStyle w:val="TableTextLeft10pt"/>
            </w:pPr>
            <w:r w:rsidRPr="003F2161">
              <w:t>Walls</w:t>
            </w:r>
          </w:p>
        </w:tc>
        <w:tc>
          <w:tcPr>
            <w:tcW w:w="3685" w:type="dxa"/>
          </w:tcPr>
          <w:p w14:paraId="5BA095D6" w14:textId="77777777" w:rsidR="00A6519C" w:rsidRDefault="00A6519C" w:rsidP="00A6519C">
            <w:pPr>
              <w:pStyle w:val="TableTextLeft10pt"/>
              <w:rPr>
                <w:rFonts w:cstheme="minorHAnsi"/>
              </w:rPr>
            </w:pPr>
            <w:r>
              <w:rPr>
                <w:rFonts w:cstheme="minorHAnsi"/>
              </w:rPr>
              <w:t>Pale cream painted</w:t>
            </w:r>
          </w:p>
          <w:p w14:paraId="3AA10BFC" w14:textId="77777777" w:rsidR="00A6519C" w:rsidRDefault="00A6519C" w:rsidP="00A6519C">
            <w:pPr>
              <w:pStyle w:val="TableTextLeft10pt"/>
              <w:rPr>
                <w:rFonts w:cstheme="minorHAnsi"/>
              </w:rPr>
            </w:pPr>
          </w:p>
          <w:p w14:paraId="4F5582D6" w14:textId="77777777" w:rsidR="00615DE2" w:rsidRDefault="00615DE2" w:rsidP="00A6519C">
            <w:pPr>
              <w:pStyle w:val="TableTextLeft10pt"/>
              <w:rPr>
                <w:rFonts w:cstheme="minorHAnsi"/>
              </w:rPr>
            </w:pPr>
          </w:p>
          <w:p w14:paraId="1E891FBD" w14:textId="77777777" w:rsidR="00615DE2" w:rsidRDefault="00615DE2" w:rsidP="00A6519C">
            <w:pPr>
              <w:pStyle w:val="TableTextLeft10pt"/>
              <w:rPr>
                <w:rFonts w:cstheme="minorHAnsi"/>
              </w:rPr>
            </w:pPr>
          </w:p>
          <w:p w14:paraId="0D9360E4" w14:textId="77777777" w:rsidR="00615DE2" w:rsidRDefault="00615DE2" w:rsidP="00A6519C">
            <w:pPr>
              <w:pStyle w:val="TableTextLeft10pt"/>
              <w:rPr>
                <w:rFonts w:cstheme="minorHAnsi"/>
              </w:rPr>
            </w:pPr>
          </w:p>
          <w:p w14:paraId="69F8CC63" w14:textId="77777777" w:rsidR="00615DE2" w:rsidRDefault="00615DE2" w:rsidP="00A6519C">
            <w:pPr>
              <w:pStyle w:val="TableTextLeft10pt"/>
              <w:rPr>
                <w:rFonts w:cstheme="minorHAnsi"/>
              </w:rPr>
            </w:pPr>
          </w:p>
          <w:p w14:paraId="08C5EFB3" w14:textId="77777777" w:rsidR="00615DE2" w:rsidRDefault="00615DE2" w:rsidP="00A6519C">
            <w:pPr>
              <w:pStyle w:val="TableTextLeft10pt"/>
              <w:rPr>
                <w:rFonts w:cstheme="minorHAnsi"/>
              </w:rPr>
            </w:pPr>
          </w:p>
          <w:p w14:paraId="2C895190" w14:textId="77777777" w:rsidR="00A6519C" w:rsidRPr="00475D27" w:rsidRDefault="00A6519C" w:rsidP="00A6519C">
            <w:pPr>
              <w:pStyle w:val="TableTextLeft10pt"/>
              <w:rPr>
                <w:rFonts w:cstheme="minorHAnsi"/>
              </w:rPr>
            </w:pPr>
            <w:r>
              <w:rPr>
                <w:rFonts w:cstheme="minorHAnsi"/>
              </w:rPr>
              <w:t>Continuation of pale cream painted on stairs</w:t>
            </w:r>
          </w:p>
        </w:tc>
        <w:tc>
          <w:tcPr>
            <w:tcW w:w="3685" w:type="dxa"/>
            <w:tcBorders>
              <w:right w:val="single" w:sz="4" w:space="0" w:color="000000"/>
            </w:tcBorders>
          </w:tcPr>
          <w:p w14:paraId="2B0AC93F" w14:textId="77777777" w:rsidR="00A6519C" w:rsidRDefault="00A6519C" w:rsidP="00A6519C">
            <w:pPr>
              <w:pStyle w:val="TableTextLeft10pt"/>
              <w:rPr>
                <w:rFonts w:cstheme="minorHAnsi"/>
              </w:rPr>
            </w:pPr>
            <w:r>
              <w:rPr>
                <w:rFonts w:cstheme="minorHAnsi"/>
              </w:rPr>
              <w:t>Freshly painted, March 2022</w:t>
            </w:r>
          </w:p>
          <w:p w14:paraId="57D737BF" w14:textId="77777777" w:rsidR="00A6519C" w:rsidRDefault="00A6519C" w:rsidP="00A6519C">
            <w:pPr>
              <w:pStyle w:val="TableTextLeft10pt"/>
              <w:rPr>
                <w:rFonts w:cstheme="minorHAnsi"/>
              </w:rPr>
            </w:pPr>
          </w:p>
          <w:p w14:paraId="76828DA0" w14:textId="77777777" w:rsidR="00615DE2" w:rsidRDefault="00615DE2" w:rsidP="00A6519C">
            <w:pPr>
              <w:pStyle w:val="TableTextLeft10pt"/>
              <w:rPr>
                <w:rFonts w:cstheme="minorHAnsi"/>
              </w:rPr>
            </w:pPr>
          </w:p>
          <w:p w14:paraId="09801AE8" w14:textId="77777777" w:rsidR="00615DE2" w:rsidRDefault="00615DE2" w:rsidP="00A6519C">
            <w:pPr>
              <w:pStyle w:val="TableTextLeft10pt"/>
              <w:rPr>
                <w:rFonts w:cstheme="minorHAnsi"/>
              </w:rPr>
            </w:pPr>
          </w:p>
          <w:p w14:paraId="1294D96D" w14:textId="77777777" w:rsidR="00615DE2" w:rsidRDefault="00615DE2" w:rsidP="00A6519C">
            <w:pPr>
              <w:pStyle w:val="TableTextLeft10pt"/>
              <w:rPr>
                <w:rFonts w:cstheme="minorHAnsi"/>
              </w:rPr>
            </w:pPr>
          </w:p>
          <w:p w14:paraId="7365E557" w14:textId="77777777" w:rsidR="00615DE2" w:rsidRDefault="00615DE2" w:rsidP="00A6519C">
            <w:pPr>
              <w:pStyle w:val="TableTextLeft10pt"/>
              <w:rPr>
                <w:rFonts w:cstheme="minorHAnsi"/>
              </w:rPr>
            </w:pPr>
          </w:p>
          <w:p w14:paraId="271C2408" w14:textId="77777777" w:rsidR="00615DE2" w:rsidRDefault="00615DE2" w:rsidP="00A6519C">
            <w:pPr>
              <w:pStyle w:val="TableTextLeft10pt"/>
              <w:rPr>
                <w:rFonts w:cstheme="minorHAnsi"/>
              </w:rPr>
            </w:pPr>
          </w:p>
          <w:p w14:paraId="7D9F1042" w14:textId="77777777" w:rsidR="00A6519C" w:rsidRDefault="00A6519C" w:rsidP="00A6519C">
            <w:pPr>
              <w:pStyle w:val="TableTextLeft10pt"/>
              <w:rPr>
                <w:rFonts w:cstheme="minorHAnsi"/>
              </w:rPr>
            </w:pPr>
            <w:r>
              <w:rPr>
                <w:rFonts w:cstheme="minorHAnsi"/>
              </w:rPr>
              <w:t>Freshly painted, March 2022</w:t>
            </w:r>
          </w:p>
          <w:p w14:paraId="5A3FAD82" w14:textId="77777777" w:rsidR="00615DE2" w:rsidRPr="00475D27" w:rsidRDefault="00615DE2" w:rsidP="00A6519C">
            <w:pPr>
              <w:pStyle w:val="TableTextLeft10pt"/>
              <w:rPr>
                <w:rFonts w:cstheme="minorHAnsi"/>
              </w:rPr>
            </w:pPr>
          </w:p>
        </w:tc>
        <w:tc>
          <w:tcPr>
            <w:tcW w:w="3685" w:type="dxa"/>
            <w:tcBorders>
              <w:left w:val="single" w:sz="4" w:space="0" w:color="000000"/>
            </w:tcBorders>
          </w:tcPr>
          <w:p w14:paraId="57F0460B" w14:textId="77777777" w:rsidR="00A6519C" w:rsidRDefault="00615DE2" w:rsidP="00A6519C">
            <w:pPr>
              <w:pStyle w:val="TableTextLeft10pt"/>
              <w:rPr>
                <w:rFonts w:cstheme="minorHAnsi"/>
              </w:rPr>
            </w:pPr>
            <w:r>
              <w:rPr>
                <w:rFonts w:cstheme="minorHAnsi"/>
              </w:rPr>
              <w:t>2 x nails</w:t>
            </w:r>
          </w:p>
          <w:p w14:paraId="37BBEA77" w14:textId="77777777" w:rsidR="00615DE2" w:rsidRDefault="00615DE2" w:rsidP="00A6519C">
            <w:pPr>
              <w:pStyle w:val="TableTextLeft10pt"/>
              <w:rPr>
                <w:rFonts w:cstheme="minorHAnsi"/>
              </w:rPr>
            </w:pPr>
            <w:r>
              <w:rPr>
                <w:rFonts w:cstheme="minorHAnsi"/>
              </w:rPr>
              <w:t>Red ink type marks</w:t>
            </w:r>
          </w:p>
          <w:p w14:paraId="3F1EA23C" w14:textId="77777777" w:rsidR="00615DE2" w:rsidRDefault="00615DE2" w:rsidP="00A6519C">
            <w:pPr>
              <w:pStyle w:val="TableTextLeft10pt"/>
              <w:rPr>
                <w:rFonts w:cstheme="minorHAnsi"/>
              </w:rPr>
            </w:pPr>
            <w:r>
              <w:rPr>
                <w:rFonts w:cstheme="minorHAnsi"/>
              </w:rPr>
              <w:t>Finger soiling</w:t>
            </w:r>
          </w:p>
          <w:p w14:paraId="1542AAD2" w14:textId="77777777" w:rsidR="00615DE2" w:rsidRDefault="00615DE2" w:rsidP="00A6519C">
            <w:pPr>
              <w:pStyle w:val="TableTextLeft10pt"/>
              <w:rPr>
                <w:rFonts w:cstheme="minorHAnsi"/>
              </w:rPr>
            </w:pPr>
            <w:r>
              <w:rPr>
                <w:rFonts w:cstheme="minorHAnsi"/>
              </w:rPr>
              <w:t>2 x further nails</w:t>
            </w:r>
          </w:p>
          <w:p w14:paraId="399FF7A8" w14:textId="77777777" w:rsidR="00615DE2" w:rsidRDefault="00615DE2" w:rsidP="00A6519C">
            <w:pPr>
              <w:pStyle w:val="TableTextLeft10pt"/>
              <w:rPr>
                <w:rFonts w:cstheme="minorHAnsi"/>
              </w:rPr>
            </w:pPr>
            <w:r>
              <w:rPr>
                <w:rFonts w:cstheme="minorHAnsi"/>
              </w:rPr>
              <w:t>10 x rawlplugs or screw holes</w:t>
            </w:r>
          </w:p>
          <w:p w14:paraId="48ECB8CE" w14:textId="77777777" w:rsidR="00615DE2" w:rsidRDefault="00615DE2" w:rsidP="00A6519C">
            <w:pPr>
              <w:pStyle w:val="TableTextLeft10pt"/>
              <w:rPr>
                <w:rFonts w:cstheme="minorHAnsi"/>
              </w:rPr>
            </w:pPr>
            <w:r>
              <w:rPr>
                <w:rFonts w:cstheme="minorHAnsi"/>
              </w:rPr>
              <w:t xml:space="preserve">Small angle chips </w:t>
            </w:r>
          </w:p>
          <w:p w14:paraId="3C7A8955" w14:textId="77777777" w:rsidR="00615DE2" w:rsidRDefault="00615DE2" w:rsidP="00A6519C">
            <w:pPr>
              <w:pStyle w:val="TableTextLeft10pt"/>
              <w:rPr>
                <w:rFonts w:cstheme="minorHAnsi"/>
              </w:rPr>
            </w:pPr>
            <w:r>
              <w:rPr>
                <w:rFonts w:cstheme="minorHAnsi"/>
              </w:rPr>
              <w:t>Low level scuffs</w:t>
            </w:r>
          </w:p>
          <w:p w14:paraId="43F35B32" w14:textId="77777777" w:rsidR="00615DE2" w:rsidRDefault="00615DE2" w:rsidP="00A6519C">
            <w:pPr>
              <w:pStyle w:val="TableTextLeft10pt"/>
              <w:rPr>
                <w:rFonts w:cstheme="minorHAnsi"/>
              </w:rPr>
            </w:pPr>
            <w:r>
              <w:rPr>
                <w:rFonts w:cstheme="minorHAnsi"/>
              </w:rPr>
              <w:t>Blue scribble marks at bottom of stairs</w:t>
            </w:r>
          </w:p>
          <w:p w14:paraId="69FE546B" w14:textId="77777777" w:rsidR="00615DE2" w:rsidRDefault="00D016C1" w:rsidP="00A6519C">
            <w:pPr>
              <w:pStyle w:val="TableTextLeft10pt"/>
              <w:rPr>
                <w:rFonts w:cstheme="minorHAnsi"/>
              </w:rPr>
            </w:pPr>
            <w:r>
              <w:rPr>
                <w:rFonts w:cstheme="minorHAnsi"/>
              </w:rPr>
              <w:t>4 x fitting holes</w:t>
            </w:r>
            <w:r w:rsidR="00615DE2">
              <w:rPr>
                <w:rFonts w:cstheme="minorHAnsi"/>
              </w:rPr>
              <w:t xml:space="preserve"> be from child gate </w:t>
            </w:r>
            <w:r>
              <w:rPr>
                <w:rFonts w:cstheme="minorHAnsi"/>
              </w:rPr>
              <w:t xml:space="preserve">fitting </w:t>
            </w:r>
            <w:r w:rsidR="00615DE2">
              <w:rPr>
                <w:rFonts w:cstheme="minorHAnsi"/>
              </w:rPr>
              <w:t>removal</w:t>
            </w:r>
          </w:p>
          <w:p w14:paraId="5CF9831B" w14:textId="77777777" w:rsidR="00615DE2" w:rsidRPr="00475D27" w:rsidRDefault="00615DE2" w:rsidP="00A6519C">
            <w:pPr>
              <w:pStyle w:val="TableTextLeft10pt"/>
              <w:rPr>
                <w:rFonts w:cstheme="minorHAnsi"/>
              </w:rPr>
            </w:pPr>
            <w:r>
              <w:rPr>
                <w:rFonts w:cstheme="minorHAnsi"/>
              </w:rPr>
              <w:t>Low level scuffs and finger marks</w:t>
            </w:r>
          </w:p>
        </w:tc>
      </w:tr>
      <w:tr w:rsidR="00A6519C" w:rsidRPr="00F46EB4" w14:paraId="124FA611" w14:textId="77777777" w:rsidTr="00D016C1">
        <w:trPr>
          <w:trHeight w:val="392"/>
          <w:jc w:val="center"/>
        </w:trPr>
        <w:tc>
          <w:tcPr>
            <w:tcW w:w="935" w:type="dxa"/>
            <w:tcBorders>
              <w:bottom w:val="single" w:sz="6" w:space="0" w:color="595959"/>
            </w:tcBorders>
            <w:vAlign w:val="center"/>
          </w:tcPr>
          <w:p w14:paraId="68835455" w14:textId="77777777" w:rsidR="00A6519C" w:rsidRPr="00F46EB4" w:rsidRDefault="00A6519C" w:rsidP="00A6519C">
            <w:pPr>
              <w:pStyle w:val="ReportListNumbers"/>
            </w:pPr>
          </w:p>
        </w:tc>
        <w:tc>
          <w:tcPr>
            <w:tcW w:w="2269" w:type="dxa"/>
            <w:tcBorders>
              <w:bottom w:val="single" w:sz="6" w:space="0" w:color="595959"/>
            </w:tcBorders>
          </w:tcPr>
          <w:p w14:paraId="11472A02" w14:textId="77777777" w:rsidR="00A6519C" w:rsidRPr="003F2161" w:rsidRDefault="00A6519C" w:rsidP="00A6519C">
            <w:pPr>
              <w:pStyle w:val="TableTextLeft10pt"/>
            </w:pPr>
            <w:r w:rsidRPr="003F2161">
              <w:t>Ceiling</w:t>
            </w:r>
          </w:p>
        </w:tc>
        <w:tc>
          <w:tcPr>
            <w:tcW w:w="3685" w:type="dxa"/>
            <w:tcBorders>
              <w:bottom w:val="single" w:sz="6" w:space="0" w:color="595959"/>
            </w:tcBorders>
          </w:tcPr>
          <w:p w14:paraId="72233C21" w14:textId="77777777" w:rsidR="00A6519C" w:rsidRPr="00475D27" w:rsidRDefault="00A6519C" w:rsidP="00A6519C">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4CC6C10A" w14:textId="77777777" w:rsidR="00A6519C" w:rsidRPr="00475D27"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7FE86AA1"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5E64827B" w14:textId="77777777" w:rsidTr="00D016C1">
        <w:trPr>
          <w:trHeight w:val="392"/>
          <w:jc w:val="center"/>
        </w:trPr>
        <w:tc>
          <w:tcPr>
            <w:tcW w:w="935" w:type="dxa"/>
            <w:tcBorders>
              <w:right w:val="nil"/>
            </w:tcBorders>
            <w:shd w:val="clear" w:color="auto" w:fill="EAEAEA"/>
            <w:vAlign w:val="center"/>
          </w:tcPr>
          <w:p w14:paraId="14A28C28" w14:textId="77777777" w:rsidR="00A6519C" w:rsidRPr="00F46EB4" w:rsidRDefault="00A6519C" w:rsidP="00A6519C"/>
        </w:tc>
        <w:tc>
          <w:tcPr>
            <w:tcW w:w="2269" w:type="dxa"/>
            <w:tcBorders>
              <w:left w:val="nil"/>
              <w:right w:val="nil"/>
            </w:tcBorders>
            <w:shd w:val="clear" w:color="auto" w:fill="EAEAEA"/>
            <w:vAlign w:val="center"/>
          </w:tcPr>
          <w:p w14:paraId="3AE793ED" w14:textId="77777777" w:rsidR="00A6519C" w:rsidRPr="003F2161" w:rsidRDefault="00A6519C" w:rsidP="00A6519C">
            <w:pPr>
              <w:pStyle w:val="TableTextLeft10pt"/>
            </w:pPr>
            <w:r w:rsidRPr="00D405A3">
              <w:rPr>
                <w:color w:val="7FA841"/>
              </w:rPr>
              <w:t>Fixtures &amp; Fittings</w:t>
            </w:r>
          </w:p>
        </w:tc>
        <w:tc>
          <w:tcPr>
            <w:tcW w:w="3685" w:type="dxa"/>
            <w:tcBorders>
              <w:left w:val="nil"/>
              <w:right w:val="nil"/>
            </w:tcBorders>
            <w:shd w:val="clear" w:color="auto" w:fill="EAEAEA"/>
            <w:vAlign w:val="center"/>
          </w:tcPr>
          <w:p w14:paraId="6122CA2E"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0EB333CF"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0BD751A9" w14:textId="77777777" w:rsidR="00A6519C" w:rsidRPr="00475D27" w:rsidRDefault="00A6519C" w:rsidP="00A6519C">
            <w:pPr>
              <w:pStyle w:val="TableTextLeft10pt"/>
              <w:rPr>
                <w:rFonts w:cstheme="minorHAnsi"/>
              </w:rPr>
            </w:pPr>
          </w:p>
        </w:tc>
      </w:tr>
      <w:tr w:rsidR="00A6519C" w:rsidRPr="00F46EB4" w14:paraId="2FDB8D3F" w14:textId="77777777" w:rsidTr="00D016C1">
        <w:trPr>
          <w:trHeight w:val="392"/>
          <w:jc w:val="center"/>
        </w:trPr>
        <w:tc>
          <w:tcPr>
            <w:tcW w:w="935" w:type="dxa"/>
            <w:vAlign w:val="center"/>
          </w:tcPr>
          <w:p w14:paraId="50EE8A77" w14:textId="77777777" w:rsidR="00A6519C" w:rsidRPr="00F46EB4" w:rsidRDefault="00A6519C" w:rsidP="00A6519C">
            <w:pPr>
              <w:pStyle w:val="ReportListNumbers"/>
            </w:pPr>
          </w:p>
        </w:tc>
        <w:tc>
          <w:tcPr>
            <w:tcW w:w="2269" w:type="dxa"/>
          </w:tcPr>
          <w:p w14:paraId="6A42D2A4" w14:textId="77777777" w:rsidR="00A6519C" w:rsidRPr="003F2161" w:rsidRDefault="00A6519C" w:rsidP="00A6519C">
            <w:pPr>
              <w:pStyle w:val="TableTextLeft10pt"/>
            </w:pPr>
            <w:r w:rsidRPr="003F2161">
              <w:t>Lighting</w:t>
            </w:r>
          </w:p>
        </w:tc>
        <w:tc>
          <w:tcPr>
            <w:tcW w:w="3685" w:type="dxa"/>
          </w:tcPr>
          <w:p w14:paraId="2097CE7F" w14:textId="77777777" w:rsidR="00A6519C" w:rsidRDefault="00A6519C" w:rsidP="00A6519C">
            <w:pPr>
              <w:pStyle w:val="TableTextLeft10pt"/>
              <w:rPr>
                <w:rFonts w:cstheme="minorHAnsi"/>
              </w:rPr>
            </w:pPr>
            <w:r>
              <w:rPr>
                <w:rFonts w:cstheme="minorHAnsi"/>
              </w:rPr>
              <w:t>4 x ceiling spotlights</w:t>
            </w:r>
          </w:p>
          <w:p w14:paraId="7AD9ADB5" w14:textId="77777777" w:rsidR="00A6519C" w:rsidRDefault="00A6519C" w:rsidP="00A6519C">
            <w:pPr>
              <w:pStyle w:val="TableTextLeft10pt"/>
              <w:rPr>
                <w:rFonts w:cstheme="minorHAnsi"/>
              </w:rPr>
            </w:pPr>
            <w:r>
              <w:rPr>
                <w:rFonts w:cstheme="minorHAnsi"/>
              </w:rPr>
              <w:t>4 x further ceiling spotlights above stairs</w:t>
            </w:r>
          </w:p>
          <w:p w14:paraId="0BE9F537" w14:textId="77777777" w:rsidR="00A6519C" w:rsidRDefault="00A6519C" w:rsidP="00A6519C">
            <w:pPr>
              <w:pStyle w:val="TableTextLeft10pt"/>
              <w:rPr>
                <w:rFonts w:cstheme="minorHAnsi"/>
              </w:rPr>
            </w:pPr>
            <w:r>
              <w:rPr>
                <w:rFonts w:cstheme="minorHAnsi"/>
              </w:rPr>
              <w:t>Ceiling mounted brushed brass black stem modern light fitting</w:t>
            </w:r>
          </w:p>
          <w:p w14:paraId="2970E738" w14:textId="77777777" w:rsidR="00A6519C" w:rsidRPr="00475D27" w:rsidRDefault="00A6519C" w:rsidP="00A6519C">
            <w:pPr>
              <w:pStyle w:val="TableTextLeft10pt"/>
              <w:rPr>
                <w:rFonts w:cstheme="minorHAnsi"/>
              </w:rPr>
            </w:pPr>
            <w:r>
              <w:rPr>
                <w:rFonts w:cstheme="minorHAnsi"/>
              </w:rPr>
              <w:t>3 x brushed brass frosted white glass shades</w:t>
            </w:r>
          </w:p>
        </w:tc>
        <w:tc>
          <w:tcPr>
            <w:tcW w:w="3685" w:type="dxa"/>
            <w:tcBorders>
              <w:right w:val="single" w:sz="4" w:space="0" w:color="000000"/>
            </w:tcBorders>
          </w:tcPr>
          <w:p w14:paraId="6B631793" w14:textId="77777777" w:rsidR="00A6519C" w:rsidRDefault="00A6519C" w:rsidP="00A6519C">
            <w:pPr>
              <w:pStyle w:val="TableTextLeft10pt"/>
              <w:rPr>
                <w:rFonts w:cstheme="minorHAnsi"/>
              </w:rPr>
            </w:pPr>
            <w:r>
              <w:rPr>
                <w:rFonts w:cstheme="minorHAnsi"/>
              </w:rPr>
              <w:t>Working order</w:t>
            </w:r>
          </w:p>
          <w:p w14:paraId="538C4023" w14:textId="77777777" w:rsidR="00A6519C" w:rsidRDefault="00A6519C" w:rsidP="00A6519C">
            <w:pPr>
              <w:pStyle w:val="TableTextLeft10pt"/>
              <w:rPr>
                <w:rFonts w:cstheme="minorHAnsi"/>
              </w:rPr>
            </w:pPr>
            <w:r>
              <w:rPr>
                <w:rFonts w:cstheme="minorHAnsi"/>
              </w:rPr>
              <w:t>Working order</w:t>
            </w:r>
          </w:p>
          <w:p w14:paraId="4685618C" w14:textId="77777777" w:rsidR="00A6519C" w:rsidRPr="00475D27"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05FC01BE"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52C7FFB0" w14:textId="77777777" w:rsidTr="00D016C1">
        <w:trPr>
          <w:trHeight w:val="392"/>
          <w:jc w:val="center"/>
        </w:trPr>
        <w:tc>
          <w:tcPr>
            <w:tcW w:w="935" w:type="dxa"/>
            <w:vAlign w:val="center"/>
          </w:tcPr>
          <w:p w14:paraId="14C67EB5" w14:textId="77777777" w:rsidR="00A6519C" w:rsidRPr="00F46EB4" w:rsidRDefault="00A6519C" w:rsidP="00A6519C">
            <w:pPr>
              <w:pStyle w:val="ReportListNumbers"/>
            </w:pPr>
          </w:p>
        </w:tc>
        <w:tc>
          <w:tcPr>
            <w:tcW w:w="2269" w:type="dxa"/>
          </w:tcPr>
          <w:p w14:paraId="1DF7B0E9" w14:textId="77777777" w:rsidR="00A6519C" w:rsidRPr="003F2161" w:rsidRDefault="00A6519C" w:rsidP="00A6519C">
            <w:pPr>
              <w:pStyle w:val="TableTextLeft10pt"/>
            </w:pPr>
            <w:r w:rsidRPr="003F2161">
              <w:t>Heating</w:t>
            </w:r>
          </w:p>
        </w:tc>
        <w:tc>
          <w:tcPr>
            <w:tcW w:w="3685" w:type="dxa"/>
          </w:tcPr>
          <w:p w14:paraId="424A953D" w14:textId="77777777" w:rsidR="00A6519C" w:rsidRDefault="00A6519C" w:rsidP="00A6519C">
            <w:pPr>
              <w:pStyle w:val="TableTextLeft10pt"/>
              <w:rPr>
                <w:rFonts w:cstheme="minorHAnsi"/>
              </w:rPr>
            </w:pPr>
            <w:r>
              <w:rPr>
                <w:rFonts w:cstheme="minorHAnsi"/>
              </w:rPr>
              <w:t>Dark grey tall vertical railed radiator</w:t>
            </w:r>
          </w:p>
          <w:p w14:paraId="424C20A6" w14:textId="77777777" w:rsidR="00A6519C" w:rsidRPr="00475D27" w:rsidRDefault="00A6519C" w:rsidP="00A6519C">
            <w:pPr>
              <w:pStyle w:val="TableTextLeft10pt"/>
              <w:rPr>
                <w:rFonts w:cstheme="minorHAnsi"/>
              </w:rPr>
            </w:pPr>
            <w:r>
              <w:rPr>
                <w:rFonts w:cstheme="minorHAnsi"/>
              </w:rPr>
              <w:t>Thermostat control</w:t>
            </w:r>
          </w:p>
        </w:tc>
        <w:tc>
          <w:tcPr>
            <w:tcW w:w="3685" w:type="dxa"/>
            <w:tcBorders>
              <w:right w:val="single" w:sz="4" w:space="0" w:color="000000"/>
            </w:tcBorders>
          </w:tcPr>
          <w:p w14:paraId="7D8D51D3" w14:textId="77777777" w:rsidR="00A6519C" w:rsidRDefault="00A6519C" w:rsidP="00A6519C">
            <w:pPr>
              <w:pStyle w:val="TableTextLeft10pt"/>
              <w:rPr>
                <w:rFonts w:cstheme="minorHAnsi"/>
              </w:rPr>
            </w:pPr>
            <w:r>
              <w:rPr>
                <w:rFonts w:cstheme="minorHAnsi"/>
              </w:rPr>
              <w:t>Appears as new, March 2022</w:t>
            </w:r>
          </w:p>
          <w:p w14:paraId="3188FD78" w14:textId="77777777" w:rsidR="00A6519C" w:rsidRPr="00475D27" w:rsidRDefault="00A6519C" w:rsidP="00A6519C">
            <w:pPr>
              <w:pStyle w:val="TableTextLeft10pt"/>
              <w:rPr>
                <w:rFonts w:cstheme="minorHAnsi"/>
              </w:rPr>
            </w:pPr>
            <w:r>
              <w:rPr>
                <w:rFonts w:cstheme="minorHAnsi"/>
              </w:rPr>
              <w:t>Not tested</w:t>
            </w:r>
          </w:p>
        </w:tc>
        <w:tc>
          <w:tcPr>
            <w:tcW w:w="3685" w:type="dxa"/>
            <w:tcBorders>
              <w:left w:val="single" w:sz="4" w:space="0" w:color="000000"/>
            </w:tcBorders>
          </w:tcPr>
          <w:p w14:paraId="6F70BB22" w14:textId="77777777" w:rsidR="00A6519C" w:rsidRPr="00475D27" w:rsidRDefault="00615DE2" w:rsidP="00A6519C">
            <w:pPr>
              <w:pStyle w:val="TableTextLeft10pt"/>
              <w:rPr>
                <w:rFonts w:cstheme="minorHAnsi"/>
              </w:rPr>
            </w:pPr>
            <w:r w:rsidRPr="00116A53">
              <w:rPr>
                <w:color w:val="0070C0"/>
                <w:szCs w:val="21"/>
              </w:rPr>
              <w:sym w:font="Wingdings" w:char="F0FC"/>
            </w:r>
          </w:p>
        </w:tc>
      </w:tr>
    </w:tbl>
    <w:p w14:paraId="5DA8D1FC" w14:textId="77777777" w:rsidR="00615DE2" w:rsidRDefault="00615DE2" w:rsidP="00615DE2">
      <w:pPr>
        <w:pStyle w:val="Footer"/>
        <w:pBdr>
          <w:top w:val="none" w:sz="0" w:space="0" w:color="auto"/>
        </w:pBdr>
        <w:jc w:val="left"/>
        <w:rPr>
          <w:color w:val="7FA841"/>
          <w:sz w:val="24"/>
          <w:szCs w:val="20"/>
        </w:rPr>
      </w:pPr>
      <w:r>
        <w:rPr>
          <w:color w:val="7FA841"/>
          <w:sz w:val="24"/>
          <w:szCs w:val="20"/>
        </w:rPr>
        <w:lastRenderedPageBreak/>
        <w:t>Bedroom 1</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615DE2" w:rsidRPr="00F46EB4" w14:paraId="10693197" w14:textId="77777777" w:rsidTr="00615DE2">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308CA297" w14:textId="77777777" w:rsidR="00615DE2" w:rsidRPr="00DF05C5" w:rsidRDefault="00615DE2" w:rsidP="00615DE2">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E463FDE" w14:textId="77777777" w:rsidR="00615DE2" w:rsidRPr="00DF05C5" w:rsidRDefault="00615DE2"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080CE64B" w14:textId="77777777" w:rsidR="00615DE2" w:rsidRPr="00DF05C5" w:rsidRDefault="00615DE2"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1EB7906" w14:textId="77777777" w:rsidR="00615DE2" w:rsidRPr="00DF05C5" w:rsidRDefault="00615DE2"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718EDAB4" w14:textId="77777777" w:rsidR="00615DE2" w:rsidRPr="00DF05C5" w:rsidRDefault="00615DE2" w:rsidP="00615DE2">
            <w:pPr>
              <w:pStyle w:val="TableTextWhiteLeft10pt"/>
              <w:rPr>
                <w:color w:val="7FA841"/>
              </w:rPr>
            </w:pPr>
            <w:r w:rsidRPr="00DF05C5">
              <w:rPr>
                <w:color w:val="7FA841"/>
              </w:rPr>
              <w:t>Check-out</w:t>
            </w:r>
          </w:p>
        </w:tc>
      </w:tr>
      <w:tr w:rsidR="00A6519C" w:rsidRPr="00F46EB4" w14:paraId="3E5E196D" w14:textId="77777777" w:rsidTr="00A6519C">
        <w:trPr>
          <w:trHeight w:val="392"/>
          <w:jc w:val="center"/>
        </w:trPr>
        <w:tc>
          <w:tcPr>
            <w:tcW w:w="935" w:type="dxa"/>
            <w:tcBorders>
              <w:bottom w:val="single" w:sz="6" w:space="0" w:color="595959"/>
            </w:tcBorders>
            <w:vAlign w:val="center"/>
          </w:tcPr>
          <w:p w14:paraId="2EA02D9F" w14:textId="77777777" w:rsidR="00A6519C" w:rsidRPr="00F46EB4" w:rsidRDefault="00A6519C" w:rsidP="00A6519C">
            <w:pPr>
              <w:pStyle w:val="ReportListNumbers"/>
            </w:pPr>
          </w:p>
        </w:tc>
        <w:tc>
          <w:tcPr>
            <w:tcW w:w="2269" w:type="dxa"/>
            <w:tcBorders>
              <w:bottom w:val="single" w:sz="6" w:space="0" w:color="595959"/>
            </w:tcBorders>
          </w:tcPr>
          <w:p w14:paraId="5202F657" w14:textId="77777777" w:rsidR="00A6519C" w:rsidRPr="003F2161" w:rsidRDefault="00A6519C" w:rsidP="00A6519C">
            <w:pPr>
              <w:pStyle w:val="TableTextLeft10pt"/>
            </w:pPr>
            <w:r>
              <w:t>Sockets and Switches</w:t>
            </w:r>
          </w:p>
        </w:tc>
        <w:tc>
          <w:tcPr>
            <w:tcW w:w="3685" w:type="dxa"/>
            <w:tcBorders>
              <w:bottom w:val="single" w:sz="6" w:space="0" w:color="595959"/>
            </w:tcBorders>
          </w:tcPr>
          <w:p w14:paraId="56B14FAE" w14:textId="77777777" w:rsidR="00A6519C" w:rsidRPr="00475D27" w:rsidRDefault="00A6519C" w:rsidP="00A6519C">
            <w:pPr>
              <w:pStyle w:val="TableTextLeft10pt"/>
              <w:rPr>
                <w:rFonts w:cstheme="minorHAnsi"/>
              </w:rPr>
            </w:pPr>
            <w:r>
              <w:rPr>
                <w:rFonts w:cstheme="minorHAnsi"/>
              </w:rPr>
              <w:t>White plastic as supplied</w:t>
            </w:r>
          </w:p>
        </w:tc>
        <w:tc>
          <w:tcPr>
            <w:tcW w:w="3685" w:type="dxa"/>
            <w:tcBorders>
              <w:bottom w:val="single" w:sz="6" w:space="0" w:color="595959"/>
              <w:right w:val="single" w:sz="4" w:space="0" w:color="000000"/>
            </w:tcBorders>
          </w:tcPr>
          <w:p w14:paraId="6B4AAB83" w14:textId="77777777" w:rsidR="00A6519C" w:rsidRPr="00475D27" w:rsidRDefault="00A6519C" w:rsidP="00A6519C">
            <w:pPr>
              <w:pStyle w:val="TableTextLeft10pt"/>
              <w:rPr>
                <w:rFonts w:cstheme="minorHAnsi"/>
              </w:rPr>
            </w:pPr>
          </w:p>
        </w:tc>
        <w:tc>
          <w:tcPr>
            <w:tcW w:w="3685" w:type="dxa"/>
            <w:tcBorders>
              <w:left w:val="single" w:sz="4" w:space="0" w:color="000000"/>
              <w:bottom w:val="single" w:sz="6" w:space="0" w:color="595959"/>
            </w:tcBorders>
          </w:tcPr>
          <w:p w14:paraId="2AA2B09C"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778E6DF6" w14:textId="77777777" w:rsidTr="00A6519C">
        <w:trPr>
          <w:trHeight w:val="413"/>
          <w:jc w:val="center"/>
        </w:trPr>
        <w:tc>
          <w:tcPr>
            <w:tcW w:w="935" w:type="dxa"/>
            <w:vAlign w:val="center"/>
          </w:tcPr>
          <w:p w14:paraId="3B0252C0" w14:textId="77777777" w:rsidR="00A6519C" w:rsidRPr="00F46EB4" w:rsidRDefault="00A6519C" w:rsidP="00A6519C">
            <w:pPr>
              <w:pStyle w:val="ReportListNumbers"/>
            </w:pPr>
          </w:p>
        </w:tc>
        <w:tc>
          <w:tcPr>
            <w:tcW w:w="2269" w:type="dxa"/>
          </w:tcPr>
          <w:p w14:paraId="632D55A8" w14:textId="77777777" w:rsidR="00A6519C" w:rsidRPr="003F2161" w:rsidRDefault="00A6519C" w:rsidP="00A6519C">
            <w:pPr>
              <w:pStyle w:val="TableTextLeft10pt"/>
            </w:pPr>
            <w:r>
              <w:t>Inbuilt Cupboard 1</w:t>
            </w:r>
          </w:p>
        </w:tc>
        <w:tc>
          <w:tcPr>
            <w:tcW w:w="3685" w:type="dxa"/>
          </w:tcPr>
          <w:p w14:paraId="5D3BF9ED" w14:textId="77777777" w:rsidR="00A6519C" w:rsidRDefault="00A6519C" w:rsidP="00A6519C">
            <w:pPr>
              <w:pStyle w:val="TableTextLeft10pt"/>
              <w:rPr>
                <w:rFonts w:cstheme="minorHAnsi"/>
              </w:rPr>
            </w:pPr>
            <w:r>
              <w:rPr>
                <w:rFonts w:cstheme="minorHAnsi"/>
              </w:rPr>
              <w:t>Wall mounted single white painted door (no handle)</w:t>
            </w:r>
          </w:p>
          <w:p w14:paraId="60EFE884" w14:textId="77777777" w:rsidR="00A6519C" w:rsidRDefault="00A6519C" w:rsidP="00A6519C">
            <w:pPr>
              <w:pStyle w:val="TableTextLeft10pt"/>
              <w:rPr>
                <w:rFonts w:cstheme="minorHAnsi"/>
              </w:rPr>
            </w:pPr>
            <w:r>
              <w:rPr>
                <w:rFonts w:cstheme="minorHAnsi"/>
              </w:rPr>
              <w:t>Interior:</w:t>
            </w:r>
          </w:p>
          <w:p w14:paraId="6EB7ED9C" w14:textId="77777777" w:rsidR="00A6519C" w:rsidRDefault="00A6519C" w:rsidP="00A6519C">
            <w:pPr>
              <w:pStyle w:val="TableTextLeft10pt"/>
              <w:rPr>
                <w:rFonts w:cstheme="minorHAnsi"/>
              </w:rPr>
            </w:pPr>
            <w:r>
              <w:rPr>
                <w:rFonts w:cstheme="minorHAnsi"/>
              </w:rPr>
              <w:t>Décor white painted</w:t>
            </w:r>
          </w:p>
          <w:p w14:paraId="21237BD3" w14:textId="77777777" w:rsidR="00A6519C" w:rsidRDefault="00A6519C" w:rsidP="00A6519C">
            <w:pPr>
              <w:pStyle w:val="TableTextLeft10pt"/>
              <w:rPr>
                <w:rFonts w:cstheme="minorHAnsi"/>
              </w:rPr>
            </w:pPr>
          </w:p>
          <w:p w14:paraId="695214C2" w14:textId="77777777" w:rsidR="00A6519C" w:rsidRPr="00475D27" w:rsidRDefault="00A6519C" w:rsidP="00A6519C">
            <w:pPr>
              <w:pStyle w:val="TableTextLeft10pt"/>
              <w:rPr>
                <w:rFonts w:cstheme="minorHAnsi"/>
              </w:rPr>
            </w:pPr>
            <w:r>
              <w:rPr>
                <w:rFonts w:cstheme="minorHAnsi"/>
              </w:rPr>
              <w:t>Gas meter</w:t>
            </w:r>
          </w:p>
        </w:tc>
        <w:tc>
          <w:tcPr>
            <w:tcW w:w="3685" w:type="dxa"/>
            <w:tcBorders>
              <w:right w:val="single" w:sz="4" w:space="0" w:color="000000"/>
            </w:tcBorders>
          </w:tcPr>
          <w:p w14:paraId="0CF33EC8" w14:textId="77777777" w:rsidR="00A6519C" w:rsidRDefault="00A6519C" w:rsidP="00A6519C">
            <w:pPr>
              <w:pStyle w:val="TableTextLeft10pt"/>
              <w:rPr>
                <w:rFonts w:cstheme="minorHAnsi"/>
              </w:rPr>
            </w:pPr>
            <w:r>
              <w:rPr>
                <w:rFonts w:cstheme="minorHAnsi"/>
              </w:rPr>
              <w:t>Freshly painted, March 2022</w:t>
            </w:r>
          </w:p>
          <w:p w14:paraId="6ABC2C23" w14:textId="77777777" w:rsidR="00A6519C" w:rsidRDefault="00A6519C" w:rsidP="00A6519C">
            <w:pPr>
              <w:pStyle w:val="TableTextLeft10pt"/>
              <w:rPr>
                <w:rFonts w:cstheme="minorHAnsi"/>
              </w:rPr>
            </w:pPr>
          </w:p>
          <w:p w14:paraId="4FF61E5E" w14:textId="77777777" w:rsidR="00A6519C" w:rsidRDefault="00A6519C" w:rsidP="00A6519C">
            <w:pPr>
              <w:pStyle w:val="TableTextLeft10pt"/>
              <w:rPr>
                <w:rFonts w:cstheme="minorHAnsi"/>
              </w:rPr>
            </w:pPr>
          </w:p>
          <w:p w14:paraId="2FF7EC51" w14:textId="77777777" w:rsidR="00A6519C" w:rsidRDefault="00A6519C" w:rsidP="00A6519C">
            <w:pPr>
              <w:pStyle w:val="TableTextLeft10pt"/>
              <w:rPr>
                <w:rFonts w:cstheme="minorHAnsi"/>
              </w:rPr>
            </w:pPr>
            <w:r>
              <w:rPr>
                <w:rFonts w:cstheme="minorHAnsi"/>
              </w:rPr>
              <w:t>Roughly cut to back panel behind gas meter pipe</w:t>
            </w:r>
          </w:p>
          <w:p w14:paraId="5531B60B" w14:textId="77777777" w:rsidR="00A6519C" w:rsidRPr="00475D27" w:rsidRDefault="00A6519C" w:rsidP="00A6519C">
            <w:pPr>
              <w:pStyle w:val="TableTextLeft10pt"/>
              <w:rPr>
                <w:rFonts w:cstheme="minorHAnsi"/>
              </w:rPr>
            </w:pPr>
            <w:r>
              <w:rPr>
                <w:rFonts w:cstheme="minorHAnsi"/>
              </w:rPr>
              <w:t>Heavily paint marked</w:t>
            </w:r>
          </w:p>
        </w:tc>
        <w:tc>
          <w:tcPr>
            <w:tcW w:w="3685" w:type="dxa"/>
            <w:tcBorders>
              <w:left w:val="single" w:sz="4" w:space="0" w:color="000000"/>
            </w:tcBorders>
          </w:tcPr>
          <w:p w14:paraId="6F219CEF"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12F695A8" w14:textId="77777777" w:rsidTr="00A6519C">
        <w:trPr>
          <w:trHeight w:val="413"/>
          <w:jc w:val="center"/>
        </w:trPr>
        <w:tc>
          <w:tcPr>
            <w:tcW w:w="935" w:type="dxa"/>
            <w:vAlign w:val="center"/>
          </w:tcPr>
          <w:p w14:paraId="2E1D815C" w14:textId="77777777" w:rsidR="00A6519C" w:rsidRPr="00F46EB4" w:rsidRDefault="00A6519C" w:rsidP="00A6519C">
            <w:pPr>
              <w:pStyle w:val="ReportListNumbers"/>
            </w:pPr>
          </w:p>
        </w:tc>
        <w:tc>
          <w:tcPr>
            <w:tcW w:w="2269" w:type="dxa"/>
          </w:tcPr>
          <w:p w14:paraId="3CF87E2A" w14:textId="77777777" w:rsidR="00A6519C" w:rsidRDefault="00A6519C" w:rsidP="00A6519C">
            <w:pPr>
              <w:pStyle w:val="TableTextLeft10pt"/>
            </w:pPr>
            <w:r>
              <w:t>Underfloor Heating Control</w:t>
            </w:r>
          </w:p>
        </w:tc>
        <w:tc>
          <w:tcPr>
            <w:tcW w:w="3685" w:type="dxa"/>
          </w:tcPr>
          <w:p w14:paraId="240CDFA3" w14:textId="77777777" w:rsidR="00A6519C" w:rsidRDefault="00A6519C" w:rsidP="00A6519C">
            <w:pPr>
              <w:pStyle w:val="TableTextLeft10pt"/>
              <w:rPr>
                <w:rFonts w:cstheme="minorHAnsi"/>
              </w:rPr>
            </w:pPr>
            <w:r>
              <w:rPr>
                <w:rFonts w:cstheme="minorHAnsi"/>
              </w:rPr>
              <w:t>Wall mounted underfloor heating control</w:t>
            </w:r>
          </w:p>
        </w:tc>
        <w:tc>
          <w:tcPr>
            <w:tcW w:w="3685" w:type="dxa"/>
            <w:tcBorders>
              <w:right w:val="single" w:sz="4" w:space="0" w:color="000000"/>
            </w:tcBorders>
          </w:tcPr>
          <w:p w14:paraId="1CEC238B" w14:textId="77777777" w:rsidR="00A6519C" w:rsidRDefault="00A6519C" w:rsidP="00A6519C">
            <w:pPr>
              <w:pStyle w:val="TableTextLeft10pt"/>
              <w:rPr>
                <w:rFonts w:cstheme="minorHAnsi"/>
              </w:rPr>
            </w:pPr>
            <w:r>
              <w:rPr>
                <w:rFonts w:cstheme="minorHAnsi"/>
              </w:rPr>
              <w:t>Not tested</w:t>
            </w:r>
          </w:p>
          <w:p w14:paraId="2A1C4F3C" w14:textId="77777777" w:rsidR="00A6519C" w:rsidRDefault="00A6519C" w:rsidP="00A6519C">
            <w:pPr>
              <w:pStyle w:val="TableTextLeft10pt"/>
              <w:rPr>
                <w:rFonts w:cstheme="minorHAnsi"/>
              </w:rPr>
            </w:pPr>
            <w:r>
              <w:rPr>
                <w:rFonts w:cstheme="minorHAnsi"/>
              </w:rPr>
              <w:t>Screen display on, orange light showing</w:t>
            </w:r>
          </w:p>
        </w:tc>
        <w:tc>
          <w:tcPr>
            <w:tcW w:w="3685" w:type="dxa"/>
            <w:tcBorders>
              <w:left w:val="single" w:sz="4" w:space="0" w:color="000000"/>
            </w:tcBorders>
          </w:tcPr>
          <w:p w14:paraId="1B186C11" w14:textId="77777777" w:rsidR="00A6519C" w:rsidRPr="00475D27" w:rsidRDefault="00615DE2" w:rsidP="00A6519C">
            <w:pPr>
              <w:pStyle w:val="TableTextLeft10pt"/>
              <w:rPr>
                <w:rFonts w:cstheme="minorHAnsi"/>
              </w:rPr>
            </w:pPr>
            <w:r>
              <w:rPr>
                <w:rFonts w:cstheme="minorHAnsi"/>
              </w:rPr>
              <w:t>Sky router seen within cupboard</w:t>
            </w:r>
          </w:p>
        </w:tc>
      </w:tr>
      <w:tr w:rsidR="00A6519C" w:rsidRPr="00F46EB4" w14:paraId="3AB2ED36" w14:textId="77777777" w:rsidTr="00A6519C">
        <w:trPr>
          <w:trHeight w:val="392"/>
          <w:jc w:val="center"/>
        </w:trPr>
        <w:tc>
          <w:tcPr>
            <w:tcW w:w="935" w:type="dxa"/>
            <w:tcBorders>
              <w:bottom w:val="single" w:sz="6" w:space="0" w:color="595959"/>
            </w:tcBorders>
            <w:vAlign w:val="center"/>
          </w:tcPr>
          <w:p w14:paraId="18D7FA77" w14:textId="77777777" w:rsidR="00A6519C" w:rsidRPr="00F46EB4" w:rsidRDefault="00A6519C" w:rsidP="00615DE2">
            <w:pPr>
              <w:pStyle w:val="ReportListNumbers"/>
            </w:pPr>
          </w:p>
        </w:tc>
        <w:tc>
          <w:tcPr>
            <w:tcW w:w="2269" w:type="dxa"/>
            <w:tcBorders>
              <w:bottom w:val="single" w:sz="6" w:space="0" w:color="595959"/>
            </w:tcBorders>
          </w:tcPr>
          <w:p w14:paraId="30B0760E" w14:textId="77777777" w:rsidR="00A6519C" w:rsidRDefault="00DC517C" w:rsidP="00A6519C">
            <w:pPr>
              <w:pStyle w:val="TableTextLeft10pt"/>
            </w:pPr>
            <w:r>
              <w:t>Under stairs</w:t>
            </w:r>
            <w:r w:rsidR="00A6519C">
              <w:t xml:space="preserve"> Cupboard 1</w:t>
            </w:r>
          </w:p>
        </w:tc>
        <w:tc>
          <w:tcPr>
            <w:tcW w:w="3685" w:type="dxa"/>
            <w:tcBorders>
              <w:bottom w:val="single" w:sz="6" w:space="0" w:color="595959"/>
            </w:tcBorders>
          </w:tcPr>
          <w:p w14:paraId="7CADD438" w14:textId="77777777" w:rsidR="00A6519C" w:rsidRDefault="00A6519C" w:rsidP="00A6519C">
            <w:pPr>
              <w:pStyle w:val="TableTextLeft10pt"/>
              <w:rPr>
                <w:rFonts w:cstheme="minorHAnsi"/>
              </w:rPr>
            </w:pPr>
            <w:r>
              <w:rPr>
                <w:rFonts w:cstheme="minorHAnsi"/>
              </w:rPr>
              <w:t>2 x unvarnished wooden doors</w:t>
            </w:r>
          </w:p>
          <w:p w14:paraId="33B36015" w14:textId="77777777" w:rsidR="00A6519C" w:rsidRDefault="00A6519C" w:rsidP="00A6519C">
            <w:pPr>
              <w:pStyle w:val="TableTextLeft10pt"/>
              <w:rPr>
                <w:rFonts w:cstheme="minorHAnsi"/>
              </w:rPr>
            </w:pPr>
            <w:r>
              <w:rPr>
                <w:rFonts w:cstheme="minorHAnsi"/>
              </w:rPr>
              <w:t>Chrome handles</w:t>
            </w:r>
          </w:p>
          <w:p w14:paraId="0379C34D" w14:textId="77777777" w:rsidR="00A6519C" w:rsidRDefault="00A6519C" w:rsidP="00A6519C">
            <w:pPr>
              <w:pStyle w:val="TableTextLeft10pt"/>
              <w:rPr>
                <w:rFonts w:cstheme="minorHAnsi"/>
              </w:rPr>
            </w:pPr>
            <w:r>
              <w:rPr>
                <w:rFonts w:cstheme="minorHAnsi"/>
              </w:rPr>
              <w:t>Interior:</w:t>
            </w:r>
          </w:p>
          <w:p w14:paraId="714600E4" w14:textId="77777777" w:rsidR="00A6519C" w:rsidRDefault="00A6519C" w:rsidP="00A6519C">
            <w:pPr>
              <w:pStyle w:val="TableTextLeft10pt"/>
              <w:rPr>
                <w:rFonts w:cstheme="minorHAnsi"/>
              </w:rPr>
            </w:pPr>
            <w:r>
              <w:rPr>
                <w:rFonts w:cstheme="minorHAnsi"/>
              </w:rPr>
              <w:t>Décor continuation</w:t>
            </w:r>
          </w:p>
          <w:p w14:paraId="259D1335" w14:textId="77777777" w:rsidR="00A6519C" w:rsidRDefault="00A6519C" w:rsidP="00A6519C">
            <w:pPr>
              <w:pStyle w:val="TableTextLeft10pt"/>
              <w:rPr>
                <w:rFonts w:cstheme="minorHAnsi"/>
              </w:rPr>
            </w:pPr>
            <w:r>
              <w:rPr>
                <w:rFonts w:cstheme="minorHAnsi"/>
              </w:rPr>
              <w:t>Part wood panelling</w:t>
            </w:r>
          </w:p>
          <w:p w14:paraId="15F68CC8" w14:textId="77777777" w:rsidR="00A6519C" w:rsidRDefault="00A6519C" w:rsidP="00A6519C">
            <w:pPr>
              <w:pStyle w:val="TableTextLeft10pt"/>
              <w:rPr>
                <w:rFonts w:cstheme="minorHAnsi"/>
              </w:rPr>
            </w:pPr>
            <w:r>
              <w:rPr>
                <w:rFonts w:cstheme="minorHAnsi"/>
              </w:rPr>
              <w:t>Carpet continuation</w:t>
            </w:r>
          </w:p>
          <w:p w14:paraId="2E8394CC" w14:textId="77777777" w:rsidR="00A6519C" w:rsidRDefault="00A6519C" w:rsidP="00A6519C">
            <w:pPr>
              <w:pStyle w:val="TableTextLeft10pt"/>
              <w:rPr>
                <w:rFonts w:cstheme="minorHAnsi"/>
              </w:rPr>
            </w:pPr>
            <w:r>
              <w:rPr>
                <w:rFonts w:cstheme="minorHAnsi"/>
              </w:rPr>
              <w:t>Aluminium threshold</w:t>
            </w:r>
          </w:p>
          <w:p w14:paraId="08F01C2C" w14:textId="77777777" w:rsidR="00A6519C" w:rsidRDefault="00A6519C" w:rsidP="00A6519C">
            <w:pPr>
              <w:pStyle w:val="TableTextLeft10pt"/>
              <w:rPr>
                <w:rFonts w:cstheme="minorHAnsi"/>
              </w:rPr>
            </w:pPr>
            <w:r>
              <w:rPr>
                <w:rFonts w:cstheme="minorHAnsi"/>
              </w:rPr>
              <w:t>Wall mounted fuse box and cover</w:t>
            </w:r>
          </w:p>
          <w:p w14:paraId="7E757116" w14:textId="77777777" w:rsidR="00A6519C" w:rsidRDefault="00A6519C" w:rsidP="00A6519C">
            <w:pPr>
              <w:pStyle w:val="TableTextLeft10pt"/>
              <w:rPr>
                <w:rFonts w:cstheme="minorHAnsi"/>
              </w:rPr>
            </w:pPr>
            <w:r>
              <w:rPr>
                <w:rFonts w:cstheme="minorHAnsi"/>
              </w:rPr>
              <w:t>Wall mounted circuit chart</w:t>
            </w:r>
          </w:p>
          <w:p w14:paraId="7A806687" w14:textId="77777777" w:rsidR="00A6519C" w:rsidRDefault="00A6519C" w:rsidP="00A6519C">
            <w:pPr>
              <w:pStyle w:val="TableTextLeft10pt"/>
              <w:rPr>
                <w:rFonts w:cstheme="minorHAnsi"/>
              </w:rPr>
            </w:pPr>
            <w:r w:rsidRPr="00C14BE4">
              <w:rPr>
                <w:rFonts w:cstheme="minorHAnsi"/>
                <w:i/>
              </w:rPr>
              <w:t>Openreach</w:t>
            </w:r>
            <w:r>
              <w:rPr>
                <w:rFonts w:cstheme="minorHAnsi"/>
              </w:rPr>
              <w:t xml:space="preserve"> double telephone socket</w:t>
            </w:r>
          </w:p>
          <w:p w14:paraId="2AEA4DE4" w14:textId="77777777" w:rsidR="00A6519C" w:rsidRDefault="00A6519C" w:rsidP="00A6519C">
            <w:pPr>
              <w:pStyle w:val="TableTextLeft10pt"/>
              <w:rPr>
                <w:rFonts w:cstheme="minorHAnsi"/>
              </w:rPr>
            </w:pPr>
            <w:r>
              <w:rPr>
                <w:rFonts w:cstheme="minorHAnsi"/>
              </w:rPr>
              <w:t xml:space="preserve">White and black </w:t>
            </w:r>
            <w:r w:rsidRPr="00C14BE4">
              <w:rPr>
                <w:rFonts w:cstheme="minorHAnsi"/>
                <w:i/>
              </w:rPr>
              <w:t>USB CAT5E</w:t>
            </w:r>
            <w:r>
              <w:rPr>
                <w:rFonts w:cstheme="minorHAnsi"/>
              </w:rPr>
              <w:t xml:space="preserve"> fitting</w:t>
            </w:r>
          </w:p>
          <w:p w14:paraId="79BAFF9D" w14:textId="77777777" w:rsidR="00A6519C" w:rsidRDefault="00A6519C" w:rsidP="00A6519C">
            <w:pPr>
              <w:pStyle w:val="TableTextLeft10pt"/>
              <w:rPr>
                <w:rFonts w:cstheme="minorHAnsi"/>
              </w:rPr>
            </w:pPr>
            <w:r>
              <w:rPr>
                <w:rFonts w:cstheme="minorHAnsi"/>
              </w:rPr>
              <w:t>Double socket</w:t>
            </w:r>
          </w:p>
        </w:tc>
        <w:tc>
          <w:tcPr>
            <w:tcW w:w="3685" w:type="dxa"/>
            <w:tcBorders>
              <w:bottom w:val="single" w:sz="6" w:space="0" w:color="595959"/>
              <w:right w:val="single" w:sz="4" w:space="0" w:color="000000"/>
            </w:tcBorders>
          </w:tcPr>
          <w:p w14:paraId="15ED176F" w14:textId="77777777" w:rsidR="00A6519C" w:rsidRPr="00475D27" w:rsidRDefault="00A6519C" w:rsidP="00A6519C">
            <w:pPr>
              <w:pStyle w:val="TableTextLeft10pt"/>
              <w:rPr>
                <w:rFonts w:cstheme="minorHAnsi"/>
              </w:rPr>
            </w:pPr>
            <w:r>
              <w:rPr>
                <w:rFonts w:cstheme="minorHAnsi"/>
              </w:rPr>
              <w:t>Good order</w:t>
            </w:r>
          </w:p>
        </w:tc>
        <w:tc>
          <w:tcPr>
            <w:tcW w:w="3685" w:type="dxa"/>
            <w:tcBorders>
              <w:left w:val="single" w:sz="4" w:space="0" w:color="000000"/>
              <w:bottom w:val="single" w:sz="6" w:space="0" w:color="595959"/>
            </w:tcBorders>
          </w:tcPr>
          <w:p w14:paraId="43A8B84B"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7309408E" w14:textId="77777777" w:rsidTr="00A6519C">
        <w:trPr>
          <w:trHeight w:val="392"/>
          <w:jc w:val="center"/>
        </w:trPr>
        <w:tc>
          <w:tcPr>
            <w:tcW w:w="935" w:type="dxa"/>
            <w:vAlign w:val="center"/>
          </w:tcPr>
          <w:p w14:paraId="7D4313E5" w14:textId="77777777" w:rsidR="00A6519C" w:rsidRPr="00F46EB4" w:rsidRDefault="00A6519C" w:rsidP="00A6519C">
            <w:pPr>
              <w:pStyle w:val="ReportListNumbers"/>
            </w:pPr>
          </w:p>
        </w:tc>
        <w:tc>
          <w:tcPr>
            <w:tcW w:w="2269" w:type="dxa"/>
          </w:tcPr>
          <w:p w14:paraId="115F2BE2" w14:textId="77777777" w:rsidR="00A6519C" w:rsidRDefault="00DC517C" w:rsidP="00A6519C">
            <w:pPr>
              <w:pStyle w:val="TableTextLeft10pt"/>
            </w:pPr>
            <w:r>
              <w:t>Under stairs</w:t>
            </w:r>
            <w:r w:rsidR="00A6519C">
              <w:t xml:space="preserve"> Cupboard 2</w:t>
            </w:r>
          </w:p>
        </w:tc>
        <w:tc>
          <w:tcPr>
            <w:tcW w:w="3685" w:type="dxa"/>
          </w:tcPr>
          <w:p w14:paraId="0B2341F7" w14:textId="77777777" w:rsidR="00A6519C" w:rsidRDefault="00A6519C" w:rsidP="00A6519C">
            <w:pPr>
              <w:pStyle w:val="TableTextLeft10pt"/>
              <w:rPr>
                <w:rFonts w:cstheme="minorHAnsi"/>
              </w:rPr>
            </w:pPr>
            <w:r>
              <w:rPr>
                <w:rFonts w:cstheme="minorHAnsi"/>
              </w:rPr>
              <w:t>Unvarnished wooden door with small chrome knob handle</w:t>
            </w:r>
          </w:p>
          <w:p w14:paraId="62A6516F" w14:textId="77777777" w:rsidR="00A6519C" w:rsidRDefault="00A6519C" w:rsidP="00A6519C">
            <w:pPr>
              <w:pStyle w:val="TableTextLeft10pt"/>
              <w:rPr>
                <w:rFonts w:cstheme="minorHAnsi"/>
              </w:rPr>
            </w:pPr>
            <w:r>
              <w:rPr>
                <w:rFonts w:cstheme="minorHAnsi"/>
              </w:rPr>
              <w:t>Interior:</w:t>
            </w:r>
          </w:p>
          <w:p w14:paraId="218EEBB7" w14:textId="77777777" w:rsidR="00A6519C" w:rsidRDefault="00A6519C" w:rsidP="00A6519C">
            <w:pPr>
              <w:pStyle w:val="TableTextLeft10pt"/>
              <w:rPr>
                <w:rFonts w:cstheme="minorHAnsi"/>
              </w:rPr>
            </w:pPr>
            <w:r>
              <w:rPr>
                <w:rFonts w:cstheme="minorHAnsi"/>
              </w:rPr>
              <w:t>Décor continuation</w:t>
            </w:r>
          </w:p>
          <w:p w14:paraId="02F57D89" w14:textId="77777777" w:rsidR="00A6519C" w:rsidRDefault="00A6519C" w:rsidP="00A6519C">
            <w:pPr>
              <w:pStyle w:val="TableTextLeft10pt"/>
              <w:rPr>
                <w:rFonts w:cstheme="minorHAnsi"/>
              </w:rPr>
            </w:pPr>
          </w:p>
          <w:p w14:paraId="1EDDB123" w14:textId="77777777" w:rsidR="00A6519C" w:rsidRDefault="00A6519C" w:rsidP="00A6519C">
            <w:pPr>
              <w:pStyle w:val="TableTextLeft10pt"/>
              <w:rPr>
                <w:rFonts w:cstheme="minorHAnsi"/>
              </w:rPr>
            </w:pPr>
          </w:p>
          <w:p w14:paraId="39E14051" w14:textId="77777777" w:rsidR="00A6519C" w:rsidRDefault="00A6519C" w:rsidP="00A6519C">
            <w:pPr>
              <w:pStyle w:val="TableTextLeft10pt"/>
              <w:rPr>
                <w:rFonts w:cstheme="minorHAnsi"/>
              </w:rPr>
            </w:pPr>
            <w:r>
              <w:rPr>
                <w:rFonts w:cstheme="minorHAnsi"/>
              </w:rPr>
              <w:t>Carpet continuation</w:t>
            </w:r>
          </w:p>
          <w:p w14:paraId="116D418A" w14:textId="77777777" w:rsidR="00A6519C" w:rsidRPr="00475D27" w:rsidRDefault="00A6519C" w:rsidP="00A6519C">
            <w:pPr>
              <w:pStyle w:val="TableTextLeft10pt"/>
              <w:rPr>
                <w:rFonts w:cstheme="minorHAnsi"/>
              </w:rPr>
            </w:pPr>
            <w:r>
              <w:rPr>
                <w:rFonts w:cstheme="minorHAnsi"/>
              </w:rPr>
              <w:t>Aluminium threshold</w:t>
            </w:r>
          </w:p>
        </w:tc>
        <w:tc>
          <w:tcPr>
            <w:tcW w:w="3685" w:type="dxa"/>
            <w:tcBorders>
              <w:right w:val="single" w:sz="4" w:space="0" w:color="000000"/>
            </w:tcBorders>
          </w:tcPr>
          <w:p w14:paraId="27780401" w14:textId="77777777" w:rsidR="00A6519C" w:rsidRDefault="00A6519C" w:rsidP="00A6519C">
            <w:pPr>
              <w:pStyle w:val="TableTextLeft10pt"/>
              <w:rPr>
                <w:rFonts w:cstheme="minorHAnsi"/>
              </w:rPr>
            </w:pPr>
            <w:r>
              <w:rPr>
                <w:rFonts w:cstheme="minorHAnsi"/>
              </w:rPr>
              <w:t>Good order</w:t>
            </w:r>
          </w:p>
          <w:p w14:paraId="423E6F08" w14:textId="77777777" w:rsidR="00A6519C" w:rsidRDefault="00A6519C" w:rsidP="00A6519C">
            <w:pPr>
              <w:pStyle w:val="TableTextLeft10pt"/>
              <w:rPr>
                <w:rFonts w:cstheme="minorHAnsi"/>
              </w:rPr>
            </w:pPr>
            <w:r>
              <w:rPr>
                <w:rFonts w:cstheme="minorHAnsi"/>
              </w:rPr>
              <w:t>Handle paint marked</w:t>
            </w:r>
          </w:p>
          <w:p w14:paraId="7036697C" w14:textId="77777777" w:rsidR="00A6519C" w:rsidRDefault="00A6519C" w:rsidP="00A6519C">
            <w:pPr>
              <w:pStyle w:val="TableTextLeft10pt"/>
              <w:rPr>
                <w:rFonts w:cstheme="minorHAnsi"/>
              </w:rPr>
            </w:pPr>
          </w:p>
          <w:p w14:paraId="7279A33E" w14:textId="77777777" w:rsidR="00A6519C" w:rsidRDefault="00A6519C" w:rsidP="00A6519C">
            <w:pPr>
              <w:pStyle w:val="TableTextLeft10pt"/>
              <w:rPr>
                <w:rFonts w:cstheme="minorHAnsi"/>
              </w:rPr>
            </w:pPr>
            <w:r>
              <w:rPr>
                <w:rFonts w:cstheme="minorHAnsi"/>
              </w:rPr>
              <w:t>3 x metal shelf supports to LHS panel</w:t>
            </w:r>
          </w:p>
          <w:p w14:paraId="3F7882A0" w14:textId="77777777" w:rsidR="00A6519C" w:rsidRDefault="00A6519C" w:rsidP="00A6519C">
            <w:pPr>
              <w:pStyle w:val="TableTextLeft10pt"/>
              <w:rPr>
                <w:rFonts w:cstheme="minorHAnsi"/>
              </w:rPr>
            </w:pPr>
            <w:r>
              <w:rPr>
                <w:rFonts w:cstheme="minorHAnsi"/>
              </w:rPr>
              <w:t>Pencil markings between</w:t>
            </w:r>
          </w:p>
          <w:p w14:paraId="0D380CC5" w14:textId="77777777" w:rsidR="00A6519C" w:rsidRPr="00475D27" w:rsidRDefault="00A6519C" w:rsidP="00A6519C">
            <w:pPr>
              <w:pStyle w:val="TableTextLeft10pt"/>
              <w:rPr>
                <w:rFonts w:cstheme="minorHAnsi"/>
              </w:rPr>
            </w:pPr>
            <w:r>
              <w:rPr>
                <w:rFonts w:cstheme="minorHAnsi"/>
              </w:rPr>
              <w:t>No shelf fitted</w:t>
            </w:r>
          </w:p>
        </w:tc>
        <w:tc>
          <w:tcPr>
            <w:tcW w:w="3685" w:type="dxa"/>
            <w:tcBorders>
              <w:left w:val="single" w:sz="4" w:space="0" w:color="000000"/>
            </w:tcBorders>
          </w:tcPr>
          <w:p w14:paraId="3A4E9079" w14:textId="77777777" w:rsidR="00A6519C" w:rsidRPr="00475D27" w:rsidRDefault="00615DE2" w:rsidP="00A6519C">
            <w:pPr>
              <w:pStyle w:val="TableTextLeft10pt"/>
              <w:rPr>
                <w:rFonts w:cstheme="minorHAnsi"/>
              </w:rPr>
            </w:pPr>
            <w:r>
              <w:rPr>
                <w:rFonts w:cstheme="minorHAnsi"/>
              </w:rPr>
              <w:t>Bottom door hinge a little loose</w:t>
            </w:r>
          </w:p>
        </w:tc>
      </w:tr>
    </w:tbl>
    <w:p w14:paraId="44FE762E" w14:textId="77777777" w:rsidR="00615DE2" w:rsidRDefault="00615DE2">
      <w:r>
        <w:br w:type="page"/>
      </w:r>
    </w:p>
    <w:p w14:paraId="7108A072" w14:textId="77777777" w:rsidR="00615DE2" w:rsidRDefault="00615DE2" w:rsidP="00615DE2">
      <w:pPr>
        <w:pStyle w:val="Footer"/>
        <w:pBdr>
          <w:top w:val="none" w:sz="0" w:space="0" w:color="auto"/>
        </w:pBdr>
        <w:jc w:val="left"/>
        <w:rPr>
          <w:color w:val="7FA841"/>
          <w:sz w:val="24"/>
          <w:szCs w:val="20"/>
        </w:rPr>
      </w:pPr>
      <w:r>
        <w:rPr>
          <w:color w:val="7FA841"/>
          <w:sz w:val="24"/>
          <w:szCs w:val="20"/>
        </w:rPr>
        <w:lastRenderedPageBreak/>
        <w:t>Bedroom 1</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615DE2" w:rsidRPr="00F46EB4" w14:paraId="76E2E8FC" w14:textId="77777777" w:rsidTr="00615DE2">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7300182B" w14:textId="77777777" w:rsidR="00615DE2" w:rsidRPr="00DF05C5" w:rsidRDefault="00615DE2" w:rsidP="00615DE2">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5AC130B" w14:textId="77777777" w:rsidR="00615DE2" w:rsidRPr="00DF05C5" w:rsidRDefault="00615DE2"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15637CB8" w14:textId="77777777" w:rsidR="00615DE2" w:rsidRPr="00DF05C5" w:rsidRDefault="00615DE2"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4B44BA7" w14:textId="77777777" w:rsidR="00615DE2" w:rsidRPr="00DF05C5" w:rsidRDefault="00615DE2"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33C710F9" w14:textId="77777777" w:rsidR="00615DE2" w:rsidRPr="00DF05C5" w:rsidRDefault="00615DE2" w:rsidP="00615DE2">
            <w:pPr>
              <w:pStyle w:val="TableTextWhiteLeft10pt"/>
              <w:rPr>
                <w:color w:val="7FA841"/>
              </w:rPr>
            </w:pPr>
            <w:r w:rsidRPr="00DF05C5">
              <w:rPr>
                <w:color w:val="7FA841"/>
              </w:rPr>
              <w:t>Check-out</w:t>
            </w:r>
          </w:p>
        </w:tc>
      </w:tr>
      <w:tr w:rsidR="00A6519C" w:rsidRPr="00F46EB4" w14:paraId="682F603E" w14:textId="77777777" w:rsidTr="00A6519C">
        <w:trPr>
          <w:trHeight w:val="392"/>
          <w:jc w:val="center"/>
        </w:trPr>
        <w:tc>
          <w:tcPr>
            <w:tcW w:w="935" w:type="dxa"/>
            <w:vAlign w:val="center"/>
          </w:tcPr>
          <w:p w14:paraId="7A110527" w14:textId="77777777" w:rsidR="00A6519C" w:rsidRPr="00F46EB4" w:rsidRDefault="00A6519C" w:rsidP="00A6519C">
            <w:pPr>
              <w:pStyle w:val="ReportListNumbers"/>
            </w:pPr>
          </w:p>
        </w:tc>
        <w:tc>
          <w:tcPr>
            <w:tcW w:w="2269" w:type="dxa"/>
          </w:tcPr>
          <w:p w14:paraId="79FFA1E0" w14:textId="77777777" w:rsidR="00A6519C" w:rsidRDefault="00A6519C" w:rsidP="00A6519C">
            <w:pPr>
              <w:pStyle w:val="TableTextLeft10pt"/>
            </w:pPr>
            <w:r>
              <w:t>Staircase</w:t>
            </w:r>
          </w:p>
        </w:tc>
        <w:tc>
          <w:tcPr>
            <w:tcW w:w="3685" w:type="dxa"/>
          </w:tcPr>
          <w:p w14:paraId="5EF20031" w14:textId="77777777" w:rsidR="00A6519C" w:rsidRDefault="00A6519C" w:rsidP="00A6519C">
            <w:pPr>
              <w:pStyle w:val="TableTextLeft10pt"/>
              <w:rPr>
                <w:rFonts w:cstheme="minorHAnsi"/>
              </w:rPr>
            </w:pPr>
            <w:r>
              <w:rPr>
                <w:rFonts w:cstheme="minorHAnsi"/>
              </w:rPr>
              <w:t>Brown varnished wooden stairs leading to hallway</w:t>
            </w:r>
          </w:p>
          <w:p w14:paraId="04FE2E59" w14:textId="77777777" w:rsidR="00A6519C" w:rsidRDefault="00A6519C" w:rsidP="00A6519C">
            <w:pPr>
              <w:pStyle w:val="TableTextLeft10pt"/>
              <w:rPr>
                <w:rFonts w:cstheme="minorHAnsi"/>
              </w:rPr>
            </w:pPr>
          </w:p>
          <w:p w14:paraId="2644B7F1" w14:textId="77777777" w:rsidR="00A6519C" w:rsidRDefault="00A6519C" w:rsidP="00A6519C">
            <w:pPr>
              <w:pStyle w:val="TableTextLeft10pt"/>
              <w:rPr>
                <w:rFonts w:cstheme="minorHAnsi"/>
              </w:rPr>
            </w:pPr>
          </w:p>
          <w:p w14:paraId="35516774" w14:textId="77777777" w:rsidR="00A6519C" w:rsidRDefault="00A6519C" w:rsidP="00A6519C">
            <w:pPr>
              <w:pStyle w:val="TableTextLeft10pt"/>
              <w:rPr>
                <w:rFonts w:cstheme="minorHAnsi"/>
              </w:rPr>
            </w:pPr>
            <w:r>
              <w:rPr>
                <w:rFonts w:cstheme="minorHAnsi"/>
              </w:rPr>
              <w:t>Unvarnished wooden staircase, newel posts, spindles and handrails</w:t>
            </w:r>
          </w:p>
          <w:p w14:paraId="0EFA8AE3" w14:textId="77777777" w:rsidR="00A6519C" w:rsidRDefault="00A6519C" w:rsidP="00A6519C">
            <w:pPr>
              <w:pStyle w:val="TableTextLeft10pt"/>
              <w:rPr>
                <w:rFonts w:cstheme="minorHAnsi"/>
              </w:rPr>
            </w:pPr>
          </w:p>
          <w:p w14:paraId="3CAECD5A" w14:textId="77777777" w:rsidR="00A6519C" w:rsidRDefault="00A6519C" w:rsidP="00A6519C">
            <w:pPr>
              <w:pStyle w:val="TableTextLeft10pt"/>
              <w:rPr>
                <w:rFonts w:cstheme="minorHAnsi"/>
              </w:rPr>
            </w:pPr>
          </w:p>
          <w:p w14:paraId="1908D9F4" w14:textId="77777777" w:rsidR="00A6519C" w:rsidRDefault="00A6519C" w:rsidP="00A6519C">
            <w:pPr>
              <w:pStyle w:val="TableTextLeft10pt"/>
              <w:rPr>
                <w:rFonts w:cstheme="minorHAnsi"/>
              </w:rPr>
            </w:pPr>
          </w:p>
          <w:p w14:paraId="039E1A78" w14:textId="77777777" w:rsidR="00A6519C" w:rsidRDefault="00A6519C" w:rsidP="00A6519C">
            <w:pPr>
              <w:pStyle w:val="TableTextLeft10pt"/>
              <w:rPr>
                <w:rFonts w:cstheme="minorHAnsi"/>
              </w:rPr>
            </w:pPr>
          </w:p>
          <w:p w14:paraId="636A233E" w14:textId="77777777" w:rsidR="00A6519C" w:rsidRPr="00475D27" w:rsidRDefault="00A6519C" w:rsidP="00A6519C">
            <w:pPr>
              <w:pStyle w:val="TableTextLeft10pt"/>
              <w:rPr>
                <w:rFonts w:cstheme="minorHAnsi"/>
              </w:rPr>
            </w:pPr>
            <w:r>
              <w:rPr>
                <w:rFonts w:cstheme="minorHAnsi"/>
              </w:rPr>
              <w:t>Wooden skirting boards</w:t>
            </w:r>
          </w:p>
        </w:tc>
        <w:tc>
          <w:tcPr>
            <w:tcW w:w="3685" w:type="dxa"/>
            <w:tcBorders>
              <w:right w:val="single" w:sz="4" w:space="0" w:color="000000"/>
            </w:tcBorders>
          </w:tcPr>
          <w:p w14:paraId="79D6DD75" w14:textId="77777777" w:rsidR="00A6519C" w:rsidRDefault="00A6519C" w:rsidP="00A6519C">
            <w:pPr>
              <w:pStyle w:val="TableTextLeft10pt"/>
              <w:rPr>
                <w:rFonts w:cstheme="minorHAnsi"/>
              </w:rPr>
            </w:pPr>
            <w:r>
              <w:rPr>
                <w:rFonts w:cstheme="minorHAnsi"/>
              </w:rPr>
              <w:t>Appears freshly varnished, March 2022</w:t>
            </w:r>
          </w:p>
          <w:p w14:paraId="42FACCD6" w14:textId="77777777" w:rsidR="00A6519C" w:rsidRDefault="00A6519C" w:rsidP="00A6519C">
            <w:pPr>
              <w:pStyle w:val="TableTextLeft10pt"/>
              <w:rPr>
                <w:rFonts w:cstheme="minorHAnsi"/>
              </w:rPr>
            </w:pPr>
            <w:r>
              <w:rPr>
                <w:rFonts w:cstheme="minorHAnsi"/>
              </w:rPr>
              <w:t>Naturally patchy throughout varnish</w:t>
            </w:r>
          </w:p>
          <w:p w14:paraId="2A9106FC" w14:textId="77777777" w:rsidR="00A6519C" w:rsidRDefault="00A6519C" w:rsidP="00A6519C">
            <w:pPr>
              <w:pStyle w:val="TableTextLeft10pt"/>
              <w:rPr>
                <w:rFonts w:cstheme="minorHAnsi"/>
              </w:rPr>
            </w:pPr>
            <w:r>
              <w:rPr>
                <w:rFonts w:cstheme="minorHAnsi"/>
              </w:rPr>
              <w:t>A few light defects and indents under varnish</w:t>
            </w:r>
          </w:p>
          <w:p w14:paraId="18C5B1D7" w14:textId="77777777" w:rsidR="00A6519C" w:rsidRDefault="00A6519C" w:rsidP="00A6519C">
            <w:pPr>
              <w:pStyle w:val="TableTextLeft10pt"/>
              <w:rPr>
                <w:rFonts w:cstheme="minorHAnsi"/>
              </w:rPr>
            </w:pPr>
            <w:r>
              <w:rPr>
                <w:rFonts w:cstheme="minorHAnsi"/>
              </w:rPr>
              <w:t>Good used order</w:t>
            </w:r>
          </w:p>
          <w:p w14:paraId="734432BC" w14:textId="77777777" w:rsidR="00A6519C" w:rsidRDefault="00A6519C" w:rsidP="00A6519C">
            <w:pPr>
              <w:pStyle w:val="TableTextLeft10pt"/>
              <w:rPr>
                <w:rFonts w:cstheme="minorHAnsi"/>
              </w:rPr>
            </w:pPr>
            <w:r>
              <w:rPr>
                <w:rFonts w:cstheme="minorHAnsi"/>
              </w:rPr>
              <w:t>Light aged shading, particularly to newel posts</w:t>
            </w:r>
          </w:p>
          <w:p w14:paraId="1A5B47E4" w14:textId="77777777" w:rsidR="00A6519C" w:rsidRDefault="00A6519C" w:rsidP="00A6519C">
            <w:pPr>
              <w:pStyle w:val="TableTextLeft10pt"/>
              <w:rPr>
                <w:rFonts w:cstheme="minorHAnsi"/>
              </w:rPr>
            </w:pPr>
            <w:r>
              <w:rPr>
                <w:rFonts w:cstheme="minorHAnsi"/>
              </w:rPr>
              <w:t>A few small edge chips to newel posts</w:t>
            </w:r>
          </w:p>
          <w:p w14:paraId="3AE1B764" w14:textId="77777777" w:rsidR="00A6519C" w:rsidRDefault="00A6519C" w:rsidP="00A6519C">
            <w:pPr>
              <w:pStyle w:val="TableTextLeft10pt"/>
              <w:rPr>
                <w:rFonts w:cstheme="minorHAnsi"/>
              </w:rPr>
            </w:pPr>
            <w:r>
              <w:rPr>
                <w:rFonts w:cstheme="minorHAnsi"/>
              </w:rPr>
              <w:t>Screw hole to side of top newel post</w:t>
            </w:r>
          </w:p>
          <w:p w14:paraId="00454EB3" w14:textId="77777777" w:rsidR="00A6519C" w:rsidRPr="00475D27" w:rsidRDefault="00A6519C" w:rsidP="00A6519C">
            <w:pPr>
              <w:pStyle w:val="TableTextLeft10pt"/>
              <w:rPr>
                <w:rFonts w:cstheme="minorHAnsi"/>
              </w:rPr>
            </w:pPr>
            <w:r>
              <w:rPr>
                <w:rFonts w:cstheme="minorHAnsi"/>
              </w:rPr>
              <w:t>A few white paint marks</w:t>
            </w:r>
          </w:p>
        </w:tc>
        <w:tc>
          <w:tcPr>
            <w:tcW w:w="3685" w:type="dxa"/>
            <w:tcBorders>
              <w:left w:val="single" w:sz="4" w:space="0" w:color="000000"/>
            </w:tcBorders>
          </w:tcPr>
          <w:p w14:paraId="7DE8D48F" w14:textId="77777777" w:rsidR="00A6519C" w:rsidRPr="00475D27" w:rsidRDefault="00615DE2" w:rsidP="00A6519C">
            <w:pPr>
              <w:pStyle w:val="TableTextLeft10pt"/>
              <w:rPr>
                <w:rFonts w:cstheme="minorHAnsi"/>
              </w:rPr>
            </w:pPr>
            <w:r>
              <w:rPr>
                <w:rFonts w:cstheme="minorHAnsi"/>
              </w:rPr>
              <w:t>Child gate fitted as an additional item at bottom of stairs</w:t>
            </w:r>
          </w:p>
        </w:tc>
      </w:tr>
      <w:tr w:rsidR="00A6519C" w:rsidRPr="00F46EB4" w14:paraId="3C715B4C" w14:textId="77777777" w:rsidTr="00A6519C">
        <w:trPr>
          <w:trHeight w:val="392"/>
          <w:jc w:val="center"/>
        </w:trPr>
        <w:tc>
          <w:tcPr>
            <w:tcW w:w="935" w:type="dxa"/>
            <w:vAlign w:val="center"/>
          </w:tcPr>
          <w:p w14:paraId="7C8C2122" w14:textId="77777777" w:rsidR="00A6519C" w:rsidRPr="00F46EB4" w:rsidRDefault="00A6519C" w:rsidP="00615DE2">
            <w:pPr>
              <w:pStyle w:val="ReportListNumbers"/>
            </w:pPr>
          </w:p>
        </w:tc>
        <w:tc>
          <w:tcPr>
            <w:tcW w:w="2269" w:type="dxa"/>
          </w:tcPr>
          <w:p w14:paraId="26E003CC" w14:textId="77777777" w:rsidR="00A6519C" w:rsidRDefault="00A6519C" w:rsidP="00A6519C">
            <w:pPr>
              <w:pStyle w:val="TableTextLeft10pt"/>
            </w:pPr>
            <w:r>
              <w:t>Door to Hallway</w:t>
            </w:r>
          </w:p>
        </w:tc>
        <w:tc>
          <w:tcPr>
            <w:tcW w:w="3685" w:type="dxa"/>
          </w:tcPr>
          <w:p w14:paraId="7AFE790E" w14:textId="77777777" w:rsidR="00A6519C" w:rsidRDefault="00A6519C" w:rsidP="00A6519C">
            <w:pPr>
              <w:pStyle w:val="TableTextLeft10pt"/>
              <w:rPr>
                <w:rFonts w:cstheme="minorHAnsi"/>
              </w:rPr>
            </w:pPr>
            <w:r>
              <w:rPr>
                <w:rFonts w:cstheme="minorHAnsi"/>
              </w:rPr>
              <w:t>White painted panelled door</w:t>
            </w:r>
          </w:p>
          <w:p w14:paraId="0F770706" w14:textId="77777777" w:rsidR="00A6519C" w:rsidRDefault="00A6519C" w:rsidP="00A6519C">
            <w:pPr>
              <w:pStyle w:val="TableTextLeft10pt"/>
              <w:rPr>
                <w:rFonts w:cstheme="minorHAnsi"/>
              </w:rPr>
            </w:pPr>
            <w:r>
              <w:rPr>
                <w:rFonts w:cstheme="minorHAnsi"/>
              </w:rPr>
              <w:t>Brushed chrome lever handle/backing</w:t>
            </w:r>
          </w:p>
          <w:p w14:paraId="64552B3F" w14:textId="77777777" w:rsidR="00A6519C" w:rsidRDefault="00A6519C" w:rsidP="00A6519C">
            <w:pPr>
              <w:pStyle w:val="TableTextLeft10pt"/>
              <w:rPr>
                <w:rFonts w:cstheme="minorHAnsi"/>
              </w:rPr>
            </w:pPr>
            <w:r>
              <w:rPr>
                <w:rFonts w:cstheme="minorHAnsi"/>
              </w:rPr>
              <w:t>White painted door frame</w:t>
            </w:r>
          </w:p>
        </w:tc>
        <w:tc>
          <w:tcPr>
            <w:tcW w:w="3685" w:type="dxa"/>
            <w:tcBorders>
              <w:right w:val="single" w:sz="4" w:space="0" w:color="000000"/>
            </w:tcBorders>
          </w:tcPr>
          <w:p w14:paraId="32690753" w14:textId="77777777" w:rsidR="00A6519C" w:rsidRDefault="00A6519C" w:rsidP="00A6519C">
            <w:pPr>
              <w:pStyle w:val="TableTextLeft10pt"/>
              <w:rPr>
                <w:rFonts w:cstheme="minorHAnsi"/>
              </w:rPr>
            </w:pPr>
            <w:r>
              <w:rPr>
                <w:rFonts w:cstheme="minorHAnsi"/>
              </w:rPr>
              <w:t>Freshly painted, March 2022</w:t>
            </w:r>
          </w:p>
          <w:p w14:paraId="024AC32A" w14:textId="77777777" w:rsidR="00A6519C" w:rsidRDefault="00A6519C" w:rsidP="00A6519C">
            <w:pPr>
              <w:pStyle w:val="TableTextLeft10pt"/>
              <w:rPr>
                <w:rFonts w:cstheme="minorHAnsi"/>
              </w:rPr>
            </w:pPr>
          </w:p>
          <w:p w14:paraId="092DC4BA" w14:textId="77777777" w:rsidR="00A6519C" w:rsidRDefault="00A6519C" w:rsidP="00A6519C">
            <w:pPr>
              <w:pStyle w:val="TableTextLeft10pt"/>
              <w:rPr>
                <w:rFonts w:cstheme="minorHAnsi"/>
              </w:rPr>
            </w:pPr>
            <w:r>
              <w:rPr>
                <w:rFonts w:cstheme="minorHAnsi"/>
              </w:rPr>
              <w:t>Freshly painted, March 2022</w:t>
            </w:r>
          </w:p>
        </w:tc>
        <w:tc>
          <w:tcPr>
            <w:tcW w:w="3685" w:type="dxa"/>
            <w:tcBorders>
              <w:left w:val="single" w:sz="4" w:space="0" w:color="000000"/>
            </w:tcBorders>
          </w:tcPr>
          <w:p w14:paraId="3BE0DC54" w14:textId="77777777" w:rsidR="00A6519C" w:rsidRPr="00475D27" w:rsidRDefault="00615DE2" w:rsidP="00A6519C">
            <w:pPr>
              <w:pStyle w:val="TableTextLeft10pt"/>
              <w:rPr>
                <w:rFonts w:cstheme="minorHAnsi"/>
              </w:rPr>
            </w:pPr>
            <w:r w:rsidRPr="00116A53">
              <w:rPr>
                <w:color w:val="0070C0"/>
                <w:szCs w:val="21"/>
              </w:rPr>
              <w:sym w:font="Wingdings" w:char="F0FC"/>
            </w:r>
          </w:p>
        </w:tc>
      </w:tr>
      <w:tr w:rsidR="00A6519C" w:rsidRPr="00F46EB4" w14:paraId="15E9610F" w14:textId="77777777" w:rsidTr="00A6519C">
        <w:trPr>
          <w:trHeight w:val="392"/>
          <w:jc w:val="center"/>
        </w:trPr>
        <w:tc>
          <w:tcPr>
            <w:tcW w:w="935" w:type="dxa"/>
            <w:vAlign w:val="center"/>
          </w:tcPr>
          <w:p w14:paraId="63C84687" w14:textId="77777777" w:rsidR="00A6519C" w:rsidRPr="00F46EB4" w:rsidRDefault="00A6519C" w:rsidP="00A6519C">
            <w:pPr>
              <w:pStyle w:val="ReportListNumbers"/>
            </w:pPr>
          </w:p>
        </w:tc>
        <w:tc>
          <w:tcPr>
            <w:tcW w:w="2269" w:type="dxa"/>
          </w:tcPr>
          <w:p w14:paraId="154693AB" w14:textId="77777777" w:rsidR="00A6519C" w:rsidRDefault="00A6519C" w:rsidP="00A6519C">
            <w:pPr>
              <w:pStyle w:val="TableTextLeft10pt"/>
            </w:pPr>
            <w:r>
              <w:t>Inbuilt Cupboard 2</w:t>
            </w:r>
          </w:p>
        </w:tc>
        <w:tc>
          <w:tcPr>
            <w:tcW w:w="3685" w:type="dxa"/>
          </w:tcPr>
          <w:p w14:paraId="4F9BCCCE" w14:textId="77777777" w:rsidR="00A6519C" w:rsidRDefault="00A6519C" w:rsidP="00A6519C">
            <w:pPr>
              <w:pStyle w:val="TableTextLeft10pt"/>
              <w:rPr>
                <w:rFonts w:cstheme="minorHAnsi"/>
              </w:rPr>
            </w:pPr>
            <w:r>
              <w:rPr>
                <w:rFonts w:cstheme="minorHAnsi"/>
              </w:rPr>
              <w:t>Single white painted door</w:t>
            </w:r>
          </w:p>
          <w:p w14:paraId="270CD1D4" w14:textId="77777777" w:rsidR="00A6519C" w:rsidRDefault="00A6519C" w:rsidP="00A6519C">
            <w:pPr>
              <w:pStyle w:val="TableTextLeft10pt"/>
              <w:rPr>
                <w:rFonts w:cstheme="minorHAnsi"/>
              </w:rPr>
            </w:pPr>
            <w:r>
              <w:rPr>
                <w:rFonts w:cstheme="minorHAnsi"/>
              </w:rPr>
              <w:t>Clear Perspex chrome knob handle</w:t>
            </w:r>
          </w:p>
          <w:p w14:paraId="31DA876F" w14:textId="77777777" w:rsidR="00A6519C" w:rsidRDefault="00A6519C" w:rsidP="00A6519C">
            <w:pPr>
              <w:pStyle w:val="TableTextLeft10pt"/>
              <w:rPr>
                <w:rFonts w:cstheme="minorHAnsi"/>
              </w:rPr>
            </w:pPr>
            <w:r>
              <w:rPr>
                <w:rFonts w:cstheme="minorHAnsi"/>
              </w:rPr>
              <w:t>Interior:</w:t>
            </w:r>
          </w:p>
          <w:p w14:paraId="278A89DD" w14:textId="77777777" w:rsidR="00A6519C" w:rsidRDefault="00A6519C" w:rsidP="00A6519C">
            <w:pPr>
              <w:pStyle w:val="TableTextLeft10pt"/>
              <w:rPr>
                <w:rFonts w:cstheme="minorHAnsi"/>
              </w:rPr>
            </w:pPr>
            <w:r>
              <w:rPr>
                <w:rFonts w:cstheme="minorHAnsi"/>
              </w:rPr>
              <w:t>Décor white painted</w:t>
            </w:r>
          </w:p>
          <w:p w14:paraId="08D7A347" w14:textId="77777777" w:rsidR="00A6519C" w:rsidRDefault="00A6519C" w:rsidP="00A6519C">
            <w:pPr>
              <w:pStyle w:val="TableTextLeft10pt"/>
              <w:rPr>
                <w:rFonts w:cstheme="minorHAnsi"/>
              </w:rPr>
            </w:pPr>
            <w:r>
              <w:rPr>
                <w:rFonts w:cstheme="minorHAnsi"/>
              </w:rPr>
              <w:t>Electric meter</w:t>
            </w:r>
          </w:p>
        </w:tc>
        <w:tc>
          <w:tcPr>
            <w:tcW w:w="3685" w:type="dxa"/>
            <w:tcBorders>
              <w:right w:val="single" w:sz="4" w:space="0" w:color="000000"/>
            </w:tcBorders>
          </w:tcPr>
          <w:p w14:paraId="539F92EA" w14:textId="77777777" w:rsidR="00A6519C" w:rsidRDefault="00A6519C" w:rsidP="00A6519C">
            <w:pPr>
              <w:pStyle w:val="TableTextLeft10pt"/>
              <w:rPr>
                <w:rFonts w:cstheme="minorHAnsi"/>
              </w:rPr>
            </w:pPr>
            <w:r>
              <w:rPr>
                <w:rFonts w:cstheme="minorHAnsi"/>
              </w:rPr>
              <w:t>Freshly painted, March 2022</w:t>
            </w:r>
          </w:p>
          <w:p w14:paraId="2BD3F6B9" w14:textId="77777777" w:rsidR="00A6519C" w:rsidRDefault="00A6519C" w:rsidP="00A6519C">
            <w:pPr>
              <w:pStyle w:val="TableTextLeft10pt"/>
              <w:rPr>
                <w:rFonts w:cstheme="minorHAnsi"/>
              </w:rPr>
            </w:pPr>
            <w:r>
              <w:rPr>
                <w:rFonts w:cstheme="minorHAnsi"/>
              </w:rPr>
              <w:t>A bit dusty to interior</w:t>
            </w:r>
          </w:p>
          <w:p w14:paraId="7DACD744" w14:textId="77777777" w:rsidR="00A6519C" w:rsidRDefault="00A6519C" w:rsidP="00A6519C">
            <w:pPr>
              <w:pStyle w:val="TableTextLeft10pt"/>
              <w:rPr>
                <w:rFonts w:cstheme="minorHAnsi"/>
              </w:rPr>
            </w:pPr>
            <w:r>
              <w:rPr>
                <w:rFonts w:cstheme="minorHAnsi"/>
              </w:rPr>
              <w:t>Flue seen to LHS partly black taped to top</w:t>
            </w:r>
          </w:p>
        </w:tc>
        <w:tc>
          <w:tcPr>
            <w:tcW w:w="3685" w:type="dxa"/>
            <w:tcBorders>
              <w:left w:val="single" w:sz="4" w:space="0" w:color="000000"/>
            </w:tcBorders>
          </w:tcPr>
          <w:p w14:paraId="6ACB5784" w14:textId="77777777" w:rsidR="00A6519C" w:rsidRPr="00475D27" w:rsidRDefault="00615DE2" w:rsidP="00A6519C">
            <w:pPr>
              <w:pStyle w:val="TableTextLeft10pt"/>
              <w:rPr>
                <w:rFonts w:cstheme="minorHAnsi"/>
              </w:rPr>
            </w:pPr>
            <w:r w:rsidRPr="00116A53">
              <w:rPr>
                <w:color w:val="0070C0"/>
                <w:szCs w:val="21"/>
              </w:rPr>
              <w:sym w:font="Wingdings" w:char="F0FC"/>
            </w:r>
          </w:p>
        </w:tc>
      </w:tr>
    </w:tbl>
    <w:p w14:paraId="353D4AE6" w14:textId="77777777" w:rsidR="00615DE2" w:rsidRDefault="00615DE2">
      <w:r>
        <w:br w:type="page"/>
      </w:r>
    </w:p>
    <w:p w14:paraId="0B6F3A37" w14:textId="77777777" w:rsidR="00615DE2" w:rsidRDefault="00615DE2" w:rsidP="00615DE2">
      <w:pPr>
        <w:pStyle w:val="Footer"/>
        <w:pBdr>
          <w:top w:val="none" w:sz="0" w:space="0" w:color="auto"/>
        </w:pBdr>
        <w:jc w:val="left"/>
        <w:rPr>
          <w:color w:val="7FA841"/>
          <w:sz w:val="24"/>
          <w:szCs w:val="20"/>
        </w:rPr>
      </w:pPr>
      <w:r>
        <w:rPr>
          <w:color w:val="7FA841"/>
          <w:sz w:val="24"/>
          <w:szCs w:val="20"/>
        </w:rPr>
        <w:lastRenderedPageBreak/>
        <w:t>Bedroom 1</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615DE2" w:rsidRPr="00F46EB4" w14:paraId="0190D50F" w14:textId="77777777" w:rsidTr="00615DE2">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45190F98" w14:textId="77777777" w:rsidR="00615DE2" w:rsidRPr="00DF05C5" w:rsidRDefault="00615DE2" w:rsidP="00615DE2">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D781C39" w14:textId="77777777" w:rsidR="00615DE2" w:rsidRPr="00DF05C5" w:rsidRDefault="00615DE2" w:rsidP="00615DE2">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33DFA707" w14:textId="77777777" w:rsidR="00615DE2" w:rsidRPr="00DF05C5" w:rsidRDefault="00615DE2" w:rsidP="00615DE2">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61775CF" w14:textId="77777777" w:rsidR="00615DE2" w:rsidRPr="00DF05C5" w:rsidRDefault="00615DE2" w:rsidP="00615DE2">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6D0F5DDD" w14:textId="77777777" w:rsidR="00615DE2" w:rsidRPr="00DF05C5" w:rsidRDefault="00615DE2" w:rsidP="00615DE2">
            <w:pPr>
              <w:pStyle w:val="TableTextWhiteLeft10pt"/>
              <w:rPr>
                <w:color w:val="7FA841"/>
              </w:rPr>
            </w:pPr>
            <w:r w:rsidRPr="00DF05C5">
              <w:rPr>
                <w:color w:val="7FA841"/>
              </w:rPr>
              <w:t>Check-out</w:t>
            </w:r>
          </w:p>
        </w:tc>
      </w:tr>
      <w:tr w:rsidR="00A6519C" w:rsidRPr="00F46EB4" w14:paraId="20EADD5E" w14:textId="77777777" w:rsidTr="00A6519C">
        <w:trPr>
          <w:trHeight w:val="392"/>
          <w:jc w:val="center"/>
        </w:trPr>
        <w:tc>
          <w:tcPr>
            <w:tcW w:w="935" w:type="dxa"/>
            <w:vAlign w:val="center"/>
          </w:tcPr>
          <w:p w14:paraId="2C4A57F9" w14:textId="77777777" w:rsidR="00A6519C" w:rsidRPr="00F46EB4" w:rsidRDefault="00A6519C" w:rsidP="00A6519C">
            <w:pPr>
              <w:pStyle w:val="ReportListNumbers"/>
            </w:pPr>
          </w:p>
        </w:tc>
        <w:tc>
          <w:tcPr>
            <w:tcW w:w="2269" w:type="dxa"/>
          </w:tcPr>
          <w:p w14:paraId="3B1DB5CA" w14:textId="77777777" w:rsidR="00A6519C" w:rsidRDefault="00A6519C" w:rsidP="00A6519C">
            <w:pPr>
              <w:pStyle w:val="TableTextLeft10pt"/>
            </w:pPr>
            <w:r>
              <w:t>Inbuilt Wardrobe</w:t>
            </w:r>
          </w:p>
        </w:tc>
        <w:tc>
          <w:tcPr>
            <w:tcW w:w="3685" w:type="dxa"/>
          </w:tcPr>
          <w:p w14:paraId="7DD3CC8D" w14:textId="77777777" w:rsidR="00A6519C" w:rsidRDefault="00A6519C" w:rsidP="00A6519C">
            <w:pPr>
              <w:pStyle w:val="TableTextLeft10pt"/>
              <w:rPr>
                <w:rFonts w:cstheme="minorHAnsi"/>
              </w:rPr>
            </w:pPr>
            <w:r>
              <w:rPr>
                <w:rFonts w:cstheme="minorHAnsi"/>
              </w:rPr>
              <w:t>6 x white painted plain doors</w:t>
            </w:r>
          </w:p>
          <w:p w14:paraId="415B2E5D" w14:textId="77777777" w:rsidR="00A6519C" w:rsidRDefault="00A6519C" w:rsidP="00A6519C">
            <w:pPr>
              <w:pStyle w:val="TableTextLeft10pt"/>
              <w:rPr>
                <w:rFonts w:cstheme="minorHAnsi"/>
              </w:rPr>
            </w:pPr>
            <w:r>
              <w:rPr>
                <w:rFonts w:cstheme="minorHAnsi"/>
              </w:rPr>
              <w:t>Clear Perspex chrome knob handles</w:t>
            </w:r>
          </w:p>
          <w:p w14:paraId="620E8A69" w14:textId="77777777" w:rsidR="00A6519C" w:rsidRDefault="00A6519C" w:rsidP="00A6519C">
            <w:pPr>
              <w:pStyle w:val="TableTextLeft10pt"/>
              <w:rPr>
                <w:rFonts w:cstheme="minorHAnsi"/>
              </w:rPr>
            </w:pPr>
            <w:r>
              <w:rPr>
                <w:rFonts w:cstheme="minorHAnsi"/>
              </w:rPr>
              <w:t>Interior:</w:t>
            </w:r>
          </w:p>
          <w:p w14:paraId="62E0DC2C" w14:textId="77777777" w:rsidR="00A6519C" w:rsidRDefault="00A6519C" w:rsidP="00A6519C">
            <w:pPr>
              <w:pStyle w:val="TableTextLeft10pt"/>
              <w:rPr>
                <w:rFonts w:cstheme="minorHAnsi"/>
              </w:rPr>
            </w:pPr>
            <w:r>
              <w:rPr>
                <w:rFonts w:cstheme="minorHAnsi"/>
              </w:rPr>
              <w:t>LHS:</w:t>
            </w:r>
          </w:p>
          <w:p w14:paraId="676B71C1" w14:textId="77777777" w:rsidR="00A6519C" w:rsidRDefault="00A6519C" w:rsidP="00A6519C">
            <w:pPr>
              <w:pStyle w:val="TableTextLeft10pt"/>
              <w:rPr>
                <w:rFonts w:cstheme="minorHAnsi"/>
              </w:rPr>
            </w:pPr>
            <w:r>
              <w:rPr>
                <w:rFonts w:cstheme="minorHAnsi"/>
              </w:rPr>
              <w:t>White painted décor</w:t>
            </w:r>
          </w:p>
          <w:p w14:paraId="1FF7D6ED" w14:textId="77777777" w:rsidR="00A6519C" w:rsidRDefault="00DC517C" w:rsidP="00A6519C">
            <w:pPr>
              <w:pStyle w:val="TableTextLeft10pt"/>
              <w:rPr>
                <w:rFonts w:cstheme="minorHAnsi"/>
              </w:rPr>
            </w:pPr>
            <w:r>
              <w:rPr>
                <w:rFonts w:cstheme="minorHAnsi"/>
              </w:rPr>
              <w:t>Strip light</w:t>
            </w:r>
          </w:p>
          <w:p w14:paraId="01FD0576" w14:textId="77777777" w:rsidR="00A6519C" w:rsidRDefault="00A6519C" w:rsidP="00A6519C">
            <w:pPr>
              <w:pStyle w:val="TableTextLeft10pt"/>
              <w:rPr>
                <w:rFonts w:cstheme="minorHAnsi"/>
              </w:rPr>
            </w:pPr>
            <w:r>
              <w:rPr>
                <w:rFonts w:cstheme="minorHAnsi"/>
              </w:rPr>
              <w:t>4 x white painted shelves</w:t>
            </w:r>
          </w:p>
          <w:p w14:paraId="62C73EA8" w14:textId="77777777" w:rsidR="00A6519C" w:rsidRDefault="00A6519C" w:rsidP="00A6519C">
            <w:pPr>
              <w:pStyle w:val="TableTextLeft10pt"/>
              <w:rPr>
                <w:rFonts w:cstheme="minorHAnsi"/>
              </w:rPr>
            </w:pPr>
            <w:r>
              <w:rPr>
                <w:rFonts w:cstheme="minorHAnsi"/>
              </w:rPr>
              <w:t>Centre LHS:</w:t>
            </w:r>
          </w:p>
          <w:p w14:paraId="10BB951E" w14:textId="77777777" w:rsidR="00A6519C" w:rsidRDefault="00A6519C" w:rsidP="00A6519C">
            <w:pPr>
              <w:pStyle w:val="TableTextLeft10pt"/>
              <w:rPr>
                <w:rFonts w:cstheme="minorHAnsi"/>
              </w:rPr>
            </w:pPr>
            <w:r>
              <w:rPr>
                <w:rFonts w:cstheme="minorHAnsi"/>
              </w:rPr>
              <w:t>White painted décor</w:t>
            </w:r>
          </w:p>
          <w:p w14:paraId="07546177" w14:textId="77777777" w:rsidR="00A6519C" w:rsidRDefault="00DC517C" w:rsidP="00A6519C">
            <w:pPr>
              <w:pStyle w:val="TableTextLeft10pt"/>
              <w:rPr>
                <w:rFonts w:cstheme="minorHAnsi"/>
              </w:rPr>
            </w:pPr>
            <w:r>
              <w:rPr>
                <w:rFonts w:cstheme="minorHAnsi"/>
              </w:rPr>
              <w:t>Strip light</w:t>
            </w:r>
          </w:p>
          <w:p w14:paraId="4B2BC33C" w14:textId="77777777" w:rsidR="00A6519C" w:rsidRDefault="00A6519C" w:rsidP="00A6519C">
            <w:pPr>
              <w:pStyle w:val="TableTextLeft10pt"/>
              <w:rPr>
                <w:rFonts w:cstheme="minorHAnsi"/>
              </w:rPr>
            </w:pPr>
            <w:r>
              <w:rPr>
                <w:rFonts w:cstheme="minorHAnsi"/>
              </w:rPr>
              <w:t>Chrome hanging rail</w:t>
            </w:r>
          </w:p>
          <w:p w14:paraId="68EDA6B1" w14:textId="77777777" w:rsidR="00A6519C" w:rsidRDefault="00A6519C" w:rsidP="00A6519C">
            <w:pPr>
              <w:pStyle w:val="TableTextLeft10pt"/>
              <w:rPr>
                <w:rFonts w:cstheme="minorHAnsi"/>
              </w:rPr>
            </w:pPr>
            <w:r>
              <w:rPr>
                <w:rFonts w:cstheme="minorHAnsi"/>
              </w:rPr>
              <w:t>Centre:</w:t>
            </w:r>
          </w:p>
          <w:p w14:paraId="0020C299" w14:textId="77777777" w:rsidR="00A6519C" w:rsidRDefault="00A6519C" w:rsidP="00A6519C">
            <w:pPr>
              <w:pStyle w:val="TableTextLeft10pt"/>
              <w:rPr>
                <w:rFonts w:cstheme="minorHAnsi"/>
              </w:rPr>
            </w:pPr>
            <w:r>
              <w:rPr>
                <w:rFonts w:cstheme="minorHAnsi"/>
              </w:rPr>
              <w:t>White painted décor</w:t>
            </w:r>
          </w:p>
          <w:p w14:paraId="03D62973" w14:textId="77777777" w:rsidR="00A6519C" w:rsidRDefault="00A6519C" w:rsidP="00A6519C">
            <w:pPr>
              <w:pStyle w:val="TableTextLeft10pt"/>
              <w:rPr>
                <w:rFonts w:cstheme="minorHAnsi"/>
              </w:rPr>
            </w:pPr>
            <w:r>
              <w:rPr>
                <w:rFonts w:cstheme="minorHAnsi"/>
              </w:rPr>
              <w:t xml:space="preserve">2 x </w:t>
            </w:r>
            <w:r w:rsidR="00DC517C">
              <w:rPr>
                <w:rFonts w:cstheme="minorHAnsi"/>
              </w:rPr>
              <w:t>strip lights</w:t>
            </w:r>
          </w:p>
          <w:p w14:paraId="4A00C74B" w14:textId="77777777" w:rsidR="00A6519C" w:rsidRDefault="00A6519C" w:rsidP="00A6519C">
            <w:pPr>
              <w:pStyle w:val="TableTextLeft10pt"/>
              <w:rPr>
                <w:rFonts w:cstheme="minorHAnsi"/>
              </w:rPr>
            </w:pPr>
            <w:r>
              <w:rPr>
                <w:rFonts w:cstheme="minorHAnsi"/>
              </w:rPr>
              <w:t>8 x white painted shelves</w:t>
            </w:r>
          </w:p>
          <w:p w14:paraId="1AEA5809" w14:textId="77777777" w:rsidR="00A6519C" w:rsidRDefault="00A6519C" w:rsidP="00A6519C">
            <w:pPr>
              <w:pStyle w:val="TableTextLeft10pt"/>
              <w:rPr>
                <w:rFonts w:cstheme="minorHAnsi"/>
              </w:rPr>
            </w:pPr>
            <w:r>
              <w:rPr>
                <w:rFonts w:cstheme="minorHAnsi"/>
              </w:rPr>
              <w:t>RHS:</w:t>
            </w:r>
          </w:p>
          <w:p w14:paraId="2B3FFF0D" w14:textId="77777777" w:rsidR="00A6519C" w:rsidRDefault="00A6519C" w:rsidP="00A6519C">
            <w:pPr>
              <w:pStyle w:val="TableTextLeft10pt"/>
              <w:rPr>
                <w:rFonts w:cstheme="minorHAnsi"/>
              </w:rPr>
            </w:pPr>
            <w:r>
              <w:rPr>
                <w:rFonts w:cstheme="minorHAnsi"/>
              </w:rPr>
              <w:t>White painted décor</w:t>
            </w:r>
          </w:p>
          <w:p w14:paraId="51286EE3" w14:textId="77777777" w:rsidR="00A6519C" w:rsidRDefault="00DC517C" w:rsidP="00A6519C">
            <w:pPr>
              <w:pStyle w:val="TableTextLeft10pt"/>
              <w:rPr>
                <w:rFonts w:cstheme="minorHAnsi"/>
              </w:rPr>
            </w:pPr>
            <w:r>
              <w:rPr>
                <w:rFonts w:cstheme="minorHAnsi"/>
              </w:rPr>
              <w:t>Strip light</w:t>
            </w:r>
          </w:p>
          <w:p w14:paraId="1732DA27" w14:textId="77777777" w:rsidR="00A6519C" w:rsidRDefault="00A6519C" w:rsidP="00A6519C">
            <w:pPr>
              <w:pStyle w:val="TableTextLeft10pt"/>
              <w:rPr>
                <w:rFonts w:cstheme="minorHAnsi"/>
              </w:rPr>
            </w:pPr>
            <w:r>
              <w:rPr>
                <w:rFonts w:cstheme="minorHAnsi"/>
              </w:rPr>
              <w:t>White painted hat shelf</w:t>
            </w:r>
          </w:p>
          <w:p w14:paraId="14E7BBEC" w14:textId="77777777" w:rsidR="00A6519C" w:rsidRDefault="00A6519C" w:rsidP="00A6519C">
            <w:pPr>
              <w:pStyle w:val="TableTextLeft10pt"/>
              <w:rPr>
                <w:rFonts w:cstheme="minorHAnsi"/>
              </w:rPr>
            </w:pPr>
            <w:r>
              <w:rPr>
                <w:rFonts w:cstheme="minorHAnsi"/>
              </w:rPr>
              <w:t>Chrome hanging rail</w:t>
            </w:r>
          </w:p>
        </w:tc>
        <w:tc>
          <w:tcPr>
            <w:tcW w:w="3685" w:type="dxa"/>
            <w:tcBorders>
              <w:right w:val="single" w:sz="4" w:space="0" w:color="000000"/>
            </w:tcBorders>
          </w:tcPr>
          <w:p w14:paraId="19211797" w14:textId="77777777" w:rsidR="00A6519C" w:rsidRDefault="00A6519C" w:rsidP="00A6519C">
            <w:pPr>
              <w:pStyle w:val="TableTextLeft10pt"/>
              <w:rPr>
                <w:rFonts w:cstheme="minorHAnsi"/>
              </w:rPr>
            </w:pPr>
            <w:r>
              <w:rPr>
                <w:rFonts w:cstheme="minorHAnsi"/>
              </w:rPr>
              <w:t>Freshly painted, March 2022</w:t>
            </w:r>
          </w:p>
          <w:p w14:paraId="2592C0F1" w14:textId="77777777" w:rsidR="00A6519C" w:rsidRDefault="00A6519C" w:rsidP="00A6519C">
            <w:pPr>
              <w:pStyle w:val="TableTextLeft10pt"/>
              <w:rPr>
                <w:rFonts w:cstheme="minorHAnsi"/>
              </w:rPr>
            </w:pPr>
          </w:p>
          <w:p w14:paraId="0A00A32A" w14:textId="77777777" w:rsidR="00A6519C" w:rsidRDefault="00A6519C" w:rsidP="00A6519C">
            <w:pPr>
              <w:pStyle w:val="TableTextLeft10pt"/>
              <w:rPr>
                <w:rFonts w:cstheme="minorHAnsi"/>
              </w:rPr>
            </w:pPr>
          </w:p>
          <w:p w14:paraId="55802BEB" w14:textId="77777777" w:rsidR="00A6519C" w:rsidRDefault="00A6519C" w:rsidP="00A6519C">
            <w:pPr>
              <w:pStyle w:val="TableTextLeft10pt"/>
              <w:rPr>
                <w:rFonts w:cstheme="minorHAnsi"/>
              </w:rPr>
            </w:pPr>
          </w:p>
          <w:p w14:paraId="3121AFE9" w14:textId="77777777" w:rsidR="00A6519C" w:rsidRDefault="00A6519C" w:rsidP="00A6519C">
            <w:pPr>
              <w:pStyle w:val="TableTextLeft10pt"/>
              <w:rPr>
                <w:rFonts w:cstheme="minorHAnsi"/>
              </w:rPr>
            </w:pPr>
          </w:p>
          <w:p w14:paraId="746659CE" w14:textId="77777777" w:rsidR="00A6519C" w:rsidRDefault="00A6519C" w:rsidP="00A6519C">
            <w:pPr>
              <w:pStyle w:val="TableTextLeft10pt"/>
              <w:rPr>
                <w:rFonts w:cstheme="minorHAnsi"/>
              </w:rPr>
            </w:pPr>
            <w:r>
              <w:rPr>
                <w:rFonts w:cstheme="minorHAnsi"/>
              </w:rPr>
              <w:t>Working order</w:t>
            </w:r>
          </w:p>
          <w:p w14:paraId="15901DB6" w14:textId="77777777" w:rsidR="00A6519C" w:rsidRDefault="00A6519C" w:rsidP="00A6519C">
            <w:pPr>
              <w:pStyle w:val="TableTextLeft10pt"/>
              <w:rPr>
                <w:rFonts w:cstheme="minorHAnsi"/>
              </w:rPr>
            </w:pPr>
          </w:p>
          <w:p w14:paraId="54D09BEB" w14:textId="77777777" w:rsidR="00A6519C" w:rsidRDefault="00A6519C" w:rsidP="00A6519C">
            <w:pPr>
              <w:pStyle w:val="TableTextLeft10pt"/>
              <w:rPr>
                <w:rFonts w:cstheme="minorHAnsi"/>
              </w:rPr>
            </w:pPr>
          </w:p>
          <w:p w14:paraId="61FA672D" w14:textId="77777777" w:rsidR="00A6519C" w:rsidRDefault="00A6519C" w:rsidP="00A6519C">
            <w:pPr>
              <w:pStyle w:val="TableTextLeft10pt"/>
              <w:rPr>
                <w:rFonts w:cstheme="minorHAnsi"/>
              </w:rPr>
            </w:pPr>
          </w:p>
          <w:p w14:paraId="5E551D43" w14:textId="77777777" w:rsidR="00A6519C" w:rsidRDefault="00A6519C" w:rsidP="00A6519C">
            <w:pPr>
              <w:pStyle w:val="TableTextLeft10pt"/>
              <w:rPr>
                <w:rFonts w:cstheme="minorHAnsi"/>
              </w:rPr>
            </w:pPr>
            <w:r>
              <w:rPr>
                <w:rFonts w:cstheme="minorHAnsi"/>
              </w:rPr>
              <w:t>Working order</w:t>
            </w:r>
          </w:p>
          <w:p w14:paraId="02506D1C" w14:textId="77777777" w:rsidR="00A6519C" w:rsidRDefault="00A6519C" w:rsidP="00A6519C">
            <w:pPr>
              <w:pStyle w:val="TableTextLeft10pt"/>
              <w:rPr>
                <w:rFonts w:cstheme="minorHAnsi"/>
              </w:rPr>
            </w:pPr>
          </w:p>
          <w:p w14:paraId="62766F83" w14:textId="77777777" w:rsidR="00A6519C" w:rsidRDefault="00A6519C" w:rsidP="00A6519C">
            <w:pPr>
              <w:pStyle w:val="TableTextLeft10pt"/>
              <w:rPr>
                <w:rFonts w:cstheme="minorHAnsi"/>
              </w:rPr>
            </w:pPr>
          </w:p>
          <w:p w14:paraId="74A0D21A" w14:textId="77777777" w:rsidR="00A6519C" w:rsidRDefault="00A6519C" w:rsidP="00A6519C">
            <w:pPr>
              <w:pStyle w:val="TableTextLeft10pt"/>
              <w:rPr>
                <w:rFonts w:cstheme="minorHAnsi"/>
              </w:rPr>
            </w:pPr>
          </w:p>
          <w:p w14:paraId="58A9144C" w14:textId="77777777" w:rsidR="00A6519C" w:rsidRDefault="00A6519C" w:rsidP="00A6519C">
            <w:pPr>
              <w:pStyle w:val="TableTextLeft10pt"/>
              <w:rPr>
                <w:rFonts w:cstheme="minorHAnsi"/>
              </w:rPr>
            </w:pPr>
            <w:r>
              <w:rPr>
                <w:rFonts w:cstheme="minorHAnsi"/>
              </w:rPr>
              <w:t>Working order</w:t>
            </w:r>
          </w:p>
          <w:p w14:paraId="697C9454" w14:textId="77777777" w:rsidR="00A6519C" w:rsidRDefault="00A6519C" w:rsidP="00A6519C">
            <w:pPr>
              <w:pStyle w:val="TableTextLeft10pt"/>
              <w:rPr>
                <w:rFonts w:cstheme="minorHAnsi"/>
              </w:rPr>
            </w:pPr>
          </w:p>
          <w:p w14:paraId="6B5349DB" w14:textId="77777777" w:rsidR="00A6519C" w:rsidRDefault="00A6519C" w:rsidP="00A6519C">
            <w:pPr>
              <w:pStyle w:val="TableTextLeft10pt"/>
              <w:rPr>
                <w:rFonts w:cstheme="minorHAnsi"/>
              </w:rPr>
            </w:pPr>
          </w:p>
          <w:p w14:paraId="7545539C" w14:textId="77777777" w:rsidR="00A6519C" w:rsidRDefault="00A6519C" w:rsidP="00A6519C">
            <w:pPr>
              <w:pStyle w:val="TableTextLeft10pt"/>
              <w:rPr>
                <w:rFonts w:cstheme="minorHAnsi"/>
              </w:rPr>
            </w:pPr>
          </w:p>
          <w:p w14:paraId="7FA58E04" w14:textId="77777777" w:rsidR="00A6519C" w:rsidRDefault="00A6519C" w:rsidP="00A6519C">
            <w:pPr>
              <w:pStyle w:val="TableTextLeft10pt"/>
              <w:rPr>
                <w:rFonts w:cstheme="minorHAnsi"/>
              </w:rPr>
            </w:pPr>
            <w:r>
              <w:rPr>
                <w:rFonts w:cstheme="minorHAnsi"/>
              </w:rPr>
              <w:t>Working order</w:t>
            </w:r>
          </w:p>
        </w:tc>
        <w:tc>
          <w:tcPr>
            <w:tcW w:w="3685" w:type="dxa"/>
            <w:tcBorders>
              <w:left w:val="single" w:sz="4" w:space="0" w:color="000000"/>
            </w:tcBorders>
          </w:tcPr>
          <w:p w14:paraId="0D462385" w14:textId="77777777" w:rsidR="00A6519C" w:rsidRDefault="00615DE2" w:rsidP="00A6519C">
            <w:pPr>
              <w:pStyle w:val="TableTextLeft10pt"/>
              <w:rPr>
                <w:rFonts w:cstheme="minorHAnsi"/>
              </w:rPr>
            </w:pPr>
            <w:r>
              <w:rPr>
                <w:rFonts w:cstheme="minorHAnsi"/>
              </w:rPr>
              <w:t>A few light scuffs by handles</w:t>
            </w:r>
          </w:p>
          <w:p w14:paraId="56CD66BA" w14:textId="77777777" w:rsidR="00615DE2" w:rsidRPr="00475D27" w:rsidRDefault="00615DE2" w:rsidP="00A6519C">
            <w:pPr>
              <w:pStyle w:val="TableTextLeft10pt"/>
              <w:rPr>
                <w:rFonts w:cstheme="minorHAnsi"/>
              </w:rPr>
            </w:pPr>
            <w:r>
              <w:rPr>
                <w:rFonts w:cstheme="minorHAnsi"/>
              </w:rPr>
              <w:t>White and grey shoe tidy rack seen</w:t>
            </w:r>
            <w:r w:rsidR="00DC517C">
              <w:rPr>
                <w:rFonts w:cstheme="minorHAnsi"/>
              </w:rPr>
              <w:t xml:space="preserve"> to interior</w:t>
            </w:r>
            <w:r>
              <w:rPr>
                <w:rFonts w:cstheme="minorHAnsi"/>
              </w:rPr>
              <w:t xml:space="preserve"> as an additional item</w:t>
            </w:r>
          </w:p>
        </w:tc>
      </w:tr>
      <w:tr w:rsidR="00A6519C" w:rsidRPr="00F46EB4" w14:paraId="4FB11EE7" w14:textId="77777777" w:rsidTr="00A6519C">
        <w:trPr>
          <w:trHeight w:val="392"/>
          <w:jc w:val="center"/>
        </w:trPr>
        <w:tc>
          <w:tcPr>
            <w:tcW w:w="935" w:type="dxa"/>
            <w:tcBorders>
              <w:right w:val="nil"/>
            </w:tcBorders>
            <w:shd w:val="clear" w:color="auto" w:fill="EAEAEA"/>
            <w:vAlign w:val="center"/>
          </w:tcPr>
          <w:p w14:paraId="6D3B12EC" w14:textId="77777777" w:rsidR="00A6519C" w:rsidRPr="00F46EB4" w:rsidRDefault="00A6519C" w:rsidP="00A6519C"/>
        </w:tc>
        <w:tc>
          <w:tcPr>
            <w:tcW w:w="2269" w:type="dxa"/>
            <w:tcBorders>
              <w:left w:val="nil"/>
              <w:right w:val="nil"/>
            </w:tcBorders>
            <w:shd w:val="clear" w:color="auto" w:fill="EAEAEA"/>
            <w:vAlign w:val="center"/>
          </w:tcPr>
          <w:p w14:paraId="0E51D548" w14:textId="77777777" w:rsidR="00A6519C" w:rsidRPr="003F2161" w:rsidRDefault="00A6519C" w:rsidP="00A6519C">
            <w:pPr>
              <w:pStyle w:val="TableTextLeft10pt"/>
            </w:pPr>
            <w:r>
              <w:rPr>
                <w:color w:val="7FA841"/>
              </w:rPr>
              <w:t>Furnishings</w:t>
            </w:r>
          </w:p>
        </w:tc>
        <w:tc>
          <w:tcPr>
            <w:tcW w:w="3685" w:type="dxa"/>
            <w:tcBorders>
              <w:left w:val="nil"/>
              <w:right w:val="nil"/>
            </w:tcBorders>
            <w:shd w:val="clear" w:color="auto" w:fill="EAEAEA"/>
            <w:vAlign w:val="center"/>
          </w:tcPr>
          <w:p w14:paraId="746FF435" w14:textId="77777777" w:rsidR="00A6519C" w:rsidRPr="00475D27" w:rsidRDefault="00A6519C" w:rsidP="00A6519C">
            <w:pPr>
              <w:pStyle w:val="TableTextLeft10pt"/>
              <w:rPr>
                <w:rFonts w:cstheme="minorHAnsi"/>
              </w:rPr>
            </w:pPr>
          </w:p>
        </w:tc>
        <w:tc>
          <w:tcPr>
            <w:tcW w:w="3685" w:type="dxa"/>
            <w:tcBorders>
              <w:left w:val="nil"/>
              <w:right w:val="single" w:sz="4" w:space="0" w:color="000000"/>
            </w:tcBorders>
            <w:shd w:val="clear" w:color="auto" w:fill="EAEAEA"/>
            <w:vAlign w:val="center"/>
          </w:tcPr>
          <w:p w14:paraId="05F89948" w14:textId="77777777" w:rsidR="00A6519C" w:rsidRPr="00475D27" w:rsidRDefault="00A6519C" w:rsidP="00A6519C">
            <w:pPr>
              <w:pStyle w:val="TableTextLeft10pt"/>
              <w:rPr>
                <w:rFonts w:cstheme="minorHAnsi"/>
              </w:rPr>
            </w:pPr>
          </w:p>
        </w:tc>
        <w:tc>
          <w:tcPr>
            <w:tcW w:w="3685" w:type="dxa"/>
            <w:tcBorders>
              <w:left w:val="single" w:sz="4" w:space="0" w:color="000000"/>
            </w:tcBorders>
            <w:shd w:val="clear" w:color="auto" w:fill="EAEAEA"/>
            <w:vAlign w:val="center"/>
          </w:tcPr>
          <w:p w14:paraId="2D1D14BB" w14:textId="77777777" w:rsidR="00A6519C" w:rsidRPr="00475D27" w:rsidRDefault="00A6519C" w:rsidP="00A6519C">
            <w:pPr>
              <w:pStyle w:val="TableTextLeft10pt"/>
              <w:rPr>
                <w:rFonts w:cstheme="minorHAnsi"/>
              </w:rPr>
            </w:pPr>
          </w:p>
        </w:tc>
      </w:tr>
      <w:tr w:rsidR="00A6519C" w:rsidRPr="00F46EB4" w14:paraId="7EC99C8A" w14:textId="77777777" w:rsidTr="00A6519C">
        <w:trPr>
          <w:trHeight w:val="392"/>
          <w:jc w:val="center"/>
        </w:trPr>
        <w:tc>
          <w:tcPr>
            <w:tcW w:w="935" w:type="dxa"/>
            <w:vAlign w:val="center"/>
          </w:tcPr>
          <w:p w14:paraId="58FB5D02" w14:textId="77777777" w:rsidR="00A6519C" w:rsidRPr="00F46EB4" w:rsidRDefault="00A6519C" w:rsidP="00A6519C">
            <w:pPr>
              <w:pStyle w:val="ReportListNumbers"/>
            </w:pPr>
          </w:p>
        </w:tc>
        <w:tc>
          <w:tcPr>
            <w:tcW w:w="2269" w:type="dxa"/>
          </w:tcPr>
          <w:p w14:paraId="3E2BEE71" w14:textId="77777777" w:rsidR="00A6519C" w:rsidRDefault="00A6519C" w:rsidP="00A6519C">
            <w:pPr>
              <w:pStyle w:val="TableTextLeft10pt"/>
            </w:pPr>
            <w:r>
              <w:t>Loft pole</w:t>
            </w:r>
          </w:p>
        </w:tc>
        <w:tc>
          <w:tcPr>
            <w:tcW w:w="3685" w:type="dxa"/>
          </w:tcPr>
          <w:p w14:paraId="3667414A" w14:textId="77777777" w:rsidR="00A6519C" w:rsidRDefault="00A6519C" w:rsidP="00A6519C">
            <w:pPr>
              <w:pStyle w:val="TableTextLeft10pt"/>
              <w:rPr>
                <w:rFonts w:cstheme="minorHAnsi"/>
              </w:rPr>
            </w:pPr>
            <w:r>
              <w:rPr>
                <w:rFonts w:cstheme="minorHAnsi"/>
              </w:rPr>
              <w:t>Wooden loft pole with brass hook end</w:t>
            </w:r>
          </w:p>
        </w:tc>
        <w:tc>
          <w:tcPr>
            <w:tcW w:w="3685" w:type="dxa"/>
            <w:tcBorders>
              <w:right w:val="single" w:sz="4" w:space="0" w:color="000000"/>
            </w:tcBorders>
          </w:tcPr>
          <w:p w14:paraId="32407E5D" w14:textId="77777777" w:rsidR="00A6519C" w:rsidRDefault="00A6519C" w:rsidP="00A6519C">
            <w:pPr>
              <w:pStyle w:val="TableTextLeft10pt"/>
              <w:rPr>
                <w:rFonts w:cstheme="minorHAnsi"/>
              </w:rPr>
            </w:pPr>
            <w:r>
              <w:rPr>
                <w:rFonts w:cstheme="minorHAnsi"/>
              </w:rPr>
              <w:t>Good order</w:t>
            </w:r>
          </w:p>
        </w:tc>
        <w:tc>
          <w:tcPr>
            <w:tcW w:w="3685" w:type="dxa"/>
            <w:tcBorders>
              <w:left w:val="single" w:sz="4" w:space="0" w:color="000000"/>
            </w:tcBorders>
          </w:tcPr>
          <w:p w14:paraId="6F3C7E63" w14:textId="77777777" w:rsidR="00A6519C" w:rsidRPr="00475D27" w:rsidRDefault="00615DE2" w:rsidP="00A6519C">
            <w:pPr>
              <w:pStyle w:val="TableTextLeft10pt"/>
              <w:rPr>
                <w:rFonts w:cstheme="minorHAnsi"/>
              </w:rPr>
            </w:pPr>
            <w:r>
              <w:rPr>
                <w:rFonts w:cstheme="minorHAnsi"/>
              </w:rPr>
              <w:t>Seen in hallway</w:t>
            </w:r>
          </w:p>
        </w:tc>
      </w:tr>
      <w:tr w:rsidR="00615DE2" w:rsidRPr="00F46EB4" w14:paraId="2FDFE575" w14:textId="77777777" w:rsidTr="00A6519C">
        <w:trPr>
          <w:trHeight w:val="392"/>
          <w:jc w:val="center"/>
        </w:trPr>
        <w:tc>
          <w:tcPr>
            <w:tcW w:w="935" w:type="dxa"/>
            <w:vAlign w:val="center"/>
          </w:tcPr>
          <w:p w14:paraId="17874EA6" w14:textId="77777777" w:rsidR="00615DE2" w:rsidRPr="00F46EB4" w:rsidRDefault="00615DE2" w:rsidP="00615DE2">
            <w:pPr>
              <w:pStyle w:val="ReportListNumbers"/>
              <w:numPr>
                <w:ilvl w:val="0"/>
                <w:numId w:val="0"/>
              </w:numPr>
              <w:ind w:left="928"/>
            </w:pPr>
          </w:p>
        </w:tc>
        <w:tc>
          <w:tcPr>
            <w:tcW w:w="2269" w:type="dxa"/>
          </w:tcPr>
          <w:p w14:paraId="3CE0FB2A" w14:textId="77777777" w:rsidR="00615DE2" w:rsidRDefault="00615DE2" w:rsidP="00A6519C">
            <w:pPr>
              <w:pStyle w:val="TableTextLeft10pt"/>
            </w:pPr>
          </w:p>
        </w:tc>
        <w:tc>
          <w:tcPr>
            <w:tcW w:w="3685" w:type="dxa"/>
          </w:tcPr>
          <w:p w14:paraId="1E105154" w14:textId="77777777" w:rsidR="00615DE2" w:rsidRDefault="00615DE2" w:rsidP="00A6519C">
            <w:pPr>
              <w:pStyle w:val="TableTextLeft10pt"/>
              <w:rPr>
                <w:rFonts w:cstheme="minorHAnsi"/>
              </w:rPr>
            </w:pPr>
          </w:p>
        </w:tc>
        <w:tc>
          <w:tcPr>
            <w:tcW w:w="3685" w:type="dxa"/>
            <w:tcBorders>
              <w:right w:val="single" w:sz="4" w:space="0" w:color="000000"/>
            </w:tcBorders>
          </w:tcPr>
          <w:p w14:paraId="730CB989" w14:textId="77777777" w:rsidR="00615DE2" w:rsidRDefault="00615DE2" w:rsidP="00A6519C">
            <w:pPr>
              <w:pStyle w:val="TableTextLeft10pt"/>
              <w:rPr>
                <w:rFonts w:cstheme="minorHAnsi"/>
              </w:rPr>
            </w:pPr>
          </w:p>
        </w:tc>
        <w:tc>
          <w:tcPr>
            <w:tcW w:w="3685" w:type="dxa"/>
            <w:tcBorders>
              <w:left w:val="single" w:sz="4" w:space="0" w:color="000000"/>
            </w:tcBorders>
          </w:tcPr>
          <w:p w14:paraId="4A36BB8C" w14:textId="77777777" w:rsidR="00615DE2" w:rsidRPr="00615DE2" w:rsidRDefault="00615DE2" w:rsidP="00A6519C">
            <w:pPr>
              <w:pStyle w:val="TableTextLeft10pt"/>
              <w:rPr>
                <w:rFonts w:cstheme="minorHAnsi"/>
                <w:b/>
                <w:u w:val="single"/>
              </w:rPr>
            </w:pPr>
            <w:r w:rsidRPr="00615DE2">
              <w:rPr>
                <w:rFonts w:cstheme="minorHAnsi"/>
                <w:b/>
                <w:u w:val="single"/>
              </w:rPr>
              <w:t>ADDITIONAL ITEMS:</w:t>
            </w:r>
          </w:p>
          <w:p w14:paraId="30C5D096" w14:textId="77777777" w:rsidR="00615DE2" w:rsidRDefault="00615DE2" w:rsidP="00A6519C">
            <w:pPr>
              <w:pStyle w:val="TableTextLeft10pt"/>
              <w:rPr>
                <w:rFonts w:cstheme="minorHAnsi"/>
              </w:rPr>
            </w:pPr>
            <w:r>
              <w:rPr>
                <w:rFonts w:cstheme="minorHAnsi"/>
              </w:rPr>
              <w:t>Security type camera fitted to the wall with conduit fitted over the cable</w:t>
            </w:r>
          </w:p>
        </w:tc>
      </w:tr>
    </w:tbl>
    <w:p w14:paraId="3B72809D" w14:textId="77777777" w:rsidR="00A6519C" w:rsidRDefault="00A6519C" w:rsidP="00A6519C">
      <w:r>
        <w:br w:type="page"/>
      </w:r>
    </w:p>
    <w:p w14:paraId="32BCC8F9" w14:textId="77777777" w:rsidR="00A6519C" w:rsidRPr="00DF05C5" w:rsidRDefault="00A6519C" w:rsidP="00A6519C">
      <w:pPr>
        <w:pStyle w:val="Head1Red12ptLeft"/>
        <w:rPr>
          <w:color w:val="7FA841"/>
        </w:rPr>
      </w:pPr>
      <w:bookmarkStart w:id="37" w:name="_Toc197392020"/>
      <w:r>
        <w:rPr>
          <w:color w:val="7FA841"/>
        </w:rPr>
        <w:lastRenderedPageBreak/>
        <w:t xml:space="preserve">Bedroom 1 </w:t>
      </w:r>
      <w:r w:rsidRPr="00DF05C5">
        <w:rPr>
          <w:color w:val="7FA841"/>
        </w:rPr>
        <w:t>Photos</w:t>
      </w:r>
      <w:bookmarkEnd w:id="37"/>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5495A6DD"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F76CC4E" w14:textId="77777777" w:rsidR="00464DF7" w:rsidRPr="00E90287" w:rsidRDefault="00464DF7" w:rsidP="00464DF7">
            <w:pPr>
              <w:spacing w:line="290" w:lineRule="atLeast"/>
              <w:jc w:val="center"/>
              <w:rPr>
                <w:b/>
                <w:color w:val="7FA841"/>
                <w:szCs w:val="21"/>
              </w:rPr>
            </w:pPr>
            <w:r>
              <w:rPr>
                <w:b/>
                <w:color w:val="7FA841"/>
                <w:szCs w:val="21"/>
              </w:rPr>
              <w:t xml:space="preserve">Bedroom One additional child gate </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B8889A0" w14:textId="77777777" w:rsidR="00464DF7" w:rsidRPr="00E90287" w:rsidRDefault="00464DF7" w:rsidP="00464DF7">
            <w:pPr>
              <w:spacing w:line="290" w:lineRule="atLeast"/>
              <w:jc w:val="center"/>
              <w:rPr>
                <w:b/>
                <w:color w:val="7FA841"/>
                <w:szCs w:val="21"/>
              </w:rPr>
            </w:pPr>
            <w:r>
              <w:rPr>
                <w:b/>
                <w:color w:val="7FA841"/>
                <w:szCs w:val="21"/>
              </w:rPr>
              <w:t>Bedroom One door additional plastic fitting</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014AF4C" w14:textId="77777777" w:rsidR="00464DF7" w:rsidRPr="00E90287" w:rsidRDefault="00464DF7" w:rsidP="00464DF7">
            <w:pPr>
              <w:spacing w:line="290" w:lineRule="atLeast"/>
              <w:jc w:val="center"/>
              <w:rPr>
                <w:b/>
                <w:color w:val="7FA841"/>
                <w:szCs w:val="21"/>
              </w:rPr>
            </w:pPr>
            <w:r>
              <w:rPr>
                <w:b/>
                <w:color w:val="7FA841"/>
                <w:szCs w:val="21"/>
              </w:rPr>
              <w:t>Bedroom One door black scuffs</w:t>
            </w:r>
          </w:p>
        </w:tc>
      </w:tr>
      <w:tr w:rsidR="00464DF7" w14:paraId="26AED7CB"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C2F453B"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1FC32FE6" wp14:editId="1E114873">
                  <wp:extent cx="2790825" cy="2095500"/>
                  <wp:effectExtent l="0" t="0" r="0" b="0"/>
                  <wp:docPr id="470" name="Picture 470" descr="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33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0C7F8CDA"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1815189B" wp14:editId="7C5DA7F4">
                  <wp:extent cx="2790825" cy="2095500"/>
                  <wp:effectExtent l="0" t="0" r="0" b="0"/>
                  <wp:docPr id="469" name="Picture 469" descr="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33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44B4550" w14:textId="77777777" w:rsidR="00464DF7" w:rsidRPr="00987577" w:rsidRDefault="00464DF7" w:rsidP="00464DF7">
            <w:pPr>
              <w:spacing w:line="290" w:lineRule="atLeast"/>
              <w:jc w:val="center"/>
              <w:rPr>
                <w:b/>
                <w:szCs w:val="21"/>
              </w:rPr>
            </w:pPr>
            <w:r w:rsidRPr="005159C5">
              <w:rPr>
                <w:b/>
                <w:noProof/>
                <w:szCs w:val="21"/>
                <w:lang w:eastAsia="en-GB"/>
              </w:rPr>
              <w:drawing>
                <wp:inline distT="0" distB="0" distL="0" distR="0" wp14:anchorId="30013DF1" wp14:editId="3AB21B98">
                  <wp:extent cx="2790825" cy="2095500"/>
                  <wp:effectExtent l="0" t="0" r="0" b="0"/>
                  <wp:docPr id="468" name="Picture 468" descr="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3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1BB8B2F5"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C995666" w14:textId="77777777" w:rsidR="00464DF7" w:rsidRPr="00E90287" w:rsidRDefault="00464DF7" w:rsidP="00464DF7">
            <w:pPr>
              <w:spacing w:line="290" w:lineRule="atLeast"/>
              <w:jc w:val="center"/>
              <w:rPr>
                <w:b/>
                <w:color w:val="7FA841"/>
                <w:szCs w:val="21"/>
              </w:rPr>
            </w:pPr>
            <w:r>
              <w:rPr>
                <w:b/>
                <w:color w:val="7FA841"/>
                <w:szCs w:val="21"/>
              </w:rPr>
              <w:t>Bedroom One cable &amp; plug from window blind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1943DC1" w14:textId="77777777" w:rsidR="00464DF7" w:rsidRPr="00E90287" w:rsidRDefault="00464DF7" w:rsidP="00464DF7">
            <w:pPr>
              <w:spacing w:line="290" w:lineRule="atLeast"/>
              <w:jc w:val="center"/>
              <w:rPr>
                <w:b/>
                <w:color w:val="7FA841"/>
                <w:szCs w:val="21"/>
              </w:rPr>
            </w:pPr>
            <w:r>
              <w:rPr>
                <w:b/>
                <w:color w:val="7FA841"/>
                <w:szCs w:val="21"/>
              </w:rPr>
              <w:t>Bedroom One cable leading to window blind</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6F11DF84" w14:textId="77777777" w:rsidR="00464DF7" w:rsidRPr="00E90287" w:rsidRDefault="00464DF7" w:rsidP="00464DF7">
            <w:pPr>
              <w:spacing w:line="290" w:lineRule="atLeast"/>
              <w:jc w:val="center"/>
              <w:rPr>
                <w:b/>
                <w:color w:val="7FA841"/>
                <w:szCs w:val="21"/>
              </w:rPr>
            </w:pPr>
            <w:r>
              <w:rPr>
                <w:b/>
                <w:color w:val="7FA841"/>
                <w:szCs w:val="21"/>
              </w:rPr>
              <w:t>Bedroom One blind remote not working</w:t>
            </w:r>
          </w:p>
        </w:tc>
      </w:tr>
      <w:tr w:rsidR="00464DF7" w14:paraId="77FF862A" w14:textId="77777777" w:rsidTr="00DC517C">
        <w:trPr>
          <w:trHeight w:val="4498"/>
        </w:trPr>
        <w:tc>
          <w:tcPr>
            <w:tcW w:w="4901" w:type="dxa"/>
            <w:tcBorders>
              <w:top w:val="single" w:sz="4" w:space="0" w:color="auto"/>
              <w:left w:val="single" w:sz="4" w:space="0" w:color="auto"/>
              <w:bottom w:val="single" w:sz="4" w:space="0" w:color="auto"/>
              <w:right w:val="single" w:sz="4" w:space="0" w:color="auto"/>
            </w:tcBorders>
            <w:vAlign w:val="center"/>
          </w:tcPr>
          <w:p w14:paraId="17B618FA"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5DD97646" wp14:editId="7A9B5662">
                  <wp:extent cx="2790825" cy="2095500"/>
                  <wp:effectExtent l="0" t="0" r="0" b="0"/>
                  <wp:docPr id="467" name="Picture 467" descr="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34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3FE8FC99"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344DF094" wp14:editId="2D1324B9">
                  <wp:extent cx="2790825" cy="2095500"/>
                  <wp:effectExtent l="0" t="0" r="0" b="0"/>
                  <wp:docPr id="466" name="Picture 466"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34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682F41E3"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5274A792" wp14:editId="604D6820">
                  <wp:extent cx="2790825" cy="2095500"/>
                  <wp:effectExtent l="0" t="0" r="0" b="0"/>
                  <wp:docPr id="465" name="Picture 465" descr="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34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72A4C1C5" w14:textId="77777777" w:rsidTr="00464DF7">
        <w:trPr>
          <w:trHeight w:val="341"/>
        </w:trPr>
        <w:tc>
          <w:tcPr>
            <w:tcW w:w="4901" w:type="dxa"/>
            <w:shd w:val="clear" w:color="auto" w:fill="E7E6E6"/>
          </w:tcPr>
          <w:p w14:paraId="20CAFE42" w14:textId="77777777" w:rsidR="00464DF7" w:rsidRPr="00E90287" w:rsidRDefault="00464DF7" w:rsidP="00464DF7">
            <w:pPr>
              <w:spacing w:line="290" w:lineRule="atLeast"/>
              <w:jc w:val="center"/>
              <w:rPr>
                <w:b/>
                <w:color w:val="7FA841"/>
                <w:szCs w:val="21"/>
              </w:rPr>
            </w:pPr>
            <w:r>
              <w:rPr>
                <w:b/>
                <w:color w:val="7FA841"/>
                <w:szCs w:val="21"/>
              </w:rPr>
              <w:lastRenderedPageBreak/>
              <w:t>Bedroom One carpet</w:t>
            </w:r>
          </w:p>
        </w:tc>
        <w:tc>
          <w:tcPr>
            <w:tcW w:w="4901" w:type="dxa"/>
            <w:shd w:val="clear" w:color="auto" w:fill="E7E6E6"/>
          </w:tcPr>
          <w:p w14:paraId="2688ED57"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c>
          <w:tcPr>
            <w:tcW w:w="4778" w:type="dxa"/>
            <w:shd w:val="clear" w:color="auto" w:fill="E7E6E6"/>
          </w:tcPr>
          <w:p w14:paraId="6E05E165"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r>
      <w:tr w:rsidR="00464DF7" w14:paraId="7F24C369" w14:textId="77777777" w:rsidTr="00464DF7">
        <w:trPr>
          <w:trHeight w:val="4428"/>
        </w:trPr>
        <w:tc>
          <w:tcPr>
            <w:tcW w:w="4901" w:type="dxa"/>
            <w:vAlign w:val="center"/>
          </w:tcPr>
          <w:p w14:paraId="35AA99EE"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14A07689" wp14:editId="6AF01040">
                  <wp:extent cx="2790825" cy="2095500"/>
                  <wp:effectExtent l="0" t="0" r="0" b="0"/>
                  <wp:docPr id="464" name="Picture 464" descr="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34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6CE00092"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16AC6715" wp14:editId="6EFB3F9B">
                  <wp:extent cx="2790825" cy="2095500"/>
                  <wp:effectExtent l="0" t="0" r="0" b="0"/>
                  <wp:docPr id="463" name="Picture 463" descr="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34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6882DB52"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37C4193E" wp14:editId="790923C8">
                  <wp:extent cx="2790825" cy="2095500"/>
                  <wp:effectExtent l="0" t="0" r="0" b="0"/>
                  <wp:docPr id="462" name="Picture 462" descr="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3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17123194"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0697F31"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A4151F2"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6F16DE8"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r>
      <w:tr w:rsidR="00464DF7" w14:paraId="3B4286B4"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004BB81"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6EAE9BB3" wp14:editId="3B981F88">
                  <wp:extent cx="2790825" cy="2095500"/>
                  <wp:effectExtent l="0" t="0" r="0" b="0"/>
                  <wp:docPr id="461" name="Picture 461" descr="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34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409A1B4E"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55FE87D6" wp14:editId="20ADF802">
                  <wp:extent cx="2790825" cy="2095500"/>
                  <wp:effectExtent l="0" t="0" r="0" b="0"/>
                  <wp:docPr id="460" name="Picture 460" descr="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3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73165833"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4D102158" wp14:editId="7EDC04C8">
                  <wp:extent cx="2790825" cy="2095500"/>
                  <wp:effectExtent l="0" t="0" r="0" b="0"/>
                  <wp:docPr id="459" name="Picture 459" descr="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35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023669B5"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BDCDB4D"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C81EEB6" w14:textId="77777777" w:rsidR="00464DF7" w:rsidRPr="00E90287" w:rsidRDefault="00464DF7" w:rsidP="00464DF7">
            <w:pPr>
              <w:spacing w:line="290" w:lineRule="atLeast"/>
              <w:jc w:val="center"/>
              <w:rPr>
                <w:b/>
                <w:color w:val="7FA841"/>
                <w:szCs w:val="21"/>
              </w:rPr>
            </w:pPr>
            <w:r>
              <w:rPr>
                <w:b/>
                <w:color w:val="7FA841"/>
                <w:szCs w:val="21"/>
              </w:rPr>
              <w:lastRenderedPageBreak/>
              <w:t>Bedroom One carpet stain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FAFB189" w14:textId="77777777" w:rsidR="00464DF7" w:rsidRPr="00E90287" w:rsidRDefault="00464DF7" w:rsidP="00464DF7">
            <w:pPr>
              <w:spacing w:line="290" w:lineRule="atLeast"/>
              <w:jc w:val="center"/>
              <w:rPr>
                <w:b/>
                <w:color w:val="7FA841"/>
                <w:szCs w:val="21"/>
              </w:rPr>
            </w:pPr>
            <w:r>
              <w:rPr>
                <w:b/>
                <w:color w:val="7FA841"/>
                <w:szCs w:val="21"/>
              </w:rPr>
              <w:t>Bedroom One carpet large yellowed stained area</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23A9117" w14:textId="77777777" w:rsidR="00464DF7" w:rsidRPr="00E90287" w:rsidRDefault="00464DF7" w:rsidP="00464DF7">
            <w:pPr>
              <w:spacing w:line="290" w:lineRule="atLeast"/>
              <w:jc w:val="center"/>
              <w:rPr>
                <w:b/>
                <w:color w:val="7FA841"/>
                <w:szCs w:val="21"/>
              </w:rPr>
            </w:pPr>
            <w:r>
              <w:rPr>
                <w:b/>
                <w:color w:val="7FA841"/>
                <w:szCs w:val="21"/>
              </w:rPr>
              <w:t>Bedroom One carpet large yellowed stained area</w:t>
            </w:r>
          </w:p>
        </w:tc>
      </w:tr>
      <w:tr w:rsidR="00464DF7" w14:paraId="528F324A"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2D5D870"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59B0685D" wp14:editId="5FA08D6D">
                  <wp:extent cx="2790825" cy="2095500"/>
                  <wp:effectExtent l="0" t="0" r="0" b="0"/>
                  <wp:docPr id="458" name="Picture 458" descr="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3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0DD14C2"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2D5E800A" wp14:editId="1D62D9A0">
                  <wp:extent cx="2790825" cy="2095500"/>
                  <wp:effectExtent l="0" t="0" r="0" b="0"/>
                  <wp:docPr id="457" name="Picture 457"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35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C7228AC" w14:textId="77777777" w:rsidR="00464DF7" w:rsidRDefault="00464DF7" w:rsidP="00464DF7">
            <w:pPr>
              <w:spacing w:line="290" w:lineRule="atLeast"/>
              <w:jc w:val="center"/>
              <w:rPr>
                <w:szCs w:val="21"/>
              </w:rPr>
            </w:pPr>
            <w:r w:rsidRPr="005159C5">
              <w:rPr>
                <w:noProof/>
                <w:szCs w:val="21"/>
                <w:lang w:eastAsia="en-GB"/>
              </w:rPr>
              <w:drawing>
                <wp:inline distT="0" distB="0" distL="0" distR="0" wp14:anchorId="7443885E" wp14:editId="5DD375A8">
                  <wp:extent cx="2790825" cy="2095500"/>
                  <wp:effectExtent l="0" t="0" r="0" b="0"/>
                  <wp:docPr id="456" name="Picture 456" descr="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35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0DDD838A"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A89189F"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8828080"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1888831"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r>
      <w:tr w:rsidR="00464DF7" w14:paraId="5E378BBC"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60C0068"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1455A372" wp14:editId="346C1818">
                  <wp:extent cx="2790825" cy="2095500"/>
                  <wp:effectExtent l="0" t="0" r="0" b="0"/>
                  <wp:docPr id="455" name="Picture 455" descr="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35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15783CE6"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31E515BB" wp14:editId="3C7F6593">
                  <wp:extent cx="2790825" cy="2095500"/>
                  <wp:effectExtent l="0" t="0" r="0" b="0"/>
                  <wp:docPr id="454" name="Picture 454" descr="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35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40C4EFFD"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7E688C8B" wp14:editId="0BE4B007">
                  <wp:extent cx="2790825" cy="2095500"/>
                  <wp:effectExtent l="0" t="0" r="0" b="0"/>
                  <wp:docPr id="453" name="Picture 453" descr="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35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13F88870"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D4F1983"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096DBB2" w14:textId="77777777" w:rsidR="00464DF7" w:rsidRPr="00E90287" w:rsidRDefault="00464DF7" w:rsidP="00464DF7">
            <w:pPr>
              <w:spacing w:line="290" w:lineRule="atLeast"/>
              <w:jc w:val="center"/>
              <w:rPr>
                <w:b/>
                <w:color w:val="7FA841"/>
                <w:szCs w:val="21"/>
              </w:rPr>
            </w:pPr>
            <w:r>
              <w:rPr>
                <w:b/>
                <w:color w:val="7FA841"/>
                <w:szCs w:val="21"/>
              </w:rPr>
              <w:lastRenderedPageBreak/>
              <w:t>Bedroom One carpet stain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6771F8A" w14:textId="77777777" w:rsidR="00464DF7" w:rsidRPr="00E90287" w:rsidRDefault="00464DF7" w:rsidP="00464DF7">
            <w:pPr>
              <w:spacing w:line="290" w:lineRule="atLeast"/>
              <w:jc w:val="center"/>
              <w:rPr>
                <w:b/>
                <w:color w:val="7FA841"/>
                <w:szCs w:val="21"/>
              </w:rPr>
            </w:pPr>
            <w:r>
              <w:rPr>
                <w:b/>
                <w:color w:val="7FA841"/>
                <w:szCs w:val="21"/>
              </w:rPr>
              <w:t>Bedroom One carpet yellowed stained appearance</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301F634" w14:textId="77777777" w:rsidR="00464DF7" w:rsidRPr="00E90287" w:rsidRDefault="00464DF7" w:rsidP="00464DF7">
            <w:pPr>
              <w:spacing w:line="290" w:lineRule="atLeast"/>
              <w:jc w:val="center"/>
              <w:rPr>
                <w:b/>
                <w:color w:val="7FA841"/>
                <w:szCs w:val="21"/>
              </w:rPr>
            </w:pPr>
            <w:r>
              <w:rPr>
                <w:b/>
                <w:color w:val="7FA841"/>
                <w:szCs w:val="21"/>
              </w:rPr>
              <w:t>Bedroom One carpet stain</w:t>
            </w:r>
          </w:p>
        </w:tc>
      </w:tr>
      <w:tr w:rsidR="00464DF7" w14:paraId="63CE868A"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E926A4B" w14:textId="77777777" w:rsidR="00464DF7" w:rsidRPr="00E90287" w:rsidRDefault="00464DF7" w:rsidP="00464DF7">
            <w:pPr>
              <w:jc w:val="center"/>
              <w:rPr>
                <w:b/>
                <w:color w:val="7FA841"/>
                <w:szCs w:val="21"/>
              </w:rPr>
            </w:pPr>
            <w:r w:rsidRPr="005159C5">
              <w:rPr>
                <w:b/>
                <w:noProof/>
                <w:color w:val="7FA841"/>
                <w:szCs w:val="21"/>
                <w:lang w:eastAsia="en-GB"/>
              </w:rPr>
              <w:drawing>
                <wp:inline distT="0" distB="0" distL="0" distR="0" wp14:anchorId="5F41B603" wp14:editId="76F07724">
                  <wp:extent cx="2790825" cy="2095500"/>
                  <wp:effectExtent l="0" t="0" r="0" b="0"/>
                  <wp:docPr id="452" name="Picture 452"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35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42047F76"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0217890F" wp14:editId="5BF1A3FE">
                  <wp:extent cx="2790825" cy="2095500"/>
                  <wp:effectExtent l="0" t="0" r="0" b="0"/>
                  <wp:docPr id="451" name="Picture 451" descr="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35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419A9EE5"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602D332C" wp14:editId="4110FF0B">
                  <wp:extent cx="2790825" cy="2095500"/>
                  <wp:effectExtent l="0" t="0" r="0" b="0"/>
                  <wp:docPr id="450" name="Picture 450" descr="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36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7D5D2691"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50C43B0" w14:textId="77777777" w:rsidR="00464DF7" w:rsidRPr="00E90287" w:rsidRDefault="00464DF7" w:rsidP="00464DF7">
            <w:pPr>
              <w:spacing w:line="290" w:lineRule="atLeast"/>
              <w:jc w:val="center"/>
              <w:rPr>
                <w:b/>
                <w:color w:val="7FA841"/>
                <w:szCs w:val="21"/>
              </w:rPr>
            </w:pPr>
            <w:r>
              <w:rPr>
                <w:b/>
                <w:color w:val="7FA841"/>
                <w:szCs w:val="21"/>
              </w:rPr>
              <w:t>Bedroom One carpet moth holes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28D6B76" w14:textId="77777777" w:rsidR="00464DF7" w:rsidRPr="00E90287" w:rsidRDefault="00464DF7" w:rsidP="00464DF7">
            <w:pPr>
              <w:spacing w:line="290" w:lineRule="atLeast"/>
              <w:jc w:val="center"/>
              <w:rPr>
                <w:b/>
                <w:color w:val="7FA841"/>
                <w:szCs w:val="21"/>
              </w:rPr>
            </w:pPr>
            <w:r>
              <w:rPr>
                <w:b/>
                <w:color w:val="7FA841"/>
                <w:szCs w:val="21"/>
              </w:rPr>
              <w:t>Bedroom One carpet moth holes within yellow stain</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4660745E" w14:textId="77777777" w:rsidR="00464DF7" w:rsidRPr="00E90287" w:rsidRDefault="00464DF7" w:rsidP="00464DF7">
            <w:pPr>
              <w:spacing w:line="290" w:lineRule="atLeast"/>
              <w:jc w:val="center"/>
              <w:rPr>
                <w:b/>
                <w:color w:val="7FA841"/>
                <w:szCs w:val="21"/>
              </w:rPr>
            </w:pPr>
            <w:r>
              <w:rPr>
                <w:b/>
                <w:color w:val="7FA841"/>
                <w:szCs w:val="21"/>
              </w:rPr>
              <w:t xml:space="preserve">Bedroom One carpet yellow stained appearance </w:t>
            </w:r>
          </w:p>
        </w:tc>
      </w:tr>
      <w:tr w:rsidR="00464DF7" w14:paraId="6ADCC269"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99D8282"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44151D97" wp14:editId="791D0677">
                  <wp:extent cx="2790825" cy="2095500"/>
                  <wp:effectExtent l="0" t="0" r="0" b="0"/>
                  <wp:docPr id="449" name="Picture 449" descr="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36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AA49C8E"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698DF08C" wp14:editId="05522BAA">
                  <wp:extent cx="2790825" cy="2095500"/>
                  <wp:effectExtent l="0" t="0" r="0" b="0"/>
                  <wp:docPr id="448" name="Picture 448" descr="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3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0816B9A6"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3C61D573" wp14:editId="10467B91">
                  <wp:extent cx="2790825" cy="2095500"/>
                  <wp:effectExtent l="0" t="0" r="0" b="0"/>
                  <wp:docPr id="447" name="Picture 447" descr="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36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321B1D52"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287CCF51"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540B146" w14:textId="77777777" w:rsidR="00464DF7" w:rsidRPr="00E90287" w:rsidRDefault="00464DF7" w:rsidP="00464DF7">
            <w:pPr>
              <w:spacing w:line="290" w:lineRule="atLeast"/>
              <w:jc w:val="center"/>
              <w:rPr>
                <w:b/>
                <w:color w:val="7FA841"/>
                <w:szCs w:val="21"/>
              </w:rPr>
            </w:pPr>
            <w:r>
              <w:rPr>
                <w:b/>
                <w:color w:val="7FA841"/>
                <w:szCs w:val="21"/>
              </w:rPr>
              <w:lastRenderedPageBreak/>
              <w:t>Bedroom One wall nail</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DDDA625" w14:textId="77777777" w:rsidR="00464DF7" w:rsidRPr="00E90287" w:rsidRDefault="00464DF7" w:rsidP="00464DF7">
            <w:pPr>
              <w:spacing w:line="290" w:lineRule="atLeast"/>
              <w:jc w:val="center"/>
              <w:rPr>
                <w:b/>
                <w:color w:val="7FA841"/>
                <w:szCs w:val="21"/>
              </w:rPr>
            </w:pPr>
            <w:r>
              <w:rPr>
                <w:b/>
                <w:color w:val="7FA841"/>
                <w:szCs w:val="21"/>
              </w:rPr>
              <w:t>Bedroom One wall nail</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B3B9982" w14:textId="77777777" w:rsidR="00464DF7" w:rsidRPr="00E90287" w:rsidRDefault="00464DF7" w:rsidP="00464DF7">
            <w:pPr>
              <w:spacing w:line="290" w:lineRule="atLeast"/>
              <w:jc w:val="center"/>
              <w:rPr>
                <w:b/>
                <w:color w:val="7FA841"/>
                <w:szCs w:val="21"/>
              </w:rPr>
            </w:pPr>
            <w:r>
              <w:rPr>
                <w:b/>
                <w:color w:val="7FA841"/>
                <w:szCs w:val="21"/>
              </w:rPr>
              <w:t>Bedroom One wall nail</w:t>
            </w:r>
          </w:p>
        </w:tc>
      </w:tr>
      <w:tr w:rsidR="00464DF7" w14:paraId="14CFE6D9"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572A2E04"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7AFF1488" wp14:editId="26C3A1B7">
                  <wp:extent cx="2790825" cy="2095500"/>
                  <wp:effectExtent l="0" t="0" r="0" b="0"/>
                  <wp:docPr id="446" name="Picture 446" descr="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3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8343642"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3A1FAA25" wp14:editId="6BCF1DE9">
                  <wp:extent cx="2790825" cy="2095500"/>
                  <wp:effectExtent l="0" t="0" r="0" b="0"/>
                  <wp:docPr id="445" name="Picture 445" descr="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36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56123D8B"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03BB76FF" wp14:editId="49D0D826">
                  <wp:extent cx="2790825" cy="2095500"/>
                  <wp:effectExtent l="0" t="0" r="0" b="0"/>
                  <wp:docPr id="444" name="Picture 444" descr="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3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3F74DB4B"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6D7D526" w14:textId="77777777" w:rsidR="00464DF7" w:rsidRPr="00E90287" w:rsidRDefault="00464DF7" w:rsidP="00464DF7">
            <w:pPr>
              <w:spacing w:line="290" w:lineRule="atLeast"/>
              <w:jc w:val="center"/>
              <w:rPr>
                <w:b/>
                <w:color w:val="7FA841"/>
                <w:szCs w:val="21"/>
              </w:rPr>
            </w:pPr>
            <w:r>
              <w:rPr>
                <w:b/>
                <w:color w:val="7FA841"/>
                <w:szCs w:val="21"/>
              </w:rPr>
              <w:t>Bedroom One wall red marks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118BCC4" w14:textId="77777777" w:rsidR="00464DF7" w:rsidRPr="00E90287" w:rsidRDefault="00464DF7" w:rsidP="00464DF7">
            <w:pPr>
              <w:spacing w:line="290" w:lineRule="atLeast"/>
              <w:jc w:val="center"/>
              <w:rPr>
                <w:b/>
                <w:color w:val="7FA841"/>
                <w:szCs w:val="21"/>
              </w:rPr>
            </w:pPr>
            <w:r>
              <w:rPr>
                <w:b/>
                <w:color w:val="7FA841"/>
                <w:szCs w:val="21"/>
              </w:rPr>
              <w:t>Bedroom One wall red marks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4D0E7A41" w14:textId="77777777" w:rsidR="00464DF7" w:rsidRPr="00E90287" w:rsidRDefault="00464DF7" w:rsidP="00464DF7">
            <w:pPr>
              <w:spacing w:line="290" w:lineRule="atLeast"/>
              <w:jc w:val="center"/>
              <w:rPr>
                <w:b/>
                <w:color w:val="7FA841"/>
                <w:szCs w:val="21"/>
              </w:rPr>
            </w:pPr>
            <w:r>
              <w:rPr>
                <w:b/>
                <w:color w:val="7FA841"/>
                <w:szCs w:val="21"/>
              </w:rPr>
              <w:t>Bedroom One wall sticky mark</w:t>
            </w:r>
          </w:p>
        </w:tc>
      </w:tr>
      <w:tr w:rsidR="00464DF7" w14:paraId="5C759D29"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10D9142"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6C00F687" wp14:editId="7BFE993E">
                  <wp:extent cx="2790825" cy="2095500"/>
                  <wp:effectExtent l="0" t="0" r="0" b="0"/>
                  <wp:docPr id="443" name="Picture 443" descr="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36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08A4F9F"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7149D7A1" wp14:editId="38E24249">
                  <wp:extent cx="2790825" cy="2095500"/>
                  <wp:effectExtent l="0" t="0" r="0" b="0"/>
                  <wp:docPr id="442" name="Picture 442" descr="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36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551D348B"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5B15BBAA" wp14:editId="6BCD5E18">
                  <wp:extent cx="2790825" cy="2095500"/>
                  <wp:effectExtent l="0" t="0" r="0" b="0"/>
                  <wp:docPr id="441" name="Picture 441" descr="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36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271B0543"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8468002"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2A5AD3C" w14:textId="77777777" w:rsidR="00464DF7" w:rsidRPr="00E90287" w:rsidRDefault="00464DF7" w:rsidP="00464DF7">
            <w:pPr>
              <w:spacing w:line="290" w:lineRule="atLeast"/>
              <w:jc w:val="center"/>
              <w:rPr>
                <w:b/>
                <w:color w:val="7FA841"/>
                <w:szCs w:val="21"/>
              </w:rPr>
            </w:pPr>
            <w:r>
              <w:rPr>
                <w:b/>
                <w:color w:val="7FA841"/>
                <w:szCs w:val="21"/>
              </w:rPr>
              <w:lastRenderedPageBreak/>
              <w:t>Bedroom One wall red marks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8F3C518" w14:textId="77777777" w:rsidR="00464DF7" w:rsidRPr="00E90287" w:rsidRDefault="00464DF7" w:rsidP="00464DF7">
            <w:pPr>
              <w:spacing w:line="290" w:lineRule="atLeast"/>
              <w:jc w:val="center"/>
              <w:rPr>
                <w:b/>
                <w:color w:val="7FA841"/>
                <w:szCs w:val="21"/>
              </w:rPr>
            </w:pPr>
            <w:r>
              <w:rPr>
                <w:b/>
                <w:color w:val="7FA841"/>
                <w:szCs w:val="21"/>
              </w:rPr>
              <w:t>Bedroom One wall screw holes &amp; rawl plugs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ADCEB94" w14:textId="77777777" w:rsidR="00464DF7" w:rsidRPr="00E90287" w:rsidRDefault="00464DF7" w:rsidP="00464DF7">
            <w:pPr>
              <w:spacing w:line="290" w:lineRule="atLeast"/>
              <w:jc w:val="center"/>
              <w:rPr>
                <w:b/>
                <w:color w:val="7FA841"/>
                <w:szCs w:val="21"/>
              </w:rPr>
            </w:pPr>
            <w:r>
              <w:rPr>
                <w:b/>
                <w:color w:val="7FA841"/>
                <w:szCs w:val="21"/>
              </w:rPr>
              <w:t>Bedroom One wall screw</w:t>
            </w:r>
          </w:p>
        </w:tc>
      </w:tr>
      <w:tr w:rsidR="00464DF7" w14:paraId="2B8C42D0"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13A98E4B"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409FA9CB" wp14:editId="484199F3">
                  <wp:extent cx="2790825" cy="2095500"/>
                  <wp:effectExtent l="0" t="0" r="0" b="0"/>
                  <wp:docPr id="440" name="Picture 440" descr="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37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6AC4843F"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17BBEAE1" wp14:editId="1F2E66EC">
                  <wp:extent cx="2790825" cy="2095500"/>
                  <wp:effectExtent l="0" t="0" r="0" b="0"/>
                  <wp:docPr id="439" name="Picture 439" descr="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37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10125D26" w14:textId="77777777" w:rsidR="00464DF7" w:rsidRPr="00E90287" w:rsidRDefault="00464DF7" w:rsidP="00464DF7">
            <w:pPr>
              <w:spacing w:line="290" w:lineRule="atLeast"/>
              <w:jc w:val="center"/>
              <w:rPr>
                <w:b/>
                <w:color w:val="7FA841"/>
                <w:szCs w:val="21"/>
              </w:rPr>
            </w:pPr>
            <w:r w:rsidRPr="005159C5">
              <w:rPr>
                <w:b/>
                <w:noProof/>
                <w:color w:val="7FA841"/>
                <w:szCs w:val="21"/>
                <w:lang w:eastAsia="en-GB"/>
              </w:rPr>
              <w:drawing>
                <wp:inline distT="0" distB="0" distL="0" distR="0" wp14:anchorId="522F3384" wp14:editId="77D8293D">
                  <wp:extent cx="2790825" cy="2095500"/>
                  <wp:effectExtent l="0" t="0" r="0" b="0"/>
                  <wp:docPr id="438" name="Picture 438"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37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98B92BC" w14:textId="77777777" w:rsidTr="00464DF7">
        <w:trPr>
          <w:trHeight w:val="341"/>
        </w:trPr>
        <w:tc>
          <w:tcPr>
            <w:tcW w:w="4901" w:type="dxa"/>
            <w:shd w:val="clear" w:color="auto" w:fill="E7E6E6"/>
          </w:tcPr>
          <w:p w14:paraId="3EEBEE65" w14:textId="77777777" w:rsidR="00464DF7" w:rsidRPr="00E90287" w:rsidRDefault="00464DF7" w:rsidP="00464DF7">
            <w:pPr>
              <w:spacing w:line="290" w:lineRule="atLeast"/>
              <w:jc w:val="center"/>
              <w:rPr>
                <w:b/>
                <w:color w:val="7FA841"/>
                <w:szCs w:val="21"/>
              </w:rPr>
            </w:pPr>
            <w:r>
              <w:rPr>
                <w:b/>
                <w:color w:val="7FA841"/>
                <w:szCs w:val="21"/>
              </w:rPr>
              <w:t>Bedroom One wall screws &amp; rawl plug</w:t>
            </w:r>
          </w:p>
        </w:tc>
        <w:tc>
          <w:tcPr>
            <w:tcW w:w="4901" w:type="dxa"/>
            <w:shd w:val="clear" w:color="auto" w:fill="E7E6E6"/>
          </w:tcPr>
          <w:p w14:paraId="7C256172" w14:textId="77777777" w:rsidR="00464DF7" w:rsidRPr="00E90287" w:rsidRDefault="00464DF7" w:rsidP="00464DF7">
            <w:pPr>
              <w:spacing w:line="290" w:lineRule="atLeast"/>
              <w:jc w:val="center"/>
              <w:rPr>
                <w:b/>
                <w:color w:val="7FA841"/>
                <w:szCs w:val="21"/>
              </w:rPr>
            </w:pPr>
            <w:r>
              <w:rPr>
                <w:b/>
                <w:color w:val="7FA841"/>
                <w:szCs w:val="21"/>
              </w:rPr>
              <w:t>Bedroom One wall rawl plugs</w:t>
            </w:r>
          </w:p>
        </w:tc>
        <w:tc>
          <w:tcPr>
            <w:tcW w:w="4778" w:type="dxa"/>
            <w:shd w:val="clear" w:color="auto" w:fill="E7E6E6"/>
          </w:tcPr>
          <w:p w14:paraId="41183A91" w14:textId="77777777" w:rsidR="00464DF7" w:rsidRPr="00E90287" w:rsidRDefault="00464DF7" w:rsidP="00464DF7">
            <w:pPr>
              <w:spacing w:line="290" w:lineRule="atLeast"/>
              <w:jc w:val="center"/>
              <w:rPr>
                <w:b/>
                <w:color w:val="7FA841"/>
                <w:szCs w:val="21"/>
              </w:rPr>
            </w:pPr>
            <w:r>
              <w:rPr>
                <w:b/>
                <w:color w:val="7FA841"/>
                <w:szCs w:val="21"/>
              </w:rPr>
              <w:t>Bedroom One wall rawl plug</w:t>
            </w:r>
          </w:p>
        </w:tc>
      </w:tr>
      <w:tr w:rsidR="00464DF7" w14:paraId="07F8430D" w14:textId="77777777" w:rsidTr="00464DF7">
        <w:trPr>
          <w:trHeight w:val="4428"/>
        </w:trPr>
        <w:tc>
          <w:tcPr>
            <w:tcW w:w="4901" w:type="dxa"/>
            <w:vAlign w:val="center"/>
          </w:tcPr>
          <w:p w14:paraId="5A8909C4"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3AB304A5" wp14:editId="00C5EE9C">
                  <wp:extent cx="2790825" cy="2095500"/>
                  <wp:effectExtent l="0" t="0" r="0" b="0"/>
                  <wp:docPr id="482" name="Picture 482" descr="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37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56488B61"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445F80C8" wp14:editId="1EDC55A5">
                  <wp:extent cx="2790825" cy="2095500"/>
                  <wp:effectExtent l="0" t="0" r="0" b="0"/>
                  <wp:docPr id="481" name="Picture 481"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37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3817E6A6"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05CE69D8" wp14:editId="5ABF4135">
                  <wp:extent cx="2790825" cy="2095500"/>
                  <wp:effectExtent l="0" t="0" r="0" b="0"/>
                  <wp:docPr id="480" name="Picture 480" descr="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37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5A310DE8"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462E259F"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6EF625D" w14:textId="77777777" w:rsidR="00464DF7" w:rsidRPr="00E90287" w:rsidRDefault="00464DF7" w:rsidP="00464DF7">
            <w:pPr>
              <w:spacing w:line="290" w:lineRule="atLeast"/>
              <w:jc w:val="center"/>
              <w:rPr>
                <w:b/>
                <w:color w:val="7FA841"/>
                <w:szCs w:val="21"/>
              </w:rPr>
            </w:pPr>
            <w:r>
              <w:rPr>
                <w:b/>
                <w:color w:val="7FA841"/>
                <w:szCs w:val="21"/>
              </w:rPr>
              <w:lastRenderedPageBreak/>
              <w:t>Bedroom One wall rawl plugs &amp; screw hole</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89D3E89" w14:textId="77777777" w:rsidR="00464DF7" w:rsidRPr="00E90287" w:rsidRDefault="00464DF7" w:rsidP="00464DF7">
            <w:pPr>
              <w:spacing w:line="290" w:lineRule="atLeast"/>
              <w:jc w:val="center"/>
              <w:rPr>
                <w:b/>
                <w:color w:val="7FA841"/>
                <w:szCs w:val="21"/>
              </w:rPr>
            </w:pPr>
            <w:r>
              <w:rPr>
                <w:b/>
                <w:color w:val="7FA841"/>
                <w:szCs w:val="21"/>
              </w:rPr>
              <w:t>Bedroom One wall rawl plug &amp; screw hole</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374E2D0" w14:textId="77777777" w:rsidR="00464DF7" w:rsidRPr="00E90287" w:rsidRDefault="00464DF7" w:rsidP="00464DF7">
            <w:pPr>
              <w:spacing w:line="290" w:lineRule="atLeast"/>
              <w:jc w:val="center"/>
              <w:rPr>
                <w:b/>
                <w:color w:val="7FA841"/>
                <w:szCs w:val="21"/>
              </w:rPr>
            </w:pPr>
            <w:r>
              <w:rPr>
                <w:b/>
                <w:color w:val="7FA841"/>
                <w:szCs w:val="21"/>
              </w:rPr>
              <w:t>Bedroom One wall blue scribble marks</w:t>
            </w:r>
          </w:p>
        </w:tc>
      </w:tr>
      <w:tr w:rsidR="00464DF7" w14:paraId="6924366A"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7366195A"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763581DE" wp14:editId="7DC405E6">
                  <wp:extent cx="2790825" cy="2095500"/>
                  <wp:effectExtent l="0" t="0" r="0" b="0"/>
                  <wp:docPr id="479" name="Picture 479" descr="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37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EE794AC"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64234A41" wp14:editId="38E489A3">
                  <wp:extent cx="2790825" cy="2095500"/>
                  <wp:effectExtent l="0" t="0" r="0" b="0"/>
                  <wp:docPr id="478" name="Picture 478" descr="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37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053F5172"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32810CE1" wp14:editId="1BD7E556">
                  <wp:extent cx="2790825" cy="2095500"/>
                  <wp:effectExtent l="0" t="0" r="0" b="0"/>
                  <wp:docPr id="477" name="Picture 477" descr="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37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4578ED6C"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D485C99" w14:textId="77777777" w:rsidR="00464DF7" w:rsidRPr="00E90287" w:rsidRDefault="00464DF7" w:rsidP="00464DF7">
            <w:pPr>
              <w:spacing w:line="290" w:lineRule="atLeast"/>
              <w:jc w:val="center"/>
              <w:rPr>
                <w:b/>
                <w:color w:val="7FA841"/>
                <w:szCs w:val="21"/>
              </w:rPr>
            </w:pPr>
            <w:r>
              <w:rPr>
                <w:b/>
                <w:color w:val="7FA841"/>
                <w:szCs w:val="21"/>
              </w:rPr>
              <w:t>Bedroom One wall child gate fitting removal holes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C151620" w14:textId="77777777" w:rsidR="00464DF7" w:rsidRPr="00E90287" w:rsidRDefault="00464DF7" w:rsidP="00464DF7">
            <w:pPr>
              <w:spacing w:line="290" w:lineRule="atLeast"/>
              <w:jc w:val="center"/>
              <w:rPr>
                <w:b/>
                <w:color w:val="7FA841"/>
                <w:szCs w:val="21"/>
              </w:rPr>
            </w:pPr>
            <w:r>
              <w:rPr>
                <w:b/>
                <w:color w:val="7FA841"/>
                <w:szCs w:val="21"/>
              </w:rPr>
              <w:t>Bedroom One wall child gate fitting removal holes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FFE9A79" w14:textId="77777777" w:rsidR="00464DF7" w:rsidRPr="00E90287" w:rsidRDefault="00464DF7" w:rsidP="00464DF7">
            <w:pPr>
              <w:spacing w:line="290" w:lineRule="atLeast"/>
              <w:jc w:val="center"/>
              <w:rPr>
                <w:b/>
                <w:color w:val="7FA841"/>
                <w:szCs w:val="21"/>
              </w:rPr>
            </w:pPr>
            <w:r>
              <w:rPr>
                <w:b/>
                <w:color w:val="7FA841"/>
                <w:szCs w:val="21"/>
              </w:rPr>
              <w:t>Bedroom One additional child gate</w:t>
            </w:r>
          </w:p>
        </w:tc>
      </w:tr>
      <w:tr w:rsidR="00464DF7" w14:paraId="1E175167"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B391D6D"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4485E6AA" wp14:editId="5FEEDA1A">
                  <wp:extent cx="2790825" cy="2095500"/>
                  <wp:effectExtent l="0" t="0" r="0" b="0"/>
                  <wp:docPr id="476" name="Picture 476" descr="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37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92ACC97"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6932092F" wp14:editId="3F9745F0">
                  <wp:extent cx="2790825" cy="2095500"/>
                  <wp:effectExtent l="0" t="0" r="0" b="0"/>
                  <wp:docPr id="475" name="Picture 475" descr="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38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29F7AF93"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2962D750" wp14:editId="4FEAEAB5">
                  <wp:extent cx="2790825" cy="2095500"/>
                  <wp:effectExtent l="0" t="0" r="0" b="0"/>
                  <wp:docPr id="474" name="Picture 474" descr="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38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7F9A9C54"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30D4930F"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96C4065" w14:textId="77777777" w:rsidR="00464DF7" w:rsidRPr="00E90287" w:rsidRDefault="00464DF7" w:rsidP="00464DF7">
            <w:pPr>
              <w:spacing w:line="290" w:lineRule="atLeast"/>
              <w:jc w:val="center"/>
              <w:rPr>
                <w:b/>
                <w:color w:val="7FA841"/>
                <w:szCs w:val="21"/>
              </w:rPr>
            </w:pPr>
            <w:r>
              <w:rPr>
                <w:b/>
                <w:color w:val="7FA841"/>
                <w:szCs w:val="21"/>
              </w:rPr>
              <w:lastRenderedPageBreak/>
              <w:t>Bedroom One cupboard door hinge loose</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8EF4286" w14:textId="77777777" w:rsidR="00464DF7" w:rsidRPr="00E90287" w:rsidRDefault="00464DF7" w:rsidP="00464DF7">
            <w:pPr>
              <w:spacing w:line="290" w:lineRule="atLeast"/>
              <w:jc w:val="center"/>
              <w:rPr>
                <w:b/>
                <w:color w:val="7FA841"/>
                <w:szCs w:val="21"/>
              </w:rPr>
            </w:pPr>
            <w:r>
              <w:rPr>
                <w:b/>
                <w:color w:val="7FA841"/>
                <w:szCs w:val="21"/>
              </w:rPr>
              <w:t>Bedroom One additional camera fitted to the wall</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DD7F4BC" w14:textId="77777777" w:rsidR="00464DF7" w:rsidRPr="00E90287" w:rsidRDefault="00464DF7" w:rsidP="00464DF7">
            <w:pPr>
              <w:spacing w:line="290" w:lineRule="atLeast"/>
              <w:jc w:val="center"/>
              <w:rPr>
                <w:b/>
                <w:color w:val="7FA841"/>
                <w:szCs w:val="21"/>
              </w:rPr>
            </w:pPr>
            <w:r>
              <w:rPr>
                <w:b/>
                <w:color w:val="7FA841"/>
                <w:szCs w:val="21"/>
              </w:rPr>
              <w:t>Bedroom One additional camera conduit to the wall</w:t>
            </w:r>
          </w:p>
        </w:tc>
      </w:tr>
      <w:tr w:rsidR="00464DF7" w14:paraId="32C42C9F"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661A7A38"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023B0902" wp14:editId="2DD550BE">
                  <wp:extent cx="2790825" cy="2095500"/>
                  <wp:effectExtent l="0" t="0" r="0" b="0"/>
                  <wp:docPr id="473" name="Picture 473" descr="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38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0CF9308"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6B8759A5" wp14:editId="428710DE">
                  <wp:extent cx="2790825" cy="2095500"/>
                  <wp:effectExtent l="0" t="0" r="0" b="0"/>
                  <wp:docPr id="472" name="Picture 472"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38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564867D5"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529EED4A" wp14:editId="36020527">
                  <wp:extent cx="2790825" cy="2095500"/>
                  <wp:effectExtent l="0" t="0" r="0" b="0"/>
                  <wp:docPr id="471" name="Picture 471" descr="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38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2AF0AC3A" w14:textId="77777777" w:rsidR="00A6519C" w:rsidRDefault="00A6519C" w:rsidP="00A6519C">
      <w:r>
        <w:br w:type="page"/>
      </w:r>
    </w:p>
    <w:p w14:paraId="6E0BE617" w14:textId="77777777" w:rsidR="00A13076" w:rsidRPr="00DF05C5" w:rsidRDefault="00A13076" w:rsidP="00A13076">
      <w:pPr>
        <w:pStyle w:val="Head1Red12ptLeft"/>
        <w:rPr>
          <w:color w:val="7FA841"/>
        </w:rPr>
      </w:pPr>
      <w:bookmarkStart w:id="38" w:name="_Toc99457382"/>
      <w:bookmarkStart w:id="39" w:name="_Toc197392021"/>
      <w:r>
        <w:rPr>
          <w:color w:val="7FA841"/>
        </w:rPr>
        <w:lastRenderedPageBreak/>
        <w:t>En-suite Shower Room</w:t>
      </w:r>
      <w:bookmarkEnd w:id="38"/>
      <w:bookmarkEnd w:id="39"/>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5E294159" w14:textId="77777777" w:rsidTr="00BB4DF4">
        <w:trPr>
          <w:trHeight w:val="408"/>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5986E2F6"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6BDD2B5"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5B492D56"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15D364D"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0FF8FDB2"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1BDAACE7" w14:textId="77777777" w:rsidTr="00BB4DF4">
        <w:trPr>
          <w:trHeight w:val="408"/>
          <w:jc w:val="center"/>
        </w:trPr>
        <w:tc>
          <w:tcPr>
            <w:tcW w:w="935" w:type="dxa"/>
            <w:shd w:val="clear" w:color="auto" w:fill="E7E6E6" w:themeFill="background2"/>
            <w:vAlign w:val="center"/>
          </w:tcPr>
          <w:p w14:paraId="6FBCC933" w14:textId="77777777" w:rsidR="00A13076" w:rsidRPr="00F46EB4" w:rsidRDefault="00A13076" w:rsidP="00BB4DF4"/>
        </w:tc>
        <w:tc>
          <w:tcPr>
            <w:tcW w:w="2269" w:type="dxa"/>
            <w:shd w:val="clear" w:color="auto" w:fill="E7E6E6" w:themeFill="background2"/>
            <w:vAlign w:val="center"/>
          </w:tcPr>
          <w:p w14:paraId="387F8983" w14:textId="77777777" w:rsidR="00A13076" w:rsidRPr="003F2161" w:rsidRDefault="00A13076" w:rsidP="00BB4DF4">
            <w:pPr>
              <w:pStyle w:val="TableTextLeft10pt"/>
            </w:pPr>
            <w:r w:rsidRPr="00D405A3">
              <w:rPr>
                <w:color w:val="7FA841"/>
              </w:rPr>
              <w:t>Doors/Windows</w:t>
            </w:r>
          </w:p>
        </w:tc>
        <w:tc>
          <w:tcPr>
            <w:tcW w:w="3685" w:type="dxa"/>
            <w:shd w:val="clear" w:color="auto" w:fill="E7E6E6" w:themeFill="background2"/>
            <w:vAlign w:val="center"/>
          </w:tcPr>
          <w:p w14:paraId="0FCB344B" w14:textId="77777777" w:rsidR="00A13076" w:rsidRPr="003F2161" w:rsidRDefault="00A13076" w:rsidP="00BB4DF4">
            <w:pPr>
              <w:pStyle w:val="TableTextLeft10pt"/>
            </w:pPr>
          </w:p>
        </w:tc>
        <w:tc>
          <w:tcPr>
            <w:tcW w:w="3685" w:type="dxa"/>
            <w:tcBorders>
              <w:right w:val="single" w:sz="4" w:space="0" w:color="000000"/>
            </w:tcBorders>
            <w:shd w:val="clear" w:color="auto" w:fill="E7E6E6" w:themeFill="background2"/>
            <w:vAlign w:val="center"/>
          </w:tcPr>
          <w:p w14:paraId="01A1E296" w14:textId="77777777" w:rsidR="00A13076" w:rsidRPr="00F46EB4" w:rsidRDefault="00A13076" w:rsidP="00BB4DF4">
            <w:pPr>
              <w:pStyle w:val="TableTextLeft10pt"/>
            </w:pPr>
          </w:p>
        </w:tc>
        <w:tc>
          <w:tcPr>
            <w:tcW w:w="3685" w:type="dxa"/>
            <w:tcBorders>
              <w:left w:val="single" w:sz="4" w:space="0" w:color="000000"/>
            </w:tcBorders>
            <w:shd w:val="clear" w:color="auto" w:fill="E7E6E6" w:themeFill="background2"/>
            <w:vAlign w:val="center"/>
          </w:tcPr>
          <w:p w14:paraId="3A7E56F4" w14:textId="77777777" w:rsidR="00A13076" w:rsidRPr="00F46EB4" w:rsidRDefault="00A13076" w:rsidP="00BB4DF4">
            <w:pPr>
              <w:pStyle w:val="TableTextLeft10pt"/>
            </w:pPr>
          </w:p>
        </w:tc>
      </w:tr>
      <w:tr w:rsidR="00A13076" w:rsidRPr="00F46EB4" w14:paraId="01794F45" w14:textId="77777777" w:rsidTr="00BB4DF4">
        <w:trPr>
          <w:trHeight w:val="408"/>
          <w:jc w:val="center"/>
        </w:trPr>
        <w:tc>
          <w:tcPr>
            <w:tcW w:w="935" w:type="dxa"/>
            <w:vAlign w:val="center"/>
          </w:tcPr>
          <w:p w14:paraId="2F27EC31" w14:textId="77777777" w:rsidR="00A13076" w:rsidRPr="003C75B7" w:rsidRDefault="00A13076" w:rsidP="00615DE2">
            <w:pPr>
              <w:pStyle w:val="ReportListNumbers"/>
            </w:pPr>
          </w:p>
        </w:tc>
        <w:tc>
          <w:tcPr>
            <w:tcW w:w="2269" w:type="dxa"/>
          </w:tcPr>
          <w:p w14:paraId="299CD836" w14:textId="77777777" w:rsidR="00A13076" w:rsidRPr="003F2161" w:rsidRDefault="00A13076" w:rsidP="00BB4DF4">
            <w:pPr>
              <w:pStyle w:val="TableTextLeft10pt"/>
            </w:pPr>
            <w:r w:rsidRPr="003F2161">
              <w:t>Doors</w:t>
            </w:r>
          </w:p>
        </w:tc>
        <w:tc>
          <w:tcPr>
            <w:tcW w:w="3685" w:type="dxa"/>
            <w:shd w:val="clear" w:color="auto" w:fill="auto"/>
          </w:tcPr>
          <w:p w14:paraId="011F633E" w14:textId="77777777" w:rsidR="00A13076" w:rsidRDefault="00A13076" w:rsidP="00BB4DF4">
            <w:pPr>
              <w:pStyle w:val="TableTextLeft10pt"/>
              <w:rPr>
                <w:rFonts w:cstheme="minorHAnsi"/>
              </w:rPr>
            </w:pPr>
            <w:r>
              <w:rPr>
                <w:rFonts w:cstheme="minorHAnsi"/>
              </w:rPr>
              <w:t>Green hued frosted glass door</w:t>
            </w:r>
          </w:p>
          <w:p w14:paraId="2C2EE9E9" w14:textId="77777777" w:rsidR="00A13076" w:rsidRDefault="00A13076" w:rsidP="00BB4DF4">
            <w:pPr>
              <w:pStyle w:val="TableTextLeft10pt"/>
              <w:rPr>
                <w:rFonts w:cstheme="minorHAnsi"/>
              </w:rPr>
            </w:pPr>
            <w:r>
              <w:rPr>
                <w:rFonts w:cstheme="minorHAnsi"/>
              </w:rPr>
              <w:t>Inset ring cut-out</w:t>
            </w:r>
          </w:p>
          <w:p w14:paraId="1ED065D1" w14:textId="77777777" w:rsidR="00A13076" w:rsidRPr="007C72A7" w:rsidRDefault="00A13076" w:rsidP="00BB4DF4">
            <w:pPr>
              <w:pStyle w:val="TableTextLeft10pt"/>
              <w:rPr>
                <w:rFonts w:cstheme="minorHAnsi"/>
              </w:rPr>
            </w:pPr>
            <w:r>
              <w:rPr>
                <w:rFonts w:cstheme="minorHAnsi"/>
              </w:rPr>
              <w:t>Chrome hinges</w:t>
            </w:r>
          </w:p>
        </w:tc>
        <w:tc>
          <w:tcPr>
            <w:tcW w:w="3685" w:type="dxa"/>
            <w:tcBorders>
              <w:right w:val="single" w:sz="4" w:space="0" w:color="000000"/>
            </w:tcBorders>
          </w:tcPr>
          <w:p w14:paraId="3BDEBD8F" w14:textId="77777777" w:rsidR="00A13076" w:rsidRPr="00475D27" w:rsidRDefault="00A13076" w:rsidP="00BB4DF4">
            <w:pPr>
              <w:pStyle w:val="TableTextLeft10pt"/>
              <w:rPr>
                <w:rFonts w:cstheme="minorHAnsi"/>
              </w:rPr>
            </w:pPr>
            <w:r>
              <w:rPr>
                <w:rFonts w:cstheme="minorHAnsi"/>
              </w:rPr>
              <w:t>Good order</w:t>
            </w:r>
          </w:p>
        </w:tc>
        <w:tc>
          <w:tcPr>
            <w:tcW w:w="3685" w:type="dxa"/>
            <w:tcBorders>
              <w:left w:val="single" w:sz="4" w:space="0" w:color="000000"/>
            </w:tcBorders>
          </w:tcPr>
          <w:p w14:paraId="6B1AE2BD" w14:textId="77777777" w:rsidR="00A13076" w:rsidRPr="00475D27" w:rsidRDefault="00615DE2" w:rsidP="00BB4DF4">
            <w:pPr>
              <w:pStyle w:val="TableTextLeft10pt"/>
              <w:rPr>
                <w:rFonts w:cstheme="minorHAnsi"/>
              </w:rPr>
            </w:pPr>
            <w:r>
              <w:rPr>
                <w:rFonts w:cstheme="minorHAnsi"/>
              </w:rPr>
              <w:t>A little patchy</w:t>
            </w:r>
          </w:p>
        </w:tc>
      </w:tr>
      <w:tr w:rsidR="00A13076" w:rsidRPr="00F46EB4" w14:paraId="752F6401" w14:textId="77777777" w:rsidTr="00BB4DF4">
        <w:trPr>
          <w:trHeight w:val="408"/>
          <w:jc w:val="center"/>
        </w:trPr>
        <w:tc>
          <w:tcPr>
            <w:tcW w:w="935" w:type="dxa"/>
            <w:vAlign w:val="center"/>
          </w:tcPr>
          <w:p w14:paraId="25E2BF0B" w14:textId="77777777" w:rsidR="00A13076" w:rsidRPr="003C75B7" w:rsidRDefault="00A13076" w:rsidP="00BB4DF4">
            <w:pPr>
              <w:pStyle w:val="ReportListNumbers"/>
            </w:pPr>
          </w:p>
        </w:tc>
        <w:tc>
          <w:tcPr>
            <w:tcW w:w="2269" w:type="dxa"/>
          </w:tcPr>
          <w:p w14:paraId="06C7CC96" w14:textId="77777777" w:rsidR="00A13076" w:rsidRPr="003F2161" w:rsidRDefault="00A13076" w:rsidP="00BB4DF4">
            <w:pPr>
              <w:pStyle w:val="TableTextLeft10pt"/>
            </w:pPr>
            <w:r w:rsidRPr="003F2161">
              <w:t>Door Frame</w:t>
            </w:r>
          </w:p>
        </w:tc>
        <w:tc>
          <w:tcPr>
            <w:tcW w:w="3685" w:type="dxa"/>
          </w:tcPr>
          <w:p w14:paraId="3A004F53" w14:textId="77777777" w:rsidR="00A13076" w:rsidRPr="00475D27" w:rsidRDefault="00A13076" w:rsidP="00BB4DF4">
            <w:pPr>
              <w:pStyle w:val="TableTextLeft10pt"/>
              <w:rPr>
                <w:rFonts w:cstheme="minorHAnsi"/>
              </w:rPr>
            </w:pPr>
            <w:r>
              <w:rPr>
                <w:rFonts w:cstheme="minorHAnsi"/>
              </w:rPr>
              <w:t>N/A</w:t>
            </w:r>
          </w:p>
        </w:tc>
        <w:tc>
          <w:tcPr>
            <w:tcW w:w="3685" w:type="dxa"/>
            <w:tcBorders>
              <w:right w:val="single" w:sz="4" w:space="0" w:color="000000"/>
            </w:tcBorders>
          </w:tcPr>
          <w:p w14:paraId="38F00785" w14:textId="77777777" w:rsidR="00A13076" w:rsidRPr="00475D27" w:rsidRDefault="00A13076" w:rsidP="00BB4DF4">
            <w:pPr>
              <w:pStyle w:val="TableTextLeft10pt"/>
              <w:rPr>
                <w:rFonts w:cstheme="minorHAnsi"/>
              </w:rPr>
            </w:pPr>
          </w:p>
        </w:tc>
        <w:tc>
          <w:tcPr>
            <w:tcW w:w="3685" w:type="dxa"/>
            <w:tcBorders>
              <w:left w:val="single" w:sz="4" w:space="0" w:color="000000"/>
            </w:tcBorders>
          </w:tcPr>
          <w:p w14:paraId="6B5D4BBC" w14:textId="77777777" w:rsidR="00A13076" w:rsidRPr="00475D27" w:rsidRDefault="00A13076" w:rsidP="00BB4DF4">
            <w:pPr>
              <w:pStyle w:val="TableTextLeft10pt"/>
              <w:rPr>
                <w:rFonts w:cstheme="minorHAnsi"/>
              </w:rPr>
            </w:pPr>
          </w:p>
        </w:tc>
      </w:tr>
      <w:tr w:rsidR="00A13076" w:rsidRPr="00F46EB4" w14:paraId="15C8464E" w14:textId="77777777" w:rsidTr="00BB4DF4">
        <w:trPr>
          <w:trHeight w:val="408"/>
          <w:jc w:val="center"/>
        </w:trPr>
        <w:tc>
          <w:tcPr>
            <w:tcW w:w="935" w:type="dxa"/>
            <w:vAlign w:val="center"/>
          </w:tcPr>
          <w:p w14:paraId="361C6C2E" w14:textId="77777777" w:rsidR="00A13076" w:rsidRPr="003C75B7" w:rsidRDefault="00A13076" w:rsidP="00BB4DF4">
            <w:pPr>
              <w:pStyle w:val="ReportListNumbers"/>
            </w:pPr>
          </w:p>
        </w:tc>
        <w:tc>
          <w:tcPr>
            <w:tcW w:w="2269" w:type="dxa"/>
          </w:tcPr>
          <w:p w14:paraId="7B6EF740" w14:textId="77777777" w:rsidR="00A13076" w:rsidRPr="003F2161" w:rsidRDefault="00A13076" w:rsidP="00BB4DF4">
            <w:pPr>
              <w:pStyle w:val="TableTextLeft10pt"/>
            </w:pPr>
            <w:r>
              <w:t>Reverse of Door</w:t>
            </w:r>
          </w:p>
        </w:tc>
        <w:tc>
          <w:tcPr>
            <w:tcW w:w="3685" w:type="dxa"/>
          </w:tcPr>
          <w:p w14:paraId="6B104A95" w14:textId="77777777" w:rsidR="00A13076" w:rsidRPr="00475D27" w:rsidRDefault="00A13076" w:rsidP="00BB4DF4">
            <w:pPr>
              <w:pStyle w:val="TableTextLeft10pt"/>
              <w:rPr>
                <w:rFonts w:cstheme="minorHAnsi"/>
              </w:rPr>
            </w:pPr>
            <w:r>
              <w:rPr>
                <w:rFonts w:cstheme="minorHAnsi"/>
              </w:rPr>
              <w:t>As exterior</w:t>
            </w:r>
          </w:p>
        </w:tc>
        <w:tc>
          <w:tcPr>
            <w:tcW w:w="3685" w:type="dxa"/>
            <w:tcBorders>
              <w:right w:val="single" w:sz="4" w:space="0" w:color="000000"/>
            </w:tcBorders>
          </w:tcPr>
          <w:p w14:paraId="6B0A2B8A" w14:textId="77777777" w:rsidR="00A13076" w:rsidRPr="00475D27" w:rsidRDefault="00A13076" w:rsidP="00BB4DF4">
            <w:pPr>
              <w:pStyle w:val="TableTextLeft10pt"/>
              <w:rPr>
                <w:rFonts w:cstheme="minorHAnsi"/>
              </w:rPr>
            </w:pPr>
            <w:r>
              <w:rPr>
                <w:rFonts w:cstheme="minorHAnsi"/>
              </w:rPr>
              <w:t>Good order</w:t>
            </w:r>
          </w:p>
        </w:tc>
        <w:tc>
          <w:tcPr>
            <w:tcW w:w="3685" w:type="dxa"/>
            <w:tcBorders>
              <w:left w:val="single" w:sz="4" w:space="0" w:color="000000"/>
            </w:tcBorders>
          </w:tcPr>
          <w:p w14:paraId="00353F41"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758B3720" w14:textId="77777777" w:rsidTr="00BB4DF4">
        <w:trPr>
          <w:trHeight w:val="408"/>
          <w:jc w:val="center"/>
        </w:trPr>
        <w:tc>
          <w:tcPr>
            <w:tcW w:w="935" w:type="dxa"/>
            <w:vAlign w:val="center"/>
          </w:tcPr>
          <w:p w14:paraId="3F3DDFD3" w14:textId="77777777" w:rsidR="00A13076" w:rsidRPr="003C75B7" w:rsidRDefault="00A13076" w:rsidP="00BB4DF4">
            <w:pPr>
              <w:pStyle w:val="ReportListNumbers"/>
            </w:pPr>
          </w:p>
        </w:tc>
        <w:tc>
          <w:tcPr>
            <w:tcW w:w="2269" w:type="dxa"/>
          </w:tcPr>
          <w:p w14:paraId="43C0806B" w14:textId="77777777" w:rsidR="00A13076" w:rsidRPr="003F2161" w:rsidRDefault="00A13076" w:rsidP="00BB4DF4">
            <w:pPr>
              <w:pStyle w:val="TableTextLeft10pt"/>
            </w:pPr>
            <w:r>
              <w:t>Door Frame</w:t>
            </w:r>
          </w:p>
        </w:tc>
        <w:tc>
          <w:tcPr>
            <w:tcW w:w="3685" w:type="dxa"/>
          </w:tcPr>
          <w:p w14:paraId="4B0B61F6" w14:textId="77777777" w:rsidR="00A13076" w:rsidRPr="00475D27" w:rsidRDefault="00A13076" w:rsidP="00BB4DF4">
            <w:pPr>
              <w:pStyle w:val="TableTextLeft10pt"/>
              <w:rPr>
                <w:rFonts w:cstheme="minorHAnsi"/>
              </w:rPr>
            </w:pPr>
            <w:r>
              <w:rPr>
                <w:rFonts w:cstheme="minorHAnsi"/>
              </w:rPr>
              <w:t>N/A</w:t>
            </w:r>
          </w:p>
        </w:tc>
        <w:tc>
          <w:tcPr>
            <w:tcW w:w="3685" w:type="dxa"/>
            <w:tcBorders>
              <w:right w:val="single" w:sz="4" w:space="0" w:color="000000"/>
            </w:tcBorders>
          </w:tcPr>
          <w:p w14:paraId="0EB9F316" w14:textId="77777777" w:rsidR="00A13076" w:rsidRPr="00475D27" w:rsidRDefault="00A13076" w:rsidP="00BB4DF4">
            <w:pPr>
              <w:pStyle w:val="TableTextLeft10pt"/>
              <w:rPr>
                <w:rFonts w:cstheme="minorHAnsi"/>
              </w:rPr>
            </w:pPr>
          </w:p>
        </w:tc>
        <w:tc>
          <w:tcPr>
            <w:tcW w:w="3685" w:type="dxa"/>
            <w:tcBorders>
              <w:left w:val="single" w:sz="4" w:space="0" w:color="000000"/>
            </w:tcBorders>
          </w:tcPr>
          <w:p w14:paraId="0EAF48DE" w14:textId="77777777" w:rsidR="00A13076" w:rsidRPr="00475D27" w:rsidRDefault="00A13076" w:rsidP="00BB4DF4">
            <w:pPr>
              <w:pStyle w:val="TableTextLeft10pt"/>
              <w:rPr>
                <w:rFonts w:cstheme="minorHAnsi"/>
              </w:rPr>
            </w:pPr>
          </w:p>
        </w:tc>
      </w:tr>
      <w:tr w:rsidR="00A13076" w:rsidRPr="00F46EB4" w14:paraId="04F2C25D" w14:textId="77777777" w:rsidTr="00BB4DF4">
        <w:trPr>
          <w:trHeight w:val="408"/>
          <w:jc w:val="center"/>
        </w:trPr>
        <w:tc>
          <w:tcPr>
            <w:tcW w:w="935" w:type="dxa"/>
            <w:vAlign w:val="center"/>
          </w:tcPr>
          <w:p w14:paraId="78CEB597" w14:textId="77777777" w:rsidR="00A13076" w:rsidRPr="003C75B7" w:rsidRDefault="00A13076" w:rsidP="00BB4DF4">
            <w:pPr>
              <w:pStyle w:val="ReportListNumbers"/>
            </w:pPr>
          </w:p>
        </w:tc>
        <w:tc>
          <w:tcPr>
            <w:tcW w:w="2269" w:type="dxa"/>
          </w:tcPr>
          <w:p w14:paraId="2D196282" w14:textId="77777777" w:rsidR="00A13076" w:rsidRPr="003F2161" w:rsidRDefault="00A13076" w:rsidP="00BB4DF4">
            <w:pPr>
              <w:pStyle w:val="TableTextLeft10pt"/>
            </w:pPr>
            <w:r w:rsidRPr="003F2161">
              <w:t>Threshold</w:t>
            </w:r>
          </w:p>
        </w:tc>
        <w:tc>
          <w:tcPr>
            <w:tcW w:w="3685" w:type="dxa"/>
          </w:tcPr>
          <w:p w14:paraId="41E4EA6C" w14:textId="77777777" w:rsidR="00A13076" w:rsidRPr="00475D27" w:rsidRDefault="00A13076" w:rsidP="00BB4DF4">
            <w:pPr>
              <w:pStyle w:val="TableTextLeft10pt"/>
              <w:rPr>
                <w:rFonts w:cstheme="minorHAnsi"/>
              </w:rPr>
            </w:pPr>
            <w:r>
              <w:rPr>
                <w:rFonts w:cstheme="minorHAnsi"/>
              </w:rPr>
              <w:t>Aluminium</w:t>
            </w:r>
          </w:p>
        </w:tc>
        <w:tc>
          <w:tcPr>
            <w:tcW w:w="3685" w:type="dxa"/>
            <w:tcBorders>
              <w:right w:val="single" w:sz="4" w:space="0" w:color="000000"/>
            </w:tcBorders>
          </w:tcPr>
          <w:p w14:paraId="0601F8DF" w14:textId="77777777" w:rsidR="00A13076" w:rsidRPr="00475D27" w:rsidRDefault="00A13076" w:rsidP="00BB4DF4">
            <w:pPr>
              <w:pStyle w:val="TableTextLeft10pt"/>
              <w:rPr>
                <w:rFonts w:cstheme="minorHAnsi"/>
              </w:rPr>
            </w:pPr>
            <w:r>
              <w:rPr>
                <w:rFonts w:cstheme="minorHAnsi"/>
              </w:rPr>
              <w:t>Light scratches</w:t>
            </w:r>
          </w:p>
        </w:tc>
        <w:tc>
          <w:tcPr>
            <w:tcW w:w="3685" w:type="dxa"/>
            <w:tcBorders>
              <w:left w:val="single" w:sz="4" w:space="0" w:color="000000"/>
            </w:tcBorders>
          </w:tcPr>
          <w:p w14:paraId="14B52901"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7518A293" w14:textId="77777777" w:rsidTr="00BB4DF4">
        <w:trPr>
          <w:trHeight w:val="408"/>
          <w:jc w:val="center"/>
        </w:trPr>
        <w:tc>
          <w:tcPr>
            <w:tcW w:w="935" w:type="dxa"/>
            <w:tcBorders>
              <w:bottom w:val="single" w:sz="6" w:space="0" w:color="595959"/>
            </w:tcBorders>
            <w:vAlign w:val="center"/>
          </w:tcPr>
          <w:p w14:paraId="701729B2" w14:textId="77777777" w:rsidR="00A13076" w:rsidRPr="003C75B7" w:rsidRDefault="00A13076" w:rsidP="00BB4DF4">
            <w:pPr>
              <w:pStyle w:val="ReportListNumbers"/>
            </w:pPr>
          </w:p>
        </w:tc>
        <w:tc>
          <w:tcPr>
            <w:tcW w:w="2269" w:type="dxa"/>
            <w:tcBorders>
              <w:bottom w:val="single" w:sz="6" w:space="0" w:color="595959"/>
            </w:tcBorders>
          </w:tcPr>
          <w:p w14:paraId="43A78F8B" w14:textId="77777777" w:rsidR="00A13076" w:rsidRPr="003F2161" w:rsidRDefault="00A13076" w:rsidP="00BB4DF4">
            <w:pPr>
              <w:pStyle w:val="TableTextLeft10pt"/>
            </w:pPr>
            <w:r w:rsidRPr="003F2161">
              <w:t>Windows</w:t>
            </w:r>
          </w:p>
        </w:tc>
        <w:tc>
          <w:tcPr>
            <w:tcW w:w="3685" w:type="dxa"/>
            <w:tcBorders>
              <w:bottom w:val="single" w:sz="6" w:space="0" w:color="595959"/>
            </w:tcBorders>
          </w:tcPr>
          <w:p w14:paraId="0E3AA755" w14:textId="77777777" w:rsidR="00A13076" w:rsidRPr="00475D27" w:rsidRDefault="00A13076" w:rsidP="00BB4DF4">
            <w:pPr>
              <w:pStyle w:val="TableTextLeft10pt"/>
              <w:rPr>
                <w:rFonts w:cstheme="minorHAnsi"/>
              </w:rPr>
            </w:pPr>
            <w:r>
              <w:rPr>
                <w:rFonts w:cstheme="minorHAnsi"/>
              </w:rPr>
              <w:t>N/A</w:t>
            </w:r>
          </w:p>
        </w:tc>
        <w:tc>
          <w:tcPr>
            <w:tcW w:w="3685" w:type="dxa"/>
            <w:tcBorders>
              <w:bottom w:val="single" w:sz="6" w:space="0" w:color="595959"/>
              <w:right w:val="single" w:sz="4" w:space="0" w:color="000000"/>
            </w:tcBorders>
          </w:tcPr>
          <w:p w14:paraId="7B322791" w14:textId="77777777" w:rsidR="00A13076" w:rsidRPr="00475D27" w:rsidRDefault="00A13076" w:rsidP="00BB4DF4">
            <w:pPr>
              <w:pStyle w:val="TableTextLeft10pt"/>
              <w:rPr>
                <w:rFonts w:cstheme="minorHAnsi"/>
              </w:rPr>
            </w:pPr>
          </w:p>
        </w:tc>
        <w:tc>
          <w:tcPr>
            <w:tcW w:w="3685" w:type="dxa"/>
            <w:tcBorders>
              <w:left w:val="single" w:sz="4" w:space="0" w:color="000000"/>
              <w:bottom w:val="single" w:sz="6" w:space="0" w:color="595959"/>
            </w:tcBorders>
          </w:tcPr>
          <w:p w14:paraId="4E24CEA6" w14:textId="77777777" w:rsidR="00A13076" w:rsidRPr="00475D27" w:rsidRDefault="00A13076" w:rsidP="00BB4DF4">
            <w:pPr>
              <w:pStyle w:val="TableTextLeft10pt"/>
              <w:rPr>
                <w:rFonts w:cstheme="minorHAnsi"/>
              </w:rPr>
            </w:pPr>
          </w:p>
        </w:tc>
      </w:tr>
      <w:tr w:rsidR="00A13076" w:rsidRPr="00F46EB4" w14:paraId="3580D1DB" w14:textId="77777777" w:rsidTr="00BB4DF4">
        <w:trPr>
          <w:trHeight w:val="408"/>
          <w:jc w:val="center"/>
        </w:trPr>
        <w:tc>
          <w:tcPr>
            <w:tcW w:w="935" w:type="dxa"/>
            <w:tcBorders>
              <w:bottom w:val="single" w:sz="6" w:space="0" w:color="595959"/>
            </w:tcBorders>
            <w:vAlign w:val="center"/>
          </w:tcPr>
          <w:p w14:paraId="4D21CD4C" w14:textId="77777777" w:rsidR="00A13076" w:rsidRPr="003C75B7" w:rsidRDefault="00A13076" w:rsidP="00BB4DF4">
            <w:pPr>
              <w:pStyle w:val="ReportListNumbers"/>
            </w:pPr>
          </w:p>
        </w:tc>
        <w:tc>
          <w:tcPr>
            <w:tcW w:w="2269" w:type="dxa"/>
            <w:tcBorders>
              <w:bottom w:val="single" w:sz="6" w:space="0" w:color="595959"/>
            </w:tcBorders>
          </w:tcPr>
          <w:p w14:paraId="24CDCC08" w14:textId="77777777" w:rsidR="00A13076" w:rsidRPr="003F2161" w:rsidRDefault="00A13076" w:rsidP="00BB4DF4">
            <w:pPr>
              <w:pStyle w:val="TableTextLeft10pt"/>
            </w:pPr>
            <w:r>
              <w:t>Window Furnishings</w:t>
            </w:r>
          </w:p>
        </w:tc>
        <w:tc>
          <w:tcPr>
            <w:tcW w:w="3685" w:type="dxa"/>
            <w:tcBorders>
              <w:bottom w:val="single" w:sz="6" w:space="0" w:color="595959"/>
            </w:tcBorders>
          </w:tcPr>
          <w:p w14:paraId="06190635" w14:textId="77777777" w:rsidR="00A13076" w:rsidRPr="00475D27" w:rsidRDefault="00A13076" w:rsidP="00BB4DF4">
            <w:pPr>
              <w:pStyle w:val="TableTextLeft10pt"/>
              <w:rPr>
                <w:rFonts w:cstheme="minorHAnsi"/>
              </w:rPr>
            </w:pPr>
            <w:r>
              <w:rPr>
                <w:rFonts w:cstheme="minorHAnsi"/>
              </w:rPr>
              <w:t>N/A</w:t>
            </w:r>
          </w:p>
        </w:tc>
        <w:tc>
          <w:tcPr>
            <w:tcW w:w="3685" w:type="dxa"/>
            <w:tcBorders>
              <w:bottom w:val="single" w:sz="6" w:space="0" w:color="595959"/>
              <w:right w:val="single" w:sz="4" w:space="0" w:color="000000"/>
            </w:tcBorders>
          </w:tcPr>
          <w:p w14:paraId="090FD4AE" w14:textId="77777777" w:rsidR="00A13076" w:rsidRPr="00475D27" w:rsidRDefault="00A13076" w:rsidP="00BB4DF4">
            <w:pPr>
              <w:pStyle w:val="TableTextLeft10pt"/>
              <w:rPr>
                <w:rFonts w:cstheme="minorHAnsi"/>
              </w:rPr>
            </w:pPr>
          </w:p>
        </w:tc>
        <w:tc>
          <w:tcPr>
            <w:tcW w:w="3685" w:type="dxa"/>
            <w:tcBorders>
              <w:left w:val="single" w:sz="4" w:space="0" w:color="000000"/>
              <w:bottom w:val="single" w:sz="6" w:space="0" w:color="595959"/>
            </w:tcBorders>
          </w:tcPr>
          <w:p w14:paraId="3F5EDE3E" w14:textId="77777777" w:rsidR="00A13076" w:rsidRPr="00475D27" w:rsidRDefault="00A13076" w:rsidP="00BB4DF4">
            <w:pPr>
              <w:pStyle w:val="TableTextLeft10pt"/>
              <w:rPr>
                <w:rFonts w:cstheme="minorHAnsi"/>
              </w:rPr>
            </w:pPr>
          </w:p>
        </w:tc>
      </w:tr>
      <w:tr w:rsidR="00A13076" w:rsidRPr="00F46EB4" w14:paraId="5C414AA4" w14:textId="77777777" w:rsidTr="00BB4DF4">
        <w:trPr>
          <w:trHeight w:val="408"/>
          <w:jc w:val="center"/>
        </w:trPr>
        <w:tc>
          <w:tcPr>
            <w:tcW w:w="935" w:type="dxa"/>
            <w:tcBorders>
              <w:right w:val="nil"/>
            </w:tcBorders>
            <w:shd w:val="clear" w:color="auto" w:fill="EAEAEA"/>
            <w:vAlign w:val="center"/>
          </w:tcPr>
          <w:p w14:paraId="29FF9687" w14:textId="77777777" w:rsidR="00A13076" w:rsidRPr="00F46EB4" w:rsidRDefault="00A13076" w:rsidP="00BB4DF4"/>
        </w:tc>
        <w:tc>
          <w:tcPr>
            <w:tcW w:w="2269" w:type="dxa"/>
            <w:tcBorders>
              <w:left w:val="nil"/>
              <w:right w:val="nil"/>
            </w:tcBorders>
            <w:shd w:val="clear" w:color="auto" w:fill="EAEAEA"/>
            <w:vAlign w:val="center"/>
          </w:tcPr>
          <w:p w14:paraId="4D3E75F6" w14:textId="77777777" w:rsidR="00A13076" w:rsidRPr="003F2161" w:rsidRDefault="00A13076" w:rsidP="00BB4DF4">
            <w:pPr>
              <w:pStyle w:val="TableTextLeft10pt"/>
            </w:pPr>
            <w:r w:rsidRPr="00D405A3">
              <w:rPr>
                <w:color w:val="7FA841"/>
              </w:rPr>
              <w:t>Décor</w:t>
            </w:r>
          </w:p>
        </w:tc>
        <w:tc>
          <w:tcPr>
            <w:tcW w:w="3685" w:type="dxa"/>
            <w:tcBorders>
              <w:left w:val="nil"/>
              <w:right w:val="nil"/>
            </w:tcBorders>
            <w:shd w:val="clear" w:color="auto" w:fill="EAEAEA"/>
            <w:vAlign w:val="center"/>
          </w:tcPr>
          <w:p w14:paraId="70402BB1" w14:textId="77777777" w:rsidR="00A13076" w:rsidRPr="00475D27" w:rsidRDefault="00A13076" w:rsidP="00BB4DF4">
            <w:pPr>
              <w:pStyle w:val="TableTextLeft10pt"/>
              <w:rPr>
                <w:rFonts w:cstheme="minorHAnsi"/>
              </w:rPr>
            </w:pPr>
          </w:p>
        </w:tc>
        <w:tc>
          <w:tcPr>
            <w:tcW w:w="3685" w:type="dxa"/>
            <w:tcBorders>
              <w:left w:val="nil"/>
              <w:right w:val="single" w:sz="4" w:space="0" w:color="000000"/>
            </w:tcBorders>
            <w:shd w:val="clear" w:color="auto" w:fill="EAEAEA"/>
            <w:vAlign w:val="center"/>
          </w:tcPr>
          <w:p w14:paraId="68D91085" w14:textId="77777777" w:rsidR="00A13076" w:rsidRPr="00475D27" w:rsidRDefault="00A13076" w:rsidP="00BB4DF4">
            <w:pPr>
              <w:pStyle w:val="TableTextLeft10pt"/>
              <w:rPr>
                <w:rFonts w:cstheme="minorHAnsi"/>
              </w:rPr>
            </w:pPr>
          </w:p>
        </w:tc>
        <w:tc>
          <w:tcPr>
            <w:tcW w:w="3685" w:type="dxa"/>
            <w:tcBorders>
              <w:left w:val="single" w:sz="4" w:space="0" w:color="000000"/>
            </w:tcBorders>
            <w:shd w:val="clear" w:color="auto" w:fill="EAEAEA"/>
            <w:vAlign w:val="center"/>
          </w:tcPr>
          <w:p w14:paraId="6A5BBBD2" w14:textId="77777777" w:rsidR="00A13076" w:rsidRPr="00475D27" w:rsidRDefault="00A13076" w:rsidP="00BB4DF4">
            <w:pPr>
              <w:pStyle w:val="TableTextLeft10pt"/>
              <w:rPr>
                <w:rFonts w:cstheme="minorHAnsi"/>
              </w:rPr>
            </w:pPr>
          </w:p>
        </w:tc>
      </w:tr>
      <w:tr w:rsidR="00A13076" w:rsidRPr="00F46EB4" w14:paraId="22EA5DE5" w14:textId="77777777" w:rsidTr="00BB4DF4">
        <w:trPr>
          <w:trHeight w:val="408"/>
          <w:jc w:val="center"/>
        </w:trPr>
        <w:tc>
          <w:tcPr>
            <w:tcW w:w="935" w:type="dxa"/>
            <w:vAlign w:val="center"/>
          </w:tcPr>
          <w:p w14:paraId="4FD9703C" w14:textId="77777777" w:rsidR="00A13076" w:rsidRPr="00F46EB4" w:rsidRDefault="00A13076" w:rsidP="00BB4DF4">
            <w:pPr>
              <w:pStyle w:val="ReportListNumbers"/>
            </w:pPr>
          </w:p>
        </w:tc>
        <w:tc>
          <w:tcPr>
            <w:tcW w:w="2269" w:type="dxa"/>
          </w:tcPr>
          <w:p w14:paraId="63B394E5" w14:textId="77777777" w:rsidR="00A13076" w:rsidRPr="003F2161" w:rsidRDefault="00A13076" w:rsidP="00BB4DF4">
            <w:pPr>
              <w:pStyle w:val="TableTextLeft10pt"/>
            </w:pPr>
            <w:r w:rsidRPr="003F2161">
              <w:t>Flooring</w:t>
            </w:r>
          </w:p>
        </w:tc>
        <w:tc>
          <w:tcPr>
            <w:tcW w:w="3685" w:type="dxa"/>
          </w:tcPr>
          <w:p w14:paraId="7B6412FE" w14:textId="77777777" w:rsidR="00A13076" w:rsidRDefault="00A13076" w:rsidP="00BB4DF4">
            <w:pPr>
              <w:pStyle w:val="TableTextLeft10pt"/>
              <w:rPr>
                <w:rFonts w:cstheme="minorHAnsi"/>
              </w:rPr>
            </w:pPr>
            <w:r>
              <w:rPr>
                <w:rFonts w:cstheme="minorHAnsi"/>
              </w:rPr>
              <w:t>Pale cream/grey mottled small square ceramic tiles, cream grout</w:t>
            </w:r>
          </w:p>
          <w:p w14:paraId="49399980" w14:textId="77777777" w:rsidR="00A13076" w:rsidRDefault="00A13076" w:rsidP="00BB4DF4">
            <w:pPr>
              <w:pStyle w:val="TableTextLeft10pt"/>
              <w:rPr>
                <w:rFonts w:cstheme="minorHAnsi"/>
              </w:rPr>
            </w:pPr>
          </w:p>
          <w:p w14:paraId="41C2ADD3" w14:textId="77777777" w:rsidR="00A13076" w:rsidRDefault="00A13076" w:rsidP="00BB4DF4">
            <w:pPr>
              <w:pStyle w:val="TableTextLeft10pt"/>
              <w:rPr>
                <w:rFonts w:cstheme="minorHAnsi"/>
              </w:rPr>
            </w:pPr>
          </w:p>
          <w:p w14:paraId="649347D3" w14:textId="77777777" w:rsidR="00A13076" w:rsidRDefault="00A13076" w:rsidP="00BB4DF4">
            <w:pPr>
              <w:pStyle w:val="TableTextLeft10pt"/>
              <w:rPr>
                <w:rFonts w:cstheme="minorHAnsi"/>
              </w:rPr>
            </w:pPr>
            <w:r>
              <w:rPr>
                <w:rFonts w:cstheme="minorHAnsi"/>
              </w:rPr>
              <w:t>Part off-white silver mosaic tile effect linoleum</w:t>
            </w:r>
          </w:p>
          <w:p w14:paraId="01375122" w14:textId="77777777" w:rsidR="00A13076" w:rsidRDefault="00A13076" w:rsidP="00BB4DF4">
            <w:pPr>
              <w:pStyle w:val="TableTextLeft10pt"/>
              <w:rPr>
                <w:rFonts w:cstheme="minorHAnsi"/>
              </w:rPr>
            </w:pPr>
          </w:p>
          <w:p w14:paraId="423032E8" w14:textId="77777777" w:rsidR="00A13076" w:rsidRPr="00475D27" w:rsidRDefault="00A13076" w:rsidP="00BB4DF4">
            <w:pPr>
              <w:pStyle w:val="TableTextLeft10pt"/>
              <w:rPr>
                <w:rFonts w:cstheme="minorHAnsi"/>
              </w:rPr>
            </w:pPr>
            <w:r>
              <w:rPr>
                <w:rFonts w:cstheme="minorHAnsi"/>
              </w:rPr>
              <w:t>Part grey concrete within vault storage</w:t>
            </w:r>
          </w:p>
        </w:tc>
        <w:tc>
          <w:tcPr>
            <w:tcW w:w="3685" w:type="dxa"/>
            <w:tcBorders>
              <w:right w:val="single" w:sz="4" w:space="0" w:color="000000"/>
            </w:tcBorders>
          </w:tcPr>
          <w:p w14:paraId="4E1DD8E8" w14:textId="77777777" w:rsidR="00A13076" w:rsidRDefault="00A13076" w:rsidP="00BB4DF4">
            <w:pPr>
              <w:pStyle w:val="TableTextLeft10pt"/>
              <w:rPr>
                <w:rFonts w:cstheme="minorHAnsi"/>
              </w:rPr>
            </w:pPr>
            <w:r>
              <w:rPr>
                <w:rFonts w:cstheme="minorHAnsi"/>
              </w:rPr>
              <w:t>Good used order</w:t>
            </w:r>
          </w:p>
          <w:p w14:paraId="6A170D6D" w14:textId="77777777" w:rsidR="00A13076" w:rsidRDefault="00A13076" w:rsidP="00BB4DF4">
            <w:pPr>
              <w:pStyle w:val="TableTextLeft10pt"/>
              <w:rPr>
                <w:rFonts w:cstheme="minorHAnsi"/>
              </w:rPr>
            </w:pPr>
            <w:r>
              <w:rPr>
                <w:rFonts w:cstheme="minorHAnsi"/>
              </w:rPr>
              <w:t>Shading to grouting</w:t>
            </w:r>
          </w:p>
          <w:p w14:paraId="116B03F0" w14:textId="77777777" w:rsidR="00A13076" w:rsidRDefault="00A13076" w:rsidP="00BB4DF4">
            <w:pPr>
              <w:pStyle w:val="TableTextLeft10pt"/>
              <w:rPr>
                <w:rFonts w:cstheme="minorHAnsi"/>
              </w:rPr>
            </w:pPr>
            <w:r>
              <w:rPr>
                <w:rFonts w:cstheme="minorHAnsi"/>
              </w:rPr>
              <w:t>A little discolouration to grouting in places</w:t>
            </w:r>
          </w:p>
          <w:p w14:paraId="5182D2E5" w14:textId="77777777" w:rsidR="00A13076" w:rsidRDefault="00A13076" w:rsidP="00BB4DF4">
            <w:pPr>
              <w:pStyle w:val="TableTextLeft10pt"/>
              <w:rPr>
                <w:rFonts w:cstheme="minorHAnsi"/>
              </w:rPr>
            </w:pPr>
            <w:r>
              <w:rPr>
                <w:rFonts w:cstheme="minorHAnsi"/>
              </w:rPr>
              <w:br/>
              <w:t>As new, March 2022</w:t>
            </w:r>
          </w:p>
          <w:p w14:paraId="22E18AB0" w14:textId="77777777" w:rsidR="00A13076" w:rsidRDefault="00A13076" w:rsidP="00BB4DF4">
            <w:pPr>
              <w:pStyle w:val="TableTextLeft10pt"/>
              <w:rPr>
                <w:rFonts w:cstheme="minorHAnsi"/>
              </w:rPr>
            </w:pPr>
            <w:r>
              <w:rPr>
                <w:rFonts w:cstheme="minorHAnsi"/>
              </w:rPr>
              <w:t>Slightly rucked</w:t>
            </w:r>
          </w:p>
          <w:p w14:paraId="41924034" w14:textId="77777777" w:rsidR="00A13076" w:rsidRDefault="00A13076" w:rsidP="00BB4DF4">
            <w:pPr>
              <w:pStyle w:val="TableTextLeft10pt"/>
              <w:rPr>
                <w:rFonts w:cstheme="minorHAnsi"/>
              </w:rPr>
            </w:pPr>
          </w:p>
          <w:p w14:paraId="22B5E28F" w14:textId="77777777" w:rsidR="00A13076" w:rsidRDefault="00A13076" w:rsidP="00BB4DF4">
            <w:pPr>
              <w:pStyle w:val="TableTextLeft10pt"/>
              <w:rPr>
                <w:rFonts w:cstheme="minorHAnsi"/>
              </w:rPr>
            </w:pPr>
            <w:r>
              <w:rPr>
                <w:rFonts w:cstheme="minorHAnsi"/>
              </w:rPr>
              <w:t>As new, March 2022</w:t>
            </w:r>
          </w:p>
          <w:p w14:paraId="36C14F5B" w14:textId="77777777" w:rsidR="00A13076" w:rsidRDefault="00A13076" w:rsidP="00BB4DF4">
            <w:pPr>
              <w:pStyle w:val="TableTextLeft10pt"/>
              <w:rPr>
                <w:rFonts w:cstheme="minorHAnsi"/>
              </w:rPr>
            </w:pPr>
            <w:r>
              <w:rPr>
                <w:rFonts w:cstheme="minorHAnsi"/>
              </w:rPr>
              <w:t>Natural screed type line marks</w:t>
            </w:r>
          </w:p>
          <w:p w14:paraId="310E33DF" w14:textId="77777777" w:rsidR="00A13076" w:rsidRPr="00475D27" w:rsidRDefault="00A13076" w:rsidP="00BB4DF4">
            <w:pPr>
              <w:pStyle w:val="TableTextLeft10pt"/>
              <w:rPr>
                <w:rFonts w:cstheme="minorHAnsi"/>
              </w:rPr>
            </w:pPr>
            <w:r>
              <w:rPr>
                <w:rFonts w:cstheme="minorHAnsi"/>
              </w:rPr>
              <w:t>Scattered white paint stains and paint marks</w:t>
            </w:r>
          </w:p>
        </w:tc>
        <w:tc>
          <w:tcPr>
            <w:tcW w:w="3685" w:type="dxa"/>
            <w:tcBorders>
              <w:left w:val="single" w:sz="4" w:space="0" w:color="000000"/>
            </w:tcBorders>
          </w:tcPr>
          <w:p w14:paraId="08E8B560" w14:textId="77777777" w:rsidR="00A13076" w:rsidRDefault="00615DE2" w:rsidP="00BB4DF4">
            <w:pPr>
              <w:pStyle w:val="TableTextLeft10pt"/>
              <w:rPr>
                <w:rFonts w:cstheme="minorHAnsi"/>
              </w:rPr>
            </w:pPr>
            <w:r w:rsidRPr="00116A53">
              <w:rPr>
                <w:color w:val="0070C0"/>
                <w:szCs w:val="21"/>
              </w:rPr>
              <w:sym w:font="Wingdings" w:char="F0FC"/>
            </w:r>
          </w:p>
          <w:p w14:paraId="6282E2AA" w14:textId="77777777" w:rsidR="00615DE2" w:rsidRDefault="00615DE2" w:rsidP="00BB4DF4">
            <w:pPr>
              <w:pStyle w:val="TableTextLeft10pt"/>
              <w:rPr>
                <w:rFonts w:cstheme="minorHAnsi"/>
              </w:rPr>
            </w:pPr>
          </w:p>
          <w:p w14:paraId="523E75D7" w14:textId="77777777" w:rsidR="00615DE2" w:rsidRDefault="00615DE2" w:rsidP="00BB4DF4">
            <w:pPr>
              <w:pStyle w:val="TableTextLeft10pt"/>
              <w:rPr>
                <w:rFonts w:cstheme="minorHAnsi"/>
              </w:rPr>
            </w:pPr>
          </w:p>
          <w:p w14:paraId="413B8A07" w14:textId="77777777" w:rsidR="00615DE2" w:rsidRDefault="00615DE2" w:rsidP="00BB4DF4">
            <w:pPr>
              <w:pStyle w:val="TableTextLeft10pt"/>
              <w:rPr>
                <w:rFonts w:cstheme="minorHAnsi"/>
              </w:rPr>
            </w:pPr>
          </w:p>
          <w:p w14:paraId="242B0EFA" w14:textId="77777777" w:rsidR="00615DE2" w:rsidRPr="00475D27" w:rsidRDefault="00615DE2" w:rsidP="00615DE2">
            <w:pPr>
              <w:pStyle w:val="TableTextLeft10pt"/>
              <w:rPr>
                <w:rFonts w:cstheme="minorHAnsi"/>
              </w:rPr>
            </w:pPr>
            <w:r>
              <w:rPr>
                <w:rFonts w:cstheme="minorHAnsi"/>
              </w:rPr>
              <w:t>Significantly yellow stained</w:t>
            </w:r>
          </w:p>
        </w:tc>
      </w:tr>
      <w:tr w:rsidR="00A13076" w:rsidRPr="00F46EB4" w14:paraId="11074B02" w14:textId="77777777" w:rsidTr="00BB4DF4">
        <w:trPr>
          <w:trHeight w:val="408"/>
          <w:jc w:val="center"/>
        </w:trPr>
        <w:tc>
          <w:tcPr>
            <w:tcW w:w="935" w:type="dxa"/>
            <w:vAlign w:val="center"/>
          </w:tcPr>
          <w:p w14:paraId="1420E233" w14:textId="77777777" w:rsidR="00A13076" w:rsidRPr="00F46EB4" w:rsidRDefault="00A13076" w:rsidP="00BB4DF4">
            <w:pPr>
              <w:pStyle w:val="ReportListNumbers"/>
            </w:pPr>
          </w:p>
        </w:tc>
        <w:tc>
          <w:tcPr>
            <w:tcW w:w="2269" w:type="dxa"/>
          </w:tcPr>
          <w:p w14:paraId="4C92875B" w14:textId="77777777" w:rsidR="00A13076" w:rsidRPr="003F2161" w:rsidRDefault="00A13076" w:rsidP="00BB4DF4">
            <w:pPr>
              <w:pStyle w:val="TableTextLeft10pt"/>
            </w:pPr>
            <w:r w:rsidRPr="003F2161">
              <w:t>Skirting Boards</w:t>
            </w:r>
          </w:p>
        </w:tc>
        <w:tc>
          <w:tcPr>
            <w:tcW w:w="3685" w:type="dxa"/>
          </w:tcPr>
          <w:p w14:paraId="2C5F9D2E" w14:textId="77777777" w:rsidR="00A13076" w:rsidRDefault="00A13076" w:rsidP="00BB4DF4">
            <w:pPr>
              <w:pStyle w:val="TableTextLeft10pt"/>
              <w:rPr>
                <w:rFonts w:cstheme="minorHAnsi"/>
              </w:rPr>
            </w:pPr>
            <w:r>
              <w:rPr>
                <w:rFonts w:cstheme="minorHAnsi"/>
              </w:rPr>
              <w:t>Part tiles as wall tiles</w:t>
            </w:r>
          </w:p>
          <w:p w14:paraId="6B1DAF7F" w14:textId="77777777" w:rsidR="00A13076" w:rsidRDefault="00A13076" w:rsidP="00BB4DF4">
            <w:pPr>
              <w:pStyle w:val="TableTextLeft10pt"/>
              <w:rPr>
                <w:rFonts w:cstheme="minorHAnsi"/>
              </w:rPr>
            </w:pPr>
          </w:p>
          <w:p w14:paraId="6CE28768" w14:textId="77777777" w:rsidR="00A13076" w:rsidRPr="00475D27" w:rsidRDefault="00A13076" w:rsidP="00BB4DF4">
            <w:pPr>
              <w:pStyle w:val="TableTextLeft10pt"/>
              <w:rPr>
                <w:rFonts w:cstheme="minorHAnsi"/>
              </w:rPr>
            </w:pPr>
            <w:r>
              <w:rPr>
                <w:rFonts w:cstheme="minorHAnsi"/>
              </w:rPr>
              <w:t>Part white painted</w:t>
            </w:r>
          </w:p>
        </w:tc>
        <w:tc>
          <w:tcPr>
            <w:tcW w:w="3685" w:type="dxa"/>
            <w:tcBorders>
              <w:right w:val="single" w:sz="4" w:space="0" w:color="000000"/>
            </w:tcBorders>
          </w:tcPr>
          <w:p w14:paraId="49718CC1" w14:textId="77777777" w:rsidR="00A13076" w:rsidRDefault="00A13076" w:rsidP="00BB4DF4">
            <w:pPr>
              <w:pStyle w:val="TableTextLeft10pt"/>
              <w:rPr>
                <w:rFonts w:cstheme="minorHAnsi"/>
              </w:rPr>
            </w:pPr>
            <w:r>
              <w:rPr>
                <w:rFonts w:cstheme="minorHAnsi"/>
              </w:rPr>
              <w:t>Good used order</w:t>
            </w:r>
          </w:p>
          <w:p w14:paraId="24319837" w14:textId="77777777" w:rsidR="00A13076" w:rsidRDefault="00A13076" w:rsidP="00BB4DF4">
            <w:pPr>
              <w:pStyle w:val="TableTextLeft10pt"/>
              <w:rPr>
                <w:rFonts w:cstheme="minorHAnsi"/>
              </w:rPr>
            </w:pPr>
          </w:p>
          <w:p w14:paraId="1DA93021"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7EA813AA" w14:textId="77777777" w:rsidR="00A13076" w:rsidRPr="00475D27" w:rsidRDefault="00615DE2" w:rsidP="00BB4DF4">
            <w:pPr>
              <w:pStyle w:val="TableTextLeft10pt"/>
              <w:rPr>
                <w:rFonts w:cstheme="minorHAnsi"/>
              </w:rPr>
            </w:pPr>
            <w:r w:rsidRPr="00116A53">
              <w:rPr>
                <w:color w:val="0070C0"/>
                <w:szCs w:val="21"/>
              </w:rPr>
              <w:sym w:font="Wingdings" w:char="F0FC"/>
            </w:r>
          </w:p>
        </w:tc>
      </w:tr>
    </w:tbl>
    <w:p w14:paraId="5FD55514" w14:textId="77777777" w:rsidR="00A13076" w:rsidRDefault="00A13076">
      <w:r>
        <w:br w:type="page"/>
      </w:r>
    </w:p>
    <w:p w14:paraId="162DD9CD" w14:textId="77777777" w:rsidR="00A13076" w:rsidRDefault="00A13076" w:rsidP="00A13076">
      <w:pPr>
        <w:pStyle w:val="Footer"/>
        <w:pBdr>
          <w:top w:val="none" w:sz="0" w:space="0" w:color="auto"/>
        </w:pBdr>
        <w:jc w:val="left"/>
        <w:rPr>
          <w:color w:val="7FA841"/>
          <w:sz w:val="24"/>
          <w:szCs w:val="20"/>
        </w:rPr>
      </w:pPr>
      <w:r>
        <w:rPr>
          <w:color w:val="7FA841"/>
          <w:sz w:val="24"/>
          <w:szCs w:val="20"/>
        </w:rPr>
        <w:lastRenderedPageBreak/>
        <w:t>En-Suite Shower Room</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10D0A64C"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780958C6"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99F92D4"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19D07BE6"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6E2DF8D3"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74AFA16C"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70BF4A7B" w14:textId="77777777" w:rsidTr="00BB4DF4">
        <w:trPr>
          <w:trHeight w:val="408"/>
          <w:jc w:val="center"/>
        </w:trPr>
        <w:tc>
          <w:tcPr>
            <w:tcW w:w="935" w:type="dxa"/>
            <w:vAlign w:val="center"/>
          </w:tcPr>
          <w:p w14:paraId="2F88610A" w14:textId="77777777" w:rsidR="00A13076" w:rsidRPr="00F46EB4" w:rsidRDefault="00A13076" w:rsidP="00BB4DF4">
            <w:pPr>
              <w:pStyle w:val="ReportListNumbers"/>
            </w:pPr>
          </w:p>
        </w:tc>
        <w:tc>
          <w:tcPr>
            <w:tcW w:w="2269" w:type="dxa"/>
          </w:tcPr>
          <w:p w14:paraId="1DFF95A6" w14:textId="77777777" w:rsidR="00A13076" w:rsidRPr="003F2161" w:rsidRDefault="00A13076" w:rsidP="00BB4DF4">
            <w:pPr>
              <w:pStyle w:val="TableTextLeft10pt"/>
            </w:pPr>
            <w:r w:rsidRPr="003F2161">
              <w:t>Walls</w:t>
            </w:r>
          </w:p>
        </w:tc>
        <w:tc>
          <w:tcPr>
            <w:tcW w:w="3685" w:type="dxa"/>
          </w:tcPr>
          <w:p w14:paraId="711CD30C" w14:textId="77777777" w:rsidR="00A13076" w:rsidRDefault="00A13076" w:rsidP="00BB4DF4">
            <w:pPr>
              <w:pStyle w:val="TableTextLeft10pt"/>
              <w:rPr>
                <w:rFonts w:cstheme="minorHAnsi"/>
              </w:rPr>
            </w:pPr>
            <w:r>
              <w:rPr>
                <w:rFonts w:cstheme="minorHAnsi"/>
              </w:rPr>
              <w:t>Part white painted</w:t>
            </w:r>
          </w:p>
          <w:p w14:paraId="79D97A14" w14:textId="77777777" w:rsidR="00A13076" w:rsidRDefault="00A13076" w:rsidP="00BB4DF4">
            <w:pPr>
              <w:pStyle w:val="TableTextLeft10pt"/>
              <w:rPr>
                <w:rFonts w:cstheme="minorHAnsi"/>
              </w:rPr>
            </w:pPr>
          </w:p>
          <w:p w14:paraId="272D41E2" w14:textId="77777777" w:rsidR="00A13076" w:rsidRDefault="00A13076" w:rsidP="00BB4DF4">
            <w:pPr>
              <w:pStyle w:val="TableTextLeft10pt"/>
              <w:rPr>
                <w:rFonts w:cstheme="minorHAnsi"/>
              </w:rPr>
            </w:pPr>
          </w:p>
          <w:p w14:paraId="0E45553E" w14:textId="77777777" w:rsidR="00A13076" w:rsidRDefault="00A13076" w:rsidP="00BB4DF4">
            <w:pPr>
              <w:pStyle w:val="TableTextLeft10pt"/>
              <w:rPr>
                <w:rFonts w:cstheme="minorHAnsi"/>
              </w:rPr>
            </w:pPr>
            <w:r>
              <w:rPr>
                <w:rFonts w:cstheme="minorHAnsi"/>
              </w:rPr>
              <w:t>Part pale cream, grey mottled square tiles, off-white grout</w:t>
            </w:r>
          </w:p>
          <w:p w14:paraId="14E3F2B5" w14:textId="77777777" w:rsidR="00A13076" w:rsidRDefault="00A13076" w:rsidP="00BB4DF4">
            <w:pPr>
              <w:pStyle w:val="TableTextLeft10pt"/>
              <w:rPr>
                <w:rFonts w:cstheme="minorHAnsi"/>
              </w:rPr>
            </w:pPr>
          </w:p>
          <w:p w14:paraId="07E2D2AA" w14:textId="77777777" w:rsidR="00A13076" w:rsidRDefault="00A13076" w:rsidP="00BB4DF4">
            <w:pPr>
              <w:pStyle w:val="TableTextLeft10pt"/>
              <w:rPr>
                <w:rFonts w:cstheme="minorHAnsi"/>
              </w:rPr>
            </w:pPr>
          </w:p>
          <w:p w14:paraId="23B86D1F" w14:textId="77777777" w:rsidR="00A13076" w:rsidRPr="00475D27" w:rsidRDefault="00A13076" w:rsidP="00BB4DF4">
            <w:pPr>
              <w:pStyle w:val="TableTextLeft10pt"/>
              <w:rPr>
                <w:rFonts w:cstheme="minorHAnsi"/>
              </w:rPr>
            </w:pPr>
            <w:r>
              <w:rPr>
                <w:rFonts w:cstheme="minorHAnsi"/>
              </w:rPr>
              <w:t>Part plain cream rectangular ceramic tiles, grey grout</w:t>
            </w:r>
          </w:p>
        </w:tc>
        <w:tc>
          <w:tcPr>
            <w:tcW w:w="3685" w:type="dxa"/>
            <w:tcBorders>
              <w:right w:val="single" w:sz="4" w:space="0" w:color="000000"/>
            </w:tcBorders>
          </w:tcPr>
          <w:p w14:paraId="753EFBED" w14:textId="77777777" w:rsidR="00A13076" w:rsidRDefault="00A13076" w:rsidP="00BB4DF4">
            <w:pPr>
              <w:pStyle w:val="TableTextLeft10pt"/>
              <w:rPr>
                <w:rFonts w:cstheme="minorHAnsi"/>
              </w:rPr>
            </w:pPr>
            <w:r>
              <w:rPr>
                <w:rFonts w:cstheme="minorHAnsi"/>
              </w:rPr>
              <w:t>Freshly painted, March 2022</w:t>
            </w:r>
          </w:p>
          <w:p w14:paraId="0C539FBF" w14:textId="77777777" w:rsidR="00A13076" w:rsidRDefault="00A13076" w:rsidP="00BB4DF4">
            <w:pPr>
              <w:pStyle w:val="TableTextLeft10pt"/>
              <w:rPr>
                <w:rFonts w:cstheme="minorHAnsi"/>
              </w:rPr>
            </w:pPr>
            <w:r>
              <w:rPr>
                <w:rFonts w:cstheme="minorHAnsi"/>
              </w:rPr>
              <w:t>Painted over defects</w:t>
            </w:r>
          </w:p>
          <w:p w14:paraId="7F24248B" w14:textId="77777777" w:rsidR="00A13076" w:rsidRDefault="00A13076" w:rsidP="00BB4DF4">
            <w:pPr>
              <w:pStyle w:val="TableTextLeft10pt"/>
              <w:rPr>
                <w:rFonts w:cstheme="minorHAnsi"/>
              </w:rPr>
            </w:pPr>
          </w:p>
          <w:p w14:paraId="289AF79C" w14:textId="77777777" w:rsidR="00A13076" w:rsidRDefault="00A13076" w:rsidP="00BB4DF4">
            <w:pPr>
              <w:pStyle w:val="TableTextLeft10pt"/>
              <w:rPr>
                <w:rFonts w:cstheme="minorHAnsi"/>
              </w:rPr>
            </w:pPr>
            <w:r>
              <w:rPr>
                <w:rFonts w:cstheme="minorHAnsi"/>
              </w:rPr>
              <w:t>White paint overspill marks to edges</w:t>
            </w:r>
          </w:p>
          <w:p w14:paraId="5C19F31D" w14:textId="77777777" w:rsidR="00A13076" w:rsidRDefault="00A13076" w:rsidP="00BB4DF4">
            <w:pPr>
              <w:pStyle w:val="TableTextLeft10pt"/>
              <w:rPr>
                <w:rFonts w:cstheme="minorHAnsi"/>
              </w:rPr>
            </w:pPr>
            <w:r>
              <w:rPr>
                <w:rFonts w:cstheme="minorHAnsi"/>
              </w:rPr>
              <w:t>Good used order</w:t>
            </w:r>
          </w:p>
          <w:p w14:paraId="6A907866" w14:textId="77777777" w:rsidR="00A13076" w:rsidRDefault="00A13076" w:rsidP="00BB4DF4">
            <w:pPr>
              <w:pStyle w:val="TableTextLeft10pt"/>
              <w:rPr>
                <w:rFonts w:cstheme="minorHAnsi"/>
              </w:rPr>
            </w:pPr>
            <w:r>
              <w:rPr>
                <w:rFonts w:cstheme="minorHAnsi"/>
              </w:rPr>
              <w:t>Grout appears refreshed, March 2022</w:t>
            </w:r>
          </w:p>
          <w:p w14:paraId="4367CB3A" w14:textId="77777777" w:rsidR="00A13076" w:rsidRDefault="00A13076" w:rsidP="00BB4DF4">
            <w:pPr>
              <w:pStyle w:val="TableTextLeft10pt"/>
              <w:rPr>
                <w:rFonts w:cstheme="minorHAnsi"/>
              </w:rPr>
            </w:pPr>
          </w:p>
          <w:p w14:paraId="7FEC58AB" w14:textId="77777777" w:rsidR="00A13076" w:rsidRDefault="00A13076" w:rsidP="00BB4DF4">
            <w:pPr>
              <w:pStyle w:val="TableTextLeft10pt"/>
              <w:rPr>
                <w:rFonts w:cstheme="minorHAnsi"/>
              </w:rPr>
            </w:pPr>
            <w:r>
              <w:rPr>
                <w:rFonts w:cstheme="minorHAnsi"/>
              </w:rPr>
              <w:t>Good used order</w:t>
            </w:r>
          </w:p>
          <w:p w14:paraId="291287D7" w14:textId="77777777" w:rsidR="00A13076" w:rsidRPr="00475D27" w:rsidRDefault="00A13076" w:rsidP="00BB4DF4">
            <w:pPr>
              <w:pStyle w:val="TableTextLeft10pt"/>
              <w:rPr>
                <w:rFonts w:cstheme="minorHAnsi"/>
              </w:rPr>
            </w:pPr>
            <w:r>
              <w:rPr>
                <w:rFonts w:cstheme="minorHAnsi"/>
              </w:rPr>
              <w:t>General gaps within grouting</w:t>
            </w:r>
          </w:p>
        </w:tc>
        <w:tc>
          <w:tcPr>
            <w:tcW w:w="3685" w:type="dxa"/>
            <w:tcBorders>
              <w:left w:val="single" w:sz="4" w:space="0" w:color="000000"/>
            </w:tcBorders>
          </w:tcPr>
          <w:p w14:paraId="46F2165A" w14:textId="77777777" w:rsidR="00A13076" w:rsidRDefault="00615DE2" w:rsidP="00BB4DF4">
            <w:pPr>
              <w:pStyle w:val="TableTextLeft10pt"/>
              <w:rPr>
                <w:rFonts w:cstheme="minorHAnsi"/>
              </w:rPr>
            </w:pPr>
            <w:r>
              <w:rPr>
                <w:rFonts w:cstheme="minorHAnsi"/>
              </w:rPr>
              <w:t>2 x white flakes or touch-ups LHS entry from bedroom</w:t>
            </w:r>
          </w:p>
          <w:p w14:paraId="50504CF7" w14:textId="77777777" w:rsidR="00615DE2" w:rsidRDefault="00615DE2" w:rsidP="00BB4DF4">
            <w:pPr>
              <w:pStyle w:val="TableTextLeft10pt"/>
              <w:rPr>
                <w:rFonts w:cstheme="minorHAnsi"/>
              </w:rPr>
            </w:pPr>
            <w:r>
              <w:rPr>
                <w:rFonts w:cstheme="minorHAnsi"/>
              </w:rPr>
              <w:t>Red scribble mark low level LHS entry</w:t>
            </w:r>
          </w:p>
          <w:p w14:paraId="33A58A81" w14:textId="77777777" w:rsidR="00615DE2" w:rsidRPr="00475D27" w:rsidRDefault="00615DE2" w:rsidP="00BB4DF4">
            <w:pPr>
              <w:pStyle w:val="TableTextLeft10pt"/>
              <w:rPr>
                <w:rFonts w:cstheme="minorHAnsi"/>
              </w:rPr>
            </w:pPr>
            <w:r>
              <w:rPr>
                <w:rFonts w:cstheme="minorHAnsi"/>
              </w:rPr>
              <w:t>Blue liquid or ink type stain marks either side of shower area entry</w:t>
            </w:r>
          </w:p>
        </w:tc>
      </w:tr>
      <w:tr w:rsidR="00A13076" w:rsidRPr="00F46EB4" w14:paraId="1FCB0494" w14:textId="77777777" w:rsidTr="00BB4DF4">
        <w:trPr>
          <w:trHeight w:val="408"/>
          <w:jc w:val="center"/>
        </w:trPr>
        <w:tc>
          <w:tcPr>
            <w:tcW w:w="935" w:type="dxa"/>
            <w:tcBorders>
              <w:bottom w:val="single" w:sz="6" w:space="0" w:color="595959"/>
            </w:tcBorders>
            <w:vAlign w:val="center"/>
          </w:tcPr>
          <w:p w14:paraId="759945CB" w14:textId="77777777" w:rsidR="00A13076" w:rsidRPr="00F46EB4" w:rsidRDefault="00A13076" w:rsidP="00BB4DF4">
            <w:pPr>
              <w:pStyle w:val="ReportListNumbers"/>
            </w:pPr>
          </w:p>
        </w:tc>
        <w:tc>
          <w:tcPr>
            <w:tcW w:w="2269" w:type="dxa"/>
            <w:tcBorders>
              <w:bottom w:val="single" w:sz="6" w:space="0" w:color="595959"/>
            </w:tcBorders>
          </w:tcPr>
          <w:p w14:paraId="1417795B" w14:textId="77777777" w:rsidR="00A13076" w:rsidRPr="003F2161" w:rsidRDefault="00A13076" w:rsidP="00BB4DF4">
            <w:pPr>
              <w:pStyle w:val="TableTextLeft10pt"/>
            </w:pPr>
            <w:r w:rsidRPr="003F2161">
              <w:t>Ceiling</w:t>
            </w:r>
          </w:p>
        </w:tc>
        <w:tc>
          <w:tcPr>
            <w:tcW w:w="3685" w:type="dxa"/>
            <w:tcBorders>
              <w:bottom w:val="single" w:sz="6" w:space="0" w:color="595959"/>
            </w:tcBorders>
          </w:tcPr>
          <w:p w14:paraId="63974E3B" w14:textId="77777777" w:rsidR="00A13076" w:rsidRPr="00475D27" w:rsidRDefault="00A13076" w:rsidP="00BB4DF4">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3EA113C9"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4480E481" w14:textId="77777777" w:rsidR="00A13076" w:rsidRPr="00475D27" w:rsidRDefault="00615DE2" w:rsidP="00615DE2">
            <w:pPr>
              <w:pStyle w:val="TableTextLeft10pt"/>
              <w:rPr>
                <w:rFonts w:cstheme="minorHAnsi"/>
              </w:rPr>
            </w:pPr>
            <w:r>
              <w:rPr>
                <w:rFonts w:cstheme="minorHAnsi"/>
              </w:rPr>
              <w:t>A bit patchy and spotting within shower area</w:t>
            </w:r>
          </w:p>
        </w:tc>
      </w:tr>
      <w:tr w:rsidR="00A13076" w:rsidRPr="00F46EB4" w14:paraId="03A9B994" w14:textId="77777777" w:rsidTr="00BB4DF4">
        <w:trPr>
          <w:trHeight w:val="408"/>
          <w:jc w:val="center"/>
        </w:trPr>
        <w:tc>
          <w:tcPr>
            <w:tcW w:w="935" w:type="dxa"/>
            <w:tcBorders>
              <w:right w:val="nil"/>
            </w:tcBorders>
            <w:shd w:val="clear" w:color="auto" w:fill="EAEAEA"/>
            <w:vAlign w:val="center"/>
          </w:tcPr>
          <w:p w14:paraId="4A7B61D4" w14:textId="77777777" w:rsidR="00A13076" w:rsidRPr="00F46EB4" w:rsidRDefault="00A13076" w:rsidP="00BB4DF4"/>
        </w:tc>
        <w:tc>
          <w:tcPr>
            <w:tcW w:w="2269" w:type="dxa"/>
            <w:tcBorders>
              <w:left w:val="nil"/>
              <w:right w:val="nil"/>
            </w:tcBorders>
            <w:shd w:val="clear" w:color="auto" w:fill="EAEAEA"/>
            <w:vAlign w:val="center"/>
          </w:tcPr>
          <w:p w14:paraId="7A64E777" w14:textId="77777777" w:rsidR="00A13076" w:rsidRPr="003F2161" w:rsidRDefault="00A13076" w:rsidP="00BB4DF4">
            <w:pPr>
              <w:pStyle w:val="TableTextLeft10pt"/>
            </w:pPr>
            <w:r w:rsidRPr="00D405A3">
              <w:rPr>
                <w:color w:val="7FA841"/>
              </w:rPr>
              <w:t>Fixtures &amp; Fittings</w:t>
            </w:r>
          </w:p>
        </w:tc>
        <w:tc>
          <w:tcPr>
            <w:tcW w:w="3685" w:type="dxa"/>
            <w:tcBorders>
              <w:left w:val="nil"/>
              <w:right w:val="nil"/>
            </w:tcBorders>
            <w:shd w:val="clear" w:color="auto" w:fill="EAEAEA"/>
            <w:vAlign w:val="center"/>
          </w:tcPr>
          <w:p w14:paraId="0C10BE30" w14:textId="77777777" w:rsidR="00A13076" w:rsidRPr="00475D27" w:rsidRDefault="00A13076" w:rsidP="00BB4DF4">
            <w:pPr>
              <w:pStyle w:val="TableTextLeft10pt"/>
              <w:rPr>
                <w:rFonts w:cstheme="minorHAnsi"/>
              </w:rPr>
            </w:pPr>
          </w:p>
        </w:tc>
        <w:tc>
          <w:tcPr>
            <w:tcW w:w="3685" w:type="dxa"/>
            <w:tcBorders>
              <w:left w:val="nil"/>
              <w:right w:val="single" w:sz="4" w:space="0" w:color="000000"/>
            </w:tcBorders>
            <w:shd w:val="clear" w:color="auto" w:fill="EAEAEA"/>
            <w:vAlign w:val="center"/>
          </w:tcPr>
          <w:p w14:paraId="795CF7F3" w14:textId="77777777" w:rsidR="00A13076" w:rsidRPr="00475D27" w:rsidRDefault="00A13076" w:rsidP="00BB4DF4">
            <w:pPr>
              <w:pStyle w:val="TableTextLeft10pt"/>
              <w:rPr>
                <w:rFonts w:cstheme="minorHAnsi"/>
              </w:rPr>
            </w:pPr>
          </w:p>
        </w:tc>
        <w:tc>
          <w:tcPr>
            <w:tcW w:w="3685" w:type="dxa"/>
            <w:tcBorders>
              <w:left w:val="single" w:sz="4" w:space="0" w:color="000000"/>
            </w:tcBorders>
            <w:shd w:val="clear" w:color="auto" w:fill="EAEAEA"/>
            <w:vAlign w:val="center"/>
          </w:tcPr>
          <w:p w14:paraId="7EA10E2C" w14:textId="77777777" w:rsidR="00A13076" w:rsidRPr="00475D27" w:rsidRDefault="00A13076" w:rsidP="00BB4DF4">
            <w:pPr>
              <w:pStyle w:val="TableTextLeft10pt"/>
              <w:rPr>
                <w:rFonts w:cstheme="minorHAnsi"/>
              </w:rPr>
            </w:pPr>
          </w:p>
        </w:tc>
      </w:tr>
      <w:tr w:rsidR="00A13076" w:rsidRPr="00F46EB4" w14:paraId="66AC0348" w14:textId="77777777" w:rsidTr="00BB4DF4">
        <w:trPr>
          <w:trHeight w:val="408"/>
          <w:jc w:val="center"/>
        </w:trPr>
        <w:tc>
          <w:tcPr>
            <w:tcW w:w="935" w:type="dxa"/>
            <w:vAlign w:val="center"/>
          </w:tcPr>
          <w:p w14:paraId="21412587" w14:textId="77777777" w:rsidR="00A13076" w:rsidRPr="00F46EB4" w:rsidRDefault="00A13076" w:rsidP="00BB4DF4">
            <w:pPr>
              <w:pStyle w:val="ReportListNumbers"/>
            </w:pPr>
          </w:p>
        </w:tc>
        <w:tc>
          <w:tcPr>
            <w:tcW w:w="2269" w:type="dxa"/>
          </w:tcPr>
          <w:p w14:paraId="5B497FD0" w14:textId="77777777" w:rsidR="00A13076" w:rsidRPr="003F2161" w:rsidRDefault="00A13076" w:rsidP="00BB4DF4">
            <w:pPr>
              <w:pStyle w:val="TableTextLeft10pt"/>
            </w:pPr>
            <w:r w:rsidRPr="003F2161">
              <w:t>Lighting</w:t>
            </w:r>
          </w:p>
        </w:tc>
        <w:tc>
          <w:tcPr>
            <w:tcW w:w="3685" w:type="dxa"/>
          </w:tcPr>
          <w:p w14:paraId="2DB92B40" w14:textId="77777777" w:rsidR="00A13076" w:rsidRDefault="00A13076" w:rsidP="00BB4DF4">
            <w:pPr>
              <w:pStyle w:val="TableTextLeft10pt"/>
              <w:rPr>
                <w:rFonts w:cstheme="minorHAnsi"/>
              </w:rPr>
            </w:pPr>
            <w:r>
              <w:rPr>
                <w:rFonts w:cstheme="minorHAnsi"/>
              </w:rPr>
              <w:t>4 x ceiling spotlights</w:t>
            </w:r>
          </w:p>
          <w:p w14:paraId="33BD042D" w14:textId="77777777" w:rsidR="00A13076" w:rsidRDefault="00A13076" w:rsidP="00BB4DF4">
            <w:pPr>
              <w:pStyle w:val="TableTextLeft10pt"/>
              <w:rPr>
                <w:rFonts w:cstheme="minorHAnsi"/>
              </w:rPr>
            </w:pPr>
            <w:r>
              <w:rPr>
                <w:rFonts w:cstheme="minorHAnsi"/>
              </w:rPr>
              <w:t xml:space="preserve">2 x wall mounted brushed stainless steel </w:t>
            </w:r>
            <w:r w:rsidR="00DC517C">
              <w:rPr>
                <w:rFonts w:cstheme="minorHAnsi"/>
              </w:rPr>
              <w:t>down lighters</w:t>
            </w:r>
          </w:p>
          <w:p w14:paraId="75560896" w14:textId="77777777" w:rsidR="00A13076" w:rsidRDefault="00A13076" w:rsidP="00BB4DF4">
            <w:pPr>
              <w:pStyle w:val="TableTextLeft10pt"/>
              <w:rPr>
                <w:rFonts w:cstheme="minorHAnsi"/>
              </w:rPr>
            </w:pPr>
            <w:r>
              <w:rPr>
                <w:rFonts w:cstheme="minorHAnsi"/>
              </w:rPr>
              <w:t>4 x small spotlights below slatted shelf</w:t>
            </w:r>
          </w:p>
          <w:p w14:paraId="00946552" w14:textId="77777777" w:rsidR="00A13076" w:rsidRPr="00475D27" w:rsidRDefault="00A13076" w:rsidP="00BB4DF4">
            <w:pPr>
              <w:pStyle w:val="TableTextLeft10pt"/>
              <w:rPr>
                <w:rFonts w:cstheme="minorHAnsi"/>
              </w:rPr>
            </w:pPr>
            <w:r>
              <w:rPr>
                <w:rFonts w:cstheme="minorHAnsi"/>
              </w:rPr>
              <w:t>2 x wall mounted frosted plastic shade lights with vault area</w:t>
            </w:r>
          </w:p>
        </w:tc>
        <w:tc>
          <w:tcPr>
            <w:tcW w:w="3685" w:type="dxa"/>
            <w:tcBorders>
              <w:right w:val="single" w:sz="4" w:space="0" w:color="000000"/>
            </w:tcBorders>
          </w:tcPr>
          <w:p w14:paraId="57FFB3F5" w14:textId="77777777" w:rsidR="00A13076" w:rsidRDefault="00A13076" w:rsidP="00BB4DF4">
            <w:pPr>
              <w:pStyle w:val="TableTextLeft10pt"/>
              <w:rPr>
                <w:rFonts w:cstheme="minorHAnsi"/>
              </w:rPr>
            </w:pPr>
            <w:r>
              <w:rPr>
                <w:rFonts w:cstheme="minorHAnsi"/>
              </w:rPr>
              <w:t>Working order</w:t>
            </w:r>
          </w:p>
          <w:p w14:paraId="07A7AE8D" w14:textId="77777777" w:rsidR="00A13076" w:rsidRDefault="00A13076" w:rsidP="00BB4DF4">
            <w:pPr>
              <w:pStyle w:val="TableTextLeft10pt"/>
              <w:rPr>
                <w:rFonts w:cstheme="minorHAnsi"/>
              </w:rPr>
            </w:pPr>
            <w:r>
              <w:rPr>
                <w:rFonts w:cstheme="minorHAnsi"/>
              </w:rPr>
              <w:t>Working order</w:t>
            </w:r>
          </w:p>
          <w:p w14:paraId="46E00F6B" w14:textId="77777777" w:rsidR="00A13076" w:rsidRDefault="00A13076" w:rsidP="00BB4DF4">
            <w:pPr>
              <w:pStyle w:val="TableTextLeft10pt"/>
              <w:rPr>
                <w:rFonts w:cstheme="minorHAnsi"/>
              </w:rPr>
            </w:pPr>
          </w:p>
          <w:p w14:paraId="1CBC5E8E" w14:textId="77777777" w:rsidR="00A13076" w:rsidRDefault="00A13076" w:rsidP="00BB4DF4">
            <w:pPr>
              <w:pStyle w:val="TableTextLeft10pt"/>
              <w:rPr>
                <w:rFonts w:cstheme="minorHAnsi"/>
              </w:rPr>
            </w:pPr>
            <w:r>
              <w:rPr>
                <w:rFonts w:cstheme="minorHAnsi"/>
              </w:rPr>
              <w:t>Not working</w:t>
            </w:r>
          </w:p>
          <w:p w14:paraId="01842988" w14:textId="77777777" w:rsidR="00A13076" w:rsidRPr="00475D27"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463A05DF" w14:textId="77777777" w:rsidR="00A13076" w:rsidRDefault="00DC517C" w:rsidP="00BB4DF4">
            <w:pPr>
              <w:pStyle w:val="TableTextLeft10pt"/>
              <w:rPr>
                <w:rFonts w:cstheme="minorHAnsi"/>
              </w:rPr>
            </w:pPr>
            <w:r w:rsidRPr="00116A53">
              <w:rPr>
                <w:color w:val="0070C0"/>
                <w:szCs w:val="21"/>
              </w:rPr>
              <w:sym w:font="Wingdings" w:char="F0FC"/>
            </w:r>
          </w:p>
          <w:p w14:paraId="3B001015" w14:textId="77777777" w:rsidR="00615DE2" w:rsidRDefault="00615DE2" w:rsidP="00BB4DF4">
            <w:pPr>
              <w:pStyle w:val="TableTextLeft10pt"/>
              <w:rPr>
                <w:rFonts w:cstheme="minorHAnsi"/>
              </w:rPr>
            </w:pPr>
          </w:p>
          <w:p w14:paraId="0C75D34B" w14:textId="77777777" w:rsidR="00615DE2" w:rsidRDefault="00615DE2" w:rsidP="00BB4DF4">
            <w:pPr>
              <w:pStyle w:val="TableTextLeft10pt"/>
              <w:rPr>
                <w:rFonts w:cstheme="minorHAnsi"/>
              </w:rPr>
            </w:pPr>
          </w:p>
          <w:p w14:paraId="1F3799AC" w14:textId="77777777" w:rsidR="00615DE2" w:rsidRDefault="00615DE2" w:rsidP="00BB4DF4">
            <w:pPr>
              <w:pStyle w:val="TableTextLeft10pt"/>
              <w:rPr>
                <w:rFonts w:cstheme="minorHAnsi"/>
              </w:rPr>
            </w:pPr>
            <w:r>
              <w:rPr>
                <w:rFonts w:cstheme="minorHAnsi"/>
              </w:rPr>
              <w:t>Not working as at start of tenancy</w:t>
            </w:r>
          </w:p>
          <w:p w14:paraId="330F2284" w14:textId="77777777" w:rsidR="00615DE2" w:rsidRPr="00475D27" w:rsidRDefault="00615DE2" w:rsidP="00BB4DF4">
            <w:pPr>
              <w:pStyle w:val="TableTextLeft10pt"/>
              <w:rPr>
                <w:rFonts w:cstheme="minorHAnsi"/>
              </w:rPr>
            </w:pPr>
          </w:p>
        </w:tc>
      </w:tr>
      <w:tr w:rsidR="00A13076" w:rsidRPr="00F46EB4" w14:paraId="47826E7E" w14:textId="77777777" w:rsidTr="00BB4DF4">
        <w:trPr>
          <w:trHeight w:val="408"/>
          <w:jc w:val="center"/>
        </w:trPr>
        <w:tc>
          <w:tcPr>
            <w:tcW w:w="935" w:type="dxa"/>
            <w:vAlign w:val="center"/>
          </w:tcPr>
          <w:p w14:paraId="7006DF7C" w14:textId="77777777" w:rsidR="00A13076" w:rsidRPr="00F46EB4" w:rsidRDefault="00A13076" w:rsidP="00BB4DF4">
            <w:pPr>
              <w:pStyle w:val="ReportListNumbers"/>
            </w:pPr>
          </w:p>
        </w:tc>
        <w:tc>
          <w:tcPr>
            <w:tcW w:w="2269" w:type="dxa"/>
          </w:tcPr>
          <w:p w14:paraId="52B87B53" w14:textId="77777777" w:rsidR="00A13076" w:rsidRPr="003F2161" w:rsidRDefault="00A13076" w:rsidP="00BB4DF4">
            <w:pPr>
              <w:pStyle w:val="TableTextLeft10pt"/>
            </w:pPr>
            <w:r w:rsidRPr="003F2161">
              <w:t>Heating</w:t>
            </w:r>
          </w:p>
        </w:tc>
        <w:tc>
          <w:tcPr>
            <w:tcW w:w="3685" w:type="dxa"/>
          </w:tcPr>
          <w:p w14:paraId="0A6012EC" w14:textId="77777777" w:rsidR="00A13076" w:rsidRPr="00475D27" w:rsidRDefault="00A13076" w:rsidP="00BB4DF4">
            <w:pPr>
              <w:pStyle w:val="TableTextLeft10pt"/>
              <w:rPr>
                <w:rFonts w:cstheme="minorHAnsi"/>
              </w:rPr>
            </w:pPr>
            <w:r>
              <w:rPr>
                <w:rFonts w:cstheme="minorHAnsi"/>
              </w:rPr>
              <w:t>Chrome ladder style radiator</w:t>
            </w:r>
          </w:p>
        </w:tc>
        <w:tc>
          <w:tcPr>
            <w:tcW w:w="3685" w:type="dxa"/>
            <w:tcBorders>
              <w:right w:val="single" w:sz="4" w:space="0" w:color="000000"/>
            </w:tcBorders>
          </w:tcPr>
          <w:p w14:paraId="22C28D33" w14:textId="77777777" w:rsidR="00A13076" w:rsidRDefault="00A13076" w:rsidP="00BB4DF4">
            <w:pPr>
              <w:pStyle w:val="TableTextLeft10pt"/>
              <w:rPr>
                <w:rFonts w:cstheme="minorHAnsi"/>
              </w:rPr>
            </w:pPr>
            <w:r>
              <w:rPr>
                <w:rFonts w:cstheme="minorHAnsi"/>
              </w:rPr>
              <w:t>Fittings intact</w:t>
            </w:r>
          </w:p>
          <w:p w14:paraId="1CAFB07A" w14:textId="77777777" w:rsidR="00A13076" w:rsidRDefault="00A13076" w:rsidP="00BB4DF4">
            <w:pPr>
              <w:pStyle w:val="TableTextLeft10pt"/>
              <w:rPr>
                <w:rFonts w:cstheme="minorHAnsi"/>
              </w:rPr>
            </w:pPr>
            <w:r>
              <w:rPr>
                <w:rFonts w:cstheme="minorHAnsi"/>
              </w:rPr>
              <w:t>Rust colour stain to lower rail</w:t>
            </w:r>
          </w:p>
          <w:p w14:paraId="1B11EEB9" w14:textId="77777777" w:rsidR="00A13076" w:rsidRDefault="00A13076" w:rsidP="00BB4DF4">
            <w:pPr>
              <w:pStyle w:val="TableTextLeft10pt"/>
              <w:rPr>
                <w:rFonts w:cstheme="minorHAnsi"/>
              </w:rPr>
            </w:pPr>
            <w:r>
              <w:rPr>
                <w:rFonts w:cstheme="minorHAnsi"/>
              </w:rPr>
              <w:t>Some tiny rust marks to side rails</w:t>
            </w:r>
          </w:p>
          <w:p w14:paraId="19FFDDBD" w14:textId="77777777" w:rsidR="00A13076" w:rsidRPr="00475D27" w:rsidRDefault="00A13076" w:rsidP="00BB4DF4">
            <w:pPr>
              <w:pStyle w:val="TableTextLeft10pt"/>
              <w:rPr>
                <w:rFonts w:cstheme="minorHAnsi"/>
              </w:rPr>
            </w:pPr>
            <w:r>
              <w:rPr>
                <w:rFonts w:cstheme="minorHAnsi"/>
              </w:rPr>
              <w:t>Not tested</w:t>
            </w:r>
          </w:p>
        </w:tc>
        <w:tc>
          <w:tcPr>
            <w:tcW w:w="3685" w:type="dxa"/>
            <w:tcBorders>
              <w:left w:val="single" w:sz="4" w:space="0" w:color="000000"/>
            </w:tcBorders>
          </w:tcPr>
          <w:p w14:paraId="07EA6DC9"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6A6C0E07" w14:textId="77777777" w:rsidTr="00BB4DF4">
        <w:trPr>
          <w:trHeight w:val="408"/>
          <w:jc w:val="center"/>
        </w:trPr>
        <w:tc>
          <w:tcPr>
            <w:tcW w:w="935" w:type="dxa"/>
            <w:tcBorders>
              <w:bottom w:val="single" w:sz="6" w:space="0" w:color="595959"/>
            </w:tcBorders>
            <w:vAlign w:val="center"/>
          </w:tcPr>
          <w:p w14:paraId="71D5B3A2" w14:textId="77777777" w:rsidR="00A13076" w:rsidRPr="00F46EB4" w:rsidRDefault="00A13076" w:rsidP="00BB4DF4">
            <w:pPr>
              <w:pStyle w:val="ReportListNumbers"/>
            </w:pPr>
          </w:p>
        </w:tc>
        <w:tc>
          <w:tcPr>
            <w:tcW w:w="2269" w:type="dxa"/>
            <w:tcBorders>
              <w:bottom w:val="single" w:sz="6" w:space="0" w:color="595959"/>
            </w:tcBorders>
          </w:tcPr>
          <w:p w14:paraId="2E594237" w14:textId="77777777" w:rsidR="00A13076" w:rsidRPr="003F2161" w:rsidRDefault="00A13076" w:rsidP="00BB4DF4">
            <w:pPr>
              <w:pStyle w:val="TableTextLeft10pt"/>
            </w:pPr>
            <w:r>
              <w:t>Sockets and Switches</w:t>
            </w:r>
          </w:p>
        </w:tc>
        <w:tc>
          <w:tcPr>
            <w:tcW w:w="3685" w:type="dxa"/>
            <w:tcBorders>
              <w:bottom w:val="single" w:sz="6" w:space="0" w:color="595959"/>
            </w:tcBorders>
          </w:tcPr>
          <w:p w14:paraId="314E1544" w14:textId="77777777" w:rsidR="00A13076" w:rsidRPr="00475D27" w:rsidRDefault="00A13076" w:rsidP="00BB4DF4">
            <w:pPr>
              <w:pStyle w:val="TableTextLeft10pt"/>
              <w:rPr>
                <w:rFonts w:cstheme="minorHAnsi"/>
              </w:rPr>
            </w:pPr>
            <w:r>
              <w:rPr>
                <w:rFonts w:cstheme="minorHAnsi"/>
              </w:rPr>
              <w:t>White plastic fused switches as supplied</w:t>
            </w:r>
          </w:p>
        </w:tc>
        <w:tc>
          <w:tcPr>
            <w:tcW w:w="3685" w:type="dxa"/>
            <w:tcBorders>
              <w:bottom w:val="single" w:sz="6" w:space="0" w:color="595959"/>
              <w:right w:val="single" w:sz="4" w:space="0" w:color="000000"/>
            </w:tcBorders>
          </w:tcPr>
          <w:p w14:paraId="1B92B104" w14:textId="77777777" w:rsidR="00A13076" w:rsidRPr="00475D27" w:rsidRDefault="00A13076" w:rsidP="00BB4DF4">
            <w:pPr>
              <w:pStyle w:val="TableTextLeft10pt"/>
              <w:rPr>
                <w:rFonts w:cstheme="minorHAnsi"/>
              </w:rPr>
            </w:pPr>
          </w:p>
        </w:tc>
        <w:tc>
          <w:tcPr>
            <w:tcW w:w="3685" w:type="dxa"/>
            <w:tcBorders>
              <w:left w:val="single" w:sz="4" w:space="0" w:color="000000"/>
              <w:bottom w:val="single" w:sz="6" w:space="0" w:color="595959"/>
            </w:tcBorders>
          </w:tcPr>
          <w:p w14:paraId="659D9BBA"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70D67615" w14:textId="77777777" w:rsidTr="00BB4DF4">
        <w:trPr>
          <w:trHeight w:val="408"/>
          <w:jc w:val="center"/>
        </w:trPr>
        <w:tc>
          <w:tcPr>
            <w:tcW w:w="935" w:type="dxa"/>
            <w:vAlign w:val="center"/>
          </w:tcPr>
          <w:p w14:paraId="4E630C1E" w14:textId="77777777" w:rsidR="00A13076" w:rsidRPr="00F46EB4" w:rsidRDefault="00A13076" w:rsidP="00BB4DF4">
            <w:pPr>
              <w:pStyle w:val="ReportListNumbers"/>
            </w:pPr>
          </w:p>
        </w:tc>
        <w:tc>
          <w:tcPr>
            <w:tcW w:w="2269" w:type="dxa"/>
          </w:tcPr>
          <w:p w14:paraId="48D4B21D" w14:textId="77777777" w:rsidR="00A13076" w:rsidRPr="00863DAF" w:rsidRDefault="00A13076" w:rsidP="00BB4DF4">
            <w:pPr>
              <w:pStyle w:val="TableTextLeft10pt"/>
            </w:pPr>
            <w:r>
              <w:t>Mirror</w:t>
            </w:r>
          </w:p>
        </w:tc>
        <w:tc>
          <w:tcPr>
            <w:tcW w:w="3685" w:type="dxa"/>
          </w:tcPr>
          <w:p w14:paraId="22C1ECDC" w14:textId="77777777" w:rsidR="00A13076" w:rsidRPr="00475D27" w:rsidRDefault="00A13076" w:rsidP="00BB4DF4">
            <w:pPr>
              <w:pStyle w:val="TableTextLeft10pt"/>
              <w:rPr>
                <w:rFonts w:cstheme="minorHAnsi"/>
              </w:rPr>
            </w:pPr>
            <w:r>
              <w:rPr>
                <w:rFonts w:cstheme="minorHAnsi"/>
              </w:rPr>
              <w:t>Wall mounted rectangular mirror</w:t>
            </w:r>
          </w:p>
        </w:tc>
        <w:tc>
          <w:tcPr>
            <w:tcW w:w="3685" w:type="dxa"/>
            <w:tcBorders>
              <w:right w:val="single" w:sz="4" w:space="0" w:color="000000"/>
            </w:tcBorders>
          </w:tcPr>
          <w:p w14:paraId="04A88419"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4FE07432"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57B8B216" w14:textId="77777777" w:rsidTr="00BB4DF4">
        <w:trPr>
          <w:trHeight w:val="408"/>
          <w:jc w:val="center"/>
        </w:trPr>
        <w:tc>
          <w:tcPr>
            <w:tcW w:w="935" w:type="dxa"/>
            <w:vAlign w:val="center"/>
          </w:tcPr>
          <w:p w14:paraId="6E7CEE40" w14:textId="77777777" w:rsidR="00A13076" w:rsidRPr="00F46EB4" w:rsidRDefault="00A13076" w:rsidP="00BB4DF4">
            <w:pPr>
              <w:pStyle w:val="ReportListNumbers"/>
            </w:pPr>
          </w:p>
        </w:tc>
        <w:tc>
          <w:tcPr>
            <w:tcW w:w="2269" w:type="dxa"/>
          </w:tcPr>
          <w:p w14:paraId="49CCF95F" w14:textId="77777777" w:rsidR="00A13076" w:rsidRPr="00863DAF" w:rsidRDefault="00A13076" w:rsidP="00BB4DF4">
            <w:pPr>
              <w:pStyle w:val="TableTextLeft10pt"/>
            </w:pPr>
            <w:r>
              <w:t>Basin</w:t>
            </w:r>
          </w:p>
        </w:tc>
        <w:tc>
          <w:tcPr>
            <w:tcW w:w="3685" w:type="dxa"/>
          </w:tcPr>
          <w:p w14:paraId="57878F8C" w14:textId="77777777" w:rsidR="00A13076" w:rsidRDefault="00A13076" w:rsidP="00BB4DF4">
            <w:pPr>
              <w:pStyle w:val="TableTextLeft10pt"/>
              <w:rPr>
                <w:rFonts w:cstheme="minorHAnsi"/>
              </w:rPr>
            </w:pPr>
            <w:r>
              <w:rPr>
                <w:rFonts w:cstheme="minorHAnsi"/>
              </w:rPr>
              <w:t>Wall mounted small white basin</w:t>
            </w:r>
          </w:p>
          <w:p w14:paraId="069AC621" w14:textId="77777777" w:rsidR="00A13076" w:rsidRDefault="00A13076" w:rsidP="00BB4DF4">
            <w:pPr>
              <w:pStyle w:val="TableTextLeft10pt"/>
              <w:rPr>
                <w:rFonts w:cstheme="minorHAnsi"/>
              </w:rPr>
            </w:pPr>
            <w:r>
              <w:rPr>
                <w:rFonts w:cstheme="minorHAnsi"/>
              </w:rPr>
              <w:t>Chrome mixer tap</w:t>
            </w:r>
          </w:p>
          <w:p w14:paraId="7AAF9269" w14:textId="77777777" w:rsidR="00A13076" w:rsidRPr="00475D27" w:rsidRDefault="00A13076" w:rsidP="00BB4DF4">
            <w:pPr>
              <w:pStyle w:val="TableTextLeft10pt"/>
              <w:rPr>
                <w:rFonts w:cstheme="minorHAnsi"/>
              </w:rPr>
            </w:pPr>
            <w:r>
              <w:rPr>
                <w:rFonts w:cstheme="minorHAnsi"/>
              </w:rPr>
              <w:t>Chrome push release plug</w:t>
            </w:r>
          </w:p>
        </w:tc>
        <w:tc>
          <w:tcPr>
            <w:tcW w:w="3685" w:type="dxa"/>
            <w:tcBorders>
              <w:right w:val="single" w:sz="4" w:space="0" w:color="000000"/>
            </w:tcBorders>
          </w:tcPr>
          <w:p w14:paraId="3C90CFB7"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1A7D65D7"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2835961C" w14:textId="77777777" w:rsidTr="00BB4DF4">
        <w:trPr>
          <w:trHeight w:val="408"/>
          <w:jc w:val="center"/>
        </w:trPr>
        <w:tc>
          <w:tcPr>
            <w:tcW w:w="935" w:type="dxa"/>
            <w:vAlign w:val="center"/>
          </w:tcPr>
          <w:p w14:paraId="6394CCAF" w14:textId="77777777" w:rsidR="00A13076" w:rsidRPr="00F46EB4" w:rsidRDefault="00A13076" w:rsidP="00BB4DF4">
            <w:pPr>
              <w:pStyle w:val="ReportListNumbers"/>
            </w:pPr>
          </w:p>
        </w:tc>
        <w:tc>
          <w:tcPr>
            <w:tcW w:w="2269" w:type="dxa"/>
          </w:tcPr>
          <w:p w14:paraId="5E7D357B" w14:textId="77777777" w:rsidR="00A13076" w:rsidRDefault="00A13076" w:rsidP="00BB4DF4">
            <w:pPr>
              <w:pStyle w:val="TableTextLeft10pt"/>
            </w:pPr>
            <w:r>
              <w:t>Vanity Cupboard</w:t>
            </w:r>
          </w:p>
        </w:tc>
        <w:tc>
          <w:tcPr>
            <w:tcW w:w="3685" w:type="dxa"/>
          </w:tcPr>
          <w:p w14:paraId="04799CB5" w14:textId="77777777" w:rsidR="00A13076" w:rsidRDefault="00A13076" w:rsidP="00BB4DF4">
            <w:pPr>
              <w:pStyle w:val="TableTextLeft10pt"/>
              <w:rPr>
                <w:rFonts w:cstheme="minorHAnsi"/>
              </w:rPr>
            </w:pPr>
            <w:r>
              <w:rPr>
                <w:rFonts w:cstheme="minorHAnsi"/>
              </w:rPr>
              <w:t>White laminate door with chrome handle</w:t>
            </w:r>
          </w:p>
          <w:p w14:paraId="487D8A3E" w14:textId="77777777" w:rsidR="00A13076" w:rsidRDefault="00A13076" w:rsidP="00BB4DF4">
            <w:pPr>
              <w:pStyle w:val="TableTextLeft10pt"/>
              <w:rPr>
                <w:rFonts w:cstheme="minorHAnsi"/>
              </w:rPr>
            </w:pPr>
            <w:r>
              <w:rPr>
                <w:rFonts w:cstheme="minorHAnsi"/>
              </w:rPr>
              <w:t>Interior:</w:t>
            </w:r>
          </w:p>
          <w:p w14:paraId="132D5919" w14:textId="77777777" w:rsidR="00A13076" w:rsidRPr="00475D27" w:rsidRDefault="00A13076" w:rsidP="00BB4DF4">
            <w:pPr>
              <w:pStyle w:val="TableTextLeft10pt"/>
              <w:rPr>
                <w:rFonts w:cstheme="minorHAnsi"/>
              </w:rPr>
            </w:pPr>
            <w:r>
              <w:rPr>
                <w:rFonts w:cstheme="minorHAnsi"/>
              </w:rPr>
              <w:t>White laminate shelf</w:t>
            </w:r>
          </w:p>
        </w:tc>
        <w:tc>
          <w:tcPr>
            <w:tcW w:w="3685" w:type="dxa"/>
            <w:tcBorders>
              <w:right w:val="single" w:sz="4" w:space="0" w:color="000000"/>
            </w:tcBorders>
          </w:tcPr>
          <w:p w14:paraId="4DBFCF20"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5279DD8F" w14:textId="77777777" w:rsidR="00A13076" w:rsidRPr="00475D27" w:rsidRDefault="00615DE2" w:rsidP="00BB4DF4">
            <w:pPr>
              <w:pStyle w:val="TableTextLeft10pt"/>
              <w:rPr>
                <w:rFonts w:cstheme="minorHAnsi"/>
              </w:rPr>
            </w:pPr>
            <w:r w:rsidRPr="00116A53">
              <w:rPr>
                <w:color w:val="0070C0"/>
                <w:szCs w:val="21"/>
              </w:rPr>
              <w:sym w:font="Wingdings" w:char="F0FC"/>
            </w:r>
          </w:p>
        </w:tc>
      </w:tr>
    </w:tbl>
    <w:p w14:paraId="2ACC7DE0" w14:textId="77777777" w:rsidR="00A13076" w:rsidRDefault="00A13076">
      <w:r>
        <w:br w:type="page"/>
      </w:r>
    </w:p>
    <w:p w14:paraId="0205BBB7" w14:textId="77777777" w:rsidR="00A13076" w:rsidRDefault="00A13076" w:rsidP="00A13076">
      <w:pPr>
        <w:pStyle w:val="Footer"/>
        <w:pBdr>
          <w:top w:val="none" w:sz="0" w:space="0" w:color="auto"/>
        </w:pBdr>
        <w:jc w:val="left"/>
        <w:rPr>
          <w:color w:val="7FA841"/>
          <w:sz w:val="24"/>
          <w:szCs w:val="20"/>
        </w:rPr>
      </w:pPr>
      <w:r>
        <w:rPr>
          <w:color w:val="7FA841"/>
          <w:sz w:val="24"/>
          <w:szCs w:val="20"/>
        </w:rPr>
        <w:lastRenderedPageBreak/>
        <w:t>En-Suite Shower Room</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6C672D82"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30FF1DF1"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462C84D0"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34EFFD60"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5D80F3C"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7CCD55F2"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0AE54C4B" w14:textId="77777777" w:rsidTr="00BB4DF4">
        <w:trPr>
          <w:trHeight w:val="408"/>
          <w:jc w:val="center"/>
        </w:trPr>
        <w:tc>
          <w:tcPr>
            <w:tcW w:w="935" w:type="dxa"/>
            <w:vAlign w:val="center"/>
          </w:tcPr>
          <w:p w14:paraId="4D49B329" w14:textId="77777777" w:rsidR="00A13076" w:rsidRPr="00F46EB4" w:rsidRDefault="00A13076" w:rsidP="00BB4DF4">
            <w:pPr>
              <w:pStyle w:val="ReportListNumbers"/>
            </w:pPr>
          </w:p>
        </w:tc>
        <w:tc>
          <w:tcPr>
            <w:tcW w:w="2269" w:type="dxa"/>
          </w:tcPr>
          <w:p w14:paraId="1F6B0B21" w14:textId="77777777" w:rsidR="00A13076" w:rsidRPr="00863DAF" w:rsidRDefault="00A13076" w:rsidP="00BB4DF4">
            <w:pPr>
              <w:pStyle w:val="TableTextLeft10pt"/>
            </w:pPr>
            <w:r>
              <w:t>WC</w:t>
            </w:r>
          </w:p>
        </w:tc>
        <w:tc>
          <w:tcPr>
            <w:tcW w:w="3685" w:type="dxa"/>
          </w:tcPr>
          <w:p w14:paraId="6896C5A8" w14:textId="77777777" w:rsidR="00A13076" w:rsidRDefault="00A13076" w:rsidP="00BB4DF4">
            <w:pPr>
              <w:pStyle w:val="TableTextLeft10pt"/>
              <w:rPr>
                <w:rFonts w:cstheme="minorHAnsi"/>
              </w:rPr>
            </w:pPr>
            <w:r>
              <w:rPr>
                <w:rFonts w:cstheme="minorHAnsi"/>
              </w:rPr>
              <w:t>White WC</w:t>
            </w:r>
          </w:p>
          <w:p w14:paraId="7B29A19C" w14:textId="77777777" w:rsidR="00A13076" w:rsidRDefault="00A13076" w:rsidP="00BB4DF4">
            <w:pPr>
              <w:pStyle w:val="TableTextLeft10pt"/>
              <w:rPr>
                <w:rFonts w:cstheme="minorHAnsi"/>
              </w:rPr>
            </w:pPr>
            <w:r>
              <w:rPr>
                <w:rFonts w:cstheme="minorHAnsi"/>
              </w:rPr>
              <w:t>White plastic seat and lid</w:t>
            </w:r>
          </w:p>
          <w:p w14:paraId="0729C6E0" w14:textId="77777777" w:rsidR="00A13076" w:rsidRPr="00475D27" w:rsidRDefault="00A13076" w:rsidP="00BB4DF4">
            <w:pPr>
              <w:pStyle w:val="TableTextLeft10pt"/>
              <w:rPr>
                <w:rFonts w:cstheme="minorHAnsi"/>
              </w:rPr>
            </w:pPr>
            <w:r>
              <w:rPr>
                <w:rFonts w:cstheme="minorHAnsi"/>
              </w:rPr>
              <w:t>Chrome double push flush</w:t>
            </w:r>
          </w:p>
        </w:tc>
        <w:tc>
          <w:tcPr>
            <w:tcW w:w="3685" w:type="dxa"/>
            <w:tcBorders>
              <w:right w:val="single" w:sz="4" w:space="0" w:color="000000"/>
            </w:tcBorders>
          </w:tcPr>
          <w:p w14:paraId="68BF33BF" w14:textId="77777777" w:rsidR="00A13076" w:rsidRDefault="00A13076" w:rsidP="00BB4DF4">
            <w:pPr>
              <w:pStyle w:val="TableTextLeft10pt"/>
              <w:rPr>
                <w:rFonts w:cstheme="minorHAnsi"/>
              </w:rPr>
            </w:pPr>
            <w:r>
              <w:rPr>
                <w:rFonts w:cstheme="minorHAnsi"/>
              </w:rPr>
              <w:t>Very good order</w:t>
            </w:r>
          </w:p>
          <w:p w14:paraId="0A312552" w14:textId="77777777" w:rsidR="00A13076" w:rsidRPr="00475D27" w:rsidRDefault="00A13076" w:rsidP="00BB4DF4">
            <w:pPr>
              <w:pStyle w:val="TableTextLeft10pt"/>
              <w:rPr>
                <w:rFonts w:cstheme="minorHAnsi"/>
              </w:rPr>
            </w:pPr>
            <w:r>
              <w:rPr>
                <w:rFonts w:cstheme="minorHAnsi"/>
              </w:rPr>
              <w:t>Sealant as new, March 2022</w:t>
            </w:r>
          </w:p>
        </w:tc>
        <w:tc>
          <w:tcPr>
            <w:tcW w:w="3685" w:type="dxa"/>
            <w:tcBorders>
              <w:left w:val="single" w:sz="4" w:space="0" w:color="000000"/>
            </w:tcBorders>
          </w:tcPr>
          <w:p w14:paraId="1A7162BA"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64D72ED3" w14:textId="77777777" w:rsidTr="00BB4DF4">
        <w:trPr>
          <w:trHeight w:val="408"/>
          <w:jc w:val="center"/>
        </w:trPr>
        <w:tc>
          <w:tcPr>
            <w:tcW w:w="935" w:type="dxa"/>
            <w:vAlign w:val="center"/>
          </w:tcPr>
          <w:p w14:paraId="19ACA11B" w14:textId="77777777" w:rsidR="00A13076" w:rsidRPr="00F46EB4" w:rsidRDefault="00A13076" w:rsidP="00BB4DF4">
            <w:pPr>
              <w:pStyle w:val="ReportListNumbers"/>
            </w:pPr>
          </w:p>
        </w:tc>
        <w:tc>
          <w:tcPr>
            <w:tcW w:w="2269" w:type="dxa"/>
          </w:tcPr>
          <w:p w14:paraId="0EAD43B5" w14:textId="77777777" w:rsidR="00A13076" w:rsidRDefault="00A13076" w:rsidP="00BB4DF4">
            <w:pPr>
              <w:pStyle w:val="TableTextLeft10pt"/>
            </w:pPr>
            <w:r>
              <w:t>Vent</w:t>
            </w:r>
          </w:p>
        </w:tc>
        <w:tc>
          <w:tcPr>
            <w:tcW w:w="3685" w:type="dxa"/>
          </w:tcPr>
          <w:p w14:paraId="280B2164" w14:textId="77777777" w:rsidR="00A13076" w:rsidRPr="00475D27" w:rsidRDefault="00A13076" w:rsidP="00BB4DF4">
            <w:pPr>
              <w:pStyle w:val="TableTextLeft10pt"/>
              <w:rPr>
                <w:rFonts w:cstheme="minorHAnsi"/>
              </w:rPr>
            </w:pPr>
            <w:r>
              <w:rPr>
                <w:rFonts w:cstheme="minorHAnsi"/>
              </w:rPr>
              <w:t>Wall mounted white plastic vent</w:t>
            </w:r>
          </w:p>
        </w:tc>
        <w:tc>
          <w:tcPr>
            <w:tcW w:w="3685" w:type="dxa"/>
            <w:tcBorders>
              <w:right w:val="single" w:sz="4" w:space="0" w:color="000000"/>
            </w:tcBorders>
          </w:tcPr>
          <w:p w14:paraId="4E0CBA5E" w14:textId="77777777" w:rsidR="00A13076" w:rsidRPr="00475D27" w:rsidRDefault="00A13076" w:rsidP="00BB4DF4">
            <w:pPr>
              <w:pStyle w:val="TableTextLeft10pt"/>
              <w:rPr>
                <w:rFonts w:cstheme="minorHAnsi"/>
              </w:rPr>
            </w:pPr>
            <w:r>
              <w:rPr>
                <w:rFonts w:cstheme="minorHAnsi"/>
              </w:rPr>
              <w:t>Edge paint marked</w:t>
            </w:r>
          </w:p>
        </w:tc>
        <w:tc>
          <w:tcPr>
            <w:tcW w:w="3685" w:type="dxa"/>
            <w:tcBorders>
              <w:left w:val="single" w:sz="4" w:space="0" w:color="000000"/>
            </w:tcBorders>
          </w:tcPr>
          <w:p w14:paraId="59567519"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63642546" w14:textId="77777777" w:rsidTr="00BB4DF4">
        <w:trPr>
          <w:trHeight w:val="408"/>
          <w:jc w:val="center"/>
        </w:trPr>
        <w:tc>
          <w:tcPr>
            <w:tcW w:w="935" w:type="dxa"/>
            <w:vAlign w:val="center"/>
          </w:tcPr>
          <w:p w14:paraId="2E2C4053" w14:textId="77777777" w:rsidR="00A13076" w:rsidRPr="00F46EB4" w:rsidRDefault="00A13076" w:rsidP="00BB4DF4">
            <w:pPr>
              <w:pStyle w:val="ReportListNumbers"/>
            </w:pPr>
          </w:p>
        </w:tc>
        <w:tc>
          <w:tcPr>
            <w:tcW w:w="2269" w:type="dxa"/>
          </w:tcPr>
          <w:p w14:paraId="72AC8AAA" w14:textId="77777777" w:rsidR="00A13076" w:rsidRPr="00863DAF" w:rsidRDefault="00A13076" w:rsidP="00BB4DF4">
            <w:pPr>
              <w:pStyle w:val="TableTextLeft10pt"/>
            </w:pPr>
            <w:r>
              <w:t>WC Roll Holder</w:t>
            </w:r>
          </w:p>
        </w:tc>
        <w:tc>
          <w:tcPr>
            <w:tcW w:w="3685" w:type="dxa"/>
          </w:tcPr>
          <w:p w14:paraId="605085C8" w14:textId="77777777" w:rsidR="00A13076" w:rsidRPr="00475D27" w:rsidRDefault="00A13076" w:rsidP="00BB4DF4">
            <w:pPr>
              <w:pStyle w:val="TableTextLeft10pt"/>
              <w:rPr>
                <w:rFonts w:cstheme="minorHAnsi"/>
              </w:rPr>
            </w:pPr>
            <w:r>
              <w:rPr>
                <w:rFonts w:cstheme="minorHAnsi"/>
              </w:rPr>
              <w:t>Wall mounted chrome WC roll holder</w:t>
            </w:r>
          </w:p>
        </w:tc>
        <w:tc>
          <w:tcPr>
            <w:tcW w:w="3685" w:type="dxa"/>
            <w:tcBorders>
              <w:right w:val="single" w:sz="4" w:space="0" w:color="000000"/>
            </w:tcBorders>
          </w:tcPr>
          <w:p w14:paraId="0C292466"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21660F42"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29D17D2B" w14:textId="77777777" w:rsidTr="00BB4DF4">
        <w:trPr>
          <w:trHeight w:val="408"/>
          <w:jc w:val="center"/>
        </w:trPr>
        <w:tc>
          <w:tcPr>
            <w:tcW w:w="935" w:type="dxa"/>
            <w:vAlign w:val="center"/>
          </w:tcPr>
          <w:p w14:paraId="13F6E784" w14:textId="77777777" w:rsidR="00A13076" w:rsidRPr="00F46EB4" w:rsidRDefault="00A13076" w:rsidP="00BB4DF4">
            <w:pPr>
              <w:pStyle w:val="ReportListNumbers"/>
            </w:pPr>
          </w:p>
        </w:tc>
        <w:tc>
          <w:tcPr>
            <w:tcW w:w="2269" w:type="dxa"/>
          </w:tcPr>
          <w:p w14:paraId="021C7AD0" w14:textId="77777777" w:rsidR="00A13076" w:rsidRDefault="00A13076" w:rsidP="00BB4DF4">
            <w:pPr>
              <w:pStyle w:val="TableTextLeft10pt"/>
            </w:pPr>
            <w:r>
              <w:t>Vent</w:t>
            </w:r>
          </w:p>
        </w:tc>
        <w:tc>
          <w:tcPr>
            <w:tcW w:w="3685" w:type="dxa"/>
          </w:tcPr>
          <w:p w14:paraId="19A03875" w14:textId="77777777" w:rsidR="00A13076" w:rsidRDefault="00A13076" w:rsidP="00BB4DF4">
            <w:pPr>
              <w:pStyle w:val="TableTextLeft10pt"/>
              <w:rPr>
                <w:rFonts w:cstheme="minorHAnsi"/>
              </w:rPr>
            </w:pPr>
            <w:r>
              <w:rPr>
                <w:rFonts w:cstheme="minorHAnsi"/>
              </w:rPr>
              <w:t>Ceiling mounted white vent extractor</w:t>
            </w:r>
          </w:p>
        </w:tc>
        <w:tc>
          <w:tcPr>
            <w:tcW w:w="3685" w:type="dxa"/>
            <w:tcBorders>
              <w:right w:val="single" w:sz="4" w:space="0" w:color="000000"/>
            </w:tcBorders>
          </w:tcPr>
          <w:p w14:paraId="32A2B181" w14:textId="77777777" w:rsidR="00A13076"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268079E8"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1BD91003" w14:textId="77777777" w:rsidTr="00BB4DF4">
        <w:trPr>
          <w:trHeight w:val="408"/>
          <w:jc w:val="center"/>
        </w:trPr>
        <w:tc>
          <w:tcPr>
            <w:tcW w:w="935" w:type="dxa"/>
            <w:vAlign w:val="center"/>
          </w:tcPr>
          <w:p w14:paraId="64BBA3D3" w14:textId="77777777" w:rsidR="00A13076" w:rsidRPr="00F46EB4" w:rsidRDefault="00A13076" w:rsidP="00BB4DF4">
            <w:pPr>
              <w:pStyle w:val="ReportListNumbers"/>
            </w:pPr>
          </w:p>
        </w:tc>
        <w:tc>
          <w:tcPr>
            <w:tcW w:w="2269" w:type="dxa"/>
          </w:tcPr>
          <w:p w14:paraId="0D88C141" w14:textId="77777777" w:rsidR="00A13076" w:rsidRDefault="00A13076" w:rsidP="00BB4DF4">
            <w:pPr>
              <w:pStyle w:val="TableTextLeft10pt"/>
            </w:pPr>
            <w:r>
              <w:t>Shower Area</w:t>
            </w:r>
          </w:p>
        </w:tc>
        <w:tc>
          <w:tcPr>
            <w:tcW w:w="3685" w:type="dxa"/>
          </w:tcPr>
          <w:p w14:paraId="526A87CB" w14:textId="77777777" w:rsidR="00A13076" w:rsidRDefault="00A13076" w:rsidP="00BB4DF4">
            <w:pPr>
              <w:pStyle w:val="TableTextLeft10pt"/>
              <w:rPr>
                <w:rFonts w:cstheme="minorHAnsi"/>
              </w:rPr>
            </w:pPr>
            <w:r>
              <w:rPr>
                <w:rFonts w:cstheme="minorHAnsi"/>
              </w:rPr>
              <w:t>Floor mounted square metal plug surround</w:t>
            </w:r>
          </w:p>
          <w:p w14:paraId="5BE864E4" w14:textId="77777777" w:rsidR="00A13076" w:rsidRDefault="00A13076" w:rsidP="00BB4DF4">
            <w:pPr>
              <w:pStyle w:val="TableTextLeft10pt"/>
              <w:rPr>
                <w:rFonts w:cstheme="minorHAnsi"/>
              </w:rPr>
            </w:pPr>
            <w:r>
              <w:rPr>
                <w:rFonts w:cstheme="minorHAnsi"/>
              </w:rPr>
              <w:t xml:space="preserve">Wall mounted chrome double shower controls </w:t>
            </w:r>
            <w:r w:rsidRPr="00A05BA5">
              <w:rPr>
                <w:rFonts w:cstheme="minorHAnsi"/>
                <w:i/>
              </w:rPr>
              <w:t>Grohe</w:t>
            </w:r>
          </w:p>
          <w:p w14:paraId="7D73591D" w14:textId="77777777" w:rsidR="00A13076" w:rsidRDefault="00A13076" w:rsidP="00BB4DF4">
            <w:pPr>
              <w:pStyle w:val="TableTextLeft10pt"/>
              <w:rPr>
                <w:rFonts w:cstheme="minorHAnsi"/>
              </w:rPr>
            </w:pPr>
            <w:r>
              <w:rPr>
                <w:rFonts w:cstheme="minorHAnsi"/>
              </w:rPr>
              <w:t>Chrome showerhead and hose</w:t>
            </w:r>
          </w:p>
          <w:p w14:paraId="4D2EA904" w14:textId="77777777" w:rsidR="00A13076" w:rsidRDefault="00A13076" w:rsidP="00BB4DF4">
            <w:pPr>
              <w:pStyle w:val="TableTextLeft10pt"/>
              <w:rPr>
                <w:rFonts w:cstheme="minorHAnsi"/>
              </w:rPr>
            </w:pPr>
            <w:r>
              <w:rPr>
                <w:rFonts w:cstheme="minorHAnsi"/>
              </w:rPr>
              <w:t>Wall mounted chrome shower rail with head holder</w:t>
            </w:r>
          </w:p>
          <w:p w14:paraId="1216E57C" w14:textId="77777777" w:rsidR="00A13076" w:rsidRDefault="00A13076" w:rsidP="00BB4DF4">
            <w:pPr>
              <w:pStyle w:val="TableTextLeft10pt"/>
              <w:rPr>
                <w:rFonts w:cstheme="minorHAnsi"/>
              </w:rPr>
            </w:pPr>
            <w:r>
              <w:rPr>
                <w:rFonts w:cstheme="minorHAnsi"/>
              </w:rPr>
              <w:t>Wall mounted chrome corner shower tidy</w:t>
            </w:r>
          </w:p>
        </w:tc>
        <w:tc>
          <w:tcPr>
            <w:tcW w:w="3685" w:type="dxa"/>
            <w:tcBorders>
              <w:right w:val="single" w:sz="4" w:space="0" w:color="000000"/>
            </w:tcBorders>
          </w:tcPr>
          <w:p w14:paraId="136E7029" w14:textId="77777777" w:rsidR="00A13076" w:rsidRDefault="00A13076" w:rsidP="00BB4DF4">
            <w:pPr>
              <w:pStyle w:val="TableTextLeft10pt"/>
              <w:rPr>
                <w:rFonts w:cstheme="minorHAnsi"/>
              </w:rPr>
            </w:pPr>
            <w:r>
              <w:rPr>
                <w:rFonts w:cstheme="minorHAnsi"/>
              </w:rPr>
              <w:t>Aged, dull, scratches</w:t>
            </w:r>
          </w:p>
          <w:p w14:paraId="0ED18B85" w14:textId="77777777" w:rsidR="00A13076" w:rsidRDefault="00A13076" w:rsidP="00BB4DF4">
            <w:pPr>
              <w:pStyle w:val="TableTextLeft10pt"/>
              <w:rPr>
                <w:rFonts w:cstheme="minorHAnsi"/>
              </w:rPr>
            </w:pPr>
          </w:p>
          <w:p w14:paraId="17E230C1" w14:textId="77777777" w:rsidR="00A13076" w:rsidRDefault="00A13076" w:rsidP="00BB4DF4">
            <w:pPr>
              <w:pStyle w:val="TableTextLeft10pt"/>
              <w:rPr>
                <w:rFonts w:cstheme="minorHAnsi"/>
              </w:rPr>
            </w:pPr>
            <w:r>
              <w:rPr>
                <w:rFonts w:cstheme="minorHAnsi"/>
              </w:rPr>
              <w:t>As new, March 2022</w:t>
            </w:r>
          </w:p>
          <w:p w14:paraId="5B7521DF" w14:textId="77777777" w:rsidR="00A13076" w:rsidRDefault="00A13076" w:rsidP="00BB4DF4">
            <w:pPr>
              <w:pStyle w:val="TableTextLeft10pt"/>
              <w:rPr>
                <w:rFonts w:cstheme="minorHAnsi"/>
              </w:rPr>
            </w:pPr>
            <w:r>
              <w:rPr>
                <w:rFonts w:cstheme="minorHAnsi"/>
              </w:rPr>
              <w:br/>
              <w:t>As new, March 2022</w:t>
            </w:r>
          </w:p>
          <w:p w14:paraId="37A145F9" w14:textId="77777777" w:rsidR="00A13076" w:rsidRDefault="00A13076" w:rsidP="00BB4DF4">
            <w:pPr>
              <w:pStyle w:val="TableTextLeft10pt"/>
              <w:rPr>
                <w:rFonts w:cstheme="minorHAnsi"/>
              </w:rPr>
            </w:pPr>
            <w:r>
              <w:rPr>
                <w:rFonts w:cstheme="minorHAnsi"/>
              </w:rPr>
              <w:t>As new, March 2022</w:t>
            </w:r>
            <w:r>
              <w:rPr>
                <w:rFonts w:cstheme="minorHAnsi"/>
              </w:rPr>
              <w:br/>
              <w:t>Odd paint marks</w:t>
            </w:r>
          </w:p>
          <w:p w14:paraId="410632C1" w14:textId="77777777" w:rsidR="00A13076"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25D5F307"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7EA1743B" w14:textId="77777777" w:rsidTr="00BB4DF4">
        <w:trPr>
          <w:trHeight w:val="408"/>
          <w:jc w:val="center"/>
        </w:trPr>
        <w:tc>
          <w:tcPr>
            <w:tcW w:w="935" w:type="dxa"/>
            <w:vAlign w:val="center"/>
          </w:tcPr>
          <w:p w14:paraId="71480CF7" w14:textId="77777777" w:rsidR="00A13076" w:rsidRPr="00F46EB4" w:rsidRDefault="00A13076" w:rsidP="00BB4DF4">
            <w:pPr>
              <w:pStyle w:val="ReportListNumbers"/>
            </w:pPr>
          </w:p>
        </w:tc>
        <w:tc>
          <w:tcPr>
            <w:tcW w:w="2269" w:type="dxa"/>
          </w:tcPr>
          <w:p w14:paraId="742663AD" w14:textId="77777777" w:rsidR="00A13076" w:rsidRDefault="00A13076" w:rsidP="00BB4DF4">
            <w:pPr>
              <w:pStyle w:val="TableTextLeft10pt"/>
            </w:pPr>
            <w:r>
              <w:t>Shelf</w:t>
            </w:r>
          </w:p>
        </w:tc>
        <w:tc>
          <w:tcPr>
            <w:tcW w:w="3685" w:type="dxa"/>
          </w:tcPr>
          <w:p w14:paraId="7FCADF1A" w14:textId="77777777" w:rsidR="00A13076" w:rsidRDefault="00A13076" w:rsidP="00BB4DF4">
            <w:pPr>
              <w:pStyle w:val="TableTextLeft10pt"/>
              <w:rPr>
                <w:rFonts w:cstheme="minorHAnsi"/>
              </w:rPr>
            </w:pPr>
            <w:r>
              <w:rPr>
                <w:rFonts w:cstheme="minorHAnsi"/>
              </w:rPr>
              <w:t>Fitted white painted timber slatted shelf</w:t>
            </w:r>
          </w:p>
        </w:tc>
        <w:tc>
          <w:tcPr>
            <w:tcW w:w="3685" w:type="dxa"/>
            <w:tcBorders>
              <w:right w:val="single" w:sz="4" w:space="0" w:color="000000"/>
            </w:tcBorders>
          </w:tcPr>
          <w:p w14:paraId="24DDE102" w14:textId="77777777" w:rsidR="00A13076"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6F0DC73D" w14:textId="77777777" w:rsidR="00A13076" w:rsidRPr="00475D27" w:rsidRDefault="00DC517C" w:rsidP="00BB4DF4">
            <w:pPr>
              <w:pStyle w:val="TableTextLeft10pt"/>
              <w:rPr>
                <w:rFonts w:cstheme="minorHAnsi"/>
              </w:rPr>
            </w:pPr>
            <w:r>
              <w:rPr>
                <w:rFonts w:cstheme="minorHAnsi"/>
              </w:rPr>
              <w:t>Candle wax stains near the LHS light fitting</w:t>
            </w:r>
          </w:p>
        </w:tc>
      </w:tr>
      <w:tr w:rsidR="00A13076" w:rsidRPr="00F46EB4" w14:paraId="2FA4F0A4" w14:textId="77777777" w:rsidTr="00BB4DF4">
        <w:trPr>
          <w:trHeight w:val="408"/>
          <w:jc w:val="center"/>
        </w:trPr>
        <w:tc>
          <w:tcPr>
            <w:tcW w:w="935" w:type="dxa"/>
            <w:vAlign w:val="center"/>
          </w:tcPr>
          <w:p w14:paraId="12F4EC0E" w14:textId="77777777" w:rsidR="00A13076" w:rsidRPr="00F46EB4" w:rsidRDefault="00A13076" w:rsidP="00BB4DF4">
            <w:pPr>
              <w:pStyle w:val="ReportListNumbers"/>
            </w:pPr>
          </w:p>
        </w:tc>
        <w:tc>
          <w:tcPr>
            <w:tcW w:w="2269" w:type="dxa"/>
          </w:tcPr>
          <w:p w14:paraId="591088DC" w14:textId="77777777" w:rsidR="00A13076" w:rsidRDefault="00A13076" w:rsidP="00BB4DF4">
            <w:pPr>
              <w:pStyle w:val="TableTextLeft10pt"/>
            </w:pPr>
            <w:r>
              <w:t>Vault Storage Area LHS &amp; RHS</w:t>
            </w:r>
          </w:p>
        </w:tc>
        <w:tc>
          <w:tcPr>
            <w:tcW w:w="3685" w:type="dxa"/>
          </w:tcPr>
          <w:p w14:paraId="6A5F4D77" w14:textId="77777777" w:rsidR="00A13076" w:rsidRDefault="00A13076" w:rsidP="00BB4DF4">
            <w:pPr>
              <w:pStyle w:val="TableTextLeft10pt"/>
              <w:rPr>
                <w:rFonts w:cstheme="minorHAnsi"/>
              </w:rPr>
            </w:pPr>
            <w:r>
              <w:rPr>
                <w:rFonts w:cstheme="minorHAnsi"/>
              </w:rPr>
              <w:t>Continuation of white painted</w:t>
            </w:r>
          </w:p>
          <w:p w14:paraId="652BBD7F" w14:textId="77777777" w:rsidR="00A13076" w:rsidRDefault="00A13076" w:rsidP="00BB4DF4">
            <w:pPr>
              <w:pStyle w:val="TableTextLeft10pt"/>
              <w:rPr>
                <w:rFonts w:cstheme="minorHAnsi"/>
              </w:rPr>
            </w:pPr>
            <w:r>
              <w:rPr>
                <w:rFonts w:cstheme="minorHAnsi"/>
              </w:rPr>
              <w:t>Pink plastic box with assorted paint pots and brushes</w:t>
            </w:r>
          </w:p>
          <w:p w14:paraId="5A11A739" w14:textId="77777777" w:rsidR="00A13076" w:rsidRDefault="00A13076" w:rsidP="00BB4DF4">
            <w:pPr>
              <w:pStyle w:val="TableTextLeft10pt"/>
              <w:rPr>
                <w:rFonts w:cstheme="minorHAnsi"/>
              </w:rPr>
            </w:pPr>
            <w:r>
              <w:rPr>
                <w:rFonts w:cstheme="minorHAnsi"/>
              </w:rPr>
              <w:t>2 x boxes of spare tiles</w:t>
            </w:r>
          </w:p>
          <w:p w14:paraId="724919BC" w14:textId="77777777" w:rsidR="00A13076" w:rsidRDefault="00A13076" w:rsidP="00BB4DF4">
            <w:pPr>
              <w:pStyle w:val="TableTextLeft10pt"/>
              <w:rPr>
                <w:rFonts w:cstheme="minorHAnsi"/>
              </w:rPr>
            </w:pPr>
            <w:r>
              <w:rPr>
                <w:rFonts w:cstheme="minorHAnsi"/>
              </w:rPr>
              <w:t>Wall mounted vent extractor</w:t>
            </w:r>
          </w:p>
          <w:p w14:paraId="796D2DF1" w14:textId="77777777" w:rsidR="00A13076" w:rsidRDefault="00A13076" w:rsidP="00BB4DF4">
            <w:pPr>
              <w:pStyle w:val="TableTextLeft10pt"/>
              <w:rPr>
                <w:rFonts w:cstheme="minorHAnsi"/>
              </w:rPr>
            </w:pPr>
            <w:r>
              <w:rPr>
                <w:rFonts w:cstheme="minorHAnsi"/>
              </w:rPr>
              <w:t>Spare piece of triangular shaped timber</w:t>
            </w:r>
          </w:p>
        </w:tc>
        <w:tc>
          <w:tcPr>
            <w:tcW w:w="3685" w:type="dxa"/>
            <w:tcBorders>
              <w:right w:val="single" w:sz="4" w:space="0" w:color="000000"/>
            </w:tcBorders>
          </w:tcPr>
          <w:p w14:paraId="6C885F13" w14:textId="77777777" w:rsidR="00A13076" w:rsidRDefault="00A13076" w:rsidP="00BB4DF4">
            <w:pPr>
              <w:pStyle w:val="TableTextLeft10pt"/>
              <w:rPr>
                <w:rFonts w:cstheme="minorHAnsi"/>
              </w:rPr>
            </w:pPr>
            <w:r>
              <w:rPr>
                <w:rFonts w:cstheme="minorHAnsi"/>
              </w:rPr>
              <w:t>Freshly painted, March 2022</w:t>
            </w:r>
          </w:p>
          <w:p w14:paraId="46B444BA" w14:textId="77777777" w:rsidR="00A13076" w:rsidRDefault="00A13076" w:rsidP="00BB4DF4">
            <w:pPr>
              <w:pStyle w:val="TableTextLeft10pt"/>
              <w:rPr>
                <w:rFonts w:cstheme="minorHAnsi"/>
              </w:rPr>
            </w:pPr>
          </w:p>
          <w:p w14:paraId="0CBD71E9" w14:textId="77777777" w:rsidR="00A13076" w:rsidRDefault="00A13076" w:rsidP="00BB4DF4">
            <w:pPr>
              <w:pStyle w:val="TableTextLeft10pt"/>
              <w:rPr>
                <w:rFonts w:cstheme="minorHAnsi"/>
              </w:rPr>
            </w:pPr>
          </w:p>
          <w:p w14:paraId="5AC79F0E" w14:textId="77777777" w:rsidR="00A13076" w:rsidRDefault="00A13076" w:rsidP="00BB4DF4">
            <w:pPr>
              <w:pStyle w:val="TableTextLeft10pt"/>
              <w:rPr>
                <w:rFonts w:cstheme="minorHAnsi"/>
              </w:rPr>
            </w:pPr>
            <w:r>
              <w:rPr>
                <w:rFonts w:cstheme="minorHAnsi"/>
              </w:rPr>
              <w:br/>
              <w:t>Working order</w:t>
            </w:r>
          </w:p>
          <w:p w14:paraId="372DCAC2" w14:textId="77777777" w:rsidR="00A13076" w:rsidRDefault="00A13076" w:rsidP="00BB4DF4">
            <w:pPr>
              <w:pStyle w:val="TableTextLeft10pt"/>
              <w:rPr>
                <w:rFonts w:cstheme="minorHAnsi"/>
              </w:rPr>
            </w:pPr>
            <w:r>
              <w:rPr>
                <w:rFonts w:cstheme="minorHAnsi"/>
              </w:rPr>
              <w:t>Heavy black circular stains and further black sticky stained marks</w:t>
            </w:r>
          </w:p>
          <w:p w14:paraId="72C832D0" w14:textId="77777777" w:rsidR="00A13076" w:rsidRDefault="00A13076" w:rsidP="00BB4DF4">
            <w:pPr>
              <w:pStyle w:val="TableTextLeft10pt"/>
              <w:rPr>
                <w:rFonts w:cstheme="minorHAnsi"/>
              </w:rPr>
            </w:pPr>
            <w:r>
              <w:rPr>
                <w:rFonts w:cstheme="minorHAnsi"/>
              </w:rPr>
              <w:t>Paint marks</w:t>
            </w:r>
          </w:p>
        </w:tc>
        <w:tc>
          <w:tcPr>
            <w:tcW w:w="3685" w:type="dxa"/>
            <w:tcBorders>
              <w:left w:val="single" w:sz="4" w:space="0" w:color="000000"/>
            </w:tcBorders>
          </w:tcPr>
          <w:p w14:paraId="05525A90" w14:textId="77777777" w:rsidR="00A13076" w:rsidRDefault="00615DE2" w:rsidP="00615DE2">
            <w:pPr>
              <w:pStyle w:val="TableTextLeft10pt"/>
              <w:rPr>
                <w:rFonts w:cstheme="minorHAnsi"/>
              </w:rPr>
            </w:pPr>
            <w:r>
              <w:rPr>
                <w:rFonts w:cstheme="minorHAnsi"/>
              </w:rPr>
              <w:t>LHS area has blue, yellow and pink ink type marks or crayon marks to the walls</w:t>
            </w:r>
          </w:p>
          <w:p w14:paraId="436909AC" w14:textId="77777777" w:rsidR="00615DE2" w:rsidRPr="00475D27" w:rsidRDefault="00615DE2" w:rsidP="00615DE2">
            <w:pPr>
              <w:pStyle w:val="TableTextLeft10pt"/>
              <w:rPr>
                <w:rFonts w:cstheme="minorHAnsi"/>
              </w:rPr>
            </w:pPr>
            <w:r>
              <w:rPr>
                <w:rFonts w:cstheme="minorHAnsi"/>
              </w:rPr>
              <w:t>Slight mildew spotting by the extractor vent</w:t>
            </w:r>
          </w:p>
        </w:tc>
      </w:tr>
      <w:tr w:rsidR="00615DE2" w:rsidRPr="00F46EB4" w14:paraId="6183E0BA" w14:textId="77777777" w:rsidTr="00BB4DF4">
        <w:trPr>
          <w:trHeight w:val="408"/>
          <w:jc w:val="center"/>
        </w:trPr>
        <w:tc>
          <w:tcPr>
            <w:tcW w:w="935" w:type="dxa"/>
            <w:vAlign w:val="center"/>
          </w:tcPr>
          <w:p w14:paraId="65B07F4B" w14:textId="77777777" w:rsidR="00615DE2" w:rsidRPr="00F46EB4" w:rsidRDefault="00615DE2" w:rsidP="00615DE2">
            <w:pPr>
              <w:pStyle w:val="ReportListNumbers"/>
              <w:numPr>
                <w:ilvl w:val="0"/>
                <w:numId w:val="0"/>
              </w:numPr>
              <w:ind w:left="928"/>
            </w:pPr>
          </w:p>
        </w:tc>
        <w:tc>
          <w:tcPr>
            <w:tcW w:w="2269" w:type="dxa"/>
          </w:tcPr>
          <w:p w14:paraId="3F105788" w14:textId="77777777" w:rsidR="00615DE2" w:rsidRDefault="00615DE2" w:rsidP="00BB4DF4">
            <w:pPr>
              <w:pStyle w:val="TableTextLeft10pt"/>
            </w:pPr>
          </w:p>
        </w:tc>
        <w:tc>
          <w:tcPr>
            <w:tcW w:w="3685" w:type="dxa"/>
          </w:tcPr>
          <w:p w14:paraId="70FADCD6" w14:textId="77777777" w:rsidR="00615DE2" w:rsidRDefault="00615DE2" w:rsidP="00BB4DF4">
            <w:pPr>
              <w:pStyle w:val="TableTextLeft10pt"/>
              <w:rPr>
                <w:rFonts w:cstheme="minorHAnsi"/>
              </w:rPr>
            </w:pPr>
          </w:p>
        </w:tc>
        <w:tc>
          <w:tcPr>
            <w:tcW w:w="3685" w:type="dxa"/>
            <w:tcBorders>
              <w:right w:val="single" w:sz="4" w:space="0" w:color="000000"/>
            </w:tcBorders>
          </w:tcPr>
          <w:p w14:paraId="62F6F52D" w14:textId="77777777" w:rsidR="00615DE2" w:rsidRDefault="00615DE2" w:rsidP="00BB4DF4">
            <w:pPr>
              <w:pStyle w:val="TableTextLeft10pt"/>
              <w:rPr>
                <w:rFonts w:cstheme="minorHAnsi"/>
              </w:rPr>
            </w:pPr>
          </w:p>
        </w:tc>
        <w:tc>
          <w:tcPr>
            <w:tcW w:w="3685" w:type="dxa"/>
            <w:tcBorders>
              <w:left w:val="single" w:sz="4" w:space="0" w:color="000000"/>
            </w:tcBorders>
          </w:tcPr>
          <w:p w14:paraId="3728ADDE" w14:textId="77777777" w:rsidR="00615DE2" w:rsidRPr="00615DE2" w:rsidRDefault="00615DE2" w:rsidP="00615DE2">
            <w:pPr>
              <w:pStyle w:val="TableTextLeft10pt"/>
              <w:rPr>
                <w:rFonts w:cstheme="minorHAnsi"/>
                <w:b/>
                <w:u w:val="single"/>
              </w:rPr>
            </w:pPr>
            <w:r w:rsidRPr="00615DE2">
              <w:rPr>
                <w:rFonts w:cstheme="minorHAnsi"/>
                <w:b/>
                <w:u w:val="single"/>
              </w:rPr>
              <w:t>ADDITIONAL ITEMS:</w:t>
            </w:r>
          </w:p>
          <w:p w14:paraId="2EA2F46B" w14:textId="77777777" w:rsidR="00615DE2" w:rsidRDefault="00615DE2" w:rsidP="00615DE2">
            <w:pPr>
              <w:pStyle w:val="TableTextLeft10pt"/>
              <w:rPr>
                <w:rFonts w:cstheme="minorHAnsi"/>
              </w:rPr>
            </w:pPr>
            <w:r>
              <w:rPr>
                <w:rFonts w:cstheme="minorHAnsi"/>
              </w:rPr>
              <w:t>Broom</w:t>
            </w:r>
          </w:p>
          <w:p w14:paraId="3C876D63" w14:textId="77777777" w:rsidR="00615DE2" w:rsidRDefault="00615DE2" w:rsidP="00615DE2">
            <w:pPr>
              <w:pStyle w:val="TableTextLeft10pt"/>
              <w:rPr>
                <w:rFonts w:cstheme="minorHAnsi"/>
              </w:rPr>
            </w:pPr>
            <w:r>
              <w:rPr>
                <w:rFonts w:cstheme="minorHAnsi"/>
              </w:rPr>
              <w:t>Mop</w:t>
            </w:r>
          </w:p>
          <w:p w14:paraId="327C3181" w14:textId="77777777" w:rsidR="00615DE2" w:rsidRDefault="00615DE2" w:rsidP="00615DE2">
            <w:pPr>
              <w:pStyle w:val="TableTextLeft10pt"/>
              <w:rPr>
                <w:rFonts w:cstheme="minorHAnsi"/>
              </w:rPr>
            </w:pPr>
            <w:r>
              <w:rPr>
                <w:rFonts w:cstheme="minorHAnsi"/>
              </w:rPr>
              <w:t>Pieces of timber</w:t>
            </w:r>
          </w:p>
        </w:tc>
      </w:tr>
    </w:tbl>
    <w:p w14:paraId="1B51289F" w14:textId="77777777" w:rsidR="00A13076" w:rsidRDefault="00A13076" w:rsidP="00A13076">
      <w:r>
        <w:br w:type="page"/>
      </w:r>
    </w:p>
    <w:p w14:paraId="13902891" w14:textId="77777777" w:rsidR="00A13076" w:rsidRPr="00DF05C5" w:rsidRDefault="00A13076" w:rsidP="00A13076">
      <w:pPr>
        <w:pStyle w:val="Head1Red12ptLeft"/>
        <w:rPr>
          <w:color w:val="7FA841"/>
        </w:rPr>
      </w:pPr>
      <w:bookmarkStart w:id="40" w:name="_Toc197392022"/>
      <w:r>
        <w:rPr>
          <w:color w:val="7FA841"/>
        </w:rPr>
        <w:lastRenderedPageBreak/>
        <w:t xml:space="preserve">En-Suite Shower Room </w:t>
      </w:r>
      <w:r w:rsidRPr="00DF05C5">
        <w:rPr>
          <w:color w:val="7FA841"/>
        </w:rPr>
        <w:t>Photos</w:t>
      </w:r>
      <w:bookmarkEnd w:id="40"/>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D8EA539"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C70FD1F" w14:textId="77777777" w:rsidR="00464DF7" w:rsidRPr="00E90287" w:rsidRDefault="00464DF7" w:rsidP="00464DF7">
            <w:pPr>
              <w:spacing w:line="290" w:lineRule="atLeast"/>
              <w:jc w:val="center"/>
              <w:rPr>
                <w:b/>
                <w:color w:val="7FA841"/>
                <w:szCs w:val="21"/>
              </w:rPr>
            </w:pPr>
            <w:r>
              <w:rPr>
                <w:b/>
                <w:color w:val="7FA841"/>
                <w:szCs w:val="21"/>
              </w:rPr>
              <w:t>En-Suite Shower Room</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5AB5BD0" w14:textId="77777777" w:rsidR="00464DF7" w:rsidRPr="00E90287" w:rsidRDefault="00464DF7" w:rsidP="00464DF7">
            <w:pPr>
              <w:spacing w:line="290" w:lineRule="atLeast"/>
              <w:jc w:val="center"/>
              <w:rPr>
                <w:b/>
                <w:color w:val="7FA841"/>
                <w:szCs w:val="21"/>
              </w:rPr>
            </w:pPr>
            <w:r>
              <w:rPr>
                <w:b/>
                <w:color w:val="7FA841"/>
                <w:szCs w:val="21"/>
              </w:rPr>
              <w:t>En-Suite Shower Room</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9EE1455" w14:textId="77777777" w:rsidR="00464DF7" w:rsidRPr="00E90287" w:rsidRDefault="00464DF7" w:rsidP="00464DF7">
            <w:pPr>
              <w:spacing w:line="290" w:lineRule="atLeast"/>
              <w:jc w:val="center"/>
              <w:rPr>
                <w:b/>
                <w:color w:val="7FA841"/>
                <w:szCs w:val="21"/>
              </w:rPr>
            </w:pPr>
            <w:r>
              <w:rPr>
                <w:b/>
                <w:color w:val="7FA841"/>
                <w:szCs w:val="21"/>
              </w:rPr>
              <w:t>En-Suite Shower Room</w:t>
            </w:r>
          </w:p>
        </w:tc>
      </w:tr>
      <w:tr w:rsidR="00464DF7" w14:paraId="225C3975"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46532DB"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068C77C6" wp14:editId="55DB88CC">
                  <wp:extent cx="2790825" cy="2095500"/>
                  <wp:effectExtent l="0" t="0" r="0" b="0"/>
                  <wp:docPr id="500" name="Picture 500" descr="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38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95CC969"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621BD7D8" wp14:editId="61345C39">
                  <wp:extent cx="2790825" cy="2095500"/>
                  <wp:effectExtent l="0" t="0" r="0" b="0"/>
                  <wp:docPr id="499" name="Picture 499" descr="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38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67A7906B"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30C2DFFC" wp14:editId="3F1781E4">
                  <wp:extent cx="2790825" cy="2095500"/>
                  <wp:effectExtent l="0" t="0" r="0" b="0"/>
                  <wp:docPr id="498" name="Picture 498" descr="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38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C4CA67E"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714F626" w14:textId="77777777" w:rsidR="00464DF7" w:rsidRPr="00E90287" w:rsidRDefault="00464DF7" w:rsidP="00464DF7">
            <w:pPr>
              <w:spacing w:line="290" w:lineRule="atLeast"/>
              <w:jc w:val="center"/>
              <w:rPr>
                <w:b/>
                <w:color w:val="7FA841"/>
                <w:szCs w:val="21"/>
              </w:rPr>
            </w:pPr>
            <w:r>
              <w:rPr>
                <w:b/>
                <w:color w:val="7FA841"/>
                <w:szCs w:val="21"/>
              </w:rPr>
              <w:t>En-Suite Shower Room floor yellow stained by WC</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A33F5F0" w14:textId="77777777" w:rsidR="00464DF7" w:rsidRPr="00E90287" w:rsidRDefault="00464DF7" w:rsidP="00464DF7">
            <w:pPr>
              <w:spacing w:line="290" w:lineRule="atLeast"/>
              <w:jc w:val="center"/>
              <w:rPr>
                <w:b/>
                <w:color w:val="7FA841"/>
                <w:szCs w:val="21"/>
              </w:rPr>
            </w:pPr>
            <w:r>
              <w:rPr>
                <w:b/>
                <w:color w:val="7FA841"/>
                <w:szCs w:val="21"/>
              </w:rPr>
              <w:t>En-Suite Shower Room wall flake</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66E9B68" w14:textId="77777777" w:rsidR="00464DF7" w:rsidRPr="00E90287" w:rsidRDefault="00464DF7" w:rsidP="00464DF7">
            <w:pPr>
              <w:spacing w:line="290" w:lineRule="atLeast"/>
              <w:jc w:val="center"/>
              <w:rPr>
                <w:b/>
                <w:color w:val="7FA841"/>
                <w:szCs w:val="21"/>
              </w:rPr>
            </w:pPr>
            <w:r>
              <w:rPr>
                <w:b/>
                <w:color w:val="7FA841"/>
                <w:szCs w:val="21"/>
              </w:rPr>
              <w:t>En-Suite Shower Room wall flake</w:t>
            </w:r>
          </w:p>
        </w:tc>
      </w:tr>
      <w:tr w:rsidR="00464DF7" w14:paraId="10BF02B1" w14:textId="77777777" w:rsidTr="00DC517C">
        <w:trPr>
          <w:trHeight w:val="4640"/>
        </w:trPr>
        <w:tc>
          <w:tcPr>
            <w:tcW w:w="4901" w:type="dxa"/>
            <w:tcBorders>
              <w:top w:val="single" w:sz="4" w:space="0" w:color="auto"/>
              <w:left w:val="single" w:sz="4" w:space="0" w:color="auto"/>
              <w:bottom w:val="single" w:sz="4" w:space="0" w:color="auto"/>
              <w:right w:val="single" w:sz="4" w:space="0" w:color="auto"/>
            </w:tcBorders>
            <w:vAlign w:val="center"/>
          </w:tcPr>
          <w:p w14:paraId="039C1515"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03DEDC47" wp14:editId="17B5381B">
                  <wp:extent cx="2790825" cy="2095500"/>
                  <wp:effectExtent l="0" t="0" r="0" b="0"/>
                  <wp:docPr id="497" name="Picture 497" descr="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39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15E169EC"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1E363303" wp14:editId="204FAD58">
                  <wp:extent cx="2790825" cy="2095500"/>
                  <wp:effectExtent l="0" t="0" r="0" b="0"/>
                  <wp:docPr id="496" name="Picture 496" descr="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38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03A94B6B" w14:textId="77777777" w:rsidR="00464DF7" w:rsidRPr="00987577" w:rsidRDefault="00464DF7" w:rsidP="00464DF7">
            <w:pPr>
              <w:spacing w:line="290" w:lineRule="atLeast"/>
              <w:jc w:val="center"/>
              <w:rPr>
                <w:b/>
                <w:szCs w:val="21"/>
              </w:rPr>
            </w:pPr>
            <w:r w:rsidRPr="00AE1615">
              <w:rPr>
                <w:noProof/>
                <w:szCs w:val="21"/>
                <w:lang w:eastAsia="en-GB"/>
              </w:rPr>
              <w:drawing>
                <wp:inline distT="0" distB="0" distL="0" distR="0" wp14:anchorId="2BB9C5BD" wp14:editId="10E3A30D">
                  <wp:extent cx="2790825" cy="2095500"/>
                  <wp:effectExtent l="0" t="0" r="0" b="0"/>
                  <wp:docPr id="495" name="Picture 495" descr="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38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1C92C3AC"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AD70A55" w14:textId="77777777" w:rsidR="00464DF7" w:rsidRPr="00E90287" w:rsidRDefault="00464DF7" w:rsidP="00464DF7">
            <w:pPr>
              <w:spacing w:line="290" w:lineRule="atLeast"/>
              <w:jc w:val="center"/>
              <w:rPr>
                <w:b/>
                <w:color w:val="7FA841"/>
                <w:szCs w:val="21"/>
              </w:rPr>
            </w:pPr>
            <w:r>
              <w:rPr>
                <w:b/>
                <w:color w:val="7FA841"/>
                <w:szCs w:val="21"/>
              </w:rPr>
              <w:lastRenderedPageBreak/>
              <w:t>En-Suite Shower Room wall red scribble mark</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6B42409" w14:textId="77777777" w:rsidR="00464DF7" w:rsidRPr="00E90287" w:rsidRDefault="00464DF7" w:rsidP="00464DF7">
            <w:pPr>
              <w:spacing w:line="290" w:lineRule="atLeast"/>
              <w:jc w:val="center"/>
              <w:rPr>
                <w:b/>
                <w:color w:val="7FA841"/>
                <w:szCs w:val="21"/>
              </w:rPr>
            </w:pPr>
            <w:r>
              <w:rPr>
                <w:b/>
                <w:color w:val="7FA841"/>
                <w:szCs w:val="21"/>
              </w:rPr>
              <w:t>En-Suite Shower Room wall blue liquid type marks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77D76035" w14:textId="77777777" w:rsidR="00464DF7" w:rsidRPr="00E90287" w:rsidRDefault="00464DF7" w:rsidP="00464DF7">
            <w:pPr>
              <w:spacing w:line="290" w:lineRule="atLeast"/>
              <w:jc w:val="center"/>
              <w:rPr>
                <w:b/>
                <w:color w:val="7FA841"/>
                <w:szCs w:val="21"/>
              </w:rPr>
            </w:pPr>
            <w:r>
              <w:rPr>
                <w:b/>
                <w:color w:val="7FA841"/>
                <w:szCs w:val="21"/>
              </w:rPr>
              <w:t>En-Suite Shower Room wall blue liquid type marks</w:t>
            </w:r>
          </w:p>
        </w:tc>
      </w:tr>
      <w:tr w:rsidR="00464DF7" w14:paraId="2748E69A"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5695F0C" w14:textId="77777777" w:rsidR="00464DF7" w:rsidRDefault="00464DF7" w:rsidP="00464DF7">
            <w:pPr>
              <w:spacing w:line="290" w:lineRule="atLeast"/>
              <w:jc w:val="center"/>
              <w:rPr>
                <w:szCs w:val="21"/>
              </w:rPr>
            </w:pPr>
            <w:r w:rsidRPr="00AE1615">
              <w:rPr>
                <w:b/>
                <w:noProof/>
                <w:szCs w:val="21"/>
                <w:lang w:eastAsia="en-GB"/>
              </w:rPr>
              <w:drawing>
                <wp:inline distT="0" distB="0" distL="0" distR="0" wp14:anchorId="07F2F6D4" wp14:editId="0EF3D2F9">
                  <wp:extent cx="2790825" cy="2095500"/>
                  <wp:effectExtent l="0" t="0" r="0" b="0"/>
                  <wp:docPr id="494" name="Picture 494" descr="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39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767026B9"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3AF15786" wp14:editId="57B78AF1">
                  <wp:extent cx="2790825" cy="2095500"/>
                  <wp:effectExtent l="0" t="0" r="0" b="0"/>
                  <wp:docPr id="493" name="Picture 493" descr="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39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478A7F78"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375A2288" wp14:editId="17EB933A">
                  <wp:extent cx="2790825" cy="2095500"/>
                  <wp:effectExtent l="0" t="0" r="0" b="0"/>
                  <wp:docPr id="492" name="Picture 492" descr="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39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12B39080" w14:textId="77777777" w:rsidTr="00464DF7">
        <w:trPr>
          <w:trHeight w:val="341"/>
        </w:trPr>
        <w:tc>
          <w:tcPr>
            <w:tcW w:w="4901" w:type="dxa"/>
            <w:shd w:val="clear" w:color="auto" w:fill="E7E6E6"/>
          </w:tcPr>
          <w:p w14:paraId="32C36AC7" w14:textId="77777777" w:rsidR="00464DF7" w:rsidRPr="00E90287" w:rsidRDefault="00464DF7" w:rsidP="00464DF7">
            <w:pPr>
              <w:spacing w:line="290" w:lineRule="atLeast"/>
              <w:jc w:val="center"/>
              <w:rPr>
                <w:b/>
                <w:color w:val="7FA841"/>
                <w:szCs w:val="21"/>
              </w:rPr>
            </w:pPr>
            <w:r>
              <w:rPr>
                <w:b/>
                <w:color w:val="7FA841"/>
                <w:szCs w:val="21"/>
              </w:rPr>
              <w:t>En-Suite Shower Room wall blue liquid type marks</w:t>
            </w:r>
          </w:p>
        </w:tc>
        <w:tc>
          <w:tcPr>
            <w:tcW w:w="4901" w:type="dxa"/>
            <w:shd w:val="clear" w:color="auto" w:fill="E7E6E6"/>
          </w:tcPr>
          <w:p w14:paraId="0DE41D0D" w14:textId="77777777" w:rsidR="00464DF7" w:rsidRPr="00E90287" w:rsidRDefault="00464DF7" w:rsidP="00464DF7">
            <w:pPr>
              <w:spacing w:line="290" w:lineRule="atLeast"/>
              <w:jc w:val="center"/>
              <w:rPr>
                <w:b/>
                <w:color w:val="7FA841"/>
                <w:szCs w:val="21"/>
              </w:rPr>
            </w:pPr>
            <w:r>
              <w:rPr>
                <w:b/>
                <w:color w:val="7FA841"/>
                <w:szCs w:val="21"/>
              </w:rPr>
              <w:t>En-Suite Shower Room ledge wax stained</w:t>
            </w:r>
          </w:p>
        </w:tc>
        <w:tc>
          <w:tcPr>
            <w:tcW w:w="4778" w:type="dxa"/>
            <w:shd w:val="clear" w:color="auto" w:fill="E7E6E6"/>
          </w:tcPr>
          <w:p w14:paraId="033B3D84" w14:textId="77777777" w:rsidR="00464DF7" w:rsidRPr="00E90287" w:rsidRDefault="00464DF7" w:rsidP="00464DF7">
            <w:pPr>
              <w:spacing w:line="290" w:lineRule="atLeast"/>
              <w:jc w:val="center"/>
              <w:rPr>
                <w:b/>
                <w:color w:val="7FA841"/>
                <w:szCs w:val="21"/>
              </w:rPr>
            </w:pPr>
            <w:r>
              <w:rPr>
                <w:b/>
                <w:color w:val="7FA841"/>
                <w:szCs w:val="21"/>
              </w:rPr>
              <w:t>En-Suite Shower Room</w:t>
            </w:r>
          </w:p>
        </w:tc>
      </w:tr>
      <w:tr w:rsidR="00464DF7" w14:paraId="1C3702C9" w14:textId="77777777" w:rsidTr="00464DF7">
        <w:trPr>
          <w:trHeight w:val="4428"/>
        </w:trPr>
        <w:tc>
          <w:tcPr>
            <w:tcW w:w="4901" w:type="dxa"/>
            <w:vAlign w:val="center"/>
          </w:tcPr>
          <w:p w14:paraId="0DBB440A"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437BC70D" wp14:editId="7E90134A">
                  <wp:extent cx="2790825" cy="2095500"/>
                  <wp:effectExtent l="0" t="0" r="0" b="0"/>
                  <wp:docPr id="491" name="Picture 491" descr="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39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642DED53"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7840E85A" wp14:editId="6D1EC93E">
                  <wp:extent cx="2790825" cy="2095500"/>
                  <wp:effectExtent l="0" t="0" r="0" b="0"/>
                  <wp:docPr id="490" name="Picture 490" descr="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39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50F6841C"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511B35CD" wp14:editId="1BEBD111">
                  <wp:extent cx="2790825" cy="2095500"/>
                  <wp:effectExtent l="0" t="0" r="0" b="0"/>
                  <wp:docPr id="489" name="Picture 489" descr="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39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05729FFB"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1C1AD753"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9701430" w14:textId="77777777" w:rsidR="00464DF7" w:rsidRPr="00E90287" w:rsidRDefault="00464DF7" w:rsidP="00464DF7">
            <w:pPr>
              <w:spacing w:line="290" w:lineRule="atLeast"/>
              <w:jc w:val="center"/>
              <w:rPr>
                <w:b/>
                <w:color w:val="7FA841"/>
                <w:szCs w:val="21"/>
              </w:rPr>
            </w:pPr>
            <w:r>
              <w:rPr>
                <w:b/>
                <w:color w:val="7FA841"/>
                <w:szCs w:val="21"/>
              </w:rPr>
              <w:lastRenderedPageBreak/>
              <w:t>En-Suite Shower Room wall blue stains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BC32B28" w14:textId="77777777" w:rsidR="00464DF7" w:rsidRPr="00E90287" w:rsidRDefault="00464DF7" w:rsidP="00464DF7">
            <w:pPr>
              <w:spacing w:line="290" w:lineRule="atLeast"/>
              <w:jc w:val="center"/>
              <w:rPr>
                <w:b/>
                <w:color w:val="7FA841"/>
                <w:szCs w:val="21"/>
              </w:rPr>
            </w:pPr>
            <w:r>
              <w:rPr>
                <w:b/>
                <w:color w:val="7FA841"/>
                <w:szCs w:val="21"/>
              </w:rPr>
              <w:t>En-Suite Shower Room wall blue &amp; yellow stains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95BA6CE" w14:textId="77777777" w:rsidR="00464DF7" w:rsidRPr="00E90287" w:rsidRDefault="00464DF7" w:rsidP="00464DF7">
            <w:pPr>
              <w:spacing w:line="290" w:lineRule="atLeast"/>
              <w:jc w:val="center"/>
              <w:rPr>
                <w:b/>
                <w:color w:val="7FA841"/>
                <w:szCs w:val="21"/>
              </w:rPr>
            </w:pPr>
            <w:r>
              <w:rPr>
                <w:b/>
                <w:color w:val="7FA841"/>
                <w:szCs w:val="21"/>
              </w:rPr>
              <w:t>En-Suite Shower Room wall blue stains</w:t>
            </w:r>
          </w:p>
        </w:tc>
      </w:tr>
      <w:tr w:rsidR="00464DF7" w14:paraId="7920ABBA"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CC33E41"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40C0399D" wp14:editId="296F1DF8">
                  <wp:extent cx="2790825" cy="2095500"/>
                  <wp:effectExtent l="0" t="0" r="0" b="0"/>
                  <wp:docPr id="488" name="Picture 488" descr="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39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793818CE"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26DD7615" wp14:editId="1907C5F1">
                  <wp:extent cx="2790825" cy="2095500"/>
                  <wp:effectExtent l="0" t="0" r="0" b="0"/>
                  <wp:docPr id="487" name="Picture 487" descr="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39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781C84D4"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5A417EDF" wp14:editId="1DAD266D">
                  <wp:extent cx="2790825" cy="2095500"/>
                  <wp:effectExtent l="0" t="0" r="0" b="0"/>
                  <wp:docPr id="486" name="Picture 486" descr="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39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7A0F38F5"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569025E" w14:textId="77777777" w:rsidR="00464DF7" w:rsidRPr="00E90287" w:rsidRDefault="00464DF7" w:rsidP="00464DF7">
            <w:pPr>
              <w:spacing w:line="290" w:lineRule="atLeast"/>
              <w:jc w:val="center"/>
              <w:rPr>
                <w:b/>
                <w:color w:val="7FA841"/>
                <w:szCs w:val="21"/>
              </w:rPr>
            </w:pPr>
            <w:r>
              <w:rPr>
                <w:b/>
                <w:color w:val="7FA841"/>
                <w:szCs w:val="21"/>
              </w:rPr>
              <w:t>En-Suite Shower Room wall mildew by extractor vent</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88CBD78" w14:textId="77777777" w:rsidR="00464DF7" w:rsidRPr="00E90287" w:rsidRDefault="00464DF7" w:rsidP="00464DF7">
            <w:pPr>
              <w:spacing w:line="290" w:lineRule="atLeast"/>
              <w:jc w:val="center"/>
              <w:rPr>
                <w:b/>
                <w:color w:val="7FA841"/>
                <w:szCs w:val="21"/>
              </w:rPr>
            </w:pPr>
            <w:r>
              <w:rPr>
                <w:b/>
                <w:color w:val="7FA841"/>
                <w:szCs w:val="21"/>
              </w:rPr>
              <w:t>En-Suite Shower Room</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A4D7F09" w14:textId="77777777" w:rsidR="00464DF7" w:rsidRPr="00E90287" w:rsidRDefault="00464DF7" w:rsidP="00464DF7">
            <w:pPr>
              <w:spacing w:line="290" w:lineRule="atLeast"/>
              <w:jc w:val="center"/>
              <w:rPr>
                <w:b/>
                <w:color w:val="7FA841"/>
                <w:szCs w:val="21"/>
              </w:rPr>
            </w:pPr>
            <w:r>
              <w:rPr>
                <w:b/>
                <w:color w:val="7FA841"/>
                <w:szCs w:val="21"/>
              </w:rPr>
              <w:t xml:space="preserve">En-Suite Shower Room additional timber </w:t>
            </w:r>
          </w:p>
        </w:tc>
      </w:tr>
      <w:tr w:rsidR="00464DF7" w14:paraId="3FDE06E9"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5091427"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16A7EF47" wp14:editId="43933BCD">
                  <wp:extent cx="2790825" cy="2095500"/>
                  <wp:effectExtent l="0" t="0" r="0" b="0"/>
                  <wp:docPr id="485" name="Picture 485" desc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40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3856ED77"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026A0C7B" wp14:editId="396D7877">
                  <wp:extent cx="2790825" cy="2095500"/>
                  <wp:effectExtent l="0" t="0" r="0" b="0"/>
                  <wp:docPr id="484" name="Picture 484" descr="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40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79E0CB23" w14:textId="77777777" w:rsidR="00464DF7" w:rsidRDefault="00464DF7" w:rsidP="00464DF7">
            <w:pPr>
              <w:spacing w:line="290" w:lineRule="atLeast"/>
              <w:jc w:val="center"/>
              <w:rPr>
                <w:szCs w:val="21"/>
              </w:rPr>
            </w:pPr>
            <w:r w:rsidRPr="00AE1615">
              <w:rPr>
                <w:noProof/>
                <w:szCs w:val="21"/>
                <w:lang w:eastAsia="en-GB"/>
              </w:rPr>
              <w:drawing>
                <wp:inline distT="0" distB="0" distL="0" distR="0" wp14:anchorId="37B34666" wp14:editId="73A08760">
                  <wp:extent cx="2790825" cy="2095500"/>
                  <wp:effectExtent l="0" t="0" r="0" b="0"/>
                  <wp:docPr id="483" name="Picture 483"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40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43BBE299" w14:textId="77777777" w:rsidR="00A13076" w:rsidRDefault="00A13076" w:rsidP="00A13076">
      <w:r>
        <w:br w:type="page"/>
      </w:r>
    </w:p>
    <w:p w14:paraId="19F0EC23" w14:textId="77777777" w:rsidR="00A13076" w:rsidRPr="00DF05C5" w:rsidRDefault="00A13076" w:rsidP="00A13076">
      <w:pPr>
        <w:pStyle w:val="Head1Red12ptLeft"/>
        <w:rPr>
          <w:color w:val="7FA841"/>
        </w:rPr>
      </w:pPr>
      <w:bookmarkStart w:id="41" w:name="_Toc99457383"/>
      <w:bookmarkStart w:id="42" w:name="_Toc197392023"/>
      <w:r>
        <w:rPr>
          <w:color w:val="7FA841"/>
        </w:rPr>
        <w:lastRenderedPageBreak/>
        <w:t>Bathroom</w:t>
      </w:r>
      <w:bookmarkEnd w:id="41"/>
      <w:bookmarkEnd w:id="42"/>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477A8BEC" w14:textId="77777777" w:rsidTr="00BB4DF4">
        <w:trPr>
          <w:trHeight w:val="408"/>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4A9FCB6A"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F4B6D08"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3BA2CFB5"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00719B5"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5B72357B"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53BD7247" w14:textId="77777777" w:rsidTr="00BB4DF4">
        <w:trPr>
          <w:trHeight w:val="408"/>
          <w:jc w:val="center"/>
        </w:trPr>
        <w:tc>
          <w:tcPr>
            <w:tcW w:w="935" w:type="dxa"/>
            <w:shd w:val="clear" w:color="auto" w:fill="E7E6E6" w:themeFill="background2"/>
            <w:vAlign w:val="center"/>
          </w:tcPr>
          <w:p w14:paraId="4356A737" w14:textId="77777777" w:rsidR="00A13076" w:rsidRPr="00F46EB4" w:rsidRDefault="00A13076" w:rsidP="00BB4DF4"/>
        </w:tc>
        <w:tc>
          <w:tcPr>
            <w:tcW w:w="2269" w:type="dxa"/>
            <w:shd w:val="clear" w:color="auto" w:fill="E7E6E6" w:themeFill="background2"/>
            <w:vAlign w:val="center"/>
          </w:tcPr>
          <w:p w14:paraId="6E59B195" w14:textId="77777777" w:rsidR="00A13076" w:rsidRPr="003F2161" w:rsidRDefault="00A13076" w:rsidP="00BB4DF4">
            <w:pPr>
              <w:pStyle w:val="TableTextLeft10pt"/>
            </w:pPr>
            <w:r w:rsidRPr="00D405A3">
              <w:rPr>
                <w:color w:val="7FA841"/>
              </w:rPr>
              <w:t>Doors/Windows</w:t>
            </w:r>
          </w:p>
        </w:tc>
        <w:tc>
          <w:tcPr>
            <w:tcW w:w="3685" w:type="dxa"/>
            <w:shd w:val="clear" w:color="auto" w:fill="E7E6E6" w:themeFill="background2"/>
            <w:vAlign w:val="center"/>
          </w:tcPr>
          <w:p w14:paraId="01FEA1B6" w14:textId="77777777" w:rsidR="00A13076" w:rsidRPr="003F2161" w:rsidRDefault="00A13076" w:rsidP="00BB4DF4">
            <w:pPr>
              <w:pStyle w:val="TableTextLeft10pt"/>
            </w:pPr>
          </w:p>
        </w:tc>
        <w:tc>
          <w:tcPr>
            <w:tcW w:w="3685" w:type="dxa"/>
            <w:tcBorders>
              <w:right w:val="single" w:sz="4" w:space="0" w:color="000000"/>
            </w:tcBorders>
            <w:shd w:val="clear" w:color="auto" w:fill="E7E6E6" w:themeFill="background2"/>
            <w:vAlign w:val="center"/>
          </w:tcPr>
          <w:p w14:paraId="208E6AE8" w14:textId="77777777" w:rsidR="00A13076" w:rsidRPr="00F46EB4" w:rsidRDefault="00A13076" w:rsidP="00BB4DF4">
            <w:pPr>
              <w:pStyle w:val="TableTextLeft10pt"/>
            </w:pPr>
          </w:p>
        </w:tc>
        <w:tc>
          <w:tcPr>
            <w:tcW w:w="3685" w:type="dxa"/>
            <w:tcBorders>
              <w:left w:val="single" w:sz="4" w:space="0" w:color="000000"/>
            </w:tcBorders>
            <w:shd w:val="clear" w:color="auto" w:fill="E7E6E6" w:themeFill="background2"/>
            <w:vAlign w:val="center"/>
          </w:tcPr>
          <w:p w14:paraId="12A80B12" w14:textId="77777777" w:rsidR="00A13076" w:rsidRPr="00F46EB4" w:rsidRDefault="00A13076" w:rsidP="00BB4DF4">
            <w:pPr>
              <w:pStyle w:val="TableTextLeft10pt"/>
            </w:pPr>
          </w:p>
        </w:tc>
      </w:tr>
      <w:tr w:rsidR="00A13076" w:rsidRPr="00F46EB4" w14:paraId="367C4220" w14:textId="77777777" w:rsidTr="00BB4DF4">
        <w:trPr>
          <w:trHeight w:val="408"/>
          <w:jc w:val="center"/>
        </w:trPr>
        <w:tc>
          <w:tcPr>
            <w:tcW w:w="935" w:type="dxa"/>
            <w:vAlign w:val="center"/>
          </w:tcPr>
          <w:p w14:paraId="25D5E53C" w14:textId="77777777" w:rsidR="00A13076" w:rsidRPr="003C75B7" w:rsidRDefault="00A13076" w:rsidP="00BB4DF4">
            <w:pPr>
              <w:pStyle w:val="ReportListNumbers"/>
            </w:pPr>
          </w:p>
        </w:tc>
        <w:tc>
          <w:tcPr>
            <w:tcW w:w="2269" w:type="dxa"/>
          </w:tcPr>
          <w:p w14:paraId="19C807AA" w14:textId="77777777" w:rsidR="00A13076" w:rsidRPr="003F2161" w:rsidRDefault="00A13076" w:rsidP="00BB4DF4">
            <w:pPr>
              <w:pStyle w:val="TableTextLeft10pt"/>
            </w:pPr>
            <w:r w:rsidRPr="003F2161">
              <w:t>Doors</w:t>
            </w:r>
          </w:p>
        </w:tc>
        <w:tc>
          <w:tcPr>
            <w:tcW w:w="3685" w:type="dxa"/>
            <w:shd w:val="clear" w:color="auto" w:fill="auto"/>
          </w:tcPr>
          <w:p w14:paraId="29DAC892" w14:textId="77777777" w:rsidR="00A13076" w:rsidRDefault="00A13076" w:rsidP="00BB4DF4">
            <w:pPr>
              <w:pStyle w:val="TableTextLeft10pt"/>
              <w:rPr>
                <w:rFonts w:cstheme="minorHAnsi"/>
              </w:rPr>
            </w:pPr>
            <w:r>
              <w:rPr>
                <w:rFonts w:cstheme="minorHAnsi"/>
              </w:rPr>
              <w:t>White painted panelled door</w:t>
            </w:r>
          </w:p>
          <w:p w14:paraId="494D4B47" w14:textId="77777777" w:rsidR="00A13076" w:rsidRPr="00A05BA5" w:rsidRDefault="00A13076" w:rsidP="00BB4DF4">
            <w:pPr>
              <w:pStyle w:val="TableTextLeft10pt"/>
              <w:rPr>
                <w:rFonts w:cstheme="minorHAnsi"/>
              </w:rPr>
            </w:pPr>
            <w:r>
              <w:rPr>
                <w:rFonts w:cstheme="minorHAnsi"/>
              </w:rPr>
              <w:t>Brushed chrome lever handle/backing</w:t>
            </w:r>
          </w:p>
        </w:tc>
        <w:tc>
          <w:tcPr>
            <w:tcW w:w="3685" w:type="dxa"/>
            <w:tcBorders>
              <w:right w:val="single" w:sz="4" w:space="0" w:color="000000"/>
            </w:tcBorders>
          </w:tcPr>
          <w:p w14:paraId="354DAC26"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7FD200F9"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15F9DDB2" w14:textId="77777777" w:rsidTr="00BB4DF4">
        <w:trPr>
          <w:trHeight w:val="408"/>
          <w:jc w:val="center"/>
        </w:trPr>
        <w:tc>
          <w:tcPr>
            <w:tcW w:w="935" w:type="dxa"/>
            <w:vAlign w:val="center"/>
          </w:tcPr>
          <w:p w14:paraId="58018E3B" w14:textId="77777777" w:rsidR="00A13076" w:rsidRPr="003C75B7" w:rsidRDefault="00A13076" w:rsidP="00BB4DF4">
            <w:pPr>
              <w:pStyle w:val="ReportListNumbers"/>
            </w:pPr>
          </w:p>
        </w:tc>
        <w:tc>
          <w:tcPr>
            <w:tcW w:w="2269" w:type="dxa"/>
          </w:tcPr>
          <w:p w14:paraId="4EBA47A6" w14:textId="77777777" w:rsidR="00A13076" w:rsidRPr="003F2161" w:rsidRDefault="00A13076" w:rsidP="00BB4DF4">
            <w:pPr>
              <w:pStyle w:val="TableTextLeft10pt"/>
            </w:pPr>
            <w:r w:rsidRPr="003F2161">
              <w:t>Door Frame</w:t>
            </w:r>
          </w:p>
        </w:tc>
        <w:tc>
          <w:tcPr>
            <w:tcW w:w="3685" w:type="dxa"/>
          </w:tcPr>
          <w:p w14:paraId="5B5B7974" w14:textId="77777777" w:rsidR="00A13076" w:rsidRPr="00475D27" w:rsidRDefault="00A13076" w:rsidP="00BB4DF4">
            <w:pPr>
              <w:pStyle w:val="TableTextLeft10pt"/>
              <w:rPr>
                <w:rFonts w:cstheme="minorHAnsi"/>
              </w:rPr>
            </w:pPr>
            <w:r>
              <w:rPr>
                <w:rFonts w:cstheme="minorHAnsi"/>
              </w:rPr>
              <w:t>White painted</w:t>
            </w:r>
          </w:p>
        </w:tc>
        <w:tc>
          <w:tcPr>
            <w:tcW w:w="3685" w:type="dxa"/>
            <w:tcBorders>
              <w:right w:val="single" w:sz="4" w:space="0" w:color="000000"/>
            </w:tcBorders>
          </w:tcPr>
          <w:p w14:paraId="5F4F4249"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7EAEE0FA"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079ACA94" w14:textId="77777777" w:rsidTr="00BB4DF4">
        <w:trPr>
          <w:trHeight w:val="408"/>
          <w:jc w:val="center"/>
        </w:trPr>
        <w:tc>
          <w:tcPr>
            <w:tcW w:w="935" w:type="dxa"/>
            <w:vAlign w:val="center"/>
          </w:tcPr>
          <w:p w14:paraId="2DBAA758" w14:textId="77777777" w:rsidR="00A13076" w:rsidRPr="003C75B7" w:rsidRDefault="00A13076" w:rsidP="00BB4DF4">
            <w:pPr>
              <w:pStyle w:val="ReportListNumbers"/>
            </w:pPr>
          </w:p>
        </w:tc>
        <w:tc>
          <w:tcPr>
            <w:tcW w:w="2269" w:type="dxa"/>
          </w:tcPr>
          <w:p w14:paraId="6CB29EDA" w14:textId="77777777" w:rsidR="00A13076" w:rsidRPr="003F2161" w:rsidRDefault="00A13076" w:rsidP="00BB4DF4">
            <w:pPr>
              <w:pStyle w:val="TableTextLeft10pt"/>
            </w:pPr>
            <w:r>
              <w:t>Reverse of Door</w:t>
            </w:r>
          </w:p>
        </w:tc>
        <w:tc>
          <w:tcPr>
            <w:tcW w:w="3685" w:type="dxa"/>
          </w:tcPr>
          <w:p w14:paraId="1B8500C4" w14:textId="77777777" w:rsidR="00A13076" w:rsidRDefault="00A13076" w:rsidP="00BB4DF4">
            <w:pPr>
              <w:pStyle w:val="TableTextLeft10pt"/>
              <w:rPr>
                <w:rFonts w:cstheme="minorHAnsi"/>
              </w:rPr>
            </w:pPr>
            <w:r>
              <w:rPr>
                <w:rFonts w:cstheme="minorHAnsi"/>
              </w:rPr>
              <w:t>As exterior</w:t>
            </w:r>
          </w:p>
          <w:p w14:paraId="587B2483" w14:textId="77777777" w:rsidR="00A13076" w:rsidRDefault="00A13076" w:rsidP="00BB4DF4">
            <w:pPr>
              <w:pStyle w:val="TableTextLeft10pt"/>
              <w:rPr>
                <w:rFonts w:cstheme="minorHAnsi"/>
              </w:rPr>
            </w:pPr>
            <w:r>
              <w:rPr>
                <w:rFonts w:cstheme="minorHAnsi"/>
              </w:rPr>
              <w:t>Brushed chrome lever handle/backing</w:t>
            </w:r>
          </w:p>
          <w:p w14:paraId="0734901B" w14:textId="77777777" w:rsidR="00A13076" w:rsidRPr="00475D27" w:rsidRDefault="00A13076" w:rsidP="00BB4DF4">
            <w:pPr>
              <w:pStyle w:val="TableTextLeft10pt"/>
              <w:rPr>
                <w:rFonts w:cstheme="minorHAnsi"/>
              </w:rPr>
            </w:pPr>
            <w:r>
              <w:rPr>
                <w:rFonts w:cstheme="minorHAnsi"/>
              </w:rPr>
              <w:t>Integral twist lock</w:t>
            </w:r>
          </w:p>
        </w:tc>
        <w:tc>
          <w:tcPr>
            <w:tcW w:w="3685" w:type="dxa"/>
            <w:tcBorders>
              <w:right w:val="single" w:sz="4" w:space="0" w:color="000000"/>
            </w:tcBorders>
          </w:tcPr>
          <w:p w14:paraId="06891F79"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55891942"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64E5DDAA" w14:textId="77777777" w:rsidTr="00BB4DF4">
        <w:trPr>
          <w:trHeight w:val="408"/>
          <w:jc w:val="center"/>
        </w:trPr>
        <w:tc>
          <w:tcPr>
            <w:tcW w:w="935" w:type="dxa"/>
            <w:vAlign w:val="center"/>
          </w:tcPr>
          <w:p w14:paraId="585A3BD3" w14:textId="77777777" w:rsidR="00A13076" w:rsidRPr="003C75B7" w:rsidRDefault="00A13076" w:rsidP="00BB4DF4">
            <w:pPr>
              <w:pStyle w:val="ReportListNumbers"/>
            </w:pPr>
          </w:p>
        </w:tc>
        <w:tc>
          <w:tcPr>
            <w:tcW w:w="2269" w:type="dxa"/>
          </w:tcPr>
          <w:p w14:paraId="18B5E000" w14:textId="77777777" w:rsidR="00A13076" w:rsidRPr="003F2161" w:rsidRDefault="00A13076" w:rsidP="00BB4DF4">
            <w:pPr>
              <w:pStyle w:val="TableTextLeft10pt"/>
            </w:pPr>
            <w:r>
              <w:t>Door Frame</w:t>
            </w:r>
          </w:p>
        </w:tc>
        <w:tc>
          <w:tcPr>
            <w:tcW w:w="3685" w:type="dxa"/>
          </w:tcPr>
          <w:p w14:paraId="145F2B61" w14:textId="77777777" w:rsidR="00A13076" w:rsidRPr="00475D27" w:rsidRDefault="00A13076" w:rsidP="00BB4DF4">
            <w:pPr>
              <w:pStyle w:val="TableTextLeft10pt"/>
              <w:rPr>
                <w:rFonts w:cstheme="minorHAnsi"/>
              </w:rPr>
            </w:pPr>
            <w:r>
              <w:rPr>
                <w:rFonts w:cstheme="minorHAnsi"/>
              </w:rPr>
              <w:t>White painted</w:t>
            </w:r>
          </w:p>
        </w:tc>
        <w:tc>
          <w:tcPr>
            <w:tcW w:w="3685" w:type="dxa"/>
            <w:tcBorders>
              <w:right w:val="single" w:sz="4" w:space="0" w:color="000000"/>
            </w:tcBorders>
          </w:tcPr>
          <w:p w14:paraId="220FF7BD"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599FDCC8" w14:textId="77777777" w:rsidR="00A13076" w:rsidRPr="00475D27" w:rsidRDefault="00615DE2" w:rsidP="00BB4DF4">
            <w:pPr>
              <w:pStyle w:val="TableTextLeft10pt"/>
              <w:rPr>
                <w:rFonts w:cstheme="minorHAnsi"/>
              </w:rPr>
            </w:pPr>
            <w:r>
              <w:rPr>
                <w:rFonts w:cstheme="minorHAnsi"/>
              </w:rPr>
              <w:t>Shrinkage cracking</w:t>
            </w:r>
          </w:p>
        </w:tc>
      </w:tr>
      <w:tr w:rsidR="00A13076" w:rsidRPr="00F46EB4" w14:paraId="5EBD12E7" w14:textId="77777777" w:rsidTr="00BB4DF4">
        <w:trPr>
          <w:trHeight w:val="408"/>
          <w:jc w:val="center"/>
        </w:trPr>
        <w:tc>
          <w:tcPr>
            <w:tcW w:w="935" w:type="dxa"/>
            <w:vAlign w:val="center"/>
          </w:tcPr>
          <w:p w14:paraId="6175AA02" w14:textId="77777777" w:rsidR="00A13076" w:rsidRPr="003C75B7" w:rsidRDefault="00A13076" w:rsidP="00BB4DF4">
            <w:pPr>
              <w:pStyle w:val="ReportListNumbers"/>
            </w:pPr>
          </w:p>
        </w:tc>
        <w:tc>
          <w:tcPr>
            <w:tcW w:w="2269" w:type="dxa"/>
          </w:tcPr>
          <w:p w14:paraId="7A07F41A" w14:textId="77777777" w:rsidR="00A13076" w:rsidRPr="003F2161" w:rsidRDefault="00A13076" w:rsidP="00BB4DF4">
            <w:pPr>
              <w:pStyle w:val="TableTextLeft10pt"/>
            </w:pPr>
            <w:r w:rsidRPr="003F2161">
              <w:t>Threshold</w:t>
            </w:r>
          </w:p>
        </w:tc>
        <w:tc>
          <w:tcPr>
            <w:tcW w:w="3685" w:type="dxa"/>
          </w:tcPr>
          <w:p w14:paraId="1E2C806F" w14:textId="77777777" w:rsidR="00A13076" w:rsidRPr="00475D27" w:rsidRDefault="00A13076" w:rsidP="00BB4DF4">
            <w:pPr>
              <w:pStyle w:val="TableTextLeft10pt"/>
              <w:rPr>
                <w:rFonts w:cstheme="minorHAnsi"/>
              </w:rPr>
            </w:pPr>
            <w:r>
              <w:rPr>
                <w:rFonts w:cstheme="minorHAnsi"/>
              </w:rPr>
              <w:t>Aluminium</w:t>
            </w:r>
          </w:p>
        </w:tc>
        <w:tc>
          <w:tcPr>
            <w:tcW w:w="3685" w:type="dxa"/>
            <w:tcBorders>
              <w:right w:val="single" w:sz="4" w:space="0" w:color="000000"/>
            </w:tcBorders>
          </w:tcPr>
          <w:p w14:paraId="2C47E6E3" w14:textId="77777777" w:rsidR="00A13076" w:rsidRPr="00475D27" w:rsidRDefault="00A13076" w:rsidP="00BB4DF4">
            <w:pPr>
              <w:pStyle w:val="TableTextLeft10pt"/>
              <w:rPr>
                <w:rFonts w:cstheme="minorHAnsi"/>
              </w:rPr>
            </w:pPr>
            <w:r>
              <w:rPr>
                <w:rFonts w:cstheme="minorHAnsi"/>
              </w:rPr>
              <w:t>Light wear to edge</w:t>
            </w:r>
          </w:p>
        </w:tc>
        <w:tc>
          <w:tcPr>
            <w:tcW w:w="3685" w:type="dxa"/>
            <w:tcBorders>
              <w:left w:val="single" w:sz="4" w:space="0" w:color="000000"/>
            </w:tcBorders>
          </w:tcPr>
          <w:p w14:paraId="5D714DA8"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1A2E8FE9" w14:textId="77777777" w:rsidTr="00BB4DF4">
        <w:trPr>
          <w:trHeight w:val="408"/>
          <w:jc w:val="center"/>
        </w:trPr>
        <w:tc>
          <w:tcPr>
            <w:tcW w:w="935" w:type="dxa"/>
            <w:tcBorders>
              <w:bottom w:val="single" w:sz="6" w:space="0" w:color="595959"/>
            </w:tcBorders>
            <w:vAlign w:val="center"/>
          </w:tcPr>
          <w:p w14:paraId="168AFED6" w14:textId="77777777" w:rsidR="00A13076" w:rsidRPr="003C75B7" w:rsidRDefault="00A13076" w:rsidP="00BB4DF4">
            <w:pPr>
              <w:pStyle w:val="ReportListNumbers"/>
            </w:pPr>
          </w:p>
        </w:tc>
        <w:tc>
          <w:tcPr>
            <w:tcW w:w="2269" w:type="dxa"/>
            <w:tcBorders>
              <w:bottom w:val="single" w:sz="6" w:space="0" w:color="595959"/>
            </w:tcBorders>
          </w:tcPr>
          <w:p w14:paraId="6D5F2631" w14:textId="77777777" w:rsidR="00A13076" w:rsidRPr="003F2161" w:rsidRDefault="00A13076" w:rsidP="00BB4DF4">
            <w:pPr>
              <w:pStyle w:val="TableTextLeft10pt"/>
            </w:pPr>
            <w:r w:rsidRPr="003F2161">
              <w:t>Windows</w:t>
            </w:r>
          </w:p>
        </w:tc>
        <w:tc>
          <w:tcPr>
            <w:tcW w:w="3685" w:type="dxa"/>
            <w:tcBorders>
              <w:bottom w:val="single" w:sz="6" w:space="0" w:color="595959"/>
            </w:tcBorders>
          </w:tcPr>
          <w:p w14:paraId="76490675" w14:textId="77777777" w:rsidR="00A13076" w:rsidRPr="00475D27" w:rsidRDefault="00A13076" w:rsidP="00BB4DF4">
            <w:pPr>
              <w:pStyle w:val="TableTextLeft10pt"/>
              <w:rPr>
                <w:rFonts w:cstheme="minorHAnsi"/>
              </w:rPr>
            </w:pPr>
            <w:r>
              <w:rPr>
                <w:rFonts w:cstheme="minorHAnsi"/>
              </w:rPr>
              <w:t>N/A</w:t>
            </w:r>
          </w:p>
        </w:tc>
        <w:tc>
          <w:tcPr>
            <w:tcW w:w="3685" w:type="dxa"/>
            <w:tcBorders>
              <w:bottom w:val="single" w:sz="6" w:space="0" w:color="595959"/>
              <w:right w:val="single" w:sz="4" w:space="0" w:color="000000"/>
            </w:tcBorders>
          </w:tcPr>
          <w:p w14:paraId="6A899CA1" w14:textId="77777777" w:rsidR="00A13076" w:rsidRPr="00475D27" w:rsidRDefault="00A13076" w:rsidP="00BB4DF4">
            <w:pPr>
              <w:pStyle w:val="TableTextLeft10pt"/>
              <w:rPr>
                <w:rFonts w:cstheme="minorHAnsi"/>
              </w:rPr>
            </w:pPr>
          </w:p>
        </w:tc>
        <w:tc>
          <w:tcPr>
            <w:tcW w:w="3685" w:type="dxa"/>
            <w:tcBorders>
              <w:left w:val="single" w:sz="4" w:space="0" w:color="000000"/>
              <w:bottom w:val="single" w:sz="6" w:space="0" w:color="595959"/>
            </w:tcBorders>
          </w:tcPr>
          <w:p w14:paraId="3C4ABC82" w14:textId="77777777" w:rsidR="00A13076" w:rsidRPr="00475D27" w:rsidRDefault="00A13076" w:rsidP="00BB4DF4">
            <w:pPr>
              <w:pStyle w:val="TableTextLeft10pt"/>
              <w:rPr>
                <w:rFonts w:cstheme="minorHAnsi"/>
              </w:rPr>
            </w:pPr>
          </w:p>
        </w:tc>
      </w:tr>
      <w:tr w:rsidR="00A13076" w:rsidRPr="00F46EB4" w14:paraId="3D83AF89" w14:textId="77777777" w:rsidTr="00BB4DF4">
        <w:trPr>
          <w:trHeight w:val="408"/>
          <w:jc w:val="center"/>
        </w:trPr>
        <w:tc>
          <w:tcPr>
            <w:tcW w:w="935" w:type="dxa"/>
            <w:tcBorders>
              <w:bottom w:val="single" w:sz="6" w:space="0" w:color="595959"/>
            </w:tcBorders>
            <w:vAlign w:val="center"/>
          </w:tcPr>
          <w:p w14:paraId="07539878" w14:textId="77777777" w:rsidR="00A13076" w:rsidRPr="003C75B7" w:rsidRDefault="00A13076" w:rsidP="00BB4DF4">
            <w:pPr>
              <w:pStyle w:val="ReportListNumbers"/>
            </w:pPr>
          </w:p>
        </w:tc>
        <w:tc>
          <w:tcPr>
            <w:tcW w:w="2269" w:type="dxa"/>
            <w:tcBorders>
              <w:bottom w:val="single" w:sz="6" w:space="0" w:color="595959"/>
            </w:tcBorders>
          </w:tcPr>
          <w:p w14:paraId="2D0CD743" w14:textId="77777777" w:rsidR="00A13076" w:rsidRPr="003F2161" w:rsidRDefault="00A13076" w:rsidP="00BB4DF4">
            <w:pPr>
              <w:pStyle w:val="TableTextLeft10pt"/>
            </w:pPr>
            <w:r>
              <w:t>Window Furnishings</w:t>
            </w:r>
          </w:p>
        </w:tc>
        <w:tc>
          <w:tcPr>
            <w:tcW w:w="3685" w:type="dxa"/>
            <w:tcBorders>
              <w:bottom w:val="single" w:sz="6" w:space="0" w:color="595959"/>
            </w:tcBorders>
          </w:tcPr>
          <w:p w14:paraId="60AAEA7F" w14:textId="77777777" w:rsidR="00A13076" w:rsidRPr="00475D27" w:rsidRDefault="00A13076" w:rsidP="00BB4DF4">
            <w:pPr>
              <w:pStyle w:val="TableTextLeft10pt"/>
              <w:rPr>
                <w:rFonts w:cstheme="minorHAnsi"/>
              </w:rPr>
            </w:pPr>
            <w:r>
              <w:rPr>
                <w:rFonts w:cstheme="minorHAnsi"/>
              </w:rPr>
              <w:t>N/A</w:t>
            </w:r>
          </w:p>
        </w:tc>
        <w:tc>
          <w:tcPr>
            <w:tcW w:w="3685" w:type="dxa"/>
            <w:tcBorders>
              <w:bottom w:val="single" w:sz="6" w:space="0" w:color="595959"/>
              <w:right w:val="single" w:sz="4" w:space="0" w:color="000000"/>
            </w:tcBorders>
          </w:tcPr>
          <w:p w14:paraId="17F2FD14" w14:textId="77777777" w:rsidR="00A13076" w:rsidRPr="00475D27" w:rsidRDefault="00A13076" w:rsidP="00BB4DF4">
            <w:pPr>
              <w:pStyle w:val="TableTextLeft10pt"/>
              <w:rPr>
                <w:rFonts w:cstheme="minorHAnsi"/>
              </w:rPr>
            </w:pPr>
          </w:p>
        </w:tc>
        <w:tc>
          <w:tcPr>
            <w:tcW w:w="3685" w:type="dxa"/>
            <w:tcBorders>
              <w:left w:val="single" w:sz="4" w:space="0" w:color="000000"/>
              <w:bottom w:val="single" w:sz="6" w:space="0" w:color="595959"/>
            </w:tcBorders>
          </w:tcPr>
          <w:p w14:paraId="5FE3B42B" w14:textId="77777777" w:rsidR="00A13076" w:rsidRPr="00475D27" w:rsidRDefault="00A13076" w:rsidP="00BB4DF4">
            <w:pPr>
              <w:pStyle w:val="TableTextLeft10pt"/>
              <w:rPr>
                <w:rFonts w:cstheme="minorHAnsi"/>
              </w:rPr>
            </w:pPr>
          </w:p>
        </w:tc>
      </w:tr>
      <w:tr w:rsidR="00A13076" w:rsidRPr="00F46EB4" w14:paraId="60464BC2" w14:textId="77777777" w:rsidTr="00BB4DF4">
        <w:trPr>
          <w:trHeight w:val="408"/>
          <w:jc w:val="center"/>
        </w:trPr>
        <w:tc>
          <w:tcPr>
            <w:tcW w:w="935" w:type="dxa"/>
            <w:tcBorders>
              <w:right w:val="nil"/>
            </w:tcBorders>
            <w:shd w:val="clear" w:color="auto" w:fill="EAEAEA"/>
            <w:vAlign w:val="center"/>
          </w:tcPr>
          <w:p w14:paraId="7FF1F368" w14:textId="77777777" w:rsidR="00A13076" w:rsidRPr="00F46EB4" w:rsidRDefault="00A13076" w:rsidP="00BB4DF4"/>
        </w:tc>
        <w:tc>
          <w:tcPr>
            <w:tcW w:w="2269" w:type="dxa"/>
            <w:tcBorders>
              <w:left w:val="nil"/>
              <w:right w:val="nil"/>
            </w:tcBorders>
            <w:shd w:val="clear" w:color="auto" w:fill="EAEAEA"/>
            <w:vAlign w:val="center"/>
          </w:tcPr>
          <w:p w14:paraId="0013D86B" w14:textId="77777777" w:rsidR="00A13076" w:rsidRPr="003F2161" w:rsidRDefault="00A13076" w:rsidP="00BB4DF4">
            <w:pPr>
              <w:pStyle w:val="TableTextLeft10pt"/>
            </w:pPr>
            <w:r w:rsidRPr="00D405A3">
              <w:rPr>
                <w:color w:val="7FA841"/>
              </w:rPr>
              <w:t>Décor</w:t>
            </w:r>
          </w:p>
        </w:tc>
        <w:tc>
          <w:tcPr>
            <w:tcW w:w="3685" w:type="dxa"/>
            <w:tcBorders>
              <w:left w:val="nil"/>
              <w:right w:val="nil"/>
            </w:tcBorders>
            <w:shd w:val="clear" w:color="auto" w:fill="EAEAEA"/>
            <w:vAlign w:val="center"/>
          </w:tcPr>
          <w:p w14:paraId="14622943" w14:textId="77777777" w:rsidR="00A13076" w:rsidRPr="00475D27" w:rsidRDefault="00A13076" w:rsidP="00BB4DF4">
            <w:pPr>
              <w:pStyle w:val="TableTextLeft10pt"/>
              <w:rPr>
                <w:rFonts w:cstheme="minorHAnsi"/>
              </w:rPr>
            </w:pPr>
          </w:p>
        </w:tc>
        <w:tc>
          <w:tcPr>
            <w:tcW w:w="3685" w:type="dxa"/>
            <w:tcBorders>
              <w:left w:val="nil"/>
              <w:right w:val="single" w:sz="4" w:space="0" w:color="000000"/>
            </w:tcBorders>
            <w:shd w:val="clear" w:color="auto" w:fill="EAEAEA"/>
            <w:vAlign w:val="center"/>
          </w:tcPr>
          <w:p w14:paraId="14D59F26" w14:textId="77777777" w:rsidR="00A13076" w:rsidRPr="00475D27" w:rsidRDefault="00A13076" w:rsidP="00BB4DF4">
            <w:pPr>
              <w:pStyle w:val="TableTextLeft10pt"/>
              <w:rPr>
                <w:rFonts w:cstheme="minorHAnsi"/>
              </w:rPr>
            </w:pPr>
          </w:p>
        </w:tc>
        <w:tc>
          <w:tcPr>
            <w:tcW w:w="3685" w:type="dxa"/>
            <w:tcBorders>
              <w:left w:val="single" w:sz="4" w:space="0" w:color="000000"/>
            </w:tcBorders>
            <w:shd w:val="clear" w:color="auto" w:fill="EAEAEA"/>
            <w:vAlign w:val="center"/>
          </w:tcPr>
          <w:p w14:paraId="62473197" w14:textId="77777777" w:rsidR="00A13076" w:rsidRPr="00475D27" w:rsidRDefault="00A13076" w:rsidP="00BB4DF4">
            <w:pPr>
              <w:pStyle w:val="TableTextLeft10pt"/>
              <w:rPr>
                <w:rFonts w:cstheme="minorHAnsi"/>
              </w:rPr>
            </w:pPr>
          </w:p>
        </w:tc>
      </w:tr>
      <w:tr w:rsidR="00A13076" w:rsidRPr="00F46EB4" w14:paraId="04DF5250" w14:textId="77777777" w:rsidTr="00BB4DF4">
        <w:trPr>
          <w:trHeight w:val="408"/>
          <w:jc w:val="center"/>
        </w:trPr>
        <w:tc>
          <w:tcPr>
            <w:tcW w:w="935" w:type="dxa"/>
            <w:vAlign w:val="center"/>
          </w:tcPr>
          <w:p w14:paraId="03D53A4E" w14:textId="77777777" w:rsidR="00A13076" w:rsidRPr="00F46EB4" w:rsidRDefault="00A13076" w:rsidP="00BB4DF4">
            <w:pPr>
              <w:pStyle w:val="ReportListNumbers"/>
            </w:pPr>
          </w:p>
        </w:tc>
        <w:tc>
          <w:tcPr>
            <w:tcW w:w="2269" w:type="dxa"/>
          </w:tcPr>
          <w:p w14:paraId="262A7A3C" w14:textId="77777777" w:rsidR="00A13076" w:rsidRPr="003F2161" w:rsidRDefault="00A13076" w:rsidP="00BB4DF4">
            <w:pPr>
              <w:pStyle w:val="TableTextLeft10pt"/>
            </w:pPr>
            <w:r w:rsidRPr="003F2161">
              <w:t>Flooring</w:t>
            </w:r>
          </w:p>
        </w:tc>
        <w:tc>
          <w:tcPr>
            <w:tcW w:w="3685" w:type="dxa"/>
          </w:tcPr>
          <w:p w14:paraId="46A0169B" w14:textId="77777777" w:rsidR="00A13076" w:rsidRDefault="00A13076" w:rsidP="00BB4DF4">
            <w:pPr>
              <w:pStyle w:val="TableTextLeft10pt"/>
              <w:rPr>
                <w:rFonts w:cstheme="minorHAnsi"/>
              </w:rPr>
            </w:pPr>
            <w:r>
              <w:rPr>
                <w:rFonts w:cstheme="minorHAnsi"/>
              </w:rPr>
              <w:t>Cream travertine style tiles</w:t>
            </w:r>
          </w:p>
          <w:p w14:paraId="069004BD" w14:textId="77777777" w:rsidR="00A13076" w:rsidRPr="00475D27" w:rsidRDefault="00A13076" w:rsidP="00BB4DF4">
            <w:pPr>
              <w:pStyle w:val="TableTextLeft10pt"/>
              <w:rPr>
                <w:rFonts w:cstheme="minorHAnsi"/>
              </w:rPr>
            </w:pPr>
            <w:r>
              <w:rPr>
                <w:rFonts w:cstheme="minorHAnsi"/>
              </w:rPr>
              <w:t>Off-white grout</w:t>
            </w:r>
          </w:p>
        </w:tc>
        <w:tc>
          <w:tcPr>
            <w:tcW w:w="3685" w:type="dxa"/>
            <w:tcBorders>
              <w:right w:val="single" w:sz="4" w:space="0" w:color="000000"/>
            </w:tcBorders>
          </w:tcPr>
          <w:p w14:paraId="5E1284A0" w14:textId="77777777" w:rsidR="00A13076" w:rsidRDefault="00A13076" w:rsidP="00BB4DF4">
            <w:pPr>
              <w:pStyle w:val="TableTextLeft10pt"/>
              <w:rPr>
                <w:rFonts w:cstheme="minorHAnsi"/>
              </w:rPr>
            </w:pPr>
            <w:r>
              <w:rPr>
                <w:rFonts w:cstheme="minorHAnsi"/>
              </w:rPr>
              <w:t>Good used order</w:t>
            </w:r>
          </w:p>
          <w:p w14:paraId="0776D049" w14:textId="77777777" w:rsidR="00A13076" w:rsidRDefault="00A13076" w:rsidP="00BB4DF4">
            <w:pPr>
              <w:pStyle w:val="TableTextLeft10pt"/>
              <w:rPr>
                <w:rFonts w:cstheme="minorHAnsi"/>
              </w:rPr>
            </w:pPr>
            <w:r>
              <w:rPr>
                <w:rFonts w:cstheme="minorHAnsi"/>
              </w:rPr>
              <w:t>2 x hairline cracked tiles on entrance</w:t>
            </w:r>
          </w:p>
          <w:p w14:paraId="7421320B" w14:textId="77777777" w:rsidR="00A13076" w:rsidRDefault="00A13076" w:rsidP="00BB4DF4">
            <w:pPr>
              <w:pStyle w:val="TableTextLeft10pt"/>
              <w:rPr>
                <w:rFonts w:cstheme="minorHAnsi"/>
              </w:rPr>
            </w:pPr>
            <w:r>
              <w:rPr>
                <w:rFonts w:cstheme="minorHAnsi"/>
              </w:rPr>
              <w:t>Third tile hairline cracked LHS of bath panel and filler mark beside the crack</w:t>
            </w:r>
          </w:p>
          <w:p w14:paraId="3889D2AC" w14:textId="77777777" w:rsidR="00A13076" w:rsidRPr="00475D27" w:rsidRDefault="00A13076" w:rsidP="00BB4DF4">
            <w:pPr>
              <w:pStyle w:val="TableTextLeft10pt"/>
              <w:rPr>
                <w:rFonts w:cstheme="minorHAnsi"/>
              </w:rPr>
            </w:pPr>
            <w:r>
              <w:rPr>
                <w:rFonts w:cstheme="minorHAnsi"/>
              </w:rPr>
              <w:t>3 x grey score line marks below vanity drawers</w:t>
            </w:r>
          </w:p>
        </w:tc>
        <w:tc>
          <w:tcPr>
            <w:tcW w:w="3685" w:type="dxa"/>
            <w:tcBorders>
              <w:left w:val="single" w:sz="4" w:space="0" w:color="000000"/>
            </w:tcBorders>
          </w:tcPr>
          <w:p w14:paraId="1A63E1EF" w14:textId="77777777" w:rsidR="00A13076" w:rsidRPr="00475D27" w:rsidRDefault="00615DE2" w:rsidP="00BB4DF4">
            <w:pPr>
              <w:pStyle w:val="TableTextLeft10pt"/>
              <w:rPr>
                <w:rFonts w:cstheme="minorHAnsi"/>
              </w:rPr>
            </w:pPr>
            <w:r>
              <w:rPr>
                <w:rFonts w:cstheme="minorHAnsi"/>
              </w:rPr>
              <w:t>Raised box-in area by bath panel dusty underneath basket, requires clean</w:t>
            </w:r>
          </w:p>
        </w:tc>
      </w:tr>
      <w:tr w:rsidR="00A13076" w:rsidRPr="00F46EB4" w14:paraId="3319F18C" w14:textId="77777777" w:rsidTr="00BB4DF4">
        <w:trPr>
          <w:trHeight w:val="408"/>
          <w:jc w:val="center"/>
        </w:trPr>
        <w:tc>
          <w:tcPr>
            <w:tcW w:w="935" w:type="dxa"/>
            <w:vAlign w:val="center"/>
          </w:tcPr>
          <w:p w14:paraId="06657B4B" w14:textId="77777777" w:rsidR="00A13076" w:rsidRPr="00F46EB4" w:rsidRDefault="00A13076" w:rsidP="00BB4DF4">
            <w:pPr>
              <w:pStyle w:val="ReportListNumbers"/>
            </w:pPr>
          </w:p>
        </w:tc>
        <w:tc>
          <w:tcPr>
            <w:tcW w:w="2269" w:type="dxa"/>
          </w:tcPr>
          <w:p w14:paraId="7E379082" w14:textId="77777777" w:rsidR="00A13076" w:rsidRPr="003F2161" w:rsidRDefault="00A13076" w:rsidP="00BB4DF4">
            <w:pPr>
              <w:pStyle w:val="TableTextLeft10pt"/>
            </w:pPr>
            <w:r w:rsidRPr="003F2161">
              <w:t>Skirting Boards</w:t>
            </w:r>
          </w:p>
        </w:tc>
        <w:tc>
          <w:tcPr>
            <w:tcW w:w="3685" w:type="dxa"/>
          </w:tcPr>
          <w:p w14:paraId="34AFC822" w14:textId="77777777" w:rsidR="00A13076" w:rsidRPr="00475D27" w:rsidRDefault="00A13076" w:rsidP="00BB4DF4">
            <w:pPr>
              <w:pStyle w:val="TableTextLeft10pt"/>
              <w:rPr>
                <w:rFonts w:cstheme="minorHAnsi"/>
              </w:rPr>
            </w:pPr>
            <w:r>
              <w:rPr>
                <w:rFonts w:cstheme="minorHAnsi"/>
              </w:rPr>
              <w:t>White painted</w:t>
            </w:r>
          </w:p>
        </w:tc>
        <w:tc>
          <w:tcPr>
            <w:tcW w:w="3685" w:type="dxa"/>
            <w:tcBorders>
              <w:right w:val="single" w:sz="4" w:space="0" w:color="000000"/>
            </w:tcBorders>
          </w:tcPr>
          <w:p w14:paraId="569D9266" w14:textId="77777777" w:rsidR="00A13076" w:rsidRDefault="00A13076" w:rsidP="00BB4DF4">
            <w:pPr>
              <w:pStyle w:val="TableTextLeft10pt"/>
              <w:rPr>
                <w:rFonts w:cstheme="minorHAnsi"/>
              </w:rPr>
            </w:pPr>
            <w:r>
              <w:rPr>
                <w:rFonts w:cstheme="minorHAnsi"/>
              </w:rPr>
              <w:t>Freshly painted, March 2022</w:t>
            </w:r>
          </w:p>
          <w:p w14:paraId="760628EB" w14:textId="77777777" w:rsidR="00A13076" w:rsidRPr="00475D27" w:rsidRDefault="00A13076" w:rsidP="00BB4DF4">
            <w:pPr>
              <w:pStyle w:val="TableTextLeft10pt"/>
              <w:rPr>
                <w:rFonts w:cstheme="minorHAnsi"/>
              </w:rPr>
            </w:pPr>
            <w:r>
              <w:rPr>
                <w:rFonts w:cstheme="minorHAnsi"/>
              </w:rPr>
              <w:t>Some grey scuffs below bath panel</w:t>
            </w:r>
          </w:p>
        </w:tc>
        <w:tc>
          <w:tcPr>
            <w:tcW w:w="3685" w:type="dxa"/>
            <w:tcBorders>
              <w:left w:val="single" w:sz="4" w:space="0" w:color="000000"/>
            </w:tcBorders>
          </w:tcPr>
          <w:p w14:paraId="655CC5B7" w14:textId="77777777" w:rsidR="00A13076" w:rsidRPr="00475D27" w:rsidRDefault="00615DE2" w:rsidP="00BB4DF4">
            <w:pPr>
              <w:pStyle w:val="TableTextLeft10pt"/>
              <w:rPr>
                <w:rFonts w:cstheme="minorHAnsi"/>
              </w:rPr>
            </w:pPr>
            <w:r>
              <w:rPr>
                <w:rFonts w:cstheme="minorHAnsi"/>
              </w:rPr>
              <w:t>General scattered top edge chips and wear</w:t>
            </w:r>
          </w:p>
        </w:tc>
      </w:tr>
      <w:tr w:rsidR="00A13076" w:rsidRPr="00F46EB4" w14:paraId="38BA5DC4" w14:textId="77777777" w:rsidTr="00BB4DF4">
        <w:trPr>
          <w:trHeight w:val="408"/>
          <w:jc w:val="center"/>
        </w:trPr>
        <w:tc>
          <w:tcPr>
            <w:tcW w:w="935" w:type="dxa"/>
            <w:vAlign w:val="center"/>
          </w:tcPr>
          <w:p w14:paraId="05544933" w14:textId="77777777" w:rsidR="00A13076" w:rsidRPr="00F46EB4" w:rsidRDefault="00A13076" w:rsidP="00BB4DF4">
            <w:pPr>
              <w:pStyle w:val="ReportListNumbers"/>
            </w:pPr>
          </w:p>
        </w:tc>
        <w:tc>
          <w:tcPr>
            <w:tcW w:w="2269" w:type="dxa"/>
          </w:tcPr>
          <w:p w14:paraId="0D88EBFE" w14:textId="77777777" w:rsidR="00A13076" w:rsidRPr="003F2161" w:rsidRDefault="00A13076" w:rsidP="00BB4DF4">
            <w:pPr>
              <w:pStyle w:val="TableTextLeft10pt"/>
            </w:pPr>
            <w:r w:rsidRPr="003F2161">
              <w:t>Walls</w:t>
            </w:r>
          </w:p>
        </w:tc>
        <w:tc>
          <w:tcPr>
            <w:tcW w:w="3685" w:type="dxa"/>
          </w:tcPr>
          <w:p w14:paraId="58D2272B" w14:textId="77777777" w:rsidR="00A13076" w:rsidRDefault="00A13076" w:rsidP="00BB4DF4">
            <w:pPr>
              <w:pStyle w:val="TableTextLeft10pt"/>
              <w:rPr>
                <w:rFonts w:cstheme="minorHAnsi"/>
              </w:rPr>
            </w:pPr>
            <w:r>
              <w:rPr>
                <w:rFonts w:cstheme="minorHAnsi"/>
              </w:rPr>
              <w:t>Part white painted</w:t>
            </w:r>
          </w:p>
          <w:p w14:paraId="113589CB" w14:textId="77777777" w:rsidR="00A13076" w:rsidRDefault="00A13076" w:rsidP="00BB4DF4">
            <w:pPr>
              <w:pStyle w:val="TableTextLeft10pt"/>
              <w:rPr>
                <w:rFonts w:cstheme="minorHAnsi"/>
              </w:rPr>
            </w:pPr>
          </w:p>
          <w:p w14:paraId="4DF3FD2C" w14:textId="77777777" w:rsidR="00A13076" w:rsidRPr="00475D27" w:rsidRDefault="00A13076" w:rsidP="00BB4DF4">
            <w:pPr>
              <w:pStyle w:val="TableTextLeft10pt"/>
              <w:rPr>
                <w:rFonts w:cstheme="minorHAnsi"/>
              </w:rPr>
            </w:pPr>
            <w:r>
              <w:rPr>
                <w:rFonts w:cstheme="minorHAnsi"/>
              </w:rPr>
              <w:t>Part pale grey mottled rectangular tiles, off-white grout</w:t>
            </w:r>
          </w:p>
        </w:tc>
        <w:tc>
          <w:tcPr>
            <w:tcW w:w="3685" w:type="dxa"/>
            <w:tcBorders>
              <w:right w:val="single" w:sz="4" w:space="0" w:color="000000"/>
            </w:tcBorders>
          </w:tcPr>
          <w:p w14:paraId="24446551" w14:textId="77777777" w:rsidR="00A13076" w:rsidRDefault="00A13076" w:rsidP="00BB4DF4">
            <w:pPr>
              <w:pStyle w:val="TableTextLeft10pt"/>
              <w:rPr>
                <w:rFonts w:cstheme="minorHAnsi"/>
              </w:rPr>
            </w:pPr>
            <w:r>
              <w:rPr>
                <w:rFonts w:cstheme="minorHAnsi"/>
              </w:rPr>
              <w:t>Freshly painted, March 2022</w:t>
            </w:r>
          </w:p>
          <w:p w14:paraId="6EEF9037" w14:textId="77777777" w:rsidR="00A13076" w:rsidRDefault="00A13076" w:rsidP="00BB4DF4">
            <w:pPr>
              <w:pStyle w:val="TableTextLeft10pt"/>
              <w:rPr>
                <w:rFonts w:cstheme="minorHAnsi"/>
              </w:rPr>
            </w:pPr>
          </w:p>
          <w:p w14:paraId="777C8C3B"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001CB630" w14:textId="77777777" w:rsidR="00A13076" w:rsidRDefault="00615DE2" w:rsidP="00BB4DF4">
            <w:pPr>
              <w:pStyle w:val="TableTextLeft10pt"/>
              <w:rPr>
                <w:rFonts w:cstheme="minorHAnsi"/>
              </w:rPr>
            </w:pPr>
            <w:r>
              <w:rPr>
                <w:rFonts w:cstheme="minorHAnsi"/>
              </w:rPr>
              <w:t>2” fill</w:t>
            </w:r>
            <w:r w:rsidR="00DC517C">
              <w:rPr>
                <w:rFonts w:cstheme="minorHAnsi"/>
              </w:rPr>
              <w:t>er mark</w:t>
            </w:r>
            <w:r>
              <w:rPr>
                <w:rFonts w:cstheme="minorHAnsi"/>
              </w:rPr>
              <w:t xml:space="preserve"> by WC roll holder</w:t>
            </w:r>
          </w:p>
          <w:p w14:paraId="68860190" w14:textId="77777777" w:rsidR="00615DE2" w:rsidRDefault="00615DE2" w:rsidP="00BB4DF4">
            <w:pPr>
              <w:pStyle w:val="TableTextLeft10pt"/>
              <w:rPr>
                <w:rFonts w:cstheme="minorHAnsi"/>
              </w:rPr>
            </w:pPr>
            <w:r>
              <w:rPr>
                <w:rFonts w:cstheme="minorHAnsi"/>
              </w:rPr>
              <w:t>White plastic stick-on hook</w:t>
            </w:r>
          </w:p>
          <w:p w14:paraId="77F6DF02" w14:textId="77777777" w:rsidR="00615DE2" w:rsidRDefault="00615DE2" w:rsidP="00BB4DF4">
            <w:pPr>
              <w:pStyle w:val="TableTextLeft10pt"/>
              <w:rPr>
                <w:rFonts w:cstheme="minorHAnsi"/>
              </w:rPr>
            </w:pPr>
            <w:r>
              <w:rPr>
                <w:rFonts w:cstheme="minorHAnsi"/>
              </w:rPr>
              <w:t>Scattered scuffs</w:t>
            </w:r>
          </w:p>
          <w:p w14:paraId="54D634F4" w14:textId="77777777" w:rsidR="00615DE2" w:rsidRPr="00475D27" w:rsidRDefault="00615DE2" w:rsidP="00DC517C">
            <w:pPr>
              <w:pStyle w:val="TableTextLeft10pt"/>
              <w:rPr>
                <w:rFonts w:cstheme="minorHAnsi"/>
              </w:rPr>
            </w:pPr>
            <w:r>
              <w:rPr>
                <w:rFonts w:cstheme="minorHAnsi"/>
              </w:rPr>
              <w:t>Heavy plaste</w:t>
            </w:r>
            <w:r w:rsidR="00DC517C">
              <w:rPr>
                <w:rFonts w:cstheme="minorHAnsi"/>
              </w:rPr>
              <w:t xml:space="preserve">r dent damage caused by </w:t>
            </w:r>
            <w:r>
              <w:rPr>
                <w:rFonts w:cstheme="minorHAnsi"/>
              </w:rPr>
              <w:t>door handle</w:t>
            </w:r>
            <w:r w:rsidR="00DC517C">
              <w:rPr>
                <w:rFonts w:cstheme="minorHAnsi"/>
              </w:rPr>
              <w:t xml:space="preserve"> hitting against wall</w:t>
            </w:r>
          </w:p>
        </w:tc>
      </w:tr>
      <w:tr w:rsidR="00A13076" w:rsidRPr="00F46EB4" w14:paraId="7438C1C4" w14:textId="77777777" w:rsidTr="00BB4DF4">
        <w:trPr>
          <w:trHeight w:val="408"/>
          <w:jc w:val="center"/>
        </w:trPr>
        <w:tc>
          <w:tcPr>
            <w:tcW w:w="935" w:type="dxa"/>
            <w:tcBorders>
              <w:bottom w:val="single" w:sz="6" w:space="0" w:color="595959"/>
            </w:tcBorders>
            <w:vAlign w:val="center"/>
          </w:tcPr>
          <w:p w14:paraId="60ABFBF9" w14:textId="77777777" w:rsidR="00A13076" w:rsidRPr="00F46EB4" w:rsidRDefault="00A13076" w:rsidP="00BB4DF4">
            <w:pPr>
              <w:pStyle w:val="ReportListNumbers"/>
            </w:pPr>
          </w:p>
        </w:tc>
        <w:tc>
          <w:tcPr>
            <w:tcW w:w="2269" w:type="dxa"/>
            <w:tcBorders>
              <w:bottom w:val="single" w:sz="6" w:space="0" w:color="595959"/>
            </w:tcBorders>
          </w:tcPr>
          <w:p w14:paraId="40EE5C25" w14:textId="77777777" w:rsidR="00A13076" w:rsidRPr="003F2161" w:rsidRDefault="00A13076" w:rsidP="00BB4DF4">
            <w:pPr>
              <w:pStyle w:val="TableTextLeft10pt"/>
            </w:pPr>
            <w:r w:rsidRPr="003F2161">
              <w:t>Ceiling</w:t>
            </w:r>
          </w:p>
        </w:tc>
        <w:tc>
          <w:tcPr>
            <w:tcW w:w="3685" w:type="dxa"/>
            <w:tcBorders>
              <w:bottom w:val="single" w:sz="6" w:space="0" w:color="595959"/>
            </w:tcBorders>
          </w:tcPr>
          <w:p w14:paraId="1351C55F" w14:textId="77777777" w:rsidR="00A13076" w:rsidRPr="00475D27" w:rsidRDefault="00A13076" w:rsidP="00BB4DF4">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430D7D64"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779041C9" w14:textId="77777777" w:rsidR="00A13076" w:rsidRPr="00475D27" w:rsidRDefault="00615DE2" w:rsidP="00BB4DF4">
            <w:pPr>
              <w:pStyle w:val="TableTextLeft10pt"/>
              <w:rPr>
                <w:rFonts w:cstheme="minorHAnsi"/>
              </w:rPr>
            </w:pPr>
            <w:r w:rsidRPr="00116A53">
              <w:rPr>
                <w:color w:val="0070C0"/>
                <w:szCs w:val="21"/>
              </w:rPr>
              <w:sym w:font="Wingdings" w:char="F0FC"/>
            </w:r>
          </w:p>
        </w:tc>
      </w:tr>
    </w:tbl>
    <w:p w14:paraId="406E5EE2" w14:textId="77777777" w:rsidR="00A13076" w:rsidRDefault="00A13076">
      <w:r>
        <w:br w:type="page"/>
      </w:r>
    </w:p>
    <w:p w14:paraId="653AE67B" w14:textId="77777777" w:rsidR="00A13076" w:rsidRDefault="00A13076" w:rsidP="00A13076">
      <w:pPr>
        <w:pStyle w:val="Footer"/>
        <w:pBdr>
          <w:top w:val="none" w:sz="0" w:space="0" w:color="auto"/>
        </w:pBdr>
        <w:jc w:val="left"/>
        <w:rPr>
          <w:color w:val="7FA841"/>
          <w:sz w:val="24"/>
          <w:szCs w:val="20"/>
        </w:rPr>
      </w:pPr>
      <w:r>
        <w:rPr>
          <w:color w:val="7FA841"/>
          <w:sz w:val="24"/>
          <w:szCs w:val="20"/>
        </w:rPr>
        <w:lastRenderedPageBreak/>
        <w:t>Bathroom</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0C5BF643"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1FA8E97B"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E11E3A2"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7F56906B"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36EF5F85"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18303488"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1AE01ACE" w14:textId="77777777" w:rsidTr="00BB4DF4">
        <w:trPr>
          <w:trHeight w:val="408"/>
          <w:jc w:val="center"/>
        </w:trPr>
        <w:tc>
          <w:tcPr>
            <w:tcW w:w="935" w:type="dxa"/>
            <w:tcBorders>
              <w:right w:val="nil"/>
            </w:tcBorders>
            <w:shd w:val="clear" w:color="auto" w:fill="EAEAEA"/>
            <w:vAlign w:val="center"/>
          </w:tcPr>
          <w:p w14:paraId="3F032C4D" w14:textId="77777777" w:rsidR="00A13076" w:rsidRPr="00F46EB4" w:rsidRDefault="00A13076" w:rsidP="00BB4DF4"/>
        </w:tc>
        <w:tc>
          <w:tcPr>
            <w:tcW w:w="2269" w:type="dxa"/>
            <w:tcBorders>
              <w:left w:val="nil"/>
              <w:right w:val="nil"/>
            </w:tcBorders>
            <w:shd w:val="clear" w:color="auto" w:fill="EAEAEA"/>
            <w:vAlign w:val="center"/>
          </w:tcPr>
          <w:p w14:paraId="77C75625" w14:textId="77777777" w:rsidR="00A13076" w:rsidRPr="003F2161" w:rsidRDefault="00A13076" w:rsidP="00BB4DF4">
            <w:pPr>
              <w:pStyle w:val="TableTextLeft10pt"/>
            </w:pPr>
            <w:r w:rsidRPr="00D405A3">
              <w:rPr>
                <w:color w:val="7FA841"/>
              </w:rPr>
              <w:t>Fixtures &amp; Fittings</w:t>
            </w:r>
          </w:p>
        </w:tc>
        <w:tc>
          <w:tcPr>
            <w:tcW w:w="3685" w:type="dxa"/>
            <w:tcBorders>
              <w:left w:val="nil"/>
              <w:right w:val="nil"/>
            </w:tcBorders>
            <w:shd w:val="clear" w:color="auto" w:fill="EAEAEA"/>
            <w:vAlign w:val="center"/>
          </w:tcPr>
          <w:p w14:paraId="3540B0EB" w14:textId="77777777" w:rsidR="00A13076" w:rsidRPr="00475D27" w:rsidRDefault="00A13076" w:rsidP="00BB4DF4">
            <w:pPr>
              <w:pStyle w:val="TableTextLeft10pt"/>
              <w:rPr>
                <w:rFonts w:cstheme="minorHAnsi"/>
              </w:rPr>
            </w:pPr>
          </w:p>
        </w:tc>
        <w:tc>
          <w:tcPr>
            <w:tcW w:w="3685" w:type="dxa"/>
            <w:tcBorders>
              <w:left w:val="nil"/>
              <w:right w:val="single" w:sz="4" w:space="0" w:color="000000"/>
            </w:tcBorders>
            <w:shd w:val="clear" w:color="auto" w:fill="EAEAEA"/>
            <w:vAlign w:val="center"/>
          </w:tcPr>
          <w:p w14:paraId="0DCFFB5E" w14:textId="77777777" w:rsidR="00A13076" w:rsidRPr="00475D27" w:rsidRDefault="00A13076" w:rsidP="00BB4DF4">
            <w:pPr>
              <w:pStyle w:val="TableTextLeft10pt"/>
              <w:rPr>
                <w:rFonts w:cstheme="minorHAnsi"/>
              </w:rPr>
            </w:pPr>
          </w:p>
        </w:tc>
        <w:tc>
          <w:tcPr>
            <w:tcW w:w="3685" w:type="dxa"/>
            <w:tcBorders>
              <w:left w:val="single" w:sz="4" w:space="0" w:color="000000"/>
            </w:tcBorders>
            <w:shd w:val="clear" w:color="auto" w:fill="EAEAEA"/>
            <w:vAlign w:val="center"/>
          </w:tcPr>
          <w:p w14:paraId="7EEB105F" w14:textId="77777777" w:rsidR="00A13076" w:rsidRPr="00475D27" w:rsidRDefault="00A13076" w:rsidP="00BB4DF4">
            <w:pPr>
              <w:pStyle w:val="TableTextLeft10pt"/>
              <w:rPr>
                <w:rFonts w:cstheme="minorHAnsi"/>
              </w:rPr>
            </w:pPr>
          </w:p>
        </w:tc>
      </w:tr>
      <w:tr w:rsidR="00A13076" w:rsidRPr="00F46EB4" w14:paraId="70BF560F" w14:textId="77777777" w:rsidTr="00BB4DF4">
        <w:trPr>
          <w:trHeight w:val="408"/>
          <w:jc w:val="center"/>
        </w:trPr>
        <w:tc>
          <w:tcPr>
            <w:tcW w:w="935" w:type="dxa"/>
            <w:vAlign w:val="center"/>
          </w:tcPr>
          <w:p w14:paraId="227101EB" w14:textId="77777777" w:rsidR="00A13076" w:rsidRPr="00F46EB4" w:rsidRDefault="00A13076" w:rsidP="00BB4DF4">
            <w:pPr>
              <w:pStyle w:val="ReportListNumbers"/>
            </w:pPr>
          </w:p>
        </w:tc>
        <w:tc>
          <w:tcPr>
            <w:tcW w:w="2269" w:type="dxa"/>
          </w:tcPr>
          <w:p w14:paraId="646346DF" w14:textId="77777777" w:rsidR="00A13076" w:rsidRPr="003F2161" w:rsidRDefault="00A13076" w:rsidP="00BB4DF4">
            <w:pPr>
              <w:pStyle w:val="TableTextLeft10pt"/>
            </w:pPr>
            <w:r w:rsidRPr="003F2161">
              <w:t>Lighting</w:t>
            </w:r>
          </w:p>
        </w:tc>
        <w:tc>
          <w:tcPr>
            <w:tcW w:w="3685" w:type="dxa"/>
          </w:tcPr>
          <w:p w14:paraId="4FA2C32F" w14:textId="77777777" w:rsidR="00A13076" w:rsidRPr="00475D27" w:rsidRDefault="00A13076" w:rsidP="00BB4DF4">
            <w:pPr>
              <w:pStyle w:val="TableTextLeft10pt"/>
              <w:rPr>
                <w:rFonts w:cstheme="minorHAnsi"/>
              </w:rPr>
            </w:pPr>
            <w:r>
              <w:rPr>
                <w:rFonts w:cstheme="minorHAnsi"/>
              </w:rPr>
              <w:t>5 x ceiling spotlights</w:t>
            </w:r>
          </w:p>
        </w:tc>
        <w:tc>
          <w:tcPr>
            <w:tcW w:w="3685" w:type="dxa"/>
            <w:tcBorders>
              <w:right w:val="single" w:sz="4" w:space="0" w:color="000000"/>
            </w:tcBorders>
          </w:tcPr>
          <w:p w14:paraId="3226CAAD" w14:textId="77777777" w:rsidR="00A13076" w:rsidRPr="00475D27"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153A1835"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2E5479DE" w14:textId="77777777" w:rsidTr="00BB4DF4">
        <w:trPr>
          <w:trHeight w:val="408"/>
          <w:jc w:val="center"/>
        </w:trPr>
        <w:tc>
          <w:tcPr>
            <w:tcW w:w="935" w:type="dxa"/>
            <w:vAlign w:val="center"/>
          </w:tcPr>
          <w:p w14:paraId="77556F1D" w14:textId="77777777" w:rsidR="00A13076" w:rsidRPr="00F46EB4" w:rsidRDefault="00A13076" w:rsidP="00BB4DF4">
            <w:pPr>
              <w:pStyle w:val="ReportListNumbers"/>
            </w:pPr>
          </w:p>
        </w:tc>
        <w:tc>
          <w:tcPr>
            <w:tcW w:w="2269" w:type="dxa"/>
          </w:tcPr>
          <w:p w14:paraId="23949A82" w14:textId="77777777" w:rsidR="00A13076" w:rsidRPr="003F2161" w:rsidRDefault="00A13076" w:rsidP="00BB4DF4">
            <w:pPr>
              <w:pStyle w:val="TableTextLeft10pt"/>
            </w:pPr>
            <w:r w:rsidRPr="003F2161">
              <w:t>Heating</w:t>
            </w:r>
          </w:p>
        </w:tc>
        <w:tc>
          <w:tcPr>
            <w:tcW w:w="3685" w:type="dxa"/>
          </w:tcPr>
          <w:p w14:paraId="16F82128" w14:textId="77777777" w:rsidR="00A13076" w:rsidRPr="00475D27" w:rsidRDefault="00A13076" w:rsidP="00BB4DF4">
            <w:pPr>
              <w:pStyle w:val="TableTextLeft10pt"/>
              <w:rPr>
                <w:rFonts w:cstheme="minorHAnsi"/>
              </w:rPr>
            </w:pPr>
            <w:r>
              <w:rPr>
                <w:rFonts w:cstheme="minorHAnsi"/>
              </w:rPr>
              <w:t>Wall mounted chrome ladder style radiator</w:t>
            </w:r>
          </w:p>
        </w:tc>
        <w:tc>
          <w:tcPr>
            <w:tcW w:w="3685" w:type="dxa"/>
            <w:tcBorders>
              <w:right w:val="single" w:sz="4" w:space="0" w:color="000000"/>
            </w:tcBorders>
          </w:tcPr>
          <w:p w14:paraId="481CAA49" w14:textId="77777777" w:rsidR="00A13076" w:rsidRDefault="00A13076" w:rsidP="00BB4DF4">
            <w:pPr>
              <w:pStyle w:val="TableTextLeft10pt"/>
              <w:rPr>
                <w:rFonts w:cstheme="minorHAnsi"/>
              </w:rPr>
            </w:pPr>
            <w:r>
              <w:rPr>
                <w:rFonts w:cstheme="minorHAnsi"/>
              </w:rPr>
              <w:t>Fittings intact</w:t>
            </w:r>
          </w:p>
          <w:p w14:paraId="0EBD998D" w14:textId="77777777" w:rsidR="00A13076" w:rsidRPr="00475D27" w:rsidRDefault="00A13076" w:rsidP="00BB4DF4">
            <w:pPr>
              <w:pStyle w:val="TableTextLeft10pt"/>
              <w:rPr>
                <w:rFonts w:cstheme="minorHAnsi"/>
              </w:rPr>
            </w:pPr>
            <w:r>
              <w:rPr>
                <w:rFonts w:cstheme="minorHAnsi"/>
              </w:rPr>
              <w:t>Slight patchy dull chemical smears throughout rails</w:t>
            </w:r>
          </w:p>
        </w:tc>
        <w:tc>
          <w:tcPr>
            <w:tcW w:w="3685" w:type="dxa"/>
            <w:tcBorders>
              <w:left w:val="single" w:sz="4" w:space="0" w:color="000000"/>
            </w:tcBorders>
          </w:tcPr>
          <w:p w14:paraId="1AB86056"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54D3F6FA" w14:textId="77777777" w:rsidTr="00BB4DF4">
        <w:trPr>
          <w:trHeight w:val="408"/>
          <w:jc w:val="center"/>
        </w:trPr>
        <w:tc>
          <w:tcPr>
            <w:tcW w:w="935" w:type="dxa"/>
            <w:tcBorders>
              <w:bottom w:val="single" w:sz="6" w:space="0" w:color="595959"/>
            </w:tcBorders>
            <w:vAlign w:val="center"/>
          </w:tcPr>
          <w:p w14:paraId="79D3FD15" w14:textId="77777777" w:rsidR="00A13076" w:rsidRPr="00F46EB4" w:rsidRDefault="00A13076" w:rsidP="00BB4DF4">
            <w:pPr>
              <w:pStyle w:val="ReportListNumbers"/>
            </w:pPr>
          </w:p>
        </w:tc>
        <w:tc>
          <w:tcPr>
            <w:tcW w:w="2269" w:type="dxa"/>
            <w:tcBorders>
              <w:bottom w:val="single" w:sz="6" w:space="0" w:color="595959"/>
            </w:tcBorders>
          </w:tcPr>
          <w:p w14:paraId="54A0FAC0" w14:textId="77777777" w:rsidR="00A13076" w:rsidRPr="003F2161" w:rsidRDefault="00A13076" w:rsidP="00BB4DF4">
            <w:pPr>
              <w:pStyle w:val="TableTextLeft10pt"/>
            </w:pPr>
            <w:r>
              <w:t>Sockets and Switches</w:t>
            </w:r>
          </w:p>
        </w:tc>
        <w:tc>
          <w:tcPr>
            <w:tcW w:w="3685" w:type="dxa"/>
            <w:tcBorders>
              <w:bottom w:val="single" w:sz="6" w:space="0" w:color="595959"/>
            </w:tcBorders>
          </w:tcPr>
          <w:p w14:paraId="3EC075C9" w14:textId="77777777" w:rsidR="00A13076" w:rsidRPr="00475D27" w:rsidRDefault="00A13076" w:rsidP="00BB4DF4">
            <w:pPr>
              <w:pStyle w:val="TableTextLeft10pt"/>
              <w:rPr>
                <w:rFonts w:cstheme="minorHAnsi"/>
              </w:rPr>
            </w:pPr>
            <w:r>
              <w:rPr>
                <w:rFonts w:cstheme="minorHAnsi"/>
              </w:rPr>
              <w:t>White plastic shaver socket</w:t>
            </w:r>
          </w:p>
        </w:tc>
        <w:tc>
          <w:tcPr>
            <w:tcW w:w="3685" w:type="dxa"/>
            <w:tcBorders>
              <w:bottom w:val="single" w:sz="6" w:space="0" w:color="595959"/>
              <w:right w:val="single" w:sz="4" w:space="0" w:color="000000"/>
            </w:tcBorders>
          </w:tcPr>
          <w:p w14:paraId="78737848" w14:textId="77777777" w:rsidR="00A13076" w:rsidRPr="00475D27" w:rsidRDefault="00A13076" w:rsidP="00BB4DF4">
            <w:pPr>
              <w:pStyle w:val="TableTextLeft10pt"/>
              <w:rPr>
                <w:rFonts w:cstheme="minorHAnsi"/>
              </w:rPr>
            </w:pPr>
            <w:r>
              <w:rPr>
                <w:rFonts w:cstheme="minorHAnsi"/>
              </w:rPr>
              <w:t>Intact</w:t>
            </w:r>
          </w:p>
        </w:tc>
        <w:tc>
          <w:tcPr>
            <w:tcW w:w="3685" w:type="dxa"/>
            <w:tcBorders>
              <w:left w:val="single" w:sz="4" w:space="0" w:color="000000"/>
              <w:bottom w:val="single" w:sz="6" w:space="0" w:color="595959"/>
            </w:tcBorders>
          </w:tcPr>
          <w:p w14:paraId="00DA6150"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7D6FE130" w14:textId="77777777" w:rsidTr="00BB4DF4">
        <w:trPr>
          <w:trHeight w:val="408"/>
          <w:jc w:val="center"/>
        </w:trPr>
        <w:tc>
          <w:tcPr>
            <w:tcW w:w="935" w:type="dxa"/>
            <w:vAlign w:val="center"/>
          </w:tcPr>
          <w:p w14:paraId="62B6C882" w14:textId="77777777" w:rsidR="00A13076" w:rsidRPr="00F46EB4" w:rsidRDefault="00A13076" w:rsidP="00BB4DF4">
            <w:pPr>
              <w:pStyle w:val="ReportListNumbers"/>
            </w:pPr>
          </w:p>
        </w:tc>
        <w:tc>
          <w:tcPr>
            <w:tcW w:w="2269" w:type="dxa"/>
          </w:tcPr>
          <w:p w14:paraId="193719EA" w14:textId="77777777" w:rsidR="00A13076" w:rsidRPr="00863DAF" w:rsidRDefault="00A13076" w:rsidP="00BB4DF4">
            <w:pPr>
              <w:pStyle w:val="TableTextLeft10pt"/>
            </w:pPr>
            <w:r>
              <w:t>WC</w:t>
            </w:r>
          </w:p>
        </w:tc>
        <w:tc>
          <w:tcPr>
            <w:tcW w:w="3685" w:type="dxa"/>
          </w:tcPr>
          <w:p w14:paraId="71E9F50E" w14:textId="77777777" w:rsidR="00A13076" w:rsidRDefault="00A13076" w:rsidP="00BB4DF4">
            <w:pPr>
              <w:pStyle w:val="TableTextLeft10pt"/>
              <w:rPr>
                <w:rFonts w:cstheme="minorHAnsi"/>
              </w:rPr>
            </w:pPr>
            <w:r>
              <w:rPr>
                <w:rFonts w:cstheme="minorHAnsi"/>
              </w:rPr>
              <w:t>White WC</w:t>
            </w:r>
          </w:p>
          <w:p w14:paraId="376B0C21" w14:textId="77777777" w:rsidR="00A13076" w:rsidRDefault="00A13076" w:rsidP="00BB4DF4">
            <w:pPr>
              <w:pStyle w:val="TableTextLeft10pt"/>
              <w:rPr>
                <w:rFonts w:cstheme="minorHAnsi"/>
              </w:rPr>
            </w:pPr>
            <w:r>
              <w:rPr>
                <w:rFonts w:cstheme="minorHAnsi"/>
              </w:rPr>
              <w:t>White plastic soft close seat and lid</w:t>
            </w:r>
          </w:p>
          <w:p w14:paraId="20BD1326" w14:textId="77777777" w:rsidR="00A13076" w:rsidRDefault="00A13076" w:rsidP="00BB4DF4">
            <w:pPr>
              <w:pStyle w:val="TableTextLeft10pt"/>
              <w:rPr>
                <w:rFonts w:cstheme="minorHAnsi"/>
              </w:rPr>
            </w:pPr>
          </w:p>
          <w:p w14:paraId="10946562" w14:textId="77777777" w:rsidR="00A13076" w:rsidRPr="00475D27" w:rsidRDefault="00A13076" w:rsidP="00BB4DF4">
            <w:pPr>
              <w:pStyle w:val="TableTextLeft10pt"/>
              <w:rPr>
                <w:rFonts w:cstheme="minorHAnsi"/>
              </w:rPr>
            </w:pPr>
            <w:r>
              <w:rPr>
                <w:rFonts w:cstheme="minorHAnsi"/>
              </w:rPr>
              <w:t xml:space="preserve">Chrome double flush </w:t>
            </w:r>
            <w:r w:rsidRPr="00187B7A">
              <w:rPr>
                <w:rFonts w:cstheme="minorHAnsi"/>
                <w:i/>
              </w:rPr>
              <w:t>Geberit</w:t>
            </w:r>
          </w:p>
        </w:tc>
        <w:tc>
          <w:tcPr>
            <w:tcW w:w="3685" w:type="dxa"/>
            <w:tcBorders>
              <w:right w:val="single" w:sz="4" w:space="0" w:color="000000"/>
            </w:tcBorders>
          </w:tcPr>
          <w:p w14:paraId="28022C81" w14:textId="77777777" w:rsidR="00A13076" w:rsidRDefault="00A13076" w:rsidP="00BB4DF4">
            <w:pPr>
              <w:pStyle w:val="TableTextLeft10pt"/>
              <w:rPr>
                <w:rFonts w:cstheme="minorHAnsi"/>
              </w:rPr>
            </w:pPr>
            <w:r>
              <w:rPr>
                <w:rFonts w:cstheme="minorHAnsi"/>
              </w:rPr>
              <w:t>Good used order</w:t>
            </w:r>
          </w:p>
          <w:p w14:paraId="76722AC6" w14:textId="77777777" w:rsidR="00A13076" w:rsidRDefault="00A13076" w:rsidP="00BB4DF4">
            <w:pPr>
              <w:pStyle w:val="TableTextLeft10pt"/>
              <w:rPr>
                <w:rFonts w:cstheme="minorHAnsi"/>
              </w:rPr>
            </w:pPr>
            <w:r>
              <w:rPr>
                <w:rFonts w:cstheme="minorHAnsi"/>
              </w:rPr>
              <w:t>Hinges heavily rusted and tarnished</w:t>
            </w:r>
          </w:p>
          <w:p w14:paraId="14DFECF0" w14:textId="77777777" w:rsidR="00A13076" w:rsidRPr="00475D27" w:rsidRDefault="00A13076" w:rsidP="00BB4DF4">
            <w:pPr>
              <w:pStyle w:val="TableTextLeft10pt"/>
              <w:rPr>
                <w:rFonts w:cstheme="minorHAnsi"/>
              </w:rPr>
            </w:pPr>
            <w:r>
              <w:rPr>
                <w:rFonts w:cstheme="minorHAnsi"/>
              </w:rPr>
              <w:t>Underside seat yellow discoloured</w:t>
            </w:r>
          </w:p>
        </w:tc>
        <w:tc>
          <w:tcPr>
            <w:tcW w:w="3685" w:type="dxa"/>
            <w:tcBorders>
              <w:left w:val="single" w:sz="4" w:space="0" w:color="000000"/>
            </w:tcBorders>
          </w:tcPr>
          <w:p w14:paraId="6D91622A"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444FC505" w14:textId="77777777" w:rsidTr="00BB4DF4">
        <w:trPr>
          <w:trHeight w:val="408"/>
          <w:jc w:val="center"/>
        </w:trPr>
        <w:tc>
          <w:tcPr>
            <w:tcW w:w="935" w:type="dxa"/>
            <w:vAlign w:val="center"/>
          </w:tcPr>
          <w:p w14:paraId="481ED90F" w14:textId="77777777" w:rsidR="00A13076" w:rsidRPr="00F46EB4" w:rsidRDefault="00A13076" w:rsidP="00BB4DF4">
            <w:pPr>
              <w:pStyle w:val="ReportListNumbers"/>
            </w:pPr>
          </w:p>
        </w:tc>
        <w:tc>
          <w:tcPr>
            <w:tcW w:w="2269" w:type="dxa"/>
          </w:tcPr>
          <w:p w14:paraId="627A0092" w14:textId="77777777" w:rsidR="00A13076" w:rsidRPr="00863DAF" w:rsidRDefault="00A13076" w:rsidP="00BB4DF4">
            <w:pPr>
              <w:pStyle w:val="TableTextLeft10pt"/>
            </w:pPr>
            <w:r>
              <w:t>Ledge</w:t>
            </w:r>
          </w:p>
        </w:tc>
        <w:tc>
          <w:tcPr>
            <w:tcW w:w="3685" w:type="dxa"/>
          </w:tcPr>
          <w:p w14:paraId="7D74BEFF" w14:textId="77777777" w:rsidR="00A13076" w:rsidRPr="00475D27" w:rsidRDefault="00A13076" w:rsidP="00BB4DF4">
            <w:pPr>
              <w:pStyle w:val="TableTextLeft10pt"/>
              <w:rPr>
                <w:rFonts w:cstheme="minorHAnsi"/>
              </w:rPr>
            </w:pPr>
            <w:r>
              <w:rPr>
                <w:rFonts w:cstheme="minorHAnsi"/>
              </w:rPr>
              <w:t>Ledge/boxing LHS of WC tiled as floors</w:t>
            </w:r>
          </w:p>
        </w:tc>
        <w:tc>
          <w:tcPr>
            <w:tcW w:w="3685" w:type="dxa"/>
            <w:tcBorders>
              <w:right w:val="single" w:sz="4" w:space="0" w:color="000000"/>
            </w:tcBorders>
          </w:tcPr>
          <w:p w14:paraId="02D0344D" w14:textId="77777777" w:rsidR="00A13076" w:rsidRPr="00475D27" w:rsidRDefault="00A13076" w:rsidP="00BB4DF4">
            <w:pPr>
              <w:pStyle w:val="TableTextLeft10pt"/>
              <w:rPr>
                <w:rFonts w:cstheme="minorHAnsi"/>
              </w:rPr>
            </w:pPr>
            <w:r>
              <w:rPr>
                <w:rFonts w:cstheme="minorHAnsi"/>
              </w:rPr>
              <w:t>Good used order</w:t>
            </w:r>
          </w:p>
        </w:tc>
        <w:tc>
          <w:tcPr>
            <w:tcW w:w="3685" w:type="dxa"/>
            <w:tcBorders>
              <w:left w:val="single" w:sz="4" w:space="0" w:color="000000"/>
            </w:tcBorders>
          </w:tcPr>
          <w:p w14:paraId="08732499"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0EDFEAC4" w14:textId="77777777" w:rsidTr="00BB4DF4">
        <w:trPr>
          <w:trHeight w:val="408"/>
          <w:jc w:val="center"/>
        </w:trPr>
        <w:tc>
          <w:tcPr>
            <w:tcW w:w="935" w:type="dxa"/>
            <w:vAlign w:val="center"/>
          </w:tcPr>
          <w:p w14:paraId="43462D92" w14:textId="77777777" w:rsidR="00A13076" w:rsidRPr="00F46EB4" w:rsidRDefault="00A13076" w:rsidP="00BB4DF4">
            <w:pPr>
              <w:pStyle w:val="ReportListNumbers"/>
            </w:pPr>
          </w:p>
        </w:tc>
        <w:tc>
          <w:tcPr>
            <w:tcW w:w="2269" w:type="dxa"/>
          </w:tcPr>
          <w:p w14:paraId="764EFFA5" w14:textId="77777777" w:rsidR="00A13076" w:rsidRDefault="00A13076" w:rsidP="00BB4DF4">
            <w:pPr>
              <w:pStyle w:val="TableTextLeft10pt"/>
            </w:pPr>
            <w:r>
              <w:t>WC Brush and Holder</w:t>
            </w:r>
          </w:p>
        </w:tc>
        <w:tc>
          <w:tcPr>
            <w:tcW w:w="3685" w:type="dxa"/>
          </w:tcPr>
          <w:p w14:paraId="4FB25354" w14:textId="77777777" w:rsidR="00A13076" w:rsidRPr="00475D27" w:rsidRDefault="00A13076" w:rsidP="00BB4DF4">
            <w:pPr>
              <w:pStyle w:val="TableTextLeft10pt"/>
              <w:rPr>
                <w:rFonts w:cstheme="minorHAnsi"/>
              </w:rPr>
            </w:pPr>
            <w:r>
              <w:rPr>
                <w:rFonts w:cstheme="minorHAnsi"/>
              </w:rPr>
              <w:t>White plastic WC brush and holder</w:t>
            </w:r>
          </w:p>
        </w:tc>
        <w:tc>
          <w:tcPr>
            <w:tcW w:w="3685" w:type="dxa"/>
            <w:tcBorders>
              <w:right w:val="single" w:sz="4" w:space="0" w:color="000000"/>
            </w:tcBorders>
          </w:tcPr>
          <w:p w14:paraId="0733970F" w14:textId="77777777" w:rsidR="00A13076" w:rsidRPr="00475D27" w:rsidRDefault="00A13076" w:rsidP="00BB4DF4">
            <w:pPr>
              <w:pStyle w:val="TableTextLeft10pt"/>
              <w:rPr>
                <w:rFonts w:cstheme="minorHAnsi"/>
              </w:rPr>
            </w:pPr>
            <w:r>
              <w:rPr>
                <w:rFonts w:cstheme="minorHAnsi"/>
              </w:rPr>
              <w:t>Used order</w:t>
            </w:r>
          </w:p>
        </w:tc>
        <w:tc>
          <w:tcPr>
            <w:tcW w:w="3685" w:type="dxa"/>
            <w:tcBorders>
              <w:left w:val="single" w:sz="4" w:space="0" w:color="000000"/>
            </w:tcBorders>
          </w:tcPr>
          <w:p w14:paraId="6136D03F" w14:textId="77777777" w:rsidR="00A13076" w:rsidRPr="00475D27" w:rsidRDefault="00615DE2" w:rsidP="00BB4DF4">
            <w:pPr>
              <w:pStyle w:val="TableTextLeft10pt"/>
              <w:rPr>
                <w:rFonts w:cstheme="minorHAnsi"/>
              </w:rPr>
            </w:pPr>
            <w:r>
              <w:rPr>
                <w:rFonts w:cstheme="minorHAnsi"/>
              </w:rPr>
              <w:t>Not seen</w:t>
            </w:r>
          </w:p>
        </w:tc>
      </w:tr>
      <w:tr w:rsidR="00A13076" w:rsidRPr="00F46EB4" w14:paraId="3F612577" w14:textId="77777777" w:rsidTr="00BB4DF4">
        <w:trPr>
          <w:trHeight w:val="408"/>
          <w:jc w:val="center"/>
        </w:trPr>
        <w:tc>
          <w:tcPr>
            <w:tcW w:w="935" w:type="dxa"/>
            <w:vAlign w:val="center"/>
          </w:tcPr>
          <w:p w14:paraId="3F3E0791" w14:textId="77777777" w:rsidR="00A13076" w:rsidRPr="00F46EB4" w:rsidRDefault="00A13076" w:rsidP="00BB4DF4">
            <w:pPr>
              <w:pStyle w:val="ReportListNumbers"/>
            </w:pPr>
          </w:p>
        </w:tc>
        <w:tc>
          <w:tcPr>
            <w:tcW w:w="2269" w:type="dxa"/>
          </w:tcPr>
          <w:p w14:paraId="49B51F84" w14:textId="77777777" w:rsidR="00A13076" w:rsidRPr="00863DAF" w:rsidRDefault="00A13076" w:rsidP="00BB4DF4">
            <w:pPr>
              <w:pStyle w:val="TableTextLeft10pt"/>
            </w:pPr>
            <w:r>
              <w:t>WC Roll Holder</w:t>
            </w:r>
          </w:p>
        </w:tc>
        <w:tc>
          <w:tcPr>
            <w:tcW w:w="3685" w:type="dxa"/>
          </w:tcPr>
          <w:p w14:paraId="4486DCA0" w14:textId="77777777" w:rsidR="00A13076" w:rsidRPr="00475D27" w:rsidRDefault="00A13076" w:rsidP="00BB4DF4">
            <w:pPr>
              <w:pStyle w:val="TableTextLeft10pt"/>
              <w:rPr>
                <w:rFonts w:cstheme="minorHAnsi"/>
              </w:rPr>
            </w:pPr>
            <w:r>
              <w:rPr>
                <w:rFonts w:cstheme="minorHAnsi"/>
              </w:rPr>
              <w:t>Wall mounted chrome WC roll holder</w:t>
            </w:r>
          </w:p>
        </w:tc>
        <w:tc>
          <w:tcPr>
            <w:tcW w:w="3685" w:type="dxa"/>
            <w:tcBorders>
              <w:right w:val="single" w:sz="4" w:space="0" w:color="000000"/>
            </w:tcBorders>
          </w:tcPr>
          <w:p w14:paraId="04CABF85"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7121F92D"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5FF1F4F1" w14:textId="77777777" w:rsidTr="00BB4DF4">
        <w:trPr>
          <w:trHeight w:val="408"/>
          <w:jc w:val="center"/>
        </w:trPr>
        <w:tc>
          <w:tcPr>
            <w:tcW w:w="935" w:type="dxa"/>
            <w:vAlign w:val="center"/>
          </w:tcPr>
          <w:p w14:paraId="0CE71249" w14:textId="77777777" w:rsidR="00A13076" w:rsidRPr="00F46EB4" w:rsidRDefault="00A13076" w:rsidP="00BB4DF4">
            <w:pPr>
              <w:pStyle w:val="ReportListNumbers"/>
            </w:pPr>
          </w:p>
        </w:tc>
        <w:tc>
          <w:tcPr>
            <w:tcW w:w="2269" w:type="dxa"/>
          </w:tcPr>
          <w:p w14:paraId="17B53C02" w14:textId="77777777" w:rsidR="00A13076" w:rsidRDefault="00A13076" w:rsidP="00BB4DF4">
            <w:pPr>
              <w:pStyle w:val="TableTextLeft10pt"/>
            </w:pPr>
            <w:r>
              <w:t>Basin</w:t>
            </w:r>
          </w:p>
        </w:tc>
        <w:tc>
          <w:tcPr>
            <w:tcW w:w="3685" w:type="dxa"/>
          </w:tcPr>
          <w:p w14:paraId="1ECBE921" w14:textId="77777777" w:rsidR="00A13076" w:rsidRDefault="00A13076" w:rsidP="00BB4DF4">
            <w:pPr>
              <w:pStyle w:val="TableTextLeft10pt"/>
              <w:rPr>
                <w:rFonts w:cstheme="minorHAnsi"/>
              </w:rPr>
            </w:pPr>
            <w:r>
              <w:rPr>
                <w:rFonts w:cstheme="minorHAnsi"/>
              </w:rPr>
              <w:t>White basin with integral white ceramic basin surround</w:t>
            </w:r>
          </w:p>
          <w:p w14:paraId="0FBB46A5" w14:textId="77777777" w:rsidR="00A13076" w:rsidRDefault="00A13076" w:rsidP="00BB4DF4">
            <w:pPr>
              <w:pStyle w:val="TableTextLeft10pt"/>
              <w:rPr>
                <w:rFonts w:cstheme="minorHAnsi"/>
              </w:rPr>
            </w:pPr>
            <w:r>
              <w:rPr>
                <w:rFonts w:cstheme="minorHAnsi"/>
              </w:rPr>
              <w:t>Chrome mixer tap</w:t>
            </w:r>
          </w:p>
          <w:p w14:paraId="1E91EF80" w14:textId="77777777" w:rsidR="00A13076" w:rsidRPr="00475D27" w:rsidRDefault="00A13076" w:rsidP="00BB4DF4">
            <w:pPr>
              <w:pStyle w:val="TableTextLeft10pt"/>
              <w:rPr>
                <w:rFonts w:cstheme="minorHAnsi"/>
              </w:rPr>
            </w:pPr>
            <w:r>
              <w:rPr>
                <w:rFonts w:cstheme="minorHAnsi"/>
              </w:rPr>
              <w:t>Chrome push release plug</w:t>
            </w:r>
          </w:p>
        </w:tc>
        <w:tc>
          <w:tcPr>
            <w:tcW w:w="3685" w:type="dxa"/>
            <w:tcBorders>
              <w:right w:val="single" w:sz="4" w:space="0" w:color="000000"/>
            </w:tcBorders>
          </w:tcPr>
          <w:p w14:paraId="5F9DC6E2" w14:textId="77777777" w:rsidR="00A13076" w:rsidRDefault="00A13076" w:rsidP="00BB4DF4">
            <w:pPr>
              <w:pStyle w:val="TableTextLeft10pt"/>
              <w:rPr>
                <w:rFonts w:cstheme="minorHAnsi"/>
              </w:rPr>
            </w:pPr>
            <w:r>
              <w:rPr>
                <w:rFonts w:cstheme="minorHAnsi"/>
              </w:rPr>
              <w:t>As new, March 2022</w:t>
            </w:r>
          </w:p>
          <w:p w14:paraId="42E3AD95" w14:textId="77777777" w:rsidR="00A13076" w:rsidRPr="00475D27" w:rsidRDefault="00A13076" w:rsidP="00BB4DF4">
            <w:pPr>
              <w:pStyle w:val="TableTextLeft10pt"/>
              <w:rPr>
                <w:rFonts w:cstheme="minorHAnsi"/>
              </w:rPr>
            </w:pPr>
            <w:r>
              <w:rPr>
                <w:rFonts w:cstheme="minorHAnsi"/>
              </w:rPr>
              <w:t>White paint spot to front RHS surround edge</w:t>
            </w:r>
          </w:p>
        </w:tc>
        <w:tc>
          <w:tcPr>
            <w:tcW w:w="3685" w:type="dxa"/>
            <w:tcBorders>
              <w:left w:val="single" w:sz="4" w:space="0" w:color="000000"/>
            </w:tcBorders>
          </w:tcPr>
          <w:p w14:paraId="33871308" w14:textId="77777777" w:rsidR="00A13076" w:rsidRPr="00475D27" w:rsidRDefault="00615DE2" w:rsidP="00BB4DF4">
            <w:pPr>
              <w:pStyle w:val="TableTextLeft10pt"/>
              <w:rPr>
                <w:rFonts w:cstheme="minorHAnsi"/>
              </w:rPr>
            </w:pPr>
            <w:r>
              <w:rPr>
                <w:rFonts w:cstheme="minorHAnsi"/>
              </w:rPr>
              <w:t>Chrome mixer tap heavily chemically damaged</w:t>
            </w:r>
          </w:p>
        </w:tc>
      </w:tr>
      <w:tr w:rsidR="00A13076" w:rsidRPr="00F46EB4" w14:paraId="28060885" w14:textId="77777777" w:rsidTr="00BB4DF4">
        <w:trPr>
          <w:trHeight w:val="408"/>
          <w:jc w:val="center"/>
        </w:trPr>
        <w:tc>
          <w:tcPr>
            <w:tcW w:w="935" w:type="dxa"/>
            <w:vAlign w:val="center"/>
          </w:tcPr>
          <w:p w14:paraId="604EB5FD" w14:textId="77777777" w:rsidR="00A13076" w:rsidRPr="00F46EB4" w:rsidRDefault="00A13076" w:rsidP="00BB4DF4">
            <w:pPr>
              <w:pStyle w:val="ReportListNumbers"/>
            </w:pPr>
          </w:p>
        </w:tc>
        <w:tc>
          <w:tcPr>
            <w:tcW w:w="2269" w:type="dxa"/>
          </w:tcPr>
          <w:p w14:paraId="46A88F17" w14:textId="77777777" w:rsidR="00A13076" w:rsidRPr="00863DAF" w:rsidRDefault="00A13076" w:rsidP="00BB4DF4">
            <w:pPr>
              <w:pStyle w:val="TableTextLeft10pt"/>
            </w:pPr>
            <w:r>
              <w:t>Vanity Drawer</w:t>
            </w:r>
          </w:p>
        </w:tc>
        <w:tc>
          <w:tcPr>
            <w:tcW w:w="3685" w:type="dxa"/>
          </w:tcPr>
          <w:p w14:paraId="4B863993" w14:textId="77777777" w:rsidR="00A13076" w:rsidRPr="00475D27" w:rsidRDefault="00A13076" w:rsidP="00BB4DF4">
            <w:pPr>
              <w:pStyle w:val="TableTextLeft10pt"/>
              <w:rPr>
                <w:rFonts w:cstheme="minorHAnsi"/>
              </w:rPr>
            </w:pPr>
            <w:r>
              <w:rPr>
                <w:rFonts w:cstheme="minorHAnsi"/>
              </w:rPr>
              <w:t>2 x pale cream glass fronted vanity unit drawers with integral handles</w:t>
            </w:r>
          </w:p>
        </w:tc>
        <w:tc>
          <w:tcPr>
            <w:tcW w:w="3685" w:type="dxa"/>
            <w:tcBorders>
              <w:right w:val="single" w:sz="4" w:space="0" w:color="000000"/>
            </w:tcBorders>
          </w:tcPr>
          <w:p w14:paraId="775B9C88" w14:textId="77777777" w:rsidR="00A13076" w:rsidRPr="00475D27" w:rsidRDefault="00A13076" w:rsidP="00BB4DF4">
            <w:pPr>
              <w:pStyle w:val="TableTextLeft10pt"/>
              <w:rPr>
                <w:rFonts w:cstheme="minorHAnsi"/>
              </w:rPr>
            </w:pPr>
            <w:r>
              <w:rPr>
                <w:rFonts w:cstheme="minorHAnsi"/>
              </w:rPr>
              <w:t>Appears as new, March 2022</w:t>
            </w:r>
          </w:p>
        </w:tc>
        <w:tc>
          <w:tcPr>
            <w:tcW w:w="3685" w:type="dxa"/>
            <w:tcBorders>
              <w:left w:val="single" w:sz="4" w:space="0" w:color="000000"/>
            </w:tcBorders>
          </w:tcPr>
          <w:p w14:paraId="10910F56"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779B78BD" w14:textId="77777777" w:rsidTr="00BB4DF4">
        <w:trPr>
          <w:trHeight w:val="408"/>
          <w:jc w:val="center"/>
        </w:trPr>
        <w:tc>
          <w:tcPr>
            <w:tcW w:w="935" w:type="dxa"/>
            <w:vAlign w:val="center"/>
          </w:tcPr>
          <w:p w14:paraId="0A81AB97" w14:textId="77777777" w:rsidR="00A13076" w:rsidRPr="00F46EB4" w:rsidRDefault="00A13076" w:rsidP="00BB4DF4">
            <w:pPr>
              <w:pStyle w:val="ReportListNumbers"/>
            </w:pPr>
          </w:p>
        </w:tc>
        <w:tc>
          <w:tcPr>
            <w:tcW w:w="2269" w:type="dxa"/>
          </w:tcPr>
          <w:p w14:paraId="2BA06818" w14:textId="77777777" w:rsidR="00A13076" w:rsidRDefault="00A13076" w:rsidP="00BB4DF4">
            <w:pPr>
              <w:pStyle w:val="TableTextLeft10pt"/>
            </w:pPr>
            <w:r>
              <w:t>Ledge</w:t>
            </w:r>
          </w:p>
        </w:tc>
        <w:tc>
          <w:tcPr>
            <w:tcW w:w="3685" w:type="dxa"/>
          </w:tcPr>
          <w:p w14:paraId="43C628F3" w14:textId="77777777" w:rsidR="00A13076" w:rsidRDefault="00A13076" w:rsidP="00BB4DF4">
            <w:pPr>
              <w:pStyle w:val="TableTextLeft10pt"/>
              <w:rPr>
                <w:rFonts w:cstheme="minorHAnsi"/>
              </w:rPr>
            </w:pPr>
            <w:r>
              <w:rPr>
                <w:rFonts w:cstheme="minorHAnsi"/>
              </w:rPr>
              <w:t>White granite raised ledge surface RHS of basin</w:t>
            </w:r>
          </w:p>
        </w:tc>
        <w:tc>
          <w:tcPr>
            <w:tcW w:w="3685" w:type="dxa"/>
            <w:tcBorders>
              <w:right w:val="single" w:sz="4" w:space="0" w:color="000000"/>
            </w:tcBorders>
          </w:tcPr>
          <w:p w14:paraId="241DD004" w14:textId="77777777" w:rsidR="00A13076" w:rsidRDefault="00A13076" w:rsidP="00BB4DF4">
            <w:pPr>
              <w:pStyle w:val="TableTextLeft10pt"/>
              <w:rPr>
                <w:rFonts w:cstheme="minorHAnsi"/>
              </w:rPr>
            </w:pPr>
            <w:r>
              <w:rPr>
                <w:rFonts w:cstheme="minorHAnsi"/>
              </w:rPr>
              <w:t>Appears as new, March 2022</w:t>
            </w:r>
          </w:p>
        </w:tc>
        <w:tc>
          <w:tcPr>
            <w:tcW w:w="3685" w:type="dxa"/>
            <w:tcBorders>
              <w:left w:val="single" w:sz="4" w:space="0" w:color="000000"/>
            </w:tcBorders>
          </w:tcPr>
          <w:p w14:paraId="26C1E5D9"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4886F6C1" w14:textId="77777777" w:rsidTr="00BB4DF4">
        <w:trPr>
          <w:trHeight w:val="408"/>
          <w:jc w:val="center"/>
        </w:trPr>
        <w:tc>
          <w:tcPr>
            <w:tcW w:w="935" w:type="dxa"/>
            <w:vAlign w:val="center"/>
          </w:tcPr>
          <w:p w14:paraId="2273F2BB" w14:textId="77777777" w:rsidR="00A13076" w:rsidRPr="00F46EB4" w:rsidRDefault="00A13076" w:rsidP="00BB4DF4">
            <w:pPr>
              <w:pStyle w:val="ReportListNumbers"/>
            </w:pPr>
          </w:p>
        </w:tc>
        <w:tc>
          <w:tcPr>
            <w:tcW w:w="2269" w:type="dxa"/>
          </w:tcPr>
          <w:p w14:paraId="5533C460" w14:textId="77777777" w:rsidR="00A13076" w:rsidRDefault="00A13076" w:rsidP="00BB4DF4">
            <w:pPr>
              <w:pStyle w:val="TableTextLeft10pt"/>
            </w:pPr>
            <w:r>
              <w:t>Cabinet</w:t>
            </w:r>
          </w:p>
        </w:tc>
        <w:tc>
          <w:tcPr>
            <w:tcW w:w="3685" w:type="dxa"/>
          </w:tcPr>
          <w:p w14:paraId="3E018BEA" w14:textId="77777777" w:rsidR="00A13076" w:rsidRDefault="00A13076" w:rsidP="00BB4DF4">
            <w:pPr>
              <w:pStyle w:val="TableTextLeft10pt"/>
              <w:rPr>
                <w:rFonts w:cstheme="minorHAnsi"/>
              </w:rPr>
            </w:pPr>
            <w:r>
              <w:rPr>
                <w:rFonts w:cstheme="minorHAnsi"/>
              </w:rPr>
              <w:t>Wall mounted cabinet</w:t>
            </w:r>
          </w:p>
          <w:p w14:paraId="5C615F35" w14:textId="77777777" w:rsidR="00A13076" w:rsidRDefault="00A13076" w:rsidP="00BB4DF4">
            <w:pPr>
              <w:pStyle w:val="TableTextLeft10pt"/>
              <w:rPr>
                <w:rFonts w:cstheme="minorHAnsi"/>
              </w:rPr>
            </w:pPr>
            <w:r>
              <w:rPr>
                <w:rFonts w:cstheme="minorHAnsi"/>
              </w:rPr>
              <w:t>3 x mirrored doors with small pulls</w:t>
            </w:r>
          </w:p>
          <w:p w14:paraId="1E8E4DDF" w14:textId="77777777" w:rsidR="00A13076" w:rsidRDefault="00A13076" w:rsidP="00BB4DF4">
            <w:pPr>
              <w:pStyle w:val="TableTextLeft10pt"/>
              <w:rPr>
                <w:rFonts w:cstheme="minorHAnsi"/>
              </w:rPr>
            </w:pPr>
            <w:r>
              <w:rPr>
                <w:rFonts w:cstheme="minorHAnsi"/>
              </w:rPr>
              <w:t xml:space="preserve">Chrome frosted </w:t>
            </w:r>
            <w:r w:rsidR="00DC517C">
              <w:rPr>
                <w:rFonts w:cstheme="minorHAnsi"/>
              </w:rPr>
              <w:t>strip light</w:t>
            </w:r>
            <w:r>
              <w:rPr>
                <w:rFonts w:cstheme="minorHAnsi"/>
              </w:rPr>
              <w:t xml:space="preserve"> above</w:t>
            </w:r>
          </w:p>
          <w:p w14:paraId="544E20C7" w14:textId="77777777" w:rsidR="00A13076" w:rsidRDefault="00A13076" w:rsidP="00BB4DF4">
            <w:pPr>
              <w:pStyle w:val="TableTextLeft10pt"/>
              <w:rPr>
                <w:rFonts w:cstheme="minorHAnsi"/>
              </w:rPr>
            </w:pPr>
            <w:r>
              <w:rPr>
                <w:rFonts w:cstheme="minorHAnsi"/>
              </w:rPr>
              <w:t>Interior:</w:t>
            </w:r>
          </w:p>
          <w:p w14:paraId="544C580B" w14:textId="77777777" w:rsidR="00A13076" w:rsidRDefault="00A13076" w:rsidP="00BB4DF4">
            <w:pPr>
              <w:pStyle w:val="TableTextLeft10pt"/>
              <w:rPr>
                <w:rFonts w:cstheme="minorHAnsi"/>
              </w:rPr>
            </w:pPr>
            <w:r>
              <w:rPr>
                <w:rFonts w:cstheme="minorHAnsi"/>
              </w:rPr>
              <w:t>6 x glass shelves</w:t>
            </w:r>
          </w:p>
        </w:tc>
        <w:tc>
          <w:tcPr>
            <w:tcW w:w="3685" w:type="dxa"/>
            <w:tcBorders>
              <w:right w:val="single" w:sz="4" w:space="0" w:color="000000"/>
            </w:tcBorders>
          </w:tcPr>
          <w:p w14:paraId="0FDA9177" w14:textId="77777777" w:rsidR="00A13076" w:rsidRDefault="00A13076" w:rsidP="00BB4DF4">
            <w:pPr>
              <w:pStyle w:val="TableTextLeft10pt"/>
              <w:rPr>
                <w:rFonts w:cstheme="minorHAnsi"/>
              </w:rPr>
            </w:pPr>
            <w:r>
              <w:rPr>
                <w:rFonts w:cstheme="minorHAnsi"/>
              </w:rPr>
              <w:t>Appears as new, March 2022</w:t>
            </w:r>
          </w:p>
          <w:p w14:paraId="4F0B322F" w14:textId="77777777" w:rsidR="00A13076" w:rsidRDefault="00A13076" w:rsidP="00BB4DF4">
            <w:pPr>
              <w:pStyle w:val="TableTextLeft10pt"/>
              <w:rPr>
                <w:rFonts w:cstheme="minorHAnsi"/>
              </w:rPr>
            </w:pPr>
          </w:p>
          <w:p w14:paraId="7B911880" w14:textId="77777777" w:rsidR="00A13076"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0865E821"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361D4C39" w14:textId="77777777" w:rsidTr="00BB4DF4">
        <w:trPr>
          <w:trHeight w:val="408"/>
          <w:jc w:val="center"/>
        </w:trPr>
        <w:tc>
          <w:tcPr>
            <w:tcW w:w="935" w:type="dxa"/>
            <w:vAlign w:val="center"/>
          </w:tcPr>
          <w:p w14:paraId="7CB52FDD" w14:textId="77777777" w:rsidR="00A13076" w:rsidRPr="00F46EB4" w:rsidRDefault="00A13076" w:rsidP="00BB4DF4">
            <w:pPr>
              <w:pStyle w:val="ReportListNumbers"/>
            </w:pPr>
          </w:p>
        </w:tc>
        <w:tc>
          <w:tcPr>
            <w:tcW w:w="2269" w:type="dxa"/>
          </w:tcPr>
          <w:p w14:paraId="4DFA24C0" w14:textId="77777777" w:rsidR="00A13076" w:rsidRDefault="00A13076" w:rsidP="00BB4DF4">
            <w:pPr>
              <w:pStyle w:val="TableTextLeft10pt"/>
            </w:pPr>
            <w:r>
              <w:t>Ledge 2</w:t>
            </w:r>
          </w:p>
        </w:tc>
        <w:tc>
          <w:tcPr>
            <w:tcW w:w="3685" w:type="dxa"/>
          </w:tcPr>
          <w:p w14:paraId="1060B025" w14:textId="77777777" w:rsidR="00A13076" w:rsidRDefault="00A13076" w:rsidP="00BB4DF4">
            <w:pPr>
              <w:pStyle w:val="TableTextLeft10pt"/>
              <w:rPr>
                <w:rFonts w:cstheme="minorHAnsi"/>
              </w:rPr>
            </w:pPr>
            <w:r>
              <w:rPr>
                <w:rFonts w:cstheme="minorHAnsi"/>
              </w:rPr>
              <w:t>Ledge/boxing LHS of bath tiled as floors</w:t>
            </w:r>
          </w:p>
        </w:tc>
        <w:tc>
          <w:tcPr>
            <w:tcW w:w="3685" w:type="dxa"/>
            <w:tcBorders>
              <w:right w:val="single" w:sz="4" w:space="0" w:color="000000"/>
            </w:tcBorders>
          </w:tcPr>
          <w:p w14:paraId="68523F79" w14:textId="77777777" w:rsidR="00A13076" w:rsidRDefault="00A13076" w:rsidP="00BB4DF4">
            <w:pPr>
              <w:pStyle w:val="TableTextLeft10pt"/>
              <w:rPr>
                <w:rFonts w:cstheme="minorHAnsi"/>
              </w:rPr>
            </w:pPr>
            <w:r>
              <w:rPr>
                <w:rFonts w:cstheme="minorHAnsi"/>
              </w:rPr>
              <w:t>Good used order</w:t>
            </w:r>
          </w:p>
        </w:tc>
        <w:tc>
          <w:tcPr>
            <w:tcW w:w="3685" w:type="dxa"/>
            <w:tcBorders>
              <w:left w:val="single" w:sz="4" w:space="0" w:color="000000"/>
            </w:tcBorders>
          </w:tcPr>
          <w:p w14:paraId="365A0276" w14:textId="77777777" w:rsidR="00A13076" w:rsidRPr="00475D27" w:rsidRDefault="00615DE2" w:rsidP="00BB4DF4">
            <w:pPr>
              <w:pStyle w:val="TableTextLeft10pt"/>
              <w:rPr>
                <w:rFonts w:cstheme="minorHAnsi"/>
              </w:rPr>
            </w:pPr>
            <w:r w:rsidRPr="00116A53">
              <w:rPr>
                <w:color w:val="0070C0"/>
                <w:szCs w:val="21"/>
              </w:rPr>
              <w:sym w:font="Wingdings" w:char="F0FC"/>
            </w:r>
          </w:p>
        </w:tc>
      </w:tr>
    </w:tbl>
    <w:p w14:paraId="1D01FB01" w14:textId="77777777" w:rsidR="00A13076" w:rsidRDefault="00A13076">
      <w:r>
        <w:br w:type="page"/>
      </w:r>
    </w:p>
    <w:p w14:paraId="70071619" w14:textId="77777777" w:rsidR="00A13076" w:rsidRDefault="00A13076" w:rsidP="00A13076">
      <w:pPr>
        <w:pStyle w:val="Footer"/>
        <w:pBdr>
          <w:top w:val="none" w:sz="0" w:space="0" w:color="auto"/>
        </w:pBdr>
        <w:jc w:val="left"/>
        <w:rPr>
          <w:color w:val="7FA841"/>
          <w:sz w:val="24"/>
          <w:szCs w:val="20"/>
        </w:rPr>
      </w:pPr>
      <w:r>
        <w:rPr>
          <w:color w:val="7FA841"/>
          <w:sz w:val="24"/>
          <w:szCs w:val="20"/>
        </w:rPr>
        <w:lastRenderedPageBreak/>
        <w:t>Bathroom</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5F5E47F3"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5AE7BAE3"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6F96F69"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A33B390"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1C7C596E"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697F9AB0"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3BEC145A" w14:textId="77777777" w:rsidTr="00BB4DF4">
        <w:trPr>
          <w:trHeight w:val="408"/>
          <w:jc w:val="center"/>
        </w:trPr>
        <w:tc>
          <w:tcPr>
            <w:tcW w:w="935" w:type="dxa"/>
            <w:vAlign w:val="center"/>
          </w:tcPr>
          <w:p w14:paraId="3EFB1257" w14:textId="77777777" w:rsidR="00A13076" w:rsidRPr="00F46EB4" w:rsidRDefault="00A13076" w:rsidP="00BB4DF4">
            <w:pPr>
              <w:pStyle w:val="ReportListNumbers"/>
            </w:pPr>
          </w:p>
        </w:tc>
        <w:tc>
          <w:tcPr>
            <w:tcW w:w="2269" w:type="dxa"/>
          </w:tcPr>
          <w:p w14:paraId="40FB5E02" w14:textId="77777777" w:rsidR="00A13076" w:rsidRDefault="00A13076" w:rsidP="00BB4DF4">
            <w:pPr>
              <w:pStyle w:val="TableTextLeft10pt"/>
            </w:pPr>
            <w:r>
              <w:t>Bath</w:t>
            </w:r>
          </w:p>
        </w:tc>
        <w:tc>
          <w:tcPr>
            <w:tcW w:w="3685" w:type="dxa"/>
          </w:tcPr>
          <w:p w14:paraId="06525ABB" w14:textId="77777777" w:rsidR="00A13076" w:rsidRDefault="00A13076" w:rsidP="00BB4DF4">
            <w:pPr>
              <w:pStyle w:val="TableTextLeft10pt"/>
              <w:rPr>
                <w:rFonts w:cstheme="minorHAnsi"/>
              </w:rPr>
            </w:pPr>
            <w:r>
              <w:rPr>
                <w:rFonts w:cstheme="minorHAnsi"/>
              </w:rPr>
              <w:t>White bath</w:t>
            </w:r>
          </w:p>
          <w:p w14:paraId="206F6FE8" w14:textId="77777777" w:rsidR="00A13076" w:rsidRDefault="00A13076" w:rsidP="00BB4DF4">
            <w:pPr>
              <w:pStyle w:val="TableTextLeft10pt"/>
              <w:rPr>
                <w:rFonts w:cstheme="minorHAnsi"/>
              </w:rPr>
            </w:pPr>
            <w:r>
              <w:rPr>
                <w:rFonts w:cstheme="minorHAnsi"/>
              </w:rPr>
              <w:t>Chrome pop-up plug and control/spout</w:t>
            </w:r>
          </w:p>
          <w:p w14:paraId="6E24E50E" w14:textId="77777777" w:rsidR="00A13076" w:rsidRDefault="00A13076" w:rsidP="00BB4DF4">
            <w:pPr>
              <w:pStyle w:val="TableTextLeft10pt"/>
              <w:rPr>
                <w:rFonts w:cstheme="minorHAnsi"/>
              </w:rPr>
            </w:pPr>
            <w:r>
              <w:rPr>
                <w:rFonts w:cstheme="minorHAnsi"/>
              </w:rPr>
              <w:t>Chrome showerhead and hose</w:t>
            </w:r>
          </w:p>
          <w:p w14:paraId="187438C2" w14:textId="77777777" w:rsidR="00A13076" w:rsidRDefault="00A13076" w:rsidP="00BB4DF4">
            <w:pPr>
              <w:pStyle w:val="TableTextLeft10pt"/>
              <w:rPr>
                <w:rFonts w:cstheme="minorHAnsi"/>
              </w:rPr>
            </w:pPr>
            <w:r>
              <w:rPr>
                <w:rFonts w:cstheme="minorHAnsi"/>
              </w:rPr>
              <w:t>Wall mounted chrome shower rail and head holder</w:t>
            </w:r>
          </w:p>
          <w:p w14:paraId="3DB228E4" w14:textId="77777777" w:rsidR="00A13076" w:rsidRDefault="00A13076" w:rsidP="00BB4DF4">
            <w:pPr>
              <w:pStyle w:val="TableTextLeft10pt"/>
              <w:rPr>
                <w:rFonts w:cstheme="minorHAnsi"/>
              </w:rPr>
            </w:pPr>
            <w:r>
              <w:rPr>
                <w:rFonts w:cstheme="minorHAnsi"/>
              </w:rPr>
              <w:t>Wall mounted chrome double shower mixer control</w:t>
            </w:r>
          </w:p>
          <w:p w14:paraId="76D7986E" w14:textId="77777777" w:rsidR="00A13076" w:rsidRDefault="00A13076" w:rsidP="00BB4DF4">
            <w:pPr>
              <w:pStyle w:val="TableTextLeft10pt"/>
              <w:rPr>
                <w:rFonts w:cstheme="minorHAnsi"/>
              </w:rPr>
            </w:pPr>
            <w:r>
              <w:rPr>
                <w:rFonts w:cstheme="minorHAnsi"/>
              </w:rPr>
              <w:t>Chrome framed clear glass shower screen, fixed glass panel to side</w:t>
            </w:r>
          </w:p>
          <w:p w14:paraId="47FF997D" w14:textId="77777777" w:rsidR="00A13076" w:rsidRDefault="00A13076" w:rsidP="00BB4DF4">
            <w:pPr>
              <w:pStyle w:val="TableTextLeft10pt"/>
              <w:rPr>
                <w:rFonts w:cstheme="minorHAnsi"/>
              </w:rPr>
            </w:pPr>
            <w:r>
              <w:rPr>
                <w:rFonts w:cstheme="minorHAnsi"/>
              </w:rPr>
              <w:t>White painted bath panel</w:t>
            </w:r>
          </w:p>
        </w:tc>
        <w:tc>
          <w:tcPr>
            <w:tcW w:w="3685" w:type="dxa"/>
            <w:tcBorders>
              <w:right w:val="single" w:sz="4" w:space="0" w:color="000000"/>
            </w:tcBorders>
          </w:tcPr>
          <w:p w14:paraId="33B02F0C" w14:textId="77777777" w:rsidR="00A13076" w:rsidRDefault="00A13076" w:rsidP="00BB4DF4">
            <w:pPr>
              <w:pStyle w:val="TableTextLeft10pt"/>
              <w:rPr>
                <w:rFonts w:cstheme="minorHAnsi"/>
              </w:rPr>
            </w:pPr>
            <w:r>
              <w:rPr>
                <w:rFonts w:cstheme="minorHAnsi"/>
              </w:rPr>
              <w:t>Good order</w:t>
            </w:r>
          </w:p>
          <w:p w14:paraId="0909A2A6" w14:textId="77777777" w:rsidR="00A13076" w:rsidRDefault="00A13076" w:rsidP="00BB4DF4">
            <w:pPr>
              <w:pStyle w:val="TableTextLeft10pt"/>
              <w:rPr>
                <w:rFonts w:cstheme="minorHAnsi"/>
              </w:rPr>
            </w:pPr>
            <w:r>
              <w:rPr>
                <w:rFonts w:cstheme="minorHAnsi"/>
              </w:rPr>
              <w:t>Circular surface chip to bath enamel below spout/pop-up control</w:t>
            </w:r>
          </w:p>
          <w:p w14:paraId="51B17220" w14:textId="77777777" w:rsidR="00A13076" w:rsidRDefault="00A13076" w:rsidP="00BB4DF4">
            <w:pPr>
              <w:pStyle w:val="TableTextLeft10pt"/>
              <w:rPr>
                <w:rFonts w:cstheme="minorHAnsi"/>
              </w:rPr>
            </w:pPr>
            <w:r>
              <w:rPr>
                <w:rFonts w:cstheme="minorHAnsi"/>
              </w:rPr>
              <w:t>Sealant fresh, March 2022</w:t>
            </w:r>
          </w:p>
          <w:p w14:paraId="1F741BD4" w14:textId="77777777" w:rsidR="00A13076" w:rsidRDefault="00A13076" w:rsidP="00BB4DF4">
            <w:pPr>
              <w:pStyle w:val="TableTextLeft10pt"/>
              <w:rPr>
                <w:rFonts w:cstheme="minorHAnsi"/>
              </w:rPr>
            </w:pPr>
            <w:r>
              <w:rPr>
                <w:rFonts w:cstheme="minorHAnsi"/>
              </w:rPr>
              <w:t>Fittings appears as new, March 2022</w:t>
            </w:r>
          </w:p>
        </w:tc>
        <w:tc>
          <w:tcPr>
            <w:tcW w:w="3685" w:type="dxa"/>
            <w:tcBorders>
              <w:left w:val="single" w:sz="4" w:space="0" w:color="000000"/>
            </w:tcBorders>
          </w:tcPr>
          <w:p w14:paraId="445C6490" w14:textId="77777777" w:rsidR="00A13076" w:rsidRDefault="00615DE2" w:rsidP="00BB4DF4">
            <w:pPr>
              <w:pStyle w:val="TableTextLeft10pt"/>
              <w:rPr>
                <w:rFonts w:cstheme="minorHAnsi"/>
              </w:rPr>
            </w:pPr>
            <w:r>
              <w:rPr>
                <w:rFonts w:cstheme="minorHAnsi"/>
              </w:rPr>
              <w:t>Pop up plug not working very well</w:t>
            </w:r>
          </w:p>
          <w:p w14:paraId="278ACC45" w14:textId="77777777" w:rsidR="00615DE2" w:rsidRDefault="00615DE2" w:rsidP="00BB4DF4">
            <w:pPr>
              <w:pStyle w:val="TableTextLeft10pt"/>
              <w:rPr>
                <w:rFonts w:cstheme="minorHAnsi"/>
              </w:rPr>
            </w:pPr>
            <w:r>
              <w:rPr>
                <w:rFonts w:cstheme="minorHAnsi"/>
              </w:rPr>
              <w:t>Minor mould marks to sealant corners at shower end</w:t>
            </w:r>
          </w:p>
          <w:p w14:paraId="12CB3262" w14:textId="77777777" w:rsidR="00615DE2" w:rsidRDefault="00615DE2" w:rsidP="00BB4DF4">
            <w:pPr>
              <w:pStyle w:val="TableTextLeft10pt"/>
              <w:rPr>
                <w:rFonts w:cstheme="minorHAnsi"/>
              </w:rPr>
            </w:pPr>
            <w:r>
              <w:rPr>
                <w:rFonts w:cstheme="minorHAnsi"/>
              </w:rPr>
              <w:t>Chrome double shower mixer control backing has some chemical smear marks</w:t>
            </w:r>
          </w:p>
          <w:p w14:paraId="18589FBD" w14:textId="77777777" w:rsidR="00615DE2" w:rsidRDefault="00615DE2" w:rsidP="00615DE2">
            <w:pPr>
              <w:pStyle w:val="TableTextLeft10pt"/>
              <w:rPr>
                <w:rFonts w:cstheme="minorHAnsi"/>
              </w:rPr>
            </w:pPr>
            <w:r>
              <w:rPr>
                <w:rFonts w:cstheme="minorHAnsi"/>
              </w:rPr>
              <w:t>White bath panel generally patchy</w:t>
            </w:r>
          </w:p>
          <w:p w14:paraId="1AF4C9BD" w14:textId="77777777" w:rsidR="00615DE2" w:rsidRPr="00475D27" w:rsidRDefault="00615DE2" w:rsidP="00DC517C">
            <w:pPr>
              <w:pStyle w:val="TableTextLeft10pt"/>
              <w:rPr>
                <w:rFonts w:cstheme="minorHAnsi"/>
              </w:rPr>
            </w:pPr>
            <w:r>
              <w:rPr>
                <w:rFonts w:cstheme="minorHAnsi"/>
              </w:rPr>
              <w:t>Slight warping to top edge</w:t>
            </w:r>
            <w:r w:rsidR="00DC517C">
              <w:rPr>
                <w:rFonts w:cstheme="minorHAnsi"/>
              </w:rPr>
              <w:t xml:space="preserve"> of bath panel </w:t>
            </w:r>
            <w:r>
              <w:rPr>
                <w:rFonts w:cstheme="minorHAnsi"/>
              </w:rPr>
              <w:t>and 3 x screw covers not seen</w:t>
            </w:r>
          </w:p>
        </w:tc>
      </w:tr>
      <w:tr w:rsidR="00A13076" w:rsidRPr="00F46EB4" w14:paraId="1F13E1BD" w14:textId="77777777" w:rsidTr="00BB4DF4">
        <w:trPr>
          <w:trHeight w:val="408"/>
          <w:jc w:val="center"/>
        </w:trPr>
        <w:tc>
          <w:tcPr>
            <w:tcW w:w="935" w:type="dxa"/>
            <w:vAlign w:val="center"/>
          </w:tcPr>
          <w:p w14:paraId="6AD59F7A" w14:textId="77777777" w:rsidR="00A13076" w:rsidRPr="00F46EB4" w:rsidRDefault="00A13076" w:rsidP="00BB4DF4">
            <w:pPr>
              <w:pStyle w:val="ReportListNumbers"/>
            </w:pPr>
          </w:p>
        </w:tc>
        <w:tc>
          <w:tcPr>
            <w:tcW w:w="2269" w:type="dxa"/>
          </w:tcPr>
          <w:p w14:paraId="205402E8" w14:textId="77777777" w:rsidR="00A13076" w:rsidRDefault="00A13076" w:rsidP="00BB4DF4">
            <w:pPr>
              <w:pStyle w:val="TableTextLeft10pt"/>
            </w:pPr>
            <w:r>
              <w:t>Ledge 3</w:t>
            </w:r>
          </w:p>
        </w:tc>
        <w:tc>
          <w:tcPr>
            <w:tcW w:w="3685" w:type="dxa"/>
          </w:tcPr>
          <w:p w14:paraId="52005439" w14:textId="77777777" w:rsidR="00A13076" w:rsidRDefault="00A13076" w:rsidP="00BB4DF4">
            <w:pPr>
              <w:pStyle w:val="TableTextLeft10pt"/>
              <w:rPr>
                <w:rFonts w:cstheme="minorHAnsi"/>
              </w:rPr>
            </w:pPr>
            <w:r>
              <w:rPr>
                <w:rFonts w:cstheme="minorHAnsi"/>
              </w:rPr>
              <w:t>White Corian ledge to side of bath</w:t>
            </w:r>
          </w:p>
        </w:tc>
        <w:tc>
          <w:tcPr>
            <w:tcW w:w="3685" w:type="dxa"/>
            <w:tcBorders>
              <w:right w:val="single" w:sz="4" w:space="0" w:color="000000"/>
            </w:tcBorders>
          </w:tcPr>
          <w:p w14:paraId="71ABF5A8" w14:textId="77777777" w:rsidR="00A13076"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6CFC1DE6"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2F063E28" w14:textId="77777777" w:rsidTr="00BB4DF4">
        <w:trPr>
          <w:trHeight w:val="408"/>
          <w:jc w:val="center"/>
        </w:trPr>
        <w:tc>
          <w:tcPr>
            <w:tcW w:w="935" w:type="dxa"/>
            <w:vAlign w:val="center"/>
          </w:tcPr>
          <w:p w14:paraId="58C7D9C3" w14:textId="77777777" w:rsidR="00A13076" w:rsidRPr="00F46EB4" w:rsidRDefault="00A13076" w:rsidP="00BB4DF4">
            <w:pPr>
              <w:pStyle w:val="ReportListNumbers"/>
            </w:pPr>
          </w:p>
        </w:tc>
        <w:tc>
          <w:tcPr>
            <w:tcW w:w="2269" w:type="dxa"/>
          </w:tcPr>
          <w:p w14:paraId="05FA0056" w14:textId="77777777" w:rsidR="00A13076" w:rsidRDefault="00A13076" w:rsidP="00BB4DF4">
            <w:pPr>
              <w:pStyle w:val="TableTextLeft10pt"/>
            </w:pPr>
            <w:r>
              <w:t>Vent</w:t>
            </w:r>
          </w:p>
        </w:tc>
        <w:tc>
          <w:tcPr>
            <w:tcW w:w="3685" w:type="dxa"/>
          </w:tcPr>
          <w:p w14:paraId="62EB8555" w14:textId="77777777" w:rsidR="00A13076" w:rsidRDefault="00A13076" w:rsidP="00BB4DF4">
            <w:pPr>
              <w:pStyle w:val="TableTextLeft10pt"/>
              <w:rPr>
                <w:rFonts w:cstheme="minorHAnsi"/>
              </w:rPr>
            </w:pPr>
            <w:r>
              <w:rPr>
                <w:rFonts w:cstheme="minorHAnsi"/>
              </w:rPr>
              <w:t>Ceiling mounted vent extractor</w:t>
            </w:r>
          </w:p>
        </w:tc>
        <w:tc>
          <w:tcPr>
            <w:tcW w:w="3685" w:type="dxa"/>
            <w:tcBorders>
              <w:right w:val="single" w:sz="4" w:space="0" w:color="000000"/>
            </w:tcBorders>
          </w:tcPr>
          <w:p w14:paraId="00670086" w14:textId="77777777" w:rsidR="00A13076"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0A8BC4B6"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615DE2" w:rsidRPr="00F46EB4" w14:paraId="3E943072" w14:textId="77777777" w:rsidTr="00BB4DF4">
        <w:trPr>
          <w:trHeight w:val="408"/>
          <w:jc w:val="center"/>
        </w:trPr>
        <w:tc>
          <w:tcPr>
            <w:tcW w:w="935" w:type="dxa"/>
            <w:vAlign w:val="center"/>
          </w:tcPr>
          <w:p w14:paraId="1D8B43B0" w14:textId="77777777" w:rsidR="00615DE2" w:rsidRPr="00F46EB4" w:rsidRDefault="00615DE2" w:rsidP="00615DE2">
            <w:pPr>
              <w:pStyle w:val="ReportListNumbers"/>
              <w:numPr>
                <w:ilvl w:val="0"/>
                <w:numId w:val="0"/>
              </w:numPr>
              <w:ind w:left="928"/>
            </w:pPr>
          </w:p>
        </w:tc>
        <w:tc>
          <w:tcPr>
            <w:tcW w:w="2269" w:type="dxa"/>
          </w:tcPr>
          <w:p w14:paraId="02B08641" w14:textId="77777777" w:rsidR="00615DE2" w:rsidRDefault="00615DE2" w:rsidP="00BB4DF4">
            <w:pPr>
              <w:pStyle w:val="TableTextLeft10pt"/>
            </w:pPr>
          </w:p>
        </w:tc>
        <w:tc>
          <w:tcPr>
            <w:tcW w:w="3685" w:type="dxa"/>
          </w:tcPr>
          <w:p w14:paraId="491B1623" w14:textId="77777777" w:rsidR="00615DE2" w:rsidRDefault="00615DE2" w:rsidP="00BB4DF4">
            <w:pPr>
              <w:pStyle w:val="TableTextLeft10pt"/>
              <w:rPr>
                <w:rFonts w:cstheme="minorHAnsi"/>
              </w:rPr>
            </w:pPr>
          </w:p>
        </w:tc>
        <w:tc>
          <w:tcPr>
            <w:tcW w:w="3685" w:type="dxa"/>
            <w:tcBorders>
              <w:right w:val="single" w:sz="4" w:space="0" w:color="000000"/>
            </w:tcBorders>
          </w:tcPr>
          <w:p w14:paraId="2F2D067C" w14:textId="77777777" w:rsidR="00615DE2" w:rsidRDefault="00615DE2" w:rsidP="00BB4DF4">
            <w:pPr>
              <w:pStyle w:val="TableTextLeft10pt"/>
              <w:rPr>
                <w:rFonts w:cstheme="minorHAnsi"/>
              </w:rPr>
            </w:pPr>
          </w:p>
        </w:tc>
        <w:tc>
          <w:tcPr>
            <w:tcW w:w="3685" w:type="dxa"/>
            <w:tcBorders>
              <w:left w:val="single" w:sz="4" w:space="0" w:color="000000"/>
            </w:tcBorders>
          </w:tcPr>
          <w:p w14:paraId="6D5E99F6" w14:textId="77777777" w:rsidR="00615DE2" w:rsidRPr="00615DE2" w:rsidRDefault="00615DE2" w:rsidP="00BB4DF4">
            <w:pPr>
              <w:pStyle w:val="TableTextLeft10pt"/>
              <w:rPr>
                <w:rFonts w:cstheme="minorHAnsi"/>
                <w:b/>
                <w:u w:val="single"/>
              </w:rPr>
            </w:pPr>
            <w:r w:rsidRPr="00615DE2">
              <w:rPr>
                <w:rFonts w:cstheme="minorHAnsi"/>
                <w:b/>
                <w:u w:val="single"/>
              </w:rPr>
              <w:t>ADDITIONAL ITEMS:</w:t>
            </w:r>
          </w:p>
          <w:p w14:paraId="6145672E" w14:textId="77777777" w:rsidR="00615DE2" w:rsidRPr="00475D27" w:rsidRDefault="00615DE2" w:rsidP="00BB4DF4">
            <w:pPr>
              <w:pStyle w:val="TableTextLeft10pt"/>
              <w:rPr>
                <w:rFonts w:cstheme="minorHAnsi"/>
              </w:rPr>
            </w:pPr>
            <w:r>
              <w:rPr>
                <w:rFonts w:cstheme="minorHAnsi"/>
              </w:rPr>
              <w:t>1 x wicker basket box</w:t>
            </w:r>
          </w:p>
        </w:tc>
      </w:tr>
    </w:tbl>
    <w:p w14:paraId="56134BFF" w14:textId="77777777" w:rsidR="00A13076" w:rsidRDefault="00A13076" w:rsidP="00A13076">
      <w:r>
        <w:br w:type="page"/>
      </w:r>
    </w:p>
    <w:p w14:paraId="3D575386" w14:textId="77777777" w:rsidR="00A13076" w:rsidRPr="00DF05C5" w:rsidRDefault="00A13076" w:rsidP="00A13076">
      <w:pPr>
        <w:pStyle w:val="Head1Red12ptLeft"/>
        <w:rPr>
          <w:color w:val="7FA841"/>
        </w:rPr>
      </w:pPr>
      <w:bookmarkStart w:id="43" w:name="_Toc197392024"/>
      <w:r>
        <w:rPr>
          <w:color w:val="7FA841"/>
        </w:rPr>
        <w:lastRenderedPageBreak/>
        <w:t xml:space="preserve">Bathroom </w:t>
      </w:r>
      <w:r w:rsidRPr="00DF05C5">
        <w:rPr>
          <w:color w:val="7FA841"/>
        </w:rPr>
        <w:t>Photos</w:t>
      </w:r>
      <w:bookmarkEnd w:id="43"/>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57C3B539"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A2C0602" w14:textId="77777777" w:rsidR="00464DF7" w:rsidRPr="00E90287" w:rsidRDefault="00464DF7" w:rsidP="00464DF7">
            <w:pPr>
              <w:spacing w:line="290" w:lineRule="atLeast"/>
              <w:jc w:val="center"/>
              <w:rPr>
                <w:b/>
                <w:color w:val="7FA841"/>
                <w:szCs w:val="21"/>
              </w:rPr>
            </w:pPr>
            <w:r>
              <w:rPr>
                <w:b/>
                <w:color w:val="7FA841"/>
                <w:szCs w:val="21"/>
              </w:rPr>
              <w:t>Bathroom</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5EF5BC2" w14:textId="77777777" w:rsidR="00464DF7" w:rsidRPr="00E90287" w:rsidRDefault="00464DF7" w:rsidP="00464DF7">
            <w:pPr>
              <w:spacing w:line="290" w:lineRule="atLeast"/>
              <w:jc w:val="center"/>
              <w:rPr>
                <w:b/>
                <w:color w:val="7FA841"/>
                <w:szCs w:val="21"/>
              </w:rPr>
            </w:pPr>
            <w:r>
              <w:rPr>
                <w:b/>
                <w:color w:val="7FA841"/>
                <w:szCs w:val="21"/>
              </w:rPr>
              <w:t>Bathroom</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AA003EF" w14:textId="77777777" w:rsidR="00464DF7" w:rsidRPr="00E90287" w:rsidRDefault="00464DF7" w:rsidP="00464DF7">
            <w:pPr>
              <w:spacing w:line="290" w:lineRule="atLeast"/>
              <w:jc w:val="center"/>
              <w:rPr>
                <w:b/>
                <w:color w:val="7FA841"/>
                <w:szCs w:val="21"/>
              </w:rPr>
            </w:pPr>
            <w:r>
              <w:rPr>
                <w:b/>
                <w:color w:val="7FA841"/>
                <w:szCs w:val="21"/>
              </w:rPr>
              <w:t>Bathroom wall filler mark</w:t>
            </w:r>
          </w:p>
        </w:tc>
      </w:tr>
      <w:tr w:rsidR="00464DF7" w14:paraId="3805293C"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A0C3DE7"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70766349" wp14:editId="08CBD9A4">
                  <wp:extent cx="2790825" cy="2095500"/>
                  <wp:effectExtent l="0" t="0" r="0" b="0"/>
                  <wp:docPr id="515" name="Picture 515"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40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12AF7381"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0F690E45" wp14:editId="4C552E8E">
                  <wp:extent cx="2790825" cy="2095500"/>
                  <wp:effectExtent l="0" t="0" r="0" b="0"/>
                  <wp:docPr id="514" name="Picture 514"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40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6FEED242"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7AE7CDFB" wp14:editId="29D61291">
                  <wp:extent cx="2790825" cy="2095500"/>
                  <wp:effectExtent l="0" t="0" r="0" b="0"/>
                  <wp:docPr id="513" name="Picture 513"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40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6CB84E19"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90BB4FE" w14:textId="77777777" w:rsidR="00464DF7" w:rsidRPr="00E90287" w:rsidRDefault="00464DF7" w:rsidP="00464DF7">
            <w:pPr>
              <w:spacing w:line="290" w:lineRule="atLeast"/>
              <w:jc w:val="center"/>
              <w:rPr>
                <w:b/>
                <w:color w:val="7FA841"/>
                <w:szCs w:val="21"/>
              </w:rPr>
            </w:pPr>
            <w:r>
              <w:rPr>
                <w:b/>
                <w:color w:val="7FA841"/>
                <w:szCs w:val="21"/>
              </w:rPr>
              <w:t>Bathroom wall stick-on hook</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12B5815" w14:textId="77777777" w:rsidR="00464DF7" w:rsidRPr="00E90287" w:rsidRDefault="00464DF7" w:rsidP="00464DF7">
            <w:pPr>
              <w:spacing w:line="290" w:lineRule="atLeast"/>
              <w:jc w:val="center"/>
              <w:rPr>
                <w:b/>
                <w:color w:val="7FA841"/>
                <w:szCs w:val="21"/>
              </w:rPr>
            </w:pPr>
            <w:r>
              <w:rPr>
                <w:b/>
                <w:color w:val="7FA841"/>
                <w:szCs w:val="21"/>
              </w:rPr>
              <w:t>Bathroom wall dent damage behind door handle</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46DECF02" w14:textId="77777777" w:rsidR="00464DF7" w:rsidRPr="00E90287" w:rsidRDefault="00464DF7" w:rsidP="00464DF7">
            <w:pPr>
              <w:spacing w:line="290" w:lineRule="atLeast"/>
              <w:jc w:val="center"/>
              <w:rPr>
                <w:b/>
                <w:color w:val="7FA841"/>
                <w:szCs w:val="21"/>
              </w:rPr>
            </w:pPr>
            <w:r>
              <w:rPr>
                <w:b/>
                <w:color w:val="7FA841"/>
                <w:szCs w:val="21"/>
              </w:rPr>
              <w:t>Bathroom wall dent damage – close up</w:t>
            </w:r>
          </w:p>
        </w:tc>
      </w:tr>
      <w:tr w:rsidR="00464DF7" w14:paraId="19A75762" w14:textId="77777777" w:rsidTr="00DC517C">
        <w:trPr>
          <w:trHeight w:val="4640"/>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5991522" w14:textId="77777777" w:rsidR="00464DF7" w:rsidRPr="00E90287" w:rsidRDefault="00464DF7" w:rsidP="00464DF7">
            <w:pPr>
              <w:jc w:val="center"/>
              <w:rPr>
                <w:b/>
                <w:color w:val="7FA841"/>
                <w:szCs w:val="21"/>
              </w:rPr>
            </w:pPr>
            <w:r w:rsidRPr="00AE1615">
              <w:rPr>
                <w:b/>
                <w:noProof/>
                <w:color w:val="7FA841"/>
                <w:szCs w:val="21"/>
                <w:lang w:eastAsia="en-GB"/>
              </w:rPr>
              <w:drawing>
                <wp:inline distT="0" distB="0" distL="0" distR="0" wp14:anchorId="14930C3C" wp14:editId="68491F2E">
                  <wp:extent cx="2790825" cy="2095500"/>
                  <wp:effectExtent l="0" t="0" r="0" b="0"/>
                  <wp:docPr id="512" name="Picture 512"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40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CCCA387"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583E0931" wp14:editId="5EF382B4">
                  <wp:extent cx="2790825" cy="2095500"/>
                  <wp:effectExtent l="0" t="0" r="0" b="0"/>
                  <wp:docPr id="511" name="Picture 511"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40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21AA345B"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3EEA0E6E" wp14:editId="3438600A">
                  <wp:extent cx="2790825" cy="2095500"/>
                  <wp:effectExtent l="0" t="0" r="0" b="0"/>
                  <wp:docPr id="510" name="Picture 510"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40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3FEC1C9C"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3D019A7" w14:textId="77777777" w:rsidR="00464DF7" w:rsidRPr="00E90287" w:rsidRDefault="00464DF7" w:rsidP="00464DF7">
            <w:pPr>
              <w:spacing w:line="290" w:lineRule="atLeast"/>
              <w:jc w:val="center"/>
              <w:rPr>
                <w:b/>
                <w:color w:val="7FA841"/>
                <w:szCs w:val="21"/>
              </w:rPr>
            </w:pPr>
            <w:r>
              <w:rPr>
                <w:b/>
                <w:color w:val="7FA841"/>
                <w:szCs w:val="21"/>
              </w:rPr>
              <w:lastRenderedPageBreak/>
              <w:t>Bathroom skirting chips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174E759" w14:textId="77777777" w:rsidR="00464DF7" w:rsidRPr="00E90287" w:rsidRDefault="00464DF7" w:rsidP="00464DF7">
            <w:pPr>
              <w:spacing w:line="290" w:lineRule="atLeast"/>
              <w:jc w:val="center"/>
              <w:rPr>
                <w:b/>
                <w:color w:val="7FA841"/>
                <w:szCs w:val="21"/>
              </w:rPr>
            </w:pPr>
            <w:r>
              <w:rPr>
                <w:b/>
                <w:color w:val="7FA841"/>
                <w:szCs w:val="21"/>
              </w:rPr>
              <w:t>Bathroom skirting black rubs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1CDC0658" w14:textId="77777777" w:rsidR="00464DF7" w:rsidRPr="00E90287" w:rsidRDefault="00464DF7" w:rsidP="00464DF7">
            <w:pPr>
              <w:spacing w:line="290" w:lineRule="atLeast"/>
              <w:jc w:val="center"/>
              <w:rPr>
                <w:b/>
                <w:color w:val="7FA841"/>
                <w:szCs w:val="21"/>
              </w:rPr>
            </w:pPr>
            <w:r>
              <w:rPr>
                <w:b/>
                <w:color w:val="7FA841"/>
                <w:szCs w:val="21"/>
              </w:rPr>
              <w:t>Bathroom skirting chips</w:t>
            </w:r>
          </w:p>
        </w:tc>
      </w:tr>
      <w:tr w:rsidR="00464DF7" w14:paraId="3DF0C4C0"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601260D1"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71C91D72" wp14:editId="4B7B98FF">
                  <wp:extent cx="2790825" cy="2095500"/>
                  <wp:effectExtent l="0" t="0" r="0" b="0"/>
                  <wp:docPr id="509" name="Picture 509" descr="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40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3C190B17"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5FA94EC5" wp14:editId="7D3FB720">
                  <wp:extent cx="2790825" cy="2095500"/>
                  <wp:effectExtent l="0" t="0" r="0" b="0"/>
                  <wp:docPr id="508" name="Picture 508"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4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27CB510A"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1061457B" wp14:editId="7EB34716">
                  <wp:extent cx="2790825" cy="2095500"/>
                  <wp:effectExtent l="0" t="0" r="0" b="0"/>
                  <wp:docPr id="507" name="Picture 507"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4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CEDACFF"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8B8C49A" w14:textId="77777777" w:rsidR="00464DF7" w:rsidRPr="00E90287" w:rsidRDefault="00464DF7" w:rsidP="00464DF7">
            <w:pPr>
              <w:spacing w:line="290" w:lineRule="atLeast"/>
              <w:jc w:val="center"/>
              <w:rPr>
                <w:b/>
                <w:color w:val="7FA841"/>
                <w:szCs w:val="21"/>
              </w:rPr>
            </w:pPr>
            <w:r>
              <w:rPr>
                <w:b/>
                <w:color w:val="7FA841"/>
                <w:szCs w:val="21"/>
              </w:rPr>
              <w:t>Bathroom skirting chips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35B3365" w14:textId="77777777" w:rsidR="00464DF7" w:rsidRPr="00E90287" w:rsidRDefault="00464DF7" w:rsidP="00464DF7">
            <w:pPr>
              <w:spacing w:line="290" w:lineRule="atLeast"/>
              <w:jc w:val="center"/>
              <w:rPr>
                <w:b/>
                <w:color w:val="7FA841"/>
                <w:szCs w:val="21"/>
              </w:rPr>
            </w:pPr>
            <w:r>
              <w:rPr>
                <w:b/>
                <w:color w:val="7FA841"/>
                <w:szCs w:val="21"/>
              </w:rPr>
              <w:t>Bathroom basin tap chemically damaged</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1CCF6F4D" w14:textId="77777777" w:rsidR="00464DF7" w:rsidRPr="00E90287" w:rsidRDefault="00464DF7" w:rsidP="00464DF7">
            <w:pPr>
              <w:spacing w:line="290" w:lineRule="atLeast"/>
              <w:jc w:val="center"/>
              <w:rPr>
                <w:b/>
                <w:color w:val="7FA841"/>
                <w:szCs w:val="21"/>
              </w:rPr>
            </w:pPr>
            <w:r>
              <w:rPr>
                <w:b/>
                <w:color w:val="7FA841"/>
                <w:szCs w:val="21"/>
              </w:rPr>
              <w:t>Bathroom basin tap chemically damaged</w:t>
            </w:r>
          </w:p>
        </w:tc>
      </w:tr>
      <w:tr w:rsidR="00464DF7" w14:paraId="00A6092D"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5128C2E"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3EBB1B2B" wp14:editId="2B0E03FC">
                  <wp:extent cx="2790825" cy="2095500"/>
                  <wp:effectExtent l="0" t="0" r="0" b="0"/>
                  <wp:docPr id="506" name="Picture 506"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41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53987682"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53BB9956" wp14:editId="5EF65A52">
                  <wp:extent cx="2790825" cy="2095500"/>
                  <wp:effectExtent l="0" t="0" r="0" b="0"/>
                  <wp:docPr id="505" name="Picture 505" descr="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41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1B07431A"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2BF3F314" wp14:editId="48C10056">
                  <wp:extent cx="2790825" cy="2095500"/>
                  <wp:effectExtent l="0" t="0" r="0" b="0"/>
                  <wp:docPr id="504" name="Picture 504" descr="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4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7CBAB6D2" w14:textId="77777777" w:rsidR="00464DF7" w:rsidRDefault="00464DF7">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768E291E"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2048E54" w14:textId="77777777" w:rsidR="00464DF7" w:rsidRPr="00E90287" w:rsidRDefault="00464DF7" w:rsidP="00464DF7">
            <w:pPr>
              <w:spacing w:line="290" w:lineRule="atLeast"/>
              <w:jc w:val="center"/>
              <w:rPr>
                <w:b/>
                <w:color w:val="7FA841"/>
                <w:szCs w:val="21"/>
              </w:rPr>
            </w:pPr>
            <w:r>
              <w:rPr>
                <w:b/>
                <w:color w:val="7FA841"/>
                <w:szCs w:val="21"/>
              </w:rPr>
              <w:lastRenderedPageBreak/>
              <w:t>Bathroom bath control backing chemical marks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3D4EB15" w14:textId="77777777" w:rsidR="00464DF7" w:rsidRPr="00E90287" w:rsidRDefault="00464DF7" w:rsidP="00464DF7">
            <w:pPr>
              <w:spacing w:line="290" w:lineRule="atLeast"/>
              <w:jc w:val="center"/>
              <w:rPr>
                <w:b/>
                <w:color w:val="7FA841"/>
                <w:szCs w:val="21"/>
              </w:rPr>
            </w:pPr>
            <w:r>
              <w:rPr>
                <w:b/>
                <w:color w:val="7FA841"/>
                <w:szCs w:val="21"/>
              </w:rPr>
              <w:t>Bathroom bath control backing chemical marks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3A4B51CE" w14:textId="77777777" w:rsidR="00464DF7" w:rsidRPr="00E90287" w:rsidRDefault="00464DF7" w:rsidP="00464DF7">
            <w:pPr>
              <w:spacing w:line="290" w:lineRule="atLeast"/>
              <w:jc w:val="center"/>
              <w:rPr>
                <w:b/>
                <w:color w:val="7FA841"/>
                <w:szCs w:val="21"/>
              </w:rPr>
            </w:pPr>
            <w:r>
              <w:rPr>
                <w:b/>
                <w:color w:val="7FA841"/>
                <w:szCs w:val="21"/>
              </w:rPr>
              <w:t>Bathroom bath panel patchy</w:t>
            </w:r>
          </w:p>
        </w:tc>
      </w:tr>
      <w:tr w:rsidR="00464DF7" w14:paraId="10905EEA"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46CC6992"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2F36B451" wp14:editId="60B04F6E">
                  <wp:extent cx="2790825" cy="2095500"/>
                  <wp:effectExtent l="0" t="0" r="0" b="0"/>
                  <wp:docPr id="503" name="Picture 503"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4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2AFAE1AE"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66E41E27" wp14:editId="5865AD49">
                  <wp:extent cx="2790825" cy="2095500"/>
                  <wp:effectExtent l="0" t="0" r="0" b="0"/>
                  <wp:docPr id="502" name="Picture 502" descr="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4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75B0894E"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4FB5B1AB" wp14:editId="086DD965">
                  <wp:extent cx="2790825" cy="2095500"/>
                  <wp:effectExtent l="0" t="0" r="0" b="0"/>
                  <wp:docPr id="501" name="Picture 501" descr="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4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0D95E7F0" w14:textId="77777777" w:rsidR="00A13076" w:rsidRDefault="00A13076" w:rsidP="00A13076">
      <w:r>
        <w:br w:type="page"/>
      </w:r>
    </w:p>
    <w:p w14:paraId="4AEFAD1E" w14:textId="77777777" w:rsidR="00A13076" w:rsidRPr="00DF05C5" w:rsidRDefault="00A13076" w:rsidP="00A13076">
      <w:pPr>
        <w:pStyle w:val="Head1Red12ptLeft"/>
        <w:rPr>
          <w:color w:val="7FA841"/>
        </w:rPr>
      </w:pPr>
      <w:bookmarkStart w:id="44" w:name="_Toc99457384"/>
      <w:bookmarkStart w:id="45" w:name="_Toc197392025"/>
      <w:r w:rsidRPr="00DF05C5">
        <w:rPr>
          <w:color w:val="7FA841"/>
        </w:rPr>
        <w:lastRenderedPageBreak/>
        <w:t xml:space="preserve">Bedroom </w:t>
      </w:r>
      <w:r>
        <w:rPr>
          <w:color w:val="7FA841"/>
        </w:rPr>
        <w:t>2</w:t>
      </w:r>
      <w:bookmarkEnd w:id="44"/>
      <w:bookmarkEnd w:id="45"/>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5C83B631"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67D123F3"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5D5D0920"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55340763"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480C36FB"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17A6291B"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1875C84B" w14:textId="77777777" w:rsidTr="00BB4DF4">
        <w:trPr>
          <w:trHeight w:val="392"/>
          <w:jc w:val="center"/>
        </w:trPr>
        <w:tc>
          <w:tcPr>
            <w:tcW w:w="935" w:type="dxa"/>
            <w:tcBorders>
              <w:right w:val="nil"/>
            </w:tcBorders>
            <w:shd w:val="clear" w:color="auto" w:fill="EAEAEA"/>
            <w:vAlign w:val="center"/>
          </w:tcPr>
          <w:p w14:paraId="43F15748" w14:textId="77777777" w:rsidR="00A13076" w:rsidRPr="00F46EB4" w:rsidRDefault="00A13076" w:rsidP="00BB4DF4"/>
        </w:tc>
        <w:tc>
          <w:tcPr>
            <w:tcW w:w="2269" w:type="dxa"/>
            <w:tcBorders>
              <w:left w:val="nil"/>
              <w:right w:val="nil"/>
            </w:tcBorders>
            <w:shd w:val="clear" w:color="auto" w:fill="EAEAEA"/>
            <w:vAlign w:val="center"/>
          </w:tcPr>
          <w:p w14:paraId="1CAE4B10" w14:textId="77777777" w:rsidR="00A13076" w:rsidRPr="003F2161" w:rsidRDefault="00A13076" w:rsidP="00BB4DF4">
            <w:pPr>
              <w:pStyle w:val="TableTextLeft10pt"/>
            </w:pPr>
            <w:r w:rsidRPr="00D405A3">
              <w:rPr>
                <w:color w:val="7FA841"/>
              </w:rPr>
              <w:t>Doors/Windows</w:t>
            </w:r>
          </w:p>
        </w:tc>
        <w:tc>
          <w:tcPr>
            <w:tcW w:w="3685" w:type="dxa"/>
            <w:tcBorders>
              <w:left w:val="nil"/>
              <w:right w:val="nil"/>
            </w:tcBorders>
            <w:shd w:val="clear" w:color="auto" w:fill="EAEAEA"/>
            <w:vAlign w:val="center"/>
          </w:tcPr>
          <w:p w14:paraId="6582597C" w14:textId="77777777" w:rsidR="00A13076" w:rsidRPr="003F2161" w:rsidRDefault="00A13076" w:rsidP="00BB4DF4">
            <w:pPr>
              <w:pStyle w:val="TableTextLeft10pt"/>
            </w:pPr>
          </w:p>
        </w:tc>
        <w:tc>
          <w:tcPr>
            <w:tcW w:w="3685" w:type="dxa"/>
            <w:tcBorders>
              <w:left w:val="nil"/>
              <w:right w:val="single" w:sz="4" w:space="0" w:color="000000"/>
            </w:tcBorders>
            <w:shd w:val="clear" w:color="auto" w:fill="EAEAEA"/>
            <w:vAlign w:val="center"/>
          </w:tcPr>
          <w:p w14:paraId="54AFDE7C" w14:textId="77777777" w:rsidR="00A13076" w:rsidRPr="00F46EB4" w:rsidRDefault="00A13076" w:rsidP="00BB4DF4">
            <w:pPr>
              <w:pStyle w:val="TableTextLeft10pt"/>
            </w:pPr>
          </w:p>
        </w:tc>
        <w:tc>
          <w:tcPr>
            <w:tcW w:w="3685" w:type="dxa"/>
            <w:tcBorders>
              <w:left w:val="single" w:sz="4" w:space="0" w:color="000000"/>
            </w:tcBorders>
            <w:shd w:val="clear" w:color="auto" w:fill="EAEAEA"/>
            <w:vAlign w:val="center"/>
          </w:tcPr>
          <w:p w14:paraId="79F71F39" w14:textId="77777777" w:rsidR="00A13076" w:rsidRPr="00F46EB4" w:rsidRDefault="00A13076" w:rsidP="00BB4DF4">
            <w:pPr>
              <w:pStyle w:val="TableTextLeft10pt"/>
            </w:pPr>
          </w:p>
        </w:tc>
      </w:tr>
      <w:tr w:rsidR="00A13076" w:rsidRPr="00F46EB4" w14:paraId="0B4EFE07" w14:textId="77777777" w:rsidTr="00BB4DF4">
        <w:trPr>
          <w:trHeight w:val="392"/>
          <w:jc w:val="center"/>
        </w:trPr>
        <w:tc>
          <w:tcPr>
            <w:tcW w:w="935" w:type="dxa"/>
            <w:vAlign w:val="center"/>
          </w:tcPr>
          <w:p w14:paraId="79919F03" w14:textId="77777777" w:rsidR="00A13076" w:rsidRPr="00F17C6A" w:rsidRDefault="00A13076" w:rsidP="00BB4DF4">
            <w:pPr>
              <w:pStyle w:val="ReportListNumbers"/>
            </w:pPr>
          </w:p>
        </w:tc>
        <w:tc>
          <w:tcPr>
            <w:tcW w:w="2269" w:type="dxa"/>
          </w:tcPr>
          <w:p w14:paraId="628E3804" w14:textId="77777777" w:rsidR="00A13076" w:rsidRPr="003F2161" w:rsidRDefault="00A13076" w:rsidP="00BB4DF4">
            <w:pPr>
              <w:pStyle w:val="TableTextLeft10pt"/>
            </w:pPr>
            <w:r w:rsidRPr="003F2161">
              <w:t>Doors</w:t>
            </w:r>
          </w:p>
        </w:tc>
        <w:tc>
          <w:tcPr>
            <w:tcW w:w="3685" w:type="dxa"/>
          </w:tcPr>
          <w:p w14:paraId="0507CA19" w14:textId="77777777" w:rsidR="00A13076" w:rsidRDefault="00A13076" w:rsidP="00BB4DF4">
            <w:pPr>
              <w:pStyle w:val="TableTextLeft10pt"/>
              <w:rPr>
                <w:rFonts w:cstheme="minorHAnsi"/>
              </w:rPr>
            </w:pPr>
            <w:r>
              <w:rPr>
                <w:rFonts w:cstheme="minorHAnsi"/>
              </w:rPr>
              <w:t>White painted panelled door</w:t>
            </w:r>
          </w:p>
          <w:p w14:paraId="16E0CFFD" w14:textId="77777777" w:rsidR="00A13076" w:rsidRPr="00475D27" w:rsidRDefault="00A13076" w:rsidP="00BB4DF4">
            <w:pPr>
              <w:pStyle w:val="TableTextLeft10pt"/>
              <w:rPr>
                <w:rFonts w:cstheme="minorHAnsi"/>
              </w:rPr>
            </w:pPr>
            <w:r>
              <w:rPr>
                <w:rFonts w:cstheme="minorHAnsi"/>
              </w:rPr>
              <w:t>Brushed chrome lever handle/backing</w:t>
            </w:r>
          </w:p>
        </w:tc>
        <w:tc>
          <w:tcPr>
            <w:tcW w:w="3685" w:type="dxa"/>
            <w:tcBorders>
              <w:right w:val="single" w:sz="4" w:space="0" w:color="000000"/>
            </w:tcBorders>
          </w:tcPr>
          <w:p w14:paraId="4997EB82"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6432C8D2" w14:textId="77777777" w:rsidR="00A13076" w:rsidRPr="00475D27" w:rsidRDefault="00615DE2" w:rsidP="00BB4DF4">
            <w:pPr>
              <w:pStyle w:val="TableTextLeft10pt"/>
              <w:rPr>
                <w:rFonts w:cstheme="minorHAnsi"/>
              </w:rPr>
            </w:pPr>
            <w:r>
              <w:rPr>
                <w:rFonts w:cstheme="minorHAnsi"/>
              </w:rPr>
              <w:t>Low level black scuff and scratches</w:t>
            </w:r>
          </w:p>
        </w:tc>
      </w:tr>
      <w:tr w:rsidR="00A13076" w:rsidRPr="00F46EB4" w14:paraId="346C9DB4" w14:textId="77777777" w:rsidTr="00BB4DF4">
        <w:trPr>
          <w:trHeight w:val="392"/>
          <w:jc w:val="center"/>
        </w:trPr>
        <w:tc>
          <w:tcPr>
            <w:tcW w:w="935" w:type="dxa"/>
            <w:vAlign w:val="center"/>
          </w:tcPr>
          <w:p w14:paraId="70740EEF" w14:textId="77777777" w:rsidR="00A13076" w:rsidRPr="00F17C6A" w:rsidRDefault="00A13076" w:rsidP="00BB4DF4">
            <w:pPr>
              <w:pStyle w:val="ReportListNumbers"/>
            </w:pPr>
          </w:p>
        </w:tc>
        <w:tc>
          <w:tcPr>
            <w:tcW w:w="2269" w:type="dxa"/>
          </w:tcPr>
          <w:p w14:paraId="2F6DD01A" w14:textId="77777777" w:rsidR="00A13076" w:rsidRPr="003F2161" w:rsidRDefault="00A13076" w:rsidP="00BB4DF4">
            <w:pPr>
              <w:pStyle w:val="TableTextLeft10pt"/>
            </w:pPr>
            <w:r w:rsidRPr="003F2161">
              <w:t>Door Frame</w:t>
            </w:r>
          </w:p>
        </w:tc>
        <w:tc>
          <w:tcPr>
            <w:tcW w:w="3685" w:type="dxa"/>
          </w:tcPr>
          <w:p w14:paraId="22D530DE" w14:textId="77777777" w:rsidR="00A13076" w:rsidRPr="00475D27" w:rsidRDefault="00A13076" w:rsidP="00BB4DF4">
            <w:pPr>
              <w:pStyle w:val="TableTextLeft10pt"/>
              <w:rPr>
                <w:rFonts w:cstheme="minorHAnsi"/>
              </w:rPr>
            </w:pPr>
            <w:r>
              <w:rPr>
                <w:rFonts w:cstheme="minorHAnsi"/>
              </w:rPr>
              <w:t>White painted</w:t>
            </w:r>
          </w:p>
        </w:tc>
        <w:tc>
          <w:tcPr>
            <w:tcW w:w="3685" w:type="dxa"/>
            <w:tcBorders>
              <w:right w:val="single" w:sz="4" w:space="0" w:color="000000"/>
            </w:tcBorders>
          </w:tcPr>
          <w:p w14:paraId="67C069B2"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5BA3C294"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374BF249" w14:textId="77777777" w:rsidTr="00BB4DF4">
        <w:trPr>
          <w:trHeight w:val="392"/>
          <w:jc w:val="center"/>
        </w:trPr>
        <w:tc>
          <w:tcPr>
            <w:tcW w:w="935" w:type="dxa"/>
            <w:vAlign w:val="center"/>
          </w:tcPr>
          <w:p w14:paraId="45EAD87C" w14:textId="77777777" w:rsidR="00A13076" w:rsidRPr="00F17C6A" w:rsidRDefault="00A13076" w:rsidP="00BB4DF4">
            <w:pPr>
              <w:pStyle w:val="ReportListNumbers"/>
            </w:pPr>
          </w:p>
        </w:tc>
        <w:tc>
          <w:tcPr>
            <w:tcW w:w="2269" w:type="dxa"/>
          </w:tcPr>
          <w:p w14:paraId="5D7FDB92" w14:textId="77777777" w:rsidR="00A13076" w:rsidRPr="003F2161" w:rsidRDefault="00A13076" w:rsidP="00BB4DF4">
            <w:pPr>
              <w:pStyle w:val="TableTextLeft10pt"/>
            </w:pPr>
            <w:r w:rsidRPr="003F2161">
              <w:t>Reverse of Door</w:t>
            </w:r>
          </w:p>
        </w:tc>
        <w:tc>
          <w:tcPr>
            <w:tcW w:w="3685" w:type="dxa"/>
          </w:tcPr>
          <w:p w14:paraId="0D1757AB" w14:textId="77777777" w:rsidR="00A13076" w:rsidRDefault="00A13076" w:rsidP="00BB4DF4">
            <w:pPr>
              <w:pStyle w:val="TableTextLeft10pt"/>
              <w:rPr>
                <w:rFonts w:cstheme="minorHAnsi"/>
              </w:rPr>
            </w:pPr>
            <w:r>
              <w:rPr>
                <w:rFonts w:cstheme="minorHAnsi"/>
              </w:rPr>
              <w:t>As exterior</w:t>
            </w:r>
          </w:p>
          <w:p w14:paraId="538AF69D" w14:textId="77777777" w:rsidR="00A13076" w:rsidRPr="00475D27" w:rsidRDefault="00A13076" w:rsidP="00BB4DF4">
            <w:pPr>
              <w:pStyle w:val="TableTextLeft10pt"/>
              <w:rPr>
                <w:rFonts w:cstheme="minorHAnsi"/>
              </w:rPr>
            </w:pPr>
            <w:r>
              <w:rPr>
                <w:rFonts w:cstheme="minorHAnsi"/>
              </w:rPr>
              <w:t>Brushed chrome lever handle/backing</w:t>
            </w:r>
          </w:p>
        </w:tc>
        <w:tc>
          <w:tcPr>
            <w:tcW w:w="3685" w:type="dxa"/>
            <w:tcBorders>
              <w:right w:val="single" w:sz="4" w:space="0" w:color="000000"/>
            </w:tcBorders>
          </w:tcPr>
          <w:p w14:paraId="1523C76B"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18A61A4E"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3B1D7475" w14:textId="77777777" w:rsidTr="00BB4DF4">
        <w:trPr>
          <w:trHeight w:val="392"/>
          <w:jc w:val="center"/>
        </w:trPr>
        <w:tc>
          <w:tcPr>
            <w:tcW w:w="935" w:type="dxa"/>
            <w:vAlign w:val="center"/>
          </w:tcPr>
          <w:p w14:paraId="779AAD16" w14:textId="77777777" w:rsidR="00A13076" w:rsidRPr="00F17C6A" w:rsidRDefault="00A13076" w:rsidP="00BB4DF4">
            <w:pPr>
              <w:pStyle w:val="ReportListNumbers"/>
            </w:pPr>
          </w:p>
        </w:tc>
        <w:tc>
          <w:tcPr>
            <w:tcW w:w="2269" w:type="dxa"/>
          </w:tcPr>
          <w:p w14:paraId="03EF2BA4" w14:textId="77777777" w:rsidR="00A13076" w:rsidRPr="003F2161" w:rsidRDefault="00A13076" w:rsidP="00BB4DF4">
            <w:pPr>
              <w:pStyle w:val="TableTextLeft10pt"/>
            </w:pPr>
            <w:r>
              <w:t>Door Frame</w:t>
            </w:r>
          </w:p>
        </w:tc>
        <w:tc>
          <w:tcPr>
            <w:tcW w:w="3685" w:type="dxa"/>
          </w:tcPr>
          <w:p w14:paraId="0969F5CB" w14:textId="77777777" w:rsidR="00A13076" w:rsidRPr="00475D27" w:rsidRDefault="00A13076" w:rsidP="00BB4DF4">
            <w:pPr>
              <w:pStyle w:val="TableTextLeft10pt"/>
              <w:rPr>
                <w:rFonts w:cstheme="minorHAnsi"/>
              </w:rPr>
            </w:pPr>
            <w:r>
              <w:rPr>
                <w:rFonts w:cstheme="minorHAnsi"/>
              </w:rPr>
              <w:t>White painted</w:t>
            </w:r>
          </w:p>
        </w:tc>
        <w:tc>
          <w:tcPr>
            <w:tcW w:w="3685" w:type="dxa"/>
            <w:tcBorders>
              <w:right w:val="single" w:sz="4" w:space="0" w:color="000000"/>
            </w:tcBorders>
          </w:tcPr>
          <w:p w14:paraId="41071D99"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490760E8"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1CD3B55A" w14:textId="77777777" w:rsidTr="00BB4DF4">
        <w:trPr>
          <w:trHeight w:val="392"/>
          <w:jc w:val="center"/>
        </w:trPr>
        <w:tc>
          <w:tcPr>
            <w:tcW w:w="935" w:type="dxa"/>
            <w:vAlign w:val="center"/>
          </w:tcPr>
          <w:p w14:paraId="74096D9D" w14:textId="77777777" w:rsidR="00A13076" w:rsidRPr="00F17C6A" w:rsidRDefault="00A13076" w:rsidP="00BB4DF4">
            <w:pPr>
              <w:pStyle w:val="ReportListNumbers"/>
            </w:pPr>
          </w:p>
        </w:tc>
        <w:tc>
          <w:tcPr>
            <w:tcW w:w="2269" w:type="dxa"/>
          </w:tcPr>
          <w:p w14:paraId="28BF1A52" w14:textId="77777777" w:rsidR="00A13076" w:rsidRPr="003F2161" w:rsidRDefault="00A13076" w:rsidP="00BB4DF4">
            <w:pPr>
              <w:pStyle w:val="TableTextLeft10pt"/>
            </w:pPr>
            <w:r w:rsidRPr="003F2161">
              <w:t>Threshold</w:t>
            </w:r>
          </w:p>
        </w:tc>
        <w:tc>
          <w:tcPr>
            <w:tcW w:w="3685" w:type="dxa"/>
          </w:tcPr>
          <w:p w14:paraId="4661800C" w14:textId="77777777" w:rsidR="00A13076" w:rsidRPr="00475D27" w:rsidRDefault="00A13076" w:rsidP="00BB4DF4">
            <w:pPr>
              <w:pStyle w:val="TableTextLeft10pt"/>
              <w:rPr>
                <w:rFonts w:cstheme="minorHAnsi"/>
              </w:rPr>
            </w:pPr>
            <w:r>
              <w:rPr>
                <w:rFonts w:cstheme="minorHAnsi"/>
              </w:rPr>
              <w:t>Aluminium</w:t>
            </w:r>
          </w:p>
        </w:tc>
        <w:tc>
          <w:tcPr>
            <w:tcW w:w="3685" w:type="dxa"/>
            <w:tcBorders>
              <w:right w:val="single" w:sz="4" w:space="0" w:color="000000"/>
            </w:tcBorders>
          </w:tcPr>
          <w:p w14:paraId="257A3868" w14:textId="77777777" w:rsidR="00A13076" w:rsidRPr="00475D27" w:rsidRDefault="00A13076" w:rsidP="00BB4DF4">
            <w:pPr>
              <w:pStyle w:val="TableTextLeft10pt"/>
              <w:rPr>
                <w:rFonts w:cstheme="minorHAnsi"/>
              </w:rPr>
            </w:pPr>
            <w:r>
              <w:rPr>
                <w:rFonts w:cstheme="minorHAnsi"/>
              </w:rPr>
              <w:t>Good order</w:t>
            </w:r>
          </w:p>
        </w:tc>
        <w:tc>
          <w:tcPr>
            <w:tcW w:w="3685" w:type="dxa"/>
            <w:tcBorders>
              <w:left w:val="single" w:sz="4" w:space="0" w:color="000000"/>
            </w:tcBorders>
          </w:tcPr>
          <w:p w14:paraId="5CD2C4C6" w14:textId="77777777" w:rsidR="00A13076" w:rsidRPr="00475D27" w:rsidRDefault="00615DE2" w:rsidP="00BB4DF4">
            <w:pPr>
              <w:pStyle w:val="TableTextLeft10pt"/>
              <w:rPr>
                <w:rFonts w:cstheme="minorHAnsi"/>
              </w:rPr>
            </w:pPr>
            <w:r w:rsidRPr="00116A53">
              <w:rPr>
                <w:color w:val="0070C0"/>
                <w:szCs w:val="21"/>
              </w:rPr>
              <w:sym w:font="Wingdings" w:char="F0FC"/>
            </w:r>
          </w:p>
        </w:tc>
      </w:tr>
      <w:tr w:rsidR="00A13076" w:rsidRPr="00F46EB4" w14:paraId="1DBD45E8" w14:textId="77777777" w:rsidTr="00BB4DF4">
        <w:trPr>
          <w:trHeight w:val="392"/>
          <w:jc w:val="center"/>
        </w:trPr>
        <w:tc>
          <w:tcPr>
            <w:tcW w:w="935" w:type="dxa"/>
            <w:tcBorders>
              <w:bottom w:val="single" w:sz="6" w:space="0" w:color="595959"/>
            </w:tcBorders>
            <w:vAlign w:val="center"/>
          </w:tcPr>
          <w:p w14:paraId="00E0F3DF" w14:textId="77777777" w:rsidR="00A13076" w:rsidRPr="00F17C6A" w:rsidRDefault="00A13076" w:rsidP="00BB4DF4">
            <w:pPr>
              <w:pStyle w:val="ReportListNumbers"/>
            </w:pPr>
          </w:p>
        </w:tc>
        <w:tc>
          <w:tcPr>
            <w:tcW w:w="2269" w:type="dxa"/>
            <w:tcBorders>
              <w:bottom w:val="single" w:sz="6" w:space="0" w:color="595959"/>
            </w:tcBorders>
          </w:tcPr>
          <w:p w14:paraId="50F87200" w14:textId="77777777" w:rsidR="00A13076" w:rsidRPr="003F2161" w:rsidRDefault="00A13076" w:rsidP="00BB4DF4">
            <w:pPr>
              <w:pStyle w:val="TableTextLeft10pt"/>
            </w:pPr>
            <w:r w:rsidRPr="003F2161">
              <w:t>Windows</w:t>
            </w:r>
          </w:p>
        </w:tc>
        <w:tc>
          <w:tcPr>
            <w:tcW w:w="3685" w:type="dxa"/>
            <w:tcBorders>
              <w:bottom w:val="single" w:sz="6" w:space="0" w:color="595959"/>
            </w:tcBorders>
          </w:tcPr>
          <w:p w14:paraId="663A487C" w14:textId="77777777" w:rsidR="00A13076" w:rsidRDefault="00A13076" w:rsidP="00BB4DF4">
            <w:pPr>
              <w:pStyle w:val="TableTextLeft10pt"/>
              <w:rPr>
                <w:rFonts w:cstheme="minorHAnsi"/>
              </w:rPr>
            </w:pPr>
            <w:r>
              <w:rPr>
                <w:rFonts w:cstheme="minorHAnsi"/>
              </w:rPr>
              <w:t>Clear double glazed patio doors</w:t>
            </w:r>
          </w:p>
          <w:p w14:paraId="64FBA439" w14:textId="77777777" w:rsidR="00A13076" w:rsidRDefault="00A13076" w:rsidP="00BB4DF4">
            <w:pPr>
              <w:pStyle w:val="TableTextLeft10pt"/>
              <w:rPr>
                <w:rFonts w:cstheme="minorHAnsi"/>
              </w:rPr>
            </w:pPr>
            <w:r>
              <w:rPr>
                <w:rFonts w:cstheme="minorHAnsi"/>
              </w:rPr>
              <w:t>White painted frame</w:t>
            </w:r>
          </w:p>
          <w:p w14:paraId="24D7FD1E" w14:textId="77777777" w:rsidR="00A13076" w:rsidRDefault="00A13076" w:rsidP="00BB4DF4">
            <w:pPr>
              <w:pStyle w:val="TableTextLeft10pt"/>
              <w:rPr>
                <w:rFonts w:cstheme="minorHAnsi"/>
              </w:rPr>
            </w:pPr>
            <w:r>
              <w:rPr>
                <w:rFonts w:cstheme="minorHAnsi"/>
              </w:rPr>
              <w:t>Brushed chrome lever handle/backing with integral lock</w:t>
            </w:r>
          </w:p>
          <w:p w14:paraId="0D163CA5" w14:textId="77777777" w:rsidR="00A13076" w:rsidRDefault="00A13076" w:rsidP="00BB4DF4">
            <w:pPr>
              <w:pStyle w:val="TableTextLeft10pt"/>
              <w:rPr>
                <w:rFonts w:cstheme="minorHAnsi"/>
              </w:rPr>
            </w:pPr>
            <w:r>
              <w:rPr>
                <w:rFonts w:cstheme="minorHAnsi"/>
              </w:rPr>
              <w:t>1 x key</w:t>
            </w:r>
          </w:p>
          <w:p w14:paraId="29214A21" w14:textId="77777777" w:rsidR="00A13076" w:rsidRDefault="00A13076" w:rsidP="00BB4DF4">
            <w:pPr>
              <w:pStyle w:val="TableTextLeft10pt"/>
              <w:rPr>
                <w:rFonts w:cstheme="minorHAnsi"/>
              </w:rPr>
            </w:pPr>
            <w:r>
              <w:rPr>
                <w:rFonts w:cstheme="minorHAnsi"/>
              </w:rPr>
              <w:t>1 x small key</w:t>
            </w:r>
          </w:p>
          <w:p w14:paraId="7D2592B3" w14:textId="77777777" w:rsidR="00A13076" w:rsidRDefault="00A13076" w:rsidP="00BB4DF4">
            <w:pPr>
              <w:pStyle w:val="TableTextLeft10pt"/>
              <w:rPr>
                <w:rFonts w:cstheme="minorHAnsi"/>
              </w:rPr>
            </w:pPr>
            <w:r>
              <w:rPr>
                <w:rFonts w:cstheme="minorHAnsi"/>
              </w:rPr>
              <w:t>3 x white Yale locks</w:t>
            </w:r>
          </w:p>
          <w:p w14:paraId="2579DE81" w14:textId="77777777" w:rsidR="00A13076" w:rsidRDefault="00A13076" w:rsidP="00BB4DF4">
            <w:pPr>
              <w:pStyle w:val="TableTextLeft10pt"/>
              <w:rPr>
                <w:rFonts w:cstheme="minorHAnsi"/>
              </w:rPr>
            </w:pPr>
            <w:r>
              <w:rPr>
                <w:rFonts w:cstheme="minorHAnsi"/>
              </w:rPr>
              <w:t>White window lever handle with integral lock</w:t>
            </w:r>
          </w:p>
          <w:p w14:paraId="4F59CFE8" w14:textId="77777777" w:rsidR="00A13076" w:rsidRDefault="00A13076" w:rsidP="00BB4DF4">
            <w:pPr>
              <w:pStyle w:val="TableTextLeft10pt"/>
              <w:rPr>
                <w:rFonts w:cstheme="minorHAnsi"/>
              </w:rPr>
            </w:pPr>
            <w:r>
              <w:rPr>
                <w:rFonts w:cstheme="minorHAnsi"/>
              </w:rPr>
              <w:t>2 x keys</w:t>
            </w:r>
          </w:p>
          <w:p w14:paraId="4389D757" w14:textId="77777777" w:rsidR="00A13076" w:rsidRDefault="00A13076" w:rsidP="00BB4DF4">
            <w:pPr>
              <w:pStyle w:val="TableTextLeft10pt"/>
              <w:rPr>
                <w:rFonts w:cstheme="minorHAnsi"/>
              </w:rPr>
            </w:pPr>
            <w:r>
              <w:rPr>
                <w:rFonts w:cstheme="minorHAnsi"/>
              </w:rPr>
              <w:t>Metal closer arm</w:t>
            </w:r>
          </w:p>
          <w:p w14:paraId="1A16F934" w14:textId="77777777" w:rsidR="00A13076" w:rsidRDefault="00A13076" w:rsidP="00BB4DF4">
            <w:pPr>
              <w:pStyle w:val="TableTextLeft10pt"/>
              <w:rPr>
                <w:rFonts w:cstheme="minorHAnsi"/>
              </w:rPr>
            </w:pPr>
            <w:r>
              <w:rPr>
                <w:rFonts w:cstheme="minorHAnsi"/>
              </w:rPr>
              <w:t>Dark brown varnished wooden threshold</w:t>
            </w:r>
          </w:p>
          <w:p w14:paraId="7E62F623" w14:textId="77777777" w:rsidR="00A13076" w:rsidRDefault="00A13076" w:rsidP="00BB4DF4">
            <w:pPr>
              <w:pStyle w:val="TableTextLeft10pt"/>
              <w:rPr>
                <w:rFonts w:cstheme="minorHAnsi"/>
              </w:rPr>
            </w:pPr>
            <w:r>
              <w:rPr>
                <w:rFonts w:cstheme="minorHAnsi"/>
              </w:rPr>
              <w:t>RHS doors:</w:t>
            </w:r>
          </w:p>
          <w:p w14:paraId="35898A09" w14:textId="77777777" w:rsidR="00A13076" w:rsidRDefault="00A13076" w:rsidP="00BB4DF4">
            <w:pPr>
              <w:pStyle w:val="TableTextLeft10pt"/>
              <w:rPr>
                <w:rFonts w:cstheme="minorHAnsi"/>
              </w:rPr>
            </w:pPr>
            <w:r>
              <w:rPr>
                <w:rFonts w:cstheme="minorHAnsi"/>
              </w:rPr>
              <w:t>3-part folding clear double glazed doors</w:t>
            </w:r>
          </w:p>
          <w:p w14:paraId="788155B4" w14:textId="77777777" w:rsidR="00A13076" w:rsidRDefault="00A13076" w:rsidP="00BB4DF4">
            <w:pPr>
              <w:pStyle w:val="TableTextLeft10pt"/>
              <w:rPr>
                <w:rFonts w:cstheme="minorHAnsi"/>
              </w:rPr>
            </w:pPr>
          </w:p>
          <w:p w14:paraId="14C1E3D0" w14:textId="77777777" w:rsidR="00A13076" w:rsidRDefault="00A13076" w:rsidP="00BB4DF4">
            <w:pPr>
              <w:pStyle w:val="TableTextLeft10pt"/>
              <w:rPr>
                <w:rFonts w:cstheme="minorHAnsi"/>
              </w:rPr>
            </w:pPr>
            <w:r>
              <w:rPr>
                <w:rFonts w:cstheme="minorHAnsi"/>
              </w:rPr>
              <w:t>Grey frames</w:t>
            </w:r>
          </w:p>
          <w:p w14:paraId="6D4D5B22" w14:textId="77777777" w:rsidR="00A13076" w:rsidRDefault="00A13076" w:rsidP="00BB4DF4">
            <w:pPr>
              <w:pStyle w:val="TableTextLeft10pt"/>
              <w:rPr>
                <w:rFonts w:cstheme="minorHAnsi"/>
              </w:rPr>
            </w:pPr>
          </w:p>
          <w:p w14:paraId="4BAE0683" w14:textId="77777777" w:rsidR="00A13076" w:rsidRDefault="00A13076" w:rsidP="00BB4DF4">
            <w:pPr>
              <w:pStyle w:val="TableTextLeft10pt"/>
              <w:rPr>
                <w:rFonts w:cstheme="minorHAnsi"/>
              </w:rPr>
            </w:pPr>
            <w:r>
              <w:rPr>
                <w:rFonts w:cstheme="minorHAnsi"/>
              </w:rPr>
              <w:t>Grey lever handle with integral lock</w:t>
            </w:r>
          </w:p>
          <w:p w14:paraId="6E3C9D70" w14:textId="77777777" w:rsidR="00A13076" w:rsidRDefault="00A13076" w:rsidP="00BB4DF4">
            <w:pPr>
              <w:pStyle w:val="TableTextLeft10pt"/>
              <w:rPr>
                <w:rFonts w:cstheme="minorHAnsi"/>
              </w:rPr>
            </w:pPr>
            <w:r>
              <w:rPr>
                <w:rFonts w:cstheme="minorHAnsi"/>
              </w:rPr>
              <w:t>1 x key</w:t>
            </w:r>
          </w:p>
          <w:p w14:paraId="2670C754" w14:textId="77777777" w:rsidR="00A13076" w:rsidRDefault="00A13076" w:rsidP="00BB4DF4">
            <w:pPr>
              <w:pStyle w:val="TableTextLeft10pt"/>
              <w:rPr>
                <w:rFonts w:cstheme="minorHAnsi"/>
              </w:rPr>
            </w:pPr>
            <w:r>
              <w:rPr>
                <w:rFonts w:cstheme="minorHAnsi"/>
              </w:rPr>
              <w:t>Further grey handle</w:t>
            </w:r>
          </w:p>
          <w:p w14:paraId="4F9B9BE2" w14:textId="77777777" w:rsidR="00A13076" w:rsidRPr="00475D27" w:rsidRDefault="00A13076" w:rsidP="00BB4DF4">
            <w:pPr>
              <w:pStyle w:val="TableTextLeft10pt"/>
              <w:rPr>
                <w:rFonts w:cstheme="minorHAnsi"/>
              </w:rPr>
            </w:pPr>
            <w:r>
              <w:rPr>
                <w:rFonts w:cstheme="minorHAnsi"/>
              </w:rPr>
              <w:t>Black D-handle</w:t>
            </w:r>
          </w:p>
        </w:tc>
        <w:tc>
          <w:tcPr>
            <w:tcW w:w="3685" w:type="dxa"/>
            <w:tcBorders>
              <w:bottom w:val="single" w:sz="6" w:space="0" w:color="595959"/>
              <w:right w:val="single" w:sz="4" w:space="0" w:color="000000"/>
            </w:tcBorders>
          </w:tcPr>
          <w:p w14:paraId="1FB81A0D" w14:textId="77777777" w:rsidR="00A13076" w:rsidRDefault="00A13076" w:rsidP="00BB4DF4">
            <w:pPr>
              <w:pStyle w:val="TableTextLeft10pt"/>
              <w:rPr>
                <w:rFonts w:cstheme="minorHAnsi"/>
              </w:rPr>
            </w:pPr>
            <w:r>
              <w:rPr>
                <w:rFonts w:cstheme="minorHAnsi"/>
              </w:rPr>
              <w:t>Panes intact, clean</w:t>
            </w:r>
          </w:p>
          <w:p w14:paraId="74CC1C3E" w14:textId="77777777" w:rsidR="00A13076" w:rsidRDefault="00A13076" w:rsidP="00BB4DF4">
            <w:pPr>
              <w:pStyle w:val="TableTextLeft10pt"/>
              <w:rPr>
                <w:rFonts w:cstheme="minorHAnsi"/>
              </w:rPr>
            </w:pPr>
            <w:r>
              <w:rPr>
                <w:rFonts w:cstheme="minorHAnsi"/>
              </w:rPr>
              <w:t>Freshly painted, March 2022</w:t>
            </w:r>
          </w:p>
          <w:p w14:paraId="55646737" w14:textId="77777777" w:rsidR="00A13076" w:rsidRDefault="00A13076" w:rsidP="00BB4DF4">
            <w:pPr>
              <w:pStyle w:val="TableTextLeft10pt"/>
              <w:rPr>
                <w:rFonts w:cstheme="minorHAnsi"/>
              </w:rPr>
            </w:pPr>
          </w:p>
          <w:p w14:paraId="07D88A04" w14:textId="77777777" w:rsidR="00A13076" w:rsidRDefault="00A13076" w:rsidP="00BB4DF4">
            <w:pPr>
              <w:pStyle w:val="TableTextLeft10pt"/>
              <w:rPr>
                <w:rFonts w:cstheme="minorHAnsi"/>
              </w:rPr>
            </w:pPr>
          </w:p>
          <w:p w14:paraId="1933778C" w14:textId="77777777" w:rsidR="00A13076" w:rsidRDefault="00A13076" w:rsidP="00BB4DF4">
            <w:pPr>
              <w:pStyle w:val="TableTextLeft10pt"/>
              <w:rPr>
                <w:rFonts w:cstheme="minorHAnsi"/>
              </w:rPr>
            </w:pPr>
          </w:p>
          <w:p w14:paraId="667E0342" w14:textId="77777777" w:rsidR="00A13076" w:rsidRDefault="00A13076" w:rsidP="00BB4DF4">
            <w:pPr>
              <w:pStyle w:val="TableTextLeft10pt"/>
              <w:rPr>
                <w:rFonts w:cstheme="minorHAnsi"/>
              </w:rPr>
            </w:pPr>
          </w:p>
          <w:p w14:paraId="0B4FED2C" w14:textId="77777777" w:rsidR="00A13076" w:rsidRDefault="00A13076" w:rsidP="00BB4DF4">
            <w:pPr>
              <w:pStyle w:val="TableTextLeft10pt"/>
              <w:rPr>
                <w:rFonts w:cstheme="minorHAnsi"/>
              </w:rPr>
            </w:pPr>
          </w:p>
          <w:p w14:paraId="144A5D92" w14:textId="77777777" w:rsidR="00A13076" w:rsidRDefault="00A13076" w:rsidP="00BB4DF4">
            <w:pPr>
              <w:pStyle w:val="TableTextLeft10pt"/>
              <w:rPr>
                <w:rFonts w:cstheme="minorHAnsi"/>
              </w:rPr>
            </w:pPr>
          </w:p>
          <w:p w14:paraId="03F46071" w14:textId="77777777" w:rsidR="00A13076" w:rsidRDefault="00A13076" w:rsidP="00BB4DF4">
            <w:pPr>
              <w:pStyle w:val="TableTextLeft10pt"/>
              <w:rPr>
                <w:rFonts w:cstheme="minorHAnsi"/>
              </w:rPr>
            </w:pPr>
          </w:p>
          <w:p w14:paraId="51247D95" w14:textId="77777777" w:rsidR="00A13076" w:rsidRDefault="00A13076" w:rsidP="00BB4DF4">
            <w:pPr>
              <w:pStyle w:val="TableTextLeft10pt"/>
              <w:rPr>
                <w:rFonts w:cstheme="minorHAnsi"/>
              </w:rPr>
            </w:pPr>
          </w:p>
          <w:p w14:paraId="7FF28F3F" w14:textId="77777777" w:rsidR="00A13076" w:rsidRDefault="00A13076" w:rsidP="00BB4DF4">
            <w:pPr>
              <w:pStyle w:val="TableTextLeft10pt"/>
              <w:rPr>
                <w:rFonts w:cstheme="minorHAnsi"/>
              </w:rPr>
            </w:pPr>
            <w:r>
              <w:rPr>
                <w:rFonts w:cstheme="minorHAnsi"/>
              </w:rPr>
              <w:br/>
              <w:t>Freshly varnished, March 2022</w:t>
            </w:r>
          </w:p>
          <w:p w14:paraId="176E6717" w14:textId="77777777" w:rsidR="00A13076" w:rsidRDefault="00A13076" w:rsidP="00BB4DF4">
            <w:pPr>
              <w:pStyle w:val="TableTextLeft10pt"/>
              <w:rPr>
                <w:rFonts w:cstheme="minorHAnsi"/>
              </w:rPr>
            </w:pPr>
          </w:p>
          <w:p w14:paraId="017592EF" w14:textId="77777777" w:rsidR="00A13076" w:rsidRDefault="00A13076" w:rsidP="00BB4DF4">
            <w:pPr>
              <w:pStyle w:val="TableTextLeft10pt"/>
              <w:rPr>
                <w:rFonts w:cstheme="minorHAnsi"/>
              </w:rPr>
            </w:pPr>
            <w:r>
              <w:rPr>
                <w:rFonts w:cstheme="minorHAnsi"/>
              </w:rPr>
              <w:t>Panes intact, clean</w:t>
            </w:r>
          </w:p>
          <w:p w14:paraId="1692896F" w14:textId="77777777" w:rsidR="00A13076" w:rsidRDefault="00A13076" w:rsidP="00BB4DF4">
            <w:pPr>
              <w:pStyle w:val="TableTextLeft10pt"/>
              <w:rPr>
                <w:rFonts w:cstheme="minorHAnsi"/>
              </w:rPr>
            </w:pPr>
            <w:r>
              <w:rPr>
                <w:rFonts w:cstheme="minorHAnsi"/>
              </w:rPr>
              <w:t>Couple of light smears to glass low level</w:t>
            </w:r>
          </w:p>
          <w:p w14:paraId="0EAF1A0E" w14:textId="77777777" w:rsidR="00A13076" w:rsidRDefault="00A13076" w:rsidP="00BB4DF4">
            <w:pPr>
              <w:pStyle w:val="TableTextLeft10pt"/>
              <w:rPr>
                <w:rFonts w:cstheme="minorHAnsi"/>
              </w:rPr>
            </w:pPr>
            <w:r>
              <w:rPr>
                <w:rFonts w:cstheme="minorHAnsi"/>
              </w:rPr>
              <w:t>Good used order</w:t>
            </w:r>
          </w:p>
          <w:p w14:paraId="6E8748F0" w14:textId="77777777" w:rsidR="00A13076" w:rsidRPr="00475D27" w:rsidRDefault="00A13076" w:rsidP="00BB4DF4">
            <w:pPr>
              <w:pStyle w:val="TableTextLeft10pt"/>
              <w:rPr>
                <w:rFonts w:cstheme="minorHAnsi"/>
              </w:rPr>
            </w:pPr>
            <w:r>
              <w:rPr>
                <w:rFonts w:cstheme="minorHAnsi"/>
              </w:rPr>
              <w:t>Ingrained dust within frame corners</w:t>
            </w:r>
          </w:p>
        </w:tc>
        <w:tc>
          <w:tcPr>
            <w:tcW w:w="3685" w:type="dxa"/>
            <w:tcBorders>
              <w:left w:val="single" w:sz="4" w:space="0" w:color="000000"/>
              <w:bottom w:val="single" w:sz="6" w:space="0" w:color="595959"/>
            </w:tcBorders>
          </w:tcPr>
          <w:p w14:paraId="57060A12" w14:textId="77777777" w:rsidR="00A13076" w:rsidRPr="00475D27" w:rsidRDefault="00615DE2" w:rsidP="00BB4DF4">
            <w:pPr>
              <w:pStyle w:val="TableTextLeft10pt"/>
              <w:rPr>
                <w:rFonts w:cstheme="minorHAnsi"/>
              </w:rPr>
            </w:pPr>
            <w:r w:rsidRPr="00116A53">
              <w:rPr>
                <w:color w:val="0070C0"/>
                <w:szCs w:val="21"/>
              </w:rPr>
              <w:sym w:font="Wingdings" w:char="F0FC"/>
            </w:r>
          </w:p>
        </w:tc>
      </w:tr>
    </w:tbl>
    <w:p w14:paraId="012FA84E" w14:textId="77777777" w:rsidR="00A13076" w:rsidRDefault="00A13076">
      <w:r>
        <w:br w:type="page"/>
      </w:r>
    </w:p>
    <w:p w14:paraId="1C5875B4" w14:textId="77777777" w:rsidR="00A13076" w:rsidRDefault="00A13076" w:rsidP="00A13076">
      <w:pPr>
        <w:pStyle w:val="Footer"/>
        <w:pBdr>
          <w:top w:val="none" w:sz="0" w:space="0" w:color="auto"/>
        </w:pBdr>
        <w:jc w:val="left"/>
        <w:rPr>
          <w:color w:val="7FA841"/>
          <w:sz w:val="24"/>
          <w:szCs w:val="20"/>
        </w:rPr>
      </w:pPr>
      <w:r>
        <w:rPr>
          <w:color w:val="7FA841"/>
          <w:sz w:val="24"/>
          <w:szCs w:val="20"/>
        </w:rPr>
        <w:lastRenderedPageBreak/>
        <w:t>Bedroom 2</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441F9224"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08A84B2B"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3B586842"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49A46D93"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440C8E66"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30BFAB68"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4FE69965" w14:textId="77777777" w:rsidTr="00BB4DF4">
        <w:trPr>
          <w:trHeight w:val="392"/>
          <w:jc w:val="center"/>
        </w:trPr>
        <w:tc>
          <w:tcPr>
            <w:tcW w:w="935" w:type="dxa"/>
            <w:tcBorders>
              <w:bottom w:val="single" w:sz="6" w:space="0" w:color="595959"/>
            </w:tcBorders>
            <w:vAlign w:val="center"/>
          </w:tcPr>
          <w:p w14:paraId="0A36555C" w14:textId="77777777" w:rsidR="00A13076" w:rsidRPr="00F17C6A" w:rsidRDefault="00A13076" w:rsidP="00BB4DF4">
            <w:pPr>
              <w:pStyle w:val="ReportListNumbers"/>
            </w:pPr>
          </w:p>
        </w:tc>
        <w:tc>
          <w:tcPr>
            <w:tcW w:w="2269" w:type="dxa"/>
            <w:tcBorders>
              <w:bottom w:val="single" w:sz="6" w:space="0" w:color="595959"/>
            </w:tcBorders>
          </w:tcPr>
          <w:p w14:paraId="61755B93" w14:textId="77777777" w:rsidR="00A13076" w:rsidRPr="003F2161" w:rsidRDefault="00A13076" w:rsidP="00BB4DF4">
            <w:pPr>
              <w:pStyle w:val="TableTextLeft10pt"/>
            </w:pPr>
            <w:r>
              <w:t>Window Furnishings</w:t>
            </w:r>
          </w:p>
        </w:tc>
        <w:tc>
          <w:tcPr>
            <w:tcW w:w="3685" w:type="dxa"/>
            <w:tcBorders>
              <w:bottom w:val="single" w:sz="6" w:space="0" w:color="595959"/>
            </w:tcBorders>
          </w:tcPr>
          <w:p w14:paraId="6E46F63C" w14:textId="77777777" w:rsidR="00A13076" w:rsidRDefault="00A13076" w:rsidP="00BB4DF4">
            <w:pPr>
              <w:pStyle w:val="TableTextLeft10pt"/>
              <w:rPr>
                <w:rFonts w:cstheme="minorHAnsi"/>
              </w:rPr>
            </w:pPr>
            <w:r>
              <w:rPr>
                <w:rFonts w:cstheme="minorHAnsi"/>
              </w:rPr>
              <w:t>2 x white curtain tracks</w:t>
            </w:r>
          </w:p>
          <w:p w14:paraId="336141DA" w14:textId="77777777" w:rsidR="00A13076" w:rsidRPr="00475D27" w:rsidRDefault="00A13076" w:rsidP="00BB4DF4">
            <w:pPr>
              <w:pStyle w:val="TableTextLeft10pt"/>
              <w:rPr>
                <w:rFonts w:cstheme="minorHAnsi"/>
              </w:rPr>
            </w:pPr>
            <w:r>
              <w:rPr>
                <w:rFonts w:cstheme="minorHAnsi"/>
              </w:rPr>
              <w:t>3 x grey just above floor length blackout lined curtains</w:t>
            </w:r>
          </w:p>
        </w:tc>
        <w:tc>
          <w:tcPr>
            <w:tcW w:w="3685" w:type="dxa"/>
            <w:tcBorders>
              <w:bottom w:val="single" w:sz="6" w:space="0" w:color="595959"/>
              <w:right w:val="single" w:sz="4" w:space="0" w:color="000000"/>
            </w:tcBorders>
          </w:tcPr>
          <w:p w14:paraId="35280AF5" w14:textId="77777777" w:rsidR="00A13076" w:rsidRDefault="00A13076" w:rsidP="00BB4DF4">
            <w:pPr>
              <w:pStyle w:val="TableTextLeft10pt"/>
              <w:rPr>
                <w:rFonts w:cstheme="minorHAnsi"/>
              </w:rPr>
            </w:pPr>
            <w:r>
              <w:rPr>
                <w:rFonts w:cstheme="minorHAnsi"/>
              </w:rPr>
              <w:t>As new, March 2022</w:t>
            </w:r>
          </w:p>
          <w:p w14:paraId="5C392CC6"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bottom w:val="single" w:sz="6" w:space="0" w:color="595959"/>
            </w:tcBorders>
          </w:tcPr>
          <w:p w14:paraId="1877849E" w14:textId="77777777" w:rsidR="00615DE2" w:rsidRDefault="00DC517C" w:rsidP="00BB4DF4">
            <w:pPr>
              <w:pStyle w:val="TableTextLeft10pt"/>
              <w:rPr>
                <w:rFonts w:cstheme="minorHAnsi"/>
              </w:rPr>
            </w:pPr>
            <w:r>
              <w:rPr>
                <w:rFonts w:cstheme="minorHAnsi"/>
              </w:rPr>
              <w:t>2</w:t>
            </w:r>
            <w:r w:rsidR="0087540B">
              <w:rPr>
                <w:rFonts w:cstheme="minorHAnsi"/>
              </w:rPr>
              <w:t xml:space="preserve"> x </w:t>
            </w:r>
            <w:r>
              <w:rPr>
                <w:rFonts w:cstheme="minorHAnsi"/>
              </w:rPr>
              <w:t xml:space="preserve">curtain </w:t>
            </w:r>
            <w:r w:rsidR="0087540B">
              <w:rPr>
                <w:rFonts w:cstheme="minorHAnsi"/>
              </w:rPr>
              <w:t>hook</w:t>
            </w:r>
            <w:r>
              <w:rPr>
                <w:rFonts w:cstheme="minorHAnsi"/>
              </w:rPr>
              <w:t>s appear</w:t>
            </w:r>
            <w:r w:rsidR="0087540B">
              <w:rPr>
                <w:rFonts w:cstheme="minorHAnsi"/>
              </w:rPr>
              <w:t xml:space="preserve"> to be missing</w:t>
            </w:r>
          </w:p>
          <w:p w14:paraId="3C276F53" w14:textId="77777777" w:rsidR="00DC517C" w:rsidRPr="00475D27" w:rsidRDefault="00DC517C" w:rsidP="00BB4DF4">
            <w:pPr>
              <w:pStyle w:val="TableTextLeft10pt"/>
              <w:rPr>
                <w:rFonts w:cstheme="minorHAnsi"/>
              </w:rPr>
            </w:pPr>
            <w:r>
              <w:rPr>
                <w:rFonts w:cstheme="minorHAnsi"/>
              </w:rPr>
              <w:t>Not freshly cleaned</w:t>
            </w:r>
          </w:p>
        </w:tc>
      </w:tr>
      <w:tr w:rsidR="00A13076" w:rsidRPr="00F46EB4" w14:paraId="3CF8B5A3" w14:textId="77777777" w:rsidTr="00BB4DF4">
        <w:trPr>
          <w:trHeight w:val="392"/>
          <w:jc w:val="center"/>
        </w:trPr>
        <w:tc>
          <w:tcPr>
            <w:tcW w:w="935" w:type="dxa"/>
            <w:tcBorders>
              <w:right w:val="nil"/>
            </w:tcBorders>
            <w:shd w:val="clear" w:color="auto" w:fill="EAEAEA"/>
            <w:vAlign w:val="center"/>
          </w:tcPr>
          <w:p w14:paraId="5C979427" w14:textId="77777777" w:rsidR="00A13076" w:rsidRPr="00F46EB4" w:rsidRDefault="00A13076" w:rsidP="00BB4DF4"/>
        </w:tc>
        <w:tc>
          <w:tcPr>
            <w:tcW w:w="2269" w:type="dxa"/>
            <w:tcBorders>
              <w:left w:val="nil"/>
              <w:right w:val="nil"/>
            </w:tcBorders>
            <w:shd w:val="clear" w:color="auto" w:fill="EAEAEA"/>
            <w:vAlign w:val="center"/>
          </w:tcPr>
          <w:p w14:paraId="3E1B7B8D" w14:textId="77777777" w:rsidR="00A13076" w:rsidRPr="003F2161" w:rsidRDefault="00A13076" w:rsidP="00BB4DF4">
            <w:pPr>
              <w:pStyle w:val="TableTextLeft10pt"/>
            </w:pPr>
            <w:r w:rsidRPr="00D405A3">
              <w:rPr>
                <w:color w:val="7FA841"/>
              </w:rPr>
              <w:t>Décor</w:t>
            </w:r>
          </w:p>
        </w:tc>
        <w:tc>
          <w:tcPr>
            <w:tcW w:w="3685" w:type="dxa"/>
            <w:tcBorders>
              <w:left w:val="nil"/>
              <w:right w:val="nil"/>
            </w:tcBorders>
            <w:shd w:val="clear" w:color="auto" w:fill="EAEAEA"/>
            <w:vAlign w:val="center"/>
          </w:tcPr>
          <w:p w14:paraId="3F5FB2D4" w14:textId="77777777" w:rsidR="00A13076" w:rsidRPr="00475D27" w:rsidRDefault="00A13076" w:rsidP="00BB4DF4">
            <w:pPr>
              <w:pStyle w:val="TableTextLeft10pt"/>
              <w:rPr>
                <w:rFonts w:cstheme="minorHAnsi"/>
              </w:rPr>
            </w:pPr>
          </w:p>
        </w:tc>
        <w:tc>
          <w:tcPr>
            <w:tcW w:w="3685" w:type="dxa"/>
            <w:tcBorders>
              <w:left w:val="nil"/>
              <w:right w:val="single" w:sz="4" w:space="0" w:color="000000"/>
            </w:tcBorders>
            <w:shd w:val="clear" w:color="auto" w:fill="EAEAEA"/>
            <w:vAlign w:val="center"/>
          </w:tcPr>
          <w:p w14:paraId="555C4A5A" w14:textId="77777777" w:rsidR="00A13076" w:rsidRPr="00475D27" w:rsidRDefault="00A13076" w:rsidP="00BB4DF4">
            <w:pPr>
              <w:pStyle w:val="TableTextLeft10pt"/>
              <w:rPr>
                <w:rFonts w:cstheme="minorHAnsi"/>
              </w:rPr>
            </w:pPr>
          </w:p>
        </w:tc>
        <w:tc>
          <w:tcPr>
            <w:tcW w:w="3685" w:type="dxa"/>
            <w:tcBorders>
              <w:left w:val="single" w:sz="4" w:space="0" w:color="000000"/>
            </w:tcBorders>
            <w:shd w:val="clear" w:color="auto" w:fill="EAEAEA"/>
            <w:vAlign w:val="center"/>
          </w:tcPr>
          <w:p w14:paraId="509D48A5" w14:textId="77777777" w:rsidR="00A13076" w:rsidRPr="00475D27" w:rsidRDefault="00A13076" w:rsidP="00BB4DF4">
            <w:pPr>
              <w:pStyle w:val="TableTextLeft10pt"/>
              <w:rPr>
                <w:rFonts w:cstheme="minorHAnsi"/>
              </w:rPr>
            </w:pPr>
          </w:p>
        </w:tc>
      </w:tr>
      <w:tr w:rsidR="00A13076" w:rsidRPr="00F46EB4" w14:paraId="4942BBE0" w14:textId="77777777" w:rsidTr="00BB4DF4">
        <w:trPr>
          <w:trHeight w:val="392"/>
          <w:jc w:val="center"/>
        </w:trPr>
        <w:tc>
          <w:tcPr>
            <w:tcW w:w="935" w:type="dxa"/>
            <w:vAlign w:val="center"/>
          </w:tcPr>
          <w:p w14:paraId="2C5D03EF" w14:textId="77777777" w:rsidR="00A13076" w:rsidRPr="00F46EB4" w:rsidRDefault="00A13076" w:rsidP="00BB4DF4">
            <w:pPr>
              <w:pStyle w:val="ReportListNumbers"/>
            </w:pPr>
          </w:p>
        </w:tc>
        <w:tc>
          <w:tcPr>
            <w:tcW w:w="2269" w:type="dxa"/>
          </w:tcPr>
          <w:p w14:paraId="076CB9E0" w14:textId="77777777" w:rsidR="00A13076" w:rsidRPr="003F2161" w:rsidRDefault="00A13076" w:rsidP="00BB4DF4">
            <w:pPr>
              <w:pStyle w:val="TableTextLeft10pt"/>
            </w:pPr>
            <w:r w:rsidRPr="003F2161">
              <w:t>Flooring</w:t>
            </w:r>
          </w:p>
        </w:tc>
        <w:tc>
          <w:tcPr>
            <w:tcW w:w="3685" w:type="dxa"/>
          </w:tcPr>
          <w:p w14:paraId="712375E0" w14:textId="77777777" w:rsidR="00A13076" w:rsidRPr="00475D27" w:rsidRDefault="00A13076" w:rsidP="00BB4DF4">
            <w:pPr>
              <w:pStyle w:val="TableTextLeft10pt"/>
              <w:rPr>
                <w:rFonts w:cstheme="minorHAnsi"/>
              </w:rPr>
            </w:pPr>
            <w:r>
              <w:rPr>
                <w:rFonts w:cstheme="minorHAnsi"/>
              </w:rPr>
              <w:t>Continuation of grey Berber style carpet</w:t>
            </w:r>
          </w:p>
        </w:tc>
        <w:tc>
          <w:tcPr>
            <w:tcW w:w="3685" w:type="dxa"/>
            <w:tcBorders>
              <w:right w:val="single" w:sz="4" w:space="0" w:color="000000"/>
            </w:tcBorders>
          </w:tcPr>
          <w:p w14:paraId="786E18B8" w14:textId="77777777" w:rsidR="00A13076" w:rsidRPr="00475D27" w:rsidRDefault="00A13076" w:rsidP="00BB4DF4">
            <w:pPr>
              <w:pStyle w:val="TableTextLeft10pt"/>
              <w:rPr>
                <w:rFonts w:cstheme="minorHAnsi"/>
              </w:rPr>
            </w:pPr>
            <w:r>
              <w:rPr>
                <w:rFonts w:cstheme="minorHAnsi"/>
              </w:rPr>
              <w:t>As new, March 2022</w:t>
            </w:r>
          </w:p>
        </w:tc>
        <w:tc>
          <w:tcPr>
            <w:tcW w:w="3685" w:type="dxa"/>
            <w:tcBorders>
              <w:left w:val="single" w:sz="4" w:space="0" w:color="000000"/>
            </w:tcBorders>
          </w:tcPr>
          <w:p w14:paraId="32B73EE9" w14:textId="77777777" w:rsidR="00A13076" w:rsidRDefault="00DC517C" w:rsidP="00BB4DF4">
            <w:pPr>
              <w:pStyle w:val="TableTextLeft10pt"/>
              <w:rPr>
                <w:rFonts w:cstheme="minorHAnsi"/>
              </w:rPr>
            </w:pPr>
            <w:r>
              <w:rPr>
                <w:rFonts w:cstheme="minorHAnsi"/>
              </w:rPr>
              <w:t>Carpet still wet/</w:t>
            </w:r>
            <w:r w:rsidR="0087540B">
              <w:rPr>
                <w:rFonts w:cstheme="minorHAnsi"/>
              </w:rPr>
              <w:t>damp from professional cleaning with patchy appearance</w:t>
            </w:r>
          </w:p>
          <w:p w14:paraId="3AF5320F" w14:textId="77777777" w:rsidR="0087540B" w:rsidRDefault="0087540B" w:rsidP="00BB4DF4">
            <w:pPr>
              <w:pStyle w:val="TableTextLeft10pt"/>
              <w:rPr>
                <w:rFonts w:cstheme="minorHAnsi"/>
              </w:rPr>
            </w:pPr>
            <w:r>
              <w:rPr>
                <w:rFonts w:cstheme="minorHAnsi"/>
              </w:rPr>
              <w:t>Appears to have yellow stained areas, particularly out from wardrobe and LHS patio doors to left of entry, re-inspect when dry</w:t>
            </w:r>
          </w:p>
          <w:p w14:paraId="6B8E32E0" w14:textId="77777777" w:rsidR="0087540B" w:rsidRPr="00475D27" w:rsidRDefault="0087540B" w:rsidP="00BB4DF4">
            <w:pPr>
              <w:pStyle w:val="TableTextLeft10pt"/>
              <w:rPr>
                <w:rFonts w:cstheme="minorHAnsi"/>
              </w:rPr>
            </w:pPr>
            <w:r>
              <w:rPr>
                <w:rFonts w:cstheme="minorHAnsi"/>
              </w:rPr>
              <w:t>A few small moth type holes</w:t>
            </w:r>
          </w:p>
        </w:tc>
      </w:tr>
      <w:tr w:rsidR="00A13076" w:rsidRPr="00F46EB4" w14:paraId="245CDD3A" w14:textId="77777777" w:rsidTr="00BB4DF4">
        <w:trPr>
          <w:trHeight w:val="392"/>
          <w:jc w:val="center"/>
        </w:trPr>
        <w:tc>
          <w:tcPr>
            <w:tcW w:w="935" w:type="dxa"/>
            <w:vAlign w:val="center"/>
          </w:tcPr>
          <w:p w14:paraId="202E6DFF" w14:textId="77777777" w:rsidR="00A13076" w:rsidRPr="00F46EB4" w:rsidRDefault="00A13076" w:rsidP="00BB4DF4">
            <w:pPr>
              <w:pStyle w:val="ReportListNumbers"/>
            </w:pPr>
          </w:p>
        </w:tc>
        <w:tc>
          <w:tcPr>
            <w:tcW w:w="2269" w:type="dxa"/>
          </w:tcPr>
          <w:p w14:paraId="303E9F83" w14:textId="77777777" w:rsidR="00A13076" w:rsidRPr="003F2161" w:rsidRDefault="00A13076" w:rsidP="00BB4DF4">
            <w:pPr>
              <w:pStyle w:val="TableTextLeft10pt"/>
            </w:pPr>
            <w:r w:rsidRPr="003F2161">
              <w:t>Skirting Boards</w:t>
            </w:r>
          </w:p>
        </w:tc>
        <w:tc>
          <w:tcPr>
            <w:tcW w:w="3685" w:type="dxa"/>
          </w:tcPr>
          <w:p w14:paraId="6D7A3031" w14:textId="77777777" w:rsidR="00A13076" w:rsidRPr="00475D27" w:rsidRDefault="00A13076" w:rsidP="00BB4DF4">
            <w:pPr>
              <w:pStyle w:val="TableTextLeft10pt"/>
              <w:rPr>
                <w:rFonts w:cstheme="minorHAnsi"/>
              </w:rPr>
            </w:pPr>
            <w:r>
              <w:rPr>
                <w:rFonts w:cstheme="minorHAnsi"/>
              </w:rPr>
              <w:t>White painted</w:t>
            </w:r>
          </w:p>
        </w:tc>
        <w:tc>
          <w:tcPr>
            <w:tcW w:w="3685" w:type="dxa"/>
            <w:tcBorders>
              <w:right w:val="single" w:sz="4" w:space="0" w:color="000000"/>
            </w:tcBorders>
          </w:tcPr>
          <w:p w14:paraId="0397AC35"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6CB63003"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A13076" w:rsidRPr="00F46EB4" w14:paraId="6B15C574" w14:textId="77777777" w:rsidTr="00BB4DF4">
        <w:trPr>
          <w:trHeight w:val="392"/>
          <w:jc w:val="center"/>
        </w:trPr>
        <w:tc>
          <w:tcPr>
            <w:tcW w:w="935" w:type="dxa"/>
            <w:vAlign w:val="center"/>
          </w:tcPr>
          <w:p w14:paraId="199FB08C" w14:textId="77777777" w:rsidR="00A13076" w:rsidRPr="00F46EB4" w:rsidRDefault="00A13076" w:rsidP="00BB4DF4">
            <w:pPr>
              <w:pStyle w:val="ReportListNumbers"/>
            </w:pPr>
          </w:p>
        </w:tc>
        <w:tc>
          <w:tcPr>
            <w:tcW w:w="2269" w:type="dxa"/>
          </w:tcPr>
          <w:p w14:paraId="1E44A05C" w14:textId="77777777" w:rsidR="00A13076" w:rsidRPr="003F2161" w:rsidRDefault="00A13076" w:rsidP="00BB4DF4">
            <w:pPr>
              <w:pStyle w:val="TableTextLeft10pt"/>
            </w:pPr>
            <w:r w:rsidRPr="003F2161">
              <w:t>Walls</w:t>
            </w:r>
          </w:p>
        </w:tc>
        <w:tc>
          <w:tcPr>
            <w:tcW w:w="3685" w:type="dxa"/>
          </w:tcPr>
          <w:p w14:paraId="49C8B76C" w14:textId="77777777" w:rsidR="00A13076" w:rsidRPr="00475D27" w:rsidRDefault="00A13076" w:rsidP="00BB4DF4">
            <w:pPr>
              <w:pStyle w:val="TableTextLeft10pt"/>
              <w:rPr>
                <w:rFonts w:cstheme="minorHAnsi"/>
              </w:rPr>
            </w:pPr>
            <w:r>
              <w:rPr>
                <w:rFonts w:cstheme="minorHAnsi"/>
              </w:rPr>
              <w:t>Pale cream painted</w:t>
            </w:r>
          </w:p>
        </w:tc>
        <w:tc>
          <w:tcPr>
            <w:tcW w:w="3685" w:type="dxa"/>
            <w:tcBorders>
              <w:right w:val="single" w:sz="4" w:space="0" w:color="000000"/>
            </w:tcBorders>
          </w:tcPr>
          <w:p w14:paraId="34318772"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tcBorders>
          </w:tcPr>
          <w:p w14:paraId="6B25F8C1" w14:textId="77777777" w:rsidR="00DC517C" w:rsidRDefault="00DC517C" w:rsidP="00BB4DF4">
            <w:pPr>
              <w:pStyle w:val="TableTextLeft10pt"/>
              <w:rPr>
                <w:rFonts w:cstheme="minorHAnsi"/>
              </w:rPr>
            </w:pPr>
            <w:r>
              <w:rPr>
                <w:rFonts w:cstheme="minorHAnsi"/>
              </w:rPr>
              <w:t>4 x screws</w:t>
            </w:r>
          </w:p>
          <w:p w14:paraId="2AC4E3E0" w14:textId="77777777" w:rsidR="00DC517C" w:rsidRDefault="0087540B" w:rsidP="00BB4DF4">
            <w:pPr>
              <w:pStyle w:val="TableTextLeft10pt"/>
              <w:rPr>
                <w:rFonts w:cstheme="minorHAnsi"/>
              </w:rPr>
            </w:pPr>
            <w:r>
              <w:rPr>
                <w:rFonts w:cstheme="minorHAnsi"/>
              </w:rPr>
              <w:t>2 x pins</w:t>
            </w:r>
          </w:p>
          <w:p w14:paraId="5E66C13E" w14:textId="77777777" w:rsidR="00A13076" w:rsidRDefault="00DC517C" w:rsidP="00BB4DF4">
            <w:pPr>
              <w:pStyle w:val="TableTextLeft10pt"/>
              <w:rPr>
                <w:rFonts w:cstheme="minorHAnsi"/>
              </w:rPr>
            </w:pPr>
            <w:r>
              <w:rPr>
                <w:rFonts w:cstheme="minorHAnsi"/>
              </w:rPr>
              <w:t xml:space="preserve">1 x </w:t>
            </w:r>
            <w:r w:rsidR="0087540B">
              <w:rPr>
                <w:rFonts w:cstheme="minorHAnsi"/>
              </w:rPr>
              <w:t>rawlplug</w:t>
            </w:r>
          </w:p>
          <w:p w14:paraId="2710628F" w14:textId="77777777" w:rsidR="00DC517C" w:rsidRDefault="0087540B" w:rsidP="00BB4DF4">
            <w:pPr>
              <w:pStyle w:val="TableTextLeft10pt"/>
              <w:rPr>
                <w:rFonts w:cstheme="minorHAnsi"/>
              </w:rPr>
            </w:pPr>
            <w:r>
              <w:rPr>
                <w:rFonts w:cstheme="minorHAnsi"/>
              </w:rPr>
              <w:t>Low level damp LHS area left of patio doors</w:t>
            </w:r>
          </w:p>
          <w:p w14:paraId="3AA1C52B" w14:textId="77777777" w:rsidR="0087540B" w:rsidRPr="00475D27" w:rsidRDefault="00DC517C" w:rsidP="00DC517C">
            <w:pPr>
              <w:pStyle w:val="TableTextLeft10pt"/>
              <w:rPr>
                <w:rFonts w:cstheme="minorHAnsi"/>
              </w:rPr>
            </w:pPr>
            <w:r>
              <w:rPr>
                <w:rFonts w:cstheme="minorHAnsi"/>
              </w:rPr>
              <w:t>Low level damp i</w:t>
            </w:r>
            <w:r w:rsidR="0087540B">
              <w:rPr>
                <w:rFonts w:cstheme="minorHAnsi"/>
              </w:rPr>
              <w:t xml:space="preserve">n recess </w:t>
            </w:r>
            <w:r>
              <w:rPr>
                <w:rFonts w:cstheme="minorHAnsi"/>
              </w:rPr>
              <w:t>RHS of patio doors</w:t>
            </w:r>
          </w:p>
        </w:tc>
      </w:tr>
      <w:tr w:rsidR="00A13076" w:rsidRPr="00F46EB4" w14:paraId="6221D7B8" w14:textId="77777777" w:rsidTr="00BB4DF4">
        <w:trPr>
          <w:trHeight w:val="392"/>
          <w:jc w:val="center"/>
        </w:trPr>
        <w:tc>
          <w:tcPr>
            <w:tcW w:w="935" w:type="dxa"/>
            <w:tcBorders>
              <w:bottom w:val="single" w:sz="6" w:space="0" w:color="595959"/>
            </w:tcBorders>
            <w:vAlign w:val="center"/>
          </w:tcPr>
          <w:p w14:paraId="3D44F43E" w14:textId="77777777" w:rsidR="00A13076" w:rsidRPr="00F46EB4" w:rsidRDefault="00A13076" w:rsidP="00BB4DF4">
            <w:pPr>
              <w:pStyle w:val="ReportListNumbers"/>
            </w:pPr>
          </w:p>
        </w:tc>
        <w:tc>
          <w:tcPr>
            <w:tcW w:w="2269" w:type="dxa"/>
            <w:tcBorders>
              <w:bottom w:val="single" w:sz="6" w:space="0" w:color="595959"/>
            </w:tcBorders>
          </w:tcPr>
          <w:p w14:paraId="195AC72B" w14:textId="77777777" w:rsidR="00A13076" w:rsidRPr="003F2161" w:rsidRDefault="00A13076" w:rsidP="00BB4DF4">
            <w:pPr>
              <w:pStyle w:val="TableTextLeft10pt"/>
            </w:pPr>
            <w:r w:rsidRPr="003F2161">
              <w:t>Ceiling</w:t>
            </w:r>
          </w:p>
        </w:tc>
        <w:tc>
          <w:tcPr>
            <w:tcW w:w="3685" w:type="dxa"/>
            <w:tcBorders>
              <w:bottom w:val="single" w:sz="6" w:space="0" w:color="595959"/>
            </w:tcBorders>
          </w:tcPr>
          <w:p w14:paraId="4A976B87" w14:textId="77777777" w:rsidR="00A13076" w:rsidRPr="00475D27" w:rsidRDefault="00A13076" w:rsidP="00BB4DF4">
            <w:pPr>
              <w:pStyle w:val="TableTextLeft10pt"/>
              <w:rPr>
                <w:rFonts w:cstheme="minorHAnsi"/>
              </w:rPr>
            </w:pPr>
            <w:r>
              <w:rPr>
                <w:rFonts w:cstheme="minorHAnsi"/>
              </w:rPr>
              <w:t>White painted</w:t>
            </w:r>
          </w:p>
        </w:tc>
        <w:tc>
          <w:tcPr>
            <w:tcW w:w="3685" w:type="dxa"/>
            <w:tcBorders>
              <w:bottom w:val="single" w:sz="6" w:space="0" w:color="595959"/>
              <w:right w:val="single" w:sz="4" w:space="0" w:color="000000"/>
            </w:tcBorders>
          </w:tcPr>
          <w:p w14:paraId="2E04E8A5" w14:textId="77777777" w:rsidR="00A13076" w:rsidRPr="00475D27" w:rsidRDefault="00A13076" w:rsidP="00BB4DF4">
            <w:pPr>
              <w:pStyle w:val="TableTextLeft10pt"/>
              <w:rPr>
                <w:rFonts w:cstheme="minorHAnsi"/>
              </w:rPr>
            </w:pPr>
            <w:r>
              <w:rPr>
                <w:rFonts w:cstheme="minorHAnsi"/>
              </w:rPr>
              <w:t>Freshly painted, March 2022</w:t>
            </w:r>
          </w:p>
        </w:tc>
        <w:tc>
          <w:tcPr>
            <w:tcW w:w="3685" w:type="dxa"/>
            <w:tcBorders>
              <w:left w:val="single" w:sz="4" w:space="0" w:color="000000"/>
              <w:bottom w:val="single" w:sz="6" w:space="0" w:color="595959"/>
            </w:tcBorders>
          </w:tcPr>
          <w:p w14:paraId="0D5DCA2D"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A13076" w:rsidRPr="00F46EB4" w14:paraId="6E122FE1" w14:textId="77777777" w:rsidTr="00BB4DF4">
        <w:trPr>
          <w:trHeight w:val="392"/>
          <w:jc w:val="center"/>
        </w:trPr>
        <w:tc>
          <w:tcPr>
            <w:tcW w:w="935" w:type="dxa"/>
            <w:tcBorders>
              <w:right w:val="nil"/>
            </w:tcBorders>
            <w:shd w:val="clear" w:color="auto" w:fill="EAEAEA"/>
            <w:vAlign w:val="center"/>
          </w:tcPr>
          <w:p w14:paraId="475D9099" w14:textId="77777777" w:rsidR="00A13076" w:rsidRPr="00F46EB4" w:rsidRDefault="00A13076" w:rsidP="00BB4DF4"/>
        </w:tc>
        <w:tc>
          <w:tcPr>
            <w:tcW w:w="2269" w:type="dxa"/>
            <w:tcBorders>
              <w:left w:val="nil"/>
              <w:right w:val="nil"/>
            </w:tcBorders>
            <w:shd w:val="clear" w:color="auto" w:fill="EAEAEA"/>
            <w:vAlign w:val="center"/>
          </w:tcPr>
          <w:p w14:paraId="6B8126DB" w14:textId="77777777" w:rsidR="00A13076" w:rsidRPr="003F2161" w:rsidRDefault="00A13076" w:rsidP="00BB4DF4">
            <w:pPr>
              <w:pStyle w:val="TableTextLeft10pt"/>
            </w:pPr>
            <w:r w:rsidRPr="00D405A3">
              <w:rPr>
                <w:color w:val="7FA841"/>
              </w:rPr>
              <w:t>Fixtures &amp; Fittings</w:t>
            </w:r>
          </w:p>
        </w:tc>
        <w:tc>
          <w:tcPr>
            <w:tcW w:w="3685" w:type="dxa"/>
            <w:tcBorders>
              <w:left w:val="nil"/>
              <w:right w:val="nil"/>
            </w:tcBorders>
            <w:shd w:val="clear" w:color="auto" w:fill="EAEAEA"/>
            <w:vAlign w:val="center"/>
          </w:tcPr>
          <w:p w14:paraId="54BC8144" w14:textId="77777777" w:rsidR="00A13076" w:rsidRPr="00475D27" w:rsidRDefault="00A13076" w:rsidP="00BB4DF4">
            <w:pPr>
              <w:pStyle w:val="TableTextLeft10pt"/>
              <w:rPr>
                <w:rFonts w:cstheme="minorHAnsi"/>
              </w:rPr>
            </w:pPr>
          </w:p>
        </w:tc>
        <w:tc>
          <w:tcPr>
            <w:tcW w:w="3685" w:type="dxa"/>
            <w:tcBorders>
              <w:left w:val="nil"/>
              <w:right w:val="single" w:sz="4" w:space="0" w:color="000000"/>
            </w:tcBorders>
            <w:shd w:val="clear" w:color="auto" w:fill="EAEAEA"/>
            <w:vAlign w:val="center"/>
          </w:tcPr>
          <w:p w14:paraId="5EB7E225" w14:textId="77777777" w:rsidR="00A13076" w:rsidRPr="00475D27" w:rsidRDefault="00A13076" w:rsidP="00BB4DF4">
            <w:pPr>
              <w:pStyle w:val="TableTextLeft10pt"/>
              <w:rPr>
                <w:rFonts w:cstheme="minorHAnsi"/>
              </w:rPr>
            </w:pPr>
          </w:p>
        </w:tc>
        <w:tc>
          <w:tcPr>
            <w:tcW w:w="3685" w:type="dxa"/>
            <w:tcBorders>
              <w:left w:val="single" w:sz="4" w:space="0" w:color="000000"/>
            </w:tcBorders>
            <w:shd w:val="clear" w:color="auto" w:fill="EAEAEA"/>
            <w:vAlign w:val="center"/>
          </w:tcPr>
          <w:p w14:paraId="4F6B9A7B" w14:textId="77777777" w:rsidR="00A13076" w:rsidRPr="00475D27" w:rsidRDefault="00A13076" w:rsidP="00BB4DF4">
            <w:pPr>
              <w:pStyle w:val="TableTextLeft10pt"/>
              <w:rPr>
                <w:rFonts w:cstheme="minorHAnsi"/>
              </w:rPr>
            </w:pPr>
          </w:p>
        </w:tc>
      </w:tr>
      <w:tr w:rsidR="00A13076" w:rsidRPr="00F46EB4" w14:paraId="25430967" w14:textId="77777777" w:rsidTr="00BB4DF4">
        <w:trPr>
          <w:trHeight w:val="392"/>
          <w:jc w:val="center"/>
        </w:trPr>
        <w:tc>
          <w:tcPr>
            <w:tcW w:w="935" w:type="dxa"/>
            <w:vAlign w:val="center"/>
          </w:tcPr>
          <w:p w14:paraId="4AC3CAB7" w14:textId="77777777" w:rsidR="00A13076" w:rsidRPr="00F46EB4" w:rsidRDefault="00A13076" w:rsidP="00BB4DF4">
            <w:pPr>
              <w:pStyle w:val="ReportListNumbers"/>
            </w:pPr>
          </w:p>
        </w:tc>
        <w:tc>
          <w:tcPr>
            <w:tcW w:w="2269" w:type="dxa"/>
          </w:tcPr>
          <w:p w14:paraId="5444B19C" w14:textId="77777777" w:rsidR="00A13076" w:rsidRPr="003F2161" w:rsidRDefault="00A13076" w:rsidP="00BB4DF4">
            <w:pPr>
              <w:pStyle w:val="TableTextLeft10pt"/>
            </w:pPr>
            <w:r w:rsidRPr="003F2161">
              <w:t>Lighting</w:t>
            </w:r>
          </w:p>
        </w:tc>
        <w:tc>
          <w:tcPr>
            <w:tcW w:w="3685" w:type="dxa"/>
          </w:tcPr>
          <w:p w14:paraId="6A5E936C" w14:textId="77777777" w:rsidR="00A13076" w:rsidRPr="00475D27" w:rsidRDefault="00A13076" w:rsidP="00BB4DF4">
            <w:pPr>
              <w:pStyle w:val="TableTextLeft10pt"/>
              <w:rPr>
                <w:rFonts w:cstheme="minorHAnsi"/>
              </w:rPr>
            </w:pPr>
            <w:r>
              <w:rPr>
                <w:rFonts w:cstheme="minorHAnsi"/>
              </w:rPr>
              <w:t>12 x ceiling spotlights</w:t>
            </w:r>
          </w:p>
        </w:tc>
        <w:tc>
          <w:tcPr>
            <w:tcW w:w="3685" w:type="dxa"/>
            <w:tcBorders>
              <w:right w:val="single" w:sz="4" w:space="0" w:color="000000"/>
            </w:tcBorders>
          </w:tcPr>
          <w:p w14:paraId="494A89B3" w14:textId="77777777" w:rsidR="00A13076" w:rsidRPr="00475D27"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4B916E58"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A13076" w:rsidRPr="00F46EB4" w14:paraId="759AD3F5" w14:textId="77777777" w:rsidTr="00BB4DF4">
        <w:trPr>
          <w:trHeight w:val="392"/>
          <w:jc w:val="center"/>
        </w:trPr>
        <w:tc>
          <w:tcPr>
            <w:tcW w:w="935" w:type="dxa"/>
            <w:vAlign w:val="center"/>
          </w:tcPr>
          <w:p w14:paraId="17CC6952" w14:textId="77777777" w:rsidR="00A13076" w:rsidRPr="00F46EB4" w:rsidRDefault="00A13076" w:rsidP="00BB4DF4">
            <w:pPr>
              <w:pStyle w:val="ReportListNumbers"/>
            </w:pPr>
          </w:p>
        </w:tc>
        <w:tc>
          <w:tcPr>
            <w:tcW w:w="2269" w:type="dxa"/>
          </w:tcPr>
          <w:p w14:paraId="17F12B69" w14:textId="77777777" w:rsidR="00A13076" w:rsidRPr="003F2161" w:rsidRDefault="00A13076" w:rsidP="00BB4DF4">
            <w:pPr>
              <w:pStyle w:val="TableTextLeft10pt"/>
            </w:pPr>
            <w:r w:rsidRPr="003F2161">
              <w:t>Heating</w:t>
            </w:r>
          </w:p>
        </w:tc>
        <w:tc>
          <w:tcPr>
            <w:tcW w:w="3685" w:type="dxa"/>
          </w:tcPr>
          <w:p w14:paraId="1A1B0C9A" w14:textId="77777777" w:rsidR="00A13076" w:rsidRDefault="00A13076" w:rsidP="00BB4DF4">
            <w:pPr>
              <w:pStyle w:val="TableTextLeft10pt"/>
              <w:rPr>
                <w:rFonts w:cstheme="minorHAnsi"/>
              </w:rPr>
            </w:pPr>
            <w:r>
              <w:rPr>
                <w:rFonts w:cstheme="minorHAnsi"/>
              </w:rPr>
              <w:t>Grey industrial style radiator</w:t>
            </w:r>
          </w:p>
          <w:p w14:paraId="1ABF1EEE" w14:textId="77777777" w:rsidR="00A13076" w:rsidRDefault="00A13076" w:rsidP="00BB4DF4">
            <w:pPr>
              <w:pStyle w:val="TableTextLeft10pt"/>
              <w:rPr>
                <w:rFonts w:cstheme="minorHAnsi"/>
              </w:rPr>
            </w:pPr>
            <w:r>
              <w:rPr>
                <w:rFonts w:cstheme="minorHAnsi"/>
              </w:rPr>
              <w:t>Thermostat control</w:t>
            </w:r>
          </w:p>
          <w:p w14:paraId="31123FAB" w14:textId="77777777" w:rsidR="00A13076" w:rsidRDefault="00A13076" w:rsidP="00BB4DF4">
            <w:pPr>
              <w:pStyle w:val="TableTextLeft10pt"/>
              <w:rPr>
                <w:rFonts w:cstheme="minorHAnsi"/>
              </w:rPr>
            </w:pPr>
            <w:r>
              <w:rPr>
                <w:rFonts w:cstheme="minorHAnsi"/>
              </w:rPr>
              <w:t>Further modern tall dark grey radiator</w:t>
            </w:r>
          </w:p>
          <w:p w14:paraId="2421473C" w14:textId="77777777" w:rsidR="00A13076" w:rsidRPr="00475D27" w:rsidRDefault="00A13076" w:rsidP="00BB4DF4">
            <w:pPr>
              <w:pStyle w:val="TableTextLeft10pt"/>
              <w:rPr>
                <w:rFonts w:cstheme="minorHAnsi"/>
              </w:rPr>
            </w:pPr>
            <w:r>
              <w:rPr>
                <w:rFonts w:cstheme="minorHAnsi"/>
              </w:rPr>
              <w:t xml:space="preserve">Thermostat control </w:t>
            </w:r>
          </w:p>
        </w:tc>
        <w:tc>
          <w:tcPr>
            <w:tcW w:w="3685" w:type="dxa"/>
            <w:tcBorders>
              <w:right w:val="single" w:sz="4" w:space="0" w:color="000000"/>
            </w:tcBorders>
          </w:tcPr>
          <w:p w14:paraId="2BB6808C" w14:textId="77777777" w:rsidR="00A13076" w:rsidRDefault="00A13076" w:rsidP="00BB4DF4">
            <w:pPr>
              <w:pStyle w:val="TableTextLeft10pt"/>
              <w:rPr>
                <w:rFonts w:cstheme="minorHAnsi"/>
              </w:rPr>
            </w:pPr>
            <w:r>
              <w:rPr>
                <w:rFonts w:cstheme="minorHAnsi"/>
              </w:rPr>
              <w:t>Appears as new, March 2022</w:t>
            </w:r>
          </w:p>
          <w:p w14:paraId="136E33BC" w14:textId="77777777" w:rsidR="00A13076" w:rsidRDefault="00A13076" w:rsidP="00BB4DF4">
            <w:pPr>
              <w:pStyle w:val="TableTextLeft10pt"/>
              <w:rPr>
                <w:rFonts w:cstheme="minorHAnsi"/>
              </w:rPr>
            </w:pPr>
            <w:r>
              <w:rPr>
                <w:rFonts w:cstheme="minorHAnsi"/>
              </w:rPr>
              <w:t>Not tested</w:t>
            </w:r>
          </w:p>
          <w:p w14:paraId="05C3619B" w14:textId="77777777" w:rsidR="00A13076" w:rsidRDefault="00A13076" w:rsidP="00BB4DF4">
            <w:pPr>
              <w:pStyle w:val="TableTextLeft10pt"/>
              <w:rPr>
                <w:rFonts w:cstheme="minorHAnsi"/>
              </w:rPr>
            </w:pPr>
            <w:r>
              <w:rPr>
                <w:rFonts w:cstheme="minorHAnsi"/>
              </w:rPr>
              <w:t>Appears as new, March 2022</w:t>
            </w:r>
          </w:p>
          <w:p w14:paraId="33843487" w14:textId="77777777" w:rsidR="00A13076" w:rsidRDefault="00A13076" w:rsidP="00BB4DF4">
            <w:pPr>
              <w:pStyle w:val="TableTextLeft10pt"/>
              <w:rPr>
                <w:rFonts w:cstheme="minorHAnsi"/>
              </w:rPr>
            </w:pPr>
            <w:r>
              <w:rPr>
                <w:rFonts w:cstheme="minorHAnsi"/>
              </w:rPr>
              <w:t>Not tested</w:t>
            </w:r>
          </w:p>
          <w:p w14:paraId="71DFE1E0" w14:textId="77777777" w:rsidR="00A13076" w:rsidRPr="00475D27" w:rsidRDefault="00A13076" w:rsidP="00BB4DF4">
            <w:pPr>
              <w:pStyle w:val="TableTextLeft10pt"/>
              <w:rPr>
                <w:rFonts w:cstheme="minorHAnsi"/>
              </w:rPr>
            </w:pPr>
            <w:r>
              <w:rPr>
                <w:rFonts w:cstheme="minorHAnsi"/>
              </w:rPr>
              <w:t>2 x screw drill holes to wall behind above lower brackets</w:t>
            </w:r>
          </w:p>
        </w:tc>
        <w:tc>
          <w:tcPr>
            <w:tcW w:w="3685" w:type="dxa"/>
            <w:tcBorders>
              <w:left w:val="single" w:sz="4" w:space="0" w:color="000000"/>
            </w:tcBorders>
          </w:tcPr>
          <w:p w14:paraId="34E94F7A"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A13076" w:rsidRPr="00F46EB4" w14:paraId="17F2B4D7" w14:textId="77777777" w:rsidTr="00BB4DF4">
        <w:trPr>
          <w:trHeight w:val="392"/>
          <w:jc w:val="center"/>
        </w:trPr>
        <w:tc>
          <w:tcPr>
            <w:tcW w:w="935" w:type="dxa"/>
            <w:tcBorders>
              <w:bottom w:val="single" w:sz="6" w:space="0" w:color="595959"/>
            </w:tcBorders>
            <w:vAlign w:val="center"/>
          </w:tcPr>
          <w:p w14:paraId="4FC259A3" w14:textId="77777777" w:rsidR="00A13076" w:rsidRPr="00F46EB4" w:rsidRDefault="00A13076" w:rsidP="00BB4DF4">
            <w:pPr>
              <w:pStyle w:val="ReportListNumbers"/>
            </w:pPr>
          </w:p>
        </w:tc>
        <w:tc>
          <w:tcPr>
            <w:tcW w:w="2269" w:type="dxa"/>
            <w:tcBorders>
              <w:bottom w:val="single" w:sz="6" w:space="0" w:color="595959"/>
            </w:tcBorders>
          </w:tcPr>
          <w:p w14:paraId="6DF590F6" w14:textId="77777777" w:rsidR="00A13076" w:rsidRPr="003F2161" w:rsidRDefault="00A13076" w:rsidP="00BB4DF4">
            <w:pPr>
              <w:pStyle w:val="TableTextLeft10pt"/>
            </w:pPr>
            <w:r>
              <w:t>Sockets and Switches</w:t>
            </w:r>
          </w:p>
        </w:tc>
        <w:tc>
          <w:tcPr>
            <w:tcW w:w="3685" w:type="dxa"/>
            <w:tcBorders>
              <w:bottom w:val="single" w:sz="6" w:space="0" w:color="595959"/>
            </w:tcBorders>
          </w:tcPr>
          <w:p w14:paraId="00C729E7" w14:textId="77777777" w:rsidR="00A13076" w:rsidRPr="00475D27" w:rsidRDefault="00A13076" w:rsidP="00BB4DF4">
            <w:pPr>
              <w:pStyle w:val="TableTextLeft10pt"/>
              <w:rPr>
                <w:rFonts w:cstheme="minorHAnsi"/>
              </w:rPr>
            </w:pPr>
            <w:r>
              <w:rPr>
                <w:rFonts w:cstheme="minorHAnsi"/>
              </w:rPr>
              <w:t>White plastic as supplied</w:t>
            </w:r>
          </w:p>
        </w:tc>
        <w:tc>
          <w:tcPr>
            <w:tcW w:w="3685" w:type="dxa"/>
            <w:tcBorders>
              <w:bottom w:val="single" w:sz="6" w:space="0" w:color="595959"/>
              <w:right w:val="single" w:sz="4" w:space="0" w:color="000000"/>
            </w:tcBorders>
          </w:tcPr>
          <w:p w14:paraId="739F3232" w14:textId="77777777" w:rsidR="00A13076" w:rsidRPr="00475D27" w:rsidRDefault="00A13076" w:rsidP="00BB4DF4">
            <w:pPr>
              <w:pStyle w:val="TableTextLeft10pt"/>
              <w:rPr>
                <w:rFonts w:cstheme="minorHAnsi"/>
              </w:rPr>
            </w:pPr>
          </w:p>
        </w:tc>
        <w:tc>
          <w:tcPr>
            <w:tcW w:w="3685" w:type="dxa"/>
            <w:tcBorders>
              <w:left w:val="single" w:sz="4" w:space="0" w:color="000000"/>
              <w:bottom w:val="single" w:sz="6" w:space="0" w:color="595959"/>
            </w:tcBorders>
          </w:tcPr>
          <w:p w14:paraId="3D55999B" w14:textId="77777777" w:rsidR="00A13076" w:rsidRPr="00475D27" w:rsidRDefault="0087540B" w:rsidP="00BB4DF4">
            <w:pPr>
              <w:pStyle w:val="TableTextLeft10pt"/>
              <w:rPr>
                <w:rFonts w:cstheme="minorHAnsi"/>
              </w:rPr>
            </w:pPr>
            <w:r w:rsidRPr="00116A53">
              <w:rPr>
                <w:color w:val="0070C0"/>
                <w:szCs w:val="21"/>
              </w:rPr>
              <w:sym w:font="Wingdings" w:char="F0FC"/>
            </w:r>
          </w:p>
        </w:tc>
      </w:tr>
    </w:tbl>
    <w:p w14:paraId="5510544D" w14:textId="77777777" w:rsidR="00A13076" w:rsidRDefault="00A13076">
      <w:r>
        <w:br w:type="page"/>
      </w:r>
    </w:p>
    <w:p w14:paraId="6E7EF0A7" w14:textId="77777777" w:rsidR="00A13076" w:rsidRDefault="00A13076" w:rsidP="00A13076">
      <w:pPr>
        <w:pStyle w:val="Footer"/>
        <w:pBdr>
          <w:top w:val="none" w:sz="0" w:space="0" w:color="auto"/>
        </w:pBdr>
        <w:jc w:val="left"/>
        <w:rPr>
          <w:color w:val="7FA841"/>
          <w:sz w:val="24"/>
          <w:szCs w:val="20"/>
        </w:rPr>
      </w:pPr>
      <w:r>
        <w:rPr>
          <w:color w:val="7FA841"/>
          <w:sz w:val="24"/>
          <w:szCs w:val="20"/>
        </w:rPr>
        <w:lastRenderedPageBreak/>
        <w:t>Bedroom 2</w:t>
      </w:r>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7D341DA7"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16E318FA"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141EE49"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795F3A96"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5557850D"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1998279B"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36FAC37B" w14:textId="77777777" w:rsidTr="00BB4DF4">
        <w:trPr>
          <w:trHeight w:val="413"/>
          <w:jc w:val="center"/>
        </w:trPr>
        <w:tc>
          <w:tcPr>
            <w:tcW w:w="935" w:type="dxa"/>
            <w:vAlign w:val="center"/>
          </w:tcPr>
          <w:p w14:paraId="53628049" w14:textId="77777777" w:rsidR="00A13076" w:rsidRPr="00F46EB4" w:rsidRDefault="00A13076" w:rsidP="00BB4DF4">
            <w:pPr>
              <w:pStyle w:val="ReportListNumbers"/>
            </w:pPr>
          </w:p>
        </w:tc>
        <w:tc>
          <w:tcPr>
            <w:tcW w:w="2269" w:type="dxa"/>
          </w:tcPr>
          <w:p w14:paraId="04E04AAA" w14:textId="77777777" w:rsidR="00A13076" w:rsidRPr="003F2161" w:rsidRDefault="00A13076" w:rsidP="00BB4DF4">
            <w:pPr>
              <w:pStyle w:val="TableTextLeft10pt"/>
            </w:pPr>
            <w:r>
              <w:t>Inbuilt Wardrobe</w:t>
            </w:r>
          </w:p>
        </w:tc>
        <w:tc>
          <w:tcPr>
            <w:tcW w:w="3685" w:type="dxa"/>
          </w:tcPr>
          <w:p w14:paraId="2B9CFC94" w14:textId="77777777" w:rsidR="00A13076" w:rsidRDefault="00A13076" w:rsidP="00BB4DF4">
            <w:pPr>
              <w:pStyle w:val="TableTextLeft10pt"/>
              <w:rPr>
                <w:rFonts w:cstheme="minorHAnsi"/>
              </w:rPr>
            </w:pPr>
            <w:r>
              <w:rPr>
                <w:rFonts w:cstheme="minorHAnsi"/>
              </w:rPr>
              <w:t>4 x white painted plain doors with clear Perspex chrome knob handles</w:t>
            </w:r>
          </w:p>
          <w:p w14:paraId="409282AC" w14:textId="77777777" w:rsidR="00A13076" w:rsidRDefault="00A13076" w:rsidP="00BB4DF4">
            <w:pPr>
              <w:pStyle w:val="TableTextLeft10pt"/>
              <w:rPr>
                <w:rFonts w:cstheme="minorHAnsi"/>
              </w:rPr>
            </w:pPr>
            <w:r>
              <w:rPr>
                <w:rFonts w:cstheme="minorHAnsi"/>
              </w:rPr>
              <w:t>Interior:</w:t>
            </w:r>
          </w:p>
          <w:p w14:paraId="4FABD035" w14:textId="77777777" w:rsidR="00A13076" w:rsidRDefault="00A13076" w:rsidP="00BB4DF4">
            <w:pPr>
              <w:pStyle w:val="TableTextLeft10pt"/>
              <w:rPr>
                <w:rFonts w:cstheme="minorHAnsi"/>
              </w:rPr>
            </w:pPr>
            <w:r>
              <w:rPr>
                <w:rFonts w:cstheme="minorHAnsi"/>
              </w:rPr>
              <w:t>LHS:</w:t>
            </w:r>
          </w:p>
          <w:p w14:paraId="0D5F6549" w14:textId="77777777" w:rsidR="00A13076" w:rsidRDefault="00A13076" w:rsidP="00BB4DF4">
            <w:pPr>
              <w:pStyle w:val="TableTextLeft10pt"/>
              <w:rPr>
                <w:rFonts w:cstheme="minorHAnsi"/>
              </w:rPr>
            </w:pPr>
            <w:r>
              <w:rPr>
                <w:rFonts w:cstheme="minorHAnsi"/>
              </w:rPr>
              <w:t>White painted décor</w:t>
            </w:r>
          </w:p>
          <w:p w14:paraId="1FBD67CE" w14:textId="77777777" w:rsidR="00A13076" w:rsidRDefault="00DC517C" w:rsidP="00BB4DF4">
            <w:pPr>
              <w:pStyle w:val="TableTextLeft10pt"/>
              <w:rPr>
                <w:rFonts w:cstheme="minorHAnsi"/>
              </w:rPr>
            </w:pPr>
            <w:r>
              <w:rPr>
                <w:rFonts w:cstheme="minorHAnsi"/>
              </w:rPr>
              <w:t>Strip light</w:t>
            </w:r>
          </w:p>
          <w:p w14:paraId="40440BD9" w14:textId="77777777" w:rsidR="00A13076" w:rsidRDefault="00A13076" w:rsidP="00BB4DF4">
            <w:pPr>
              <w:pStyle w:val="TableTextLeft10pt"/>
              <w:rPr>
                <w:rFonts w:cstheme="minorHAnsi"/>
              </w:rPr>
            </w:pPr>
            <w:r>
              <w:rPr>
                <w:rFonts w:cstheme="minorHAnsi"/>
              </w:rPr>
              <w:t>4 x white painted shelves</w:t>
            </w:r>
          </w:p>
          <w:p w14:paraId="0D875EA6" w14:textId="77777777" w:rsidR="00A13076" w:rsidRDefault="00A13076" w:rsidP="00BB4DF4">
            <w:pPr>
              <w:pStyle w:val="TableTextLeft10pt"/>
              <w:rPr>
                <w:rFonts w:cstheme="minorHAnsi"/>
              </w:rPr>
            </w:pPr>
            <w:r>
              <w:rPr>
                <w:rFonts w:cstheme="minorHAnsi"/>
              </w:rPr>
              <w:t>RHS:</w:t>
            </w:r>
          </w:p>
          <w:p w14:paraId="1D46BF7A" w14:textId="77777777" w:rsidR="00A13076" w:rsidRDefault="00A13076" w:rsidP="00BB4DF4">
            <w:pPr>
              <w:pStyle w:val="TableTextLeft10pt"/>
              <w:rPr>
                <w:rFonts w:cstheme="minorHAnsi"/>
              </w:rPr>
            </w:pPr>
            <w:r>
              <w:rPr>
                <w:rFonts w:cstheme="minorHAnsi"/>
              </w:rPr>
              <w:t>White painted décor</w:t>
            </w:r>
          </w:p>
          <w:p w14:paraId="3E2C7580" w14:textId="77777777" w:rsidR="00A13076" w:rsidRDefault="00A13076" w:rsidP="00BB4DF4">
            <w:pPr>
              <w:pStyle w:val="TableTextLeft10pt"/>
              <w:rPr>
                <w:rFonts w:cstheme="minorHAnsi"/>
              </w:rPr>
            </w:pPr>
            <w:r>
              <w:rPr>
                <w:rFonts w:cstheme="minorHAnsi"/>
              </w:rPr>
              <w:t>White painted hat shelf</w:t>
            </w:r>
          </w:p>
          <w:p w14:paraId="4AA48298" w14:textId="77777777" w:rsidR="00A13076" w:rsidRDefault="00A13076" w:rsidP="00BB4DF4">
            <w:pPr>
              <w:pStyle w:val="TableTextLeft10pt"/>
              <w:rPr>
                <w:rFonts w:cstheme="minorHAnsi"/>
              </w:rPr>
            </w:pPr>
            <w:r>
              <w:rPr>
                <w:rFonts w:cstheme="minorHAnsi"/>
              </w:rPr>
              <w:t>Chrome hanging rail</w:t>
            </w:r>
          </w:p>
          <w:p w14:paraId="2432EBEB" w14:textId="77777777" w:rsidR="00A13076" w:rsidRPr="00475D27" w:rsidRDefault="00DC517C" w:rsidP="00BB4DF4">
            <w:pPr>
              <w:pStyle w:val="TableTextLeft10pt"/>
              <w:rPr>
                <w:rFonts w:cstheme="minorHAnsi"/>
              </w:rPr>
            </w:pPr>
            <w:r>
              <w:rPr>
                <w:rFonts w:cstheme="minorHAnsi"/>
              </w:rPr>
              <w:t>Strip light</w:t>
            </w:r>
          </w:p>
        </w:tc>
        <w:tc>
          <w:tcPr>
            <w:tcW w:w="3685" w:type="dxa"/>
            <w:tcBorders>
              <w:right w:val="single" w:sz="4" w:space="0" w:color="000000"/>
            </w:tcBorders>
          </w:tcPr>
          <w:p w14:paraId="50916306" w14:textId="77777777" w:rsidR="00A13076" w:rsidRDefault="00A13076" w:rsidP="00BB4DF4">
            <w:pPr>
              <w:pStyle w:val="TableTextLeft10pt"/>
              <w:rPr>
                <w:rFonts w:cstheme="minorHAnsi"/>
              </w:rPr>
            </w:pPr>
            <w:r>
              <w:rPr>
                <w:rFonts w:cstheme="minorHAnsi"/>
              </w:rPr>
              <w:t>Freshly painted, March 2022</w:t>
            </w:r>
          </w:p>
          <w:p w14:paraId="7490B00C" w14:textId="77777777" w:rsidR="00A13076" w:rsidRDefault="00A13076" w:rsidP="00BB4DF4">
            <w:pPr>
              <w:pStyle w:val="TableTextLeft10pt"/>
              <w:rPr>
                <w:rFonts w:cstheme="minorHAnsi"/>
              </w:rPr>
            </w:pPr>
          </w:p>
          <w:p w14:paraId="6DBEB883" w14:textId="77777777" w:rsidR="00A13076" w:rsidRDefault="00A13076" w:rsidP="00BB4DF4">
            <w:pPr>
              <w:pStyle w:val="TableTextLeft10pt"/>
              <w:rPr>
                <w:rFonts w:cstheme="minorHAnsi"/>
              </w:rPr>
            </w:pPr>
          </w:p>
          <w:p w14:paraId="48B9790B" w14:textId="77777777" w:rsidR="00A13076" w:rsidRDefault="00A13076" w:rsidP="00BB4DF4">
            <w:pPr>
              <w:pStyle w:val="TableTextLeft10pt"/>
              <w:rPr>
                <w:rFonts w:cstheme="minorHAnsi"/>
              </w:rPr>
            </w:pPr>
          </w:p>
          <w:p w14:paraId="0E6573CA" w14:textId="77777777" w:rsidR="00A13076" w:rsidRDefault="00A13076" w:rsidP="00BB4DF4">
            <w:pPr>
              <w:pStyle w:val="TableTextLeft10pt"/>
              <w:rPr>
                <w:rFonts w:cstheme="minorHAnsi"/>
              </w:rPr>
            </w:pPr>
          </w:p>
          <w:p w14:paraId="6517C939" w14:textId="77777777" w:rsidR="00A13076" w:rsidRDefault="00A13076" w:rsidP="00BB4DF4">
            <w:pPr>
              <w:pStyle w:val="TableTextLeft10pt"/>
              <w:rPr>
                <w:rFonts w:cstheme="minorHAnsi"/>
              </w:rPr>
            </w:pPr>
            <w:r>
              <w:rPr>
                <w:rFonts w:cstheme="minorHAnsi"/>
              </w:rPr>
              <w:t>Working order</w:t>
            </w:r>
          </w:p>
          <w:p w14:paraId="5C8F7C6D" w14:textId="77777777" w:rsidR="00A13076" w:rsidRDefault="00A13076" w:rsidP="00BB4DF4">
            <w:pPr>
              <w:pStyle w:val="TableTextLeft10pt"/>
              <w:rPr>
                <w:rFonts w:cstheme="minorHAnsi"/>
              </w:rPr>
            </w:pPr>
          </w:p>
          <w:p w14:paraId="07A550F2" w14:textId="77777777" w:rsidR="00A13076" w:rsidRDefault="00A13076" w:rsidP="00BB4DF4">
            <w:pPr>
              <w:pStyle w:val="TableTextLeft10pt"/>
              <w:rPr>
                <w:rFonts w:cstheme="minorHAnsi"/>
              </w:rPr>
            </w:pPr>
          </w:p>
          <w:p w14:paraId="6C1F043E" w14:textId="77777777" w:rsidR="00A13076" w:rsidRDefault="00A13076" w:rsidP="00BB4DF4">
            <w:pPr>
              <w:pStyle w:val="TableTextLeft10pt"/>
              <w:rPr>
                <w:rFonts w:cstheme="minorHAnsi"/>
              </w:rPr>
            </w:pPr>
          </w:p>
          <w:p w14:paraId="7CF29E6E" w14:textId="77777777" w:rsidR="00A13076" w:rsidRDefault="00A13076" w:rsidP="00BB4DF4">
            <w:pPr>
              <w:pStyle w:val="TableTextLeft10pt"/>
              <w:rPr>
                <w:rFonts w:cstheme="minorHAnsi"/>
              </w:rPr>
            </w:pPr>
          </w:p>
          <w:p w14:paraId="02B4CEFC" w14:textId="77777777" w:rsidR="00A13076" w:rsidRDefault="00A13076" w:rsidP="00BB4DF4">
            <w:pPr>
              <w:pStyle w:val="TableTextLeft10pt"/>
              <w:rPr>
                <w:rFonts w:cstheme="minorHAnsi"/>
              </w:rPr>
            </w:pPr>
          </w:p>
          <w:p w14:paraId="6D75581C" w14:textId="77777777" w:rsidR="00A13076" w:rsidRPr="00475D27"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49C21DB7"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A13076" w:rsidRPr="00F46EB4" w14:paraId="39D0C349" w14:textId="77777777" w:rsidTr="00BB4DF4">
        <w:trPr>
          <w:trHeight w:val="392"/>
          <w:jc w:val="center"/>
        </w:trPr>
        <w:tc>
          <w:tcPr>
            <w:tcW w:w="935" w:type="dxa"/>
            <w:vAlign w:val="center"/>
          </w:tcPr>
          <w:p w14:paraId="4D2A22E5" w14:textId="77777777" w:rsidR="00A13076" w:rsidRPr="00F46EB4" w:rsidRDefault="00A13076" w:rsidP="00BB4DF4">
            <w:pPr>
              <w:pStyle w:val="ReportListNumbers"/>
            </w:pPr>
          </w:p>
        </w:tc>
        <w:tc>
          <w:tcPr>
            <w:tcW w:w="2269" w:type="dxa"/>
          </w:tcPr>
          <w:p w14:paraId="64898388" w14:textId="77777777" w:rsidR="00A13076" w:rsidRDefault="00A13076" w:rsidP="00BB4DF4">
            <w:pPr>
              <w:pStyle w:val="TableTextLeft10pt"/>
            </w:pPr>
            <w:r>
              <w:t>Vent</w:t>
            </w:r>
          </w:p>
        </w:tc>
        <w:tc>
          <w:tcPr>
            <w:tcW w:w="3685" w:type="dxa"/>
          </w:tcPr>
          <w:p w14:paraId="0A87D82B" w14:textId="77777777" w:rsidR="00A13076" w:rsidRPr="00475D27" w:rsidRDefault="00A13076" w:rsidP="00BB4DF4">
            <w:pPr>
              <w:pStyle w:val="TableTextLeft10pt"/>
              <w:rPr>
                <w:rFonts w:cstheme="minorHAnsi"/>
              </w:rPr>
            </w:pPr>
            <w:r>
              <w:rPr>
                <w:rFonts w:cstheme="minorHAnsi"/>
              </w:rPr>
              <w:t xml:space="preserve">Wall mounted </w:t>
            </w:r>
            <w:r w:rsidRPr="002D7011">
              <w:rPr>
                <w:rFonts w:cstheme="minorHAnsi"/>
                <w:i/>
              </w:rPr>
              <w:t>Vent-Axia</w:t>
            </w:r>
            <w:r>
              <w:rPr>
                <w:rFonts w:cstheme="minorHAnsi"/>
              </w:rPr>
              <w:t xml:space="preserve"> extractor</w:t>
            </w:r>
          </w:p>
        </w:tc>
        <w:tc>
          <w:tcPr>
            <w:tcW w:w="3685" w:type="dxa"/>
            <w:tcBorders>
              <w:right w:val="single" w:sz="4" w:space="0" w:color="000000"/>
            </w:tcBorders>
          </w:tcPr>
          <w:p w14:paraId="187CA258" w14:textId="77777777" w:rsidR="00A13076" w:rsidRPr="00475D27"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006CD0B5" w14:textId="77777777" w:rsidR="00A13076" w:rsidRDefault="0087540B" w:rsidP="00BB4DF4">
            <w:pPr>
              <w:pStyle w:val="TableTextLeft10pt"/>
              <w:rPr>
                <w:rFonts w:cstheme="minorHAnsi"/>
              </w:rPr>
            </w:pPr>
            <w:r>
              <w:rPr>
                <w:rFonts w:cstheme="minorHAnsi"/>
              </w:rPr>
              <w:t>Possibly not working</w:t>
            </w:r>
          </w:p>
          <w:p w14:paraId="698F4ED9" w14:textId="77777777" w:rsidR="0087540B" w:rsidRPr="00475D27" w:rsidRDefault="00DC517C" w:rsidP="00DC517C">
            <w:pPr>
              <w:pStyle w:val="TableTextLeft10pt"/>
              <w:rPr>
                <w:rFonts w:cstheme="minorHAnsi"/>
              </w:rPr>
            </w:pPr>
            <w:r>
              <w:rPr>
                <w:rFonts w:cstheme="minorHAnsi"/>
              </w:rPr>
              <w:t xml:space="preserve">Or </w:t>
            </w:r>
            <w:r w:rsidR="0087540B">
              <w:rPr>
                <w:rFonts w:cstheme="minorHAnsi"/>
              </w:rPr>
              <w:t>very quiet?</w:t>
            </w:r>
          </w:p>
        </w:tc>
      </w:tr>
      <w:tr w:rsidR="00A13076" w:rsidRPr="00F46EB4" w14:paraId="2F2AC4BE" w14:textId="77777777" w:rsidTr="00BB4DF4">
        <w:trPr>
          <w:trHeight w:val="392"/>
          <w:jc w:val="center"/>
        </w:trPr>
        <w:tc>
          <w:tcPr>
            <w:tcW w:w="935" w:type="dxa"/>
            <w:vAlign w:val="center"/>
          </w:tcPr>
          <w:p w14:paraId="18E08E68" w14:textId="77777777" w:rsidR="00A13076" w:rsidRPr="00F46EB4" w:rsidRDefault="00A13076" w:rsidP="00BB4DF4">
            <w:pPr>
              <w:pStyle w:val="ReportListNumbers"/>
            </w:pPr>
          </w:p>
        </w:tc>
        <w:tc>
          <w:tcPr>
            <w:tcW w:w="2269" w:type="dxa"/>
          </w:tcPr>
          <w:p w14:paraId="79C3D8CF" w14:textId="77777777" w:rsidR="00A13076" w:rsidRDefault="00A13076" w:rsidP="00BB4DF4">
            <w:pPr>
              <w:pStyle w:val="TableTextLeft10pt"/>
            </w:pPr>
            <w:r>
              <w:t>Inbuilt Cupboard</w:t>
            </w:r>
          </w:p>
        </w:tc>
        <w:tc>
          <w:tcPr>
            <w:tcW w:w="3685" w:type="dxa"/>
          </w:tcPr>
          <w:p w14:paraId="696183C5" w14:textId="77777777" w:rsidR="00A13076" w:rsidRDefault="00A13076" w:rsidP="00BB4DF4">
            <w:pPr>
              <w:pStyle w:val="TableTextLeft10pt"/>
              <w:rPr>
                <w:rFonts w:cstheme="minorHAnsi"/>
              </w:rPr>
            </w:pPr>
            <w:r>
              <w:rPr>
                <w:rFonts w:cstheme="minorHAnsi"/>
              </w:rPr>
              <w:t>White painted long door</w:t>
            </w:r>
          </w:p>
          <w:p w14:paraId="5D08FF18" w14:textId="77777777" w:rsidR="00A13076" w:rsidRDefault="00A13076" w:rsidP="00BB4DF4">
            <w:pPr>
              <w:pStyle w:val="TableTextLeft10pt"/>
              <w:rPr>
                <w:rFonts w:cstheme="minorHAnsi"/>
              </w:rPr>
            </w:pPr>
            <w:r>
              <w:rPr>
                <w:rFonts w:cstheme="minorHAnsi"/>
              </w:rPr>
              <w:t>Brushed chrome knob handle/backing</w:t>
            </w:r>
          </w:p>
          <w:p w14:paraId="3D2F3674" w14:textId="77777777" w:rsidR="00A13076" w:rsidRDefault="00A13076" w:rsidP="00BB4DF4">
            <w:pPr>
              <w:pStyle w:val="TableTextLeft10pt"/>
              <w:rPr>
                <w:rFonts w:cstheme="minorHAnsi"/>
              </w:rPr>
            </w:pPr>
            <w:r>
              <w:rPr>
                <w:rFonts w:cstheme="minorHAnsi"/>
              </w:rPr>
              <w:t>Interior:</w:t>
            </w:r>
          </w:p>
          <w:p w14:paraId="5748C7D9" w14:textId="77777777" w:rsidR="00A13076" w:rsidRDefault="00A13076" w:rsidP="00BB4DF4">
            <w:pPr>
              <w:pStyle w:val="TableTextLeft10pt"/>
              <w:rPr>
                <w:rFonts w:cstheme="minorHAnsi"/>
              </w:rPr>
            </w:pPr>
            <w:r>
              <w:rPr>
                <w:rFonts w:cstheme="minorHAnsi"/>
              </w:rPr>
              <w:t>Décor continuation</w:t>
            </w:r>
          </w:p>
          <w:p w14:paraId="1E27A328" w14:textId="77777777" w:rsidR="00A13076" w:rsidRDefault="00A13076" w:rsidP="00BB4DF4">
            <w:pPr>
              <w:pStyle w:val="TableTextLeft10pt"/>
              <w:rPr>
                <w:rFonts w:cstheme="minorHAnsi"/>
              </w:rPr>
            </w:pPr>
            <w:r>
              <w:rPr>
                <w:rFonts w:cstheme="minorHAnsi"/>
              </w:rPr>
              <w:t>Carpet continuation</w:t>
            </w:r>
          </w:p>
          <w:p w14:paraId="71AAE868" w14:textId="77777777" w:rsidR="00A13076" w:rsidRDefault="00A13076" w:rsidP="00BB4DF4">
            <w:pPr>
              <w:pStyle w:val="TableTextLeft10pt"/>
              <w:rPr>
                <w:rFonts w:cstheme="minorHAnsi"/>
              </w:rPr>
            </w:pPr>
            <w:r>
              <w:rPr>
                <w:rFonts w:cstheme="minorHAnsi"/>
              </w:rPr>
              <w:t xml:space="preserve">Wall mounted black </w:t>
            </w:r>
            <w:r w:rsidRPr="002D7011">
              <w:rPr>
                <w:rFonts w:cstheme="minorHAnsi"/>
                <w:i/>
              </w:rPr>
              <w:t>SLX</w:t>
            </w:r>
            <w:r>
              <w:rPr>
                <w:rFonts w:cstheme="minorHAnsi"/>
              </w:rPr>
              <w:t xml:space="preserve"> fitting with white cables</w:t>
            </w:r>
          </w:p>
          <w:p w14:paraId="44A2C46F" w14:textId="77777777" w:rsidR="00A13076" w:rsidRDefault="00A13076" w:rsidP="00BB4DF4">
            <w:pPr>
              <w:pStyle w:val="TableTextLeft10pt"/>
              <w:rPr>
                <w:rFonts w:cstheme="minorHAnsi"/>
              </w:rPr>
            </w:pPr>
            <w:r>
              <w:rPr>
                <w:rFonts w:cstheme="minorHAnsi"/>
              </w:rPr>
              <w:t>Sockets as supplied</w:t>
            </w:r>
          </w:p>
          <w:p w14:paraId="3356AA78" w14:textId="77777777" w:rsidR="00A13076" w:rsidRDefault="00A13076" w:rsidP="00BB4DF4">
            <w:pPr>
              <w:pStyle w:val="TableTextLeft10pt"/>
              <w:rPr>
                <w:rFonts w:cstheme="minorHAnsi"/>
              </w:rPr>
            </w:pPr>
          </w:p>
          <w:p w14:paraId="1ED696C3" w14:textId="77777777" w:rsidR="00A13076" w:rsidRDefault="00A13076" w:rsidP="00BB4DF4">
            <w:pPr>
              <w:pStyle w:val="TableTextLeft10pt"/>
              <w:rPr>
                <w:rFonts w:cstheme="minorHAnsi"/>
              </w:rPr>
            </w:pPr>
            <w:r>
              <w:rPr>
                <w:rFonts w:cstheme="minorHAnsi"/>
              </w:rPr>
              <w:t>Red stopcock</w:t>
            </w:r>
          </w:p>
          <w:p w14:paraId="29627029" w14:textId="77777777" w:rsidR="00A13076" w:rsidRDefault="00A13076" w:rsidP="00BB4DF4">
            <w:pPr>
              <w:pStyle w:val="TableTextLeft10pt"/>
              <w:rPr>
                <w:rFonts w:cstheme="minorHAnsi"/>
              </w:rPr>
            </w:pPr>
            <w:r>
              <w:rPr>
                <w:rFonts w:cstheme="minorHAnsi"/>
              </w:rPr>
              <w:t>White plastic light switch</w:t>
            </w:r>
          </w:p>
          <w:p w14:paraId="4075AD03" w14:textId="77777777" w:rsidR="00A13076" w:rsidRPr="00475D27" w:rsidRDefault="00DC517C" w:rsidP="00BB4DF4">
            <w:pPr>
              <w:pStyle w:val="TableTextLeft10pt"/>
              <w:rPr>
                <w:rFonts w:cstheme="minorHAnsi"/>
              </w:rPr>
            </w:pPr>
            <w:r>
              <w:rPr>
                <w:rFonts w:cstheme="minorHAnsi"/>
              </w:rPr>
              <w:t>Strip light</w:t>
            </w:r>
          </w:p>
        </w:tc>
        <w:tc>
          <w:tcPr>
            <w:tcW w:w="3685" w:type="dxa"/>
            <w:tcBorders>
              <w:right w:val="single" w:sz="4" w:space="0" w:color="000000"/>
            </w:tcBorders>
          </w:tcPr>
          <w:p w14:paraId="7D7B16F1" w14:textId="77777777" w:rsidR="00A13076" w:rsidRDefault="00A13076" w:rsidP="00BB4DF4">
            <w:pPr>
              <w:pStyle w:val="TableTextLeft10pt"/>
              <w:rPr>
                <w:rFonts w:cstheme="minorHAnsi"/>
              </w:rPr>
            </w:pPr>
            <w:r>
              <w:rPr>
                <w:rFonts w:cstheme="minorHAnsi"/>
              </w:rPr>
              <w:t>Freshly painted, March 2022</w:t>
            </w:r>
          </w:p>
          <w:p w14:paraId="762C06FF" w14:textId="77777777" w:rsidR="00A13076" w:rsidRDefault="00A13076" w:rsidP="00BB4DF4">
            <w:pPr>
              <w:pStyle w:val="TableTextLeft10pt"/>
              <w:rPr>
                <w:rFonts w:cstheme="minorHAnsi"/>
              </w:rPr>
            </w:pPr>
            <w:r>
              <w:rPr>
                <w:rFonts w:cstheme="minorHAnsi"/>
              </w:rPr>
              <w:t>Painted over defects</w:t>
            </w:r>
          </w:p>
          <w:p w14:paraId="121550C3" w14:textId="77777777" w:rsidR="00A13076" w:rsidRDefault="00A13076" w:rsidP="00BB4DF4">
            <w:pPr>
              <w:pStyle w:val="TableTextLeft10pt"/>
              <w:rPr>
                <w:rFonts w:cstheme="minorHAnsi"/>
              </w:rPr>
            </w:pPr>
          </w:p>
          <w:p w14:paraId="56C80083" w14:textId="77777777" w:rsidR="00A13076" w:rsidRDefault="00A13076" w:rsidP="00BB4DF4">
            <w:pPr>
              <w:pStyle w:val="TableTextLeft10pt"/>
              <w:rPr>
                <w:rFonts w:cstheme="minorHAnsi"/>
              </w:rPr>
            </w:pPr>
          </w:p>
          <w:p w14:paraId="51C879DB" w14:textId="77777777" w:rsidR="00A13076" w:rsidRDefault="00A13076" w:rsidP="00BB4DF4">
            <w:pPr>
              <w:pStyle w:val="TableTextLeft10pt"/>
              <w:rPr>
                <w:rFonts w:cstheme="minorHAnsi"/>
              </w:rPr>
            </w:pPr>
          </w:p>
          <w:p w14:paraId="12F79F5A" w14:textId="77777777" w:rsidR="00A13076" w:rsidRDefault="00A13076" w:rsidP="00BB4DF4">
            <w:pPr>
              <w:pStyle w:val="TableTextLeft10pt"/>
              <w:rPr>
                <w:rFonts w:cstheme="minorHAnsi"/>
              </w:rPr>
            </w:pPr>
          </w:p>
          <w:p w14:paraId="40A8FC8A" w14:textId="77777777" w:rsidR="00A13076" w:rsidRDefault="00A13076" w:rsidP="00BB4DF4">
            <w:pPr>
              <w:pStyle w:val="TableTextLeft10pt"/>
              <w:rPr>
                <w:rFonts w:cstheme="minorHAnsi"/>
              </w:rPr>
            </w:pPr>
          </w:p>
          <w:p w14:paraId="2DED007E" w14:textId="77777777" w:rsidR="00A13076" w:rsidRDefault="00A13076" w:rsidP="00BB4DF4">
            <w:pPr>
              <w:pStyle w:val="TableTextLeft10pt"/>
              <w:rPr>
                <w:rFonts w:cstheme="minorHAnsi"/>
              </w:rPr>
            </w:pPr>
            <w:r>
              <w:rPr>
                <w:rFonts w:cstheme="minorHAnsi"/>
              </w:rPr>
              <w:t>Large and 4 x small drill holes RHS of socket</w:t>
            </w:r>
          </w:p>
          <w:p w14:paraId="7838AAC0" w14:textId="77777777" w:rsidR="00A13076" w:rsidRDefault="00A13076" w:rsidP="00BB4DF4">
            <w:pPr>
              <w:pStyle w:val="TableTextLeft10pt"/>
              <w:rPr>
                <w:rFonts w:cstheme="minorHAnsi"/>
              </w:rPr>
            </w:pPr>
            <w:r>
              <w:rPr>
                <w:rFonts w:cstheme="minorHAnsi"/>
              </w:rPr>
              <w:t>Paint marked</w:t>
            </w:r>
          </w:p>
          <w:p w14:paraId="30FB84CE" w14:textId="77777777" w:rsidR="00A13076" w:rsidRDefault="00A13076" w:rsidP="00BB4DF4">
            <w:pPr>
              <w:pStyle w:val="TableTextLeft10pt"/>
              <w:rPr>
                <w:rFonts w:cstheme="minorHAnsi"/>
              </w:rPr>
            </w:pPr>
          </w:p>
          <w:p w14:paraId="3C22B2D2" w14:textId="77777777" w:rsidR="00A13076" w:rsidRPr="00475D27" w:rsidRDefault="00A13076" w:rsidP="00BB4DF4">
            <w:pPr>
              <w:pStyle w:val="TableTextLeft10pt"/>
              <w:rPr>
                <w:rFonts w:cstheme="minorHAnsi"/>
              </w:rPr>
            </w:pPr>
            <w:r>
              <w:rPr>
                <w:rFonts w:cstheme="minorHAnsi"/>
              </w:rPr>
              <w:t>Working order</w:t>
            </w:r>
          </w:p>
        </w:tc>
        <w:tc>
          <w:tcPr>
            <w:tcW w:w="3685" w:type="dxa"/>
            <w:tcBorders>
              <w:left w:val="single" w:sz="4" w:space="0" w:color="000000"/>
            </w:tcBorders>
          </w:tcPr>
          <w:p w14:paraId="1A32EFEB"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87540B" w:rsidRPr="00F46EB4" w14:paraId="0E9FB2C1" w14:textId="77777777" w:rsidTr="00BB4DF4">
        <w:trPr>
          <w:trHeight w:val="392"/>
          <w:jc w:val="center"/>
        </w:trPr>
        <w:tc>
          <w:tcPr>
            <w:tcW w:w="935" w:type="dxa"/>
            <w:vAlign w:val="center"/>
          </w:tcPr>
          <w:p w14:paraId="16CA739C" w14:textId="77777777" w:rsidR="0087540B" w:rsidRPr="00F46EB4" w:rsidRDefault="0087540B" w:rsidP="0087540B">
            <w:pPr>
              <w:pStyle w:val="ReportListNumbers"/>
              <w:numPr>
                <w:ilvl w:val="0"/>
                <w:numId w:val="0"/>
              </w:numPr>
              <w:ind w:left="928"/>
            </w:pPr>
          </w:p>
        </w:tc>
        <w:tc>
          <w:tcPr>
            <w:tcW w:w="2269" w:type="dxa"/>
          </w:tcPr>
          <w:p w14:paraId="6FC1DF31" w14:textId="77777777" w:rsidR="0087540B" w:rsidRDefault="0087540B" w:rsidP="00BB4DF4">
            <w:pPr>
              <w:pStyle w:val="TableTextLeft10pt"/>
            </w:pPr>
          </w:p>
        </w:tc>
        <w:tc>
          <w:tcPr>
            <w:tcW w:w="3685" w:type="dxa"/>
          </w:tcPr>
          <w:p w14:paraId="7B9C4B7D" w14:textId="77777777" w:rsidR="0087540B" w:rsidRDefault="0087540B" w:rsidP="00BB4DF4">
            <w:pPr>
              <w:pStyle w:val="TableTextLeft10pt"/>
              <w:rPr>
                <w:rFonts w:cstheme="minorHAnsi"/>
              </w:rPr>
            </w:pPr>
          </w:p>
        </w:tc>
        <w:tc>
          <w:tcPr>
            <w:tcW w:w="3685" w:type="dxa"/>
            <w:tcBorders>
              <w:right w:val="single" w:sz="4" w:space="0" w:color="000000"/>
            </w:tcBorders>
          </w:tcPr>
          <w:p w14:paraId="360901CE" w14:textId="77777777" w:rsidR="0087540B" w:rsidRDefault="0087540B" w:rsidP="00BB4DF4">
            <w:pPr>
              <w:pStyle w:val="TableTextLeft10pt"/>
              <w:rPr>
                <w:rFonts w:cstheme="minorHAnsi"/>
              </w:rPr>
            </w:pPr>
          </w:p>
        </w:tc>
        <w:tc>
          <w:tcPr>
            <w:tcW w:w="3685" w:type="dxa"/>
            <w:tcBorders>
              <w:left w:val="single" w:sz="4" w:space="0" w:color="000000"/>
            </w:tcBorders>
          </w:tcPr>
          <w:p w14:paraId="12971E5F" w14:textId="77777777" w:rsidR="0087540B" w:rsidRPr="0087540B" w:rsidRDefault="0087540B" w:rsidP="00BB4DF4">
            <w:pPr>
              <w:pStyle w:val="TableTextLeft10pt"/>
              <w:rPr>
                <w:rFonts w:cstheme="minorHAnsi"/>
                <w:b/>
                <w:u w:val="single"/>
              </w:rPr>
            </w:pPr>
            <w:r w:rsidRPr="0087540B">
              <w:rPr>
                <w:rFonts w:cstheme="minorHAnsi"/>
                <w:b/>
                <w:u w:val="single"/>
              </w:rPr>
              <w:t>ADDITIONAL ITEMS:</w:t>
            </w:r>
          </w:p>
          <w:p w14:paraId="4A74D084" w14:textId="77777777" w:rsidR="00DC517C" w:rsidRDefault="00DC517C" w:rsidP="00BB4DF4">
            <w:pPr>
              <w:pStyle w:val="TableTextLeft10pt"/>
              <w:rPr>
                <w:rFonts w:cstheme="minorHAnsi"/>
              </w:rPr>
            </w:pPr>
            <w:r>
              <w:rPr>
                <w:rFonts w:cstheme="minorHAnsi"/>
              </w:rPr>
              <w:t>White railed shelf unit</w:t>
            </w:r>
          </w:p>
          <w:p w14:paraId="7E704605" w14:textId="77777777" w:rsidR="0087540B" w:rsidRDefault="0087540B" w:rsidP="00BB4DF4">
            <w:pPr>
              <w:pStyle w:val="TableTextLeft10pt"/>
              <w:rPr>
                <w:rFonts w:cstheme="minorHAnsi"/>
              </w:rPr>
            </w:pPr>
            <w:r>
              <w:rPr>
                <w:rFonts w:cstheme="minorHAnsi"/>
              </w:rPr>
              <w:t>Double bed</w:t>
            </w:r>
          </w:p>
          <w:p w14:paraId="343B2780" w14:textId="77777777" w:rsidR="0087540B" w:rsidRDefault="0087540B" w:rsidP="00BB4DF4">
            <w:pPr>
              <w:pStyle w:val="TableTextLeft10pt"/>
              <w:rPr>
                <w:rFonts w:cstheme="minorHAnsi"/>
              </w:rPr>
            </w:pPr>
            <w:r>
              <w:rPr>
                <w:rFonts w:cstheme="minorHAnsi"/>
              </w:rPr>
              <w:t>Double mattress (label side stained)</w:t>
            </w:r>
          </w:p>
          <w:p w14:paraId="5C6732BD" w14:textId="77777777" w:rsidR="0087540B" w:rsidRDefault="0087540B" w:rsidP="00BB4DF4">
            <w:pPr>
              <w:pStyle w:val="TableTextLeft10pt"/>
              <w:rPr>
                <w:rFonts w:cstheme="minorHAnsi"/>
              </w:rPr>
            </w:pPr>
            <w:r>
              <w:rPr>
                <w:rFonts w:cstheme="minorHAnsi"/>
              </w:rPr>
              <w:t>Double mattress protector</w:t>
            </w:r>
          </w:p>
          <w:p w14:paraId="7E12634F" w14:textId="77777777" w:rsidR="0087540B" w:rsidRDefault="0087540B" w:rsidP="00BB4DF4">
            <w:pPr>
              <w:pStyle w:val="TableTextLeft10pt"/>
              <w:rPr>
                <w:rFonts w:cstheme="minorHAnsi"/>
              </w:rPr>
            </w:pPr>
            <w:r>
              <w:rPr>
                <w:rFonts w:cstheme="minorHAnsi"/>
              </w:rPr>
              <w:t>2 x bedside tables</w:t>
            </w:r>
          </w:p>
          <w:p w14:paraId="2278C80F" w14:textId="77777777" w:rsidR="0087540B" w:rsidRPr="00475D27" w:rsidRDefault="0087540B" w:rsidP="00BB4DF4">
            <w:pPr>
              <w:pStyle w:val="TableTextLeft10pt"/>
              <w:rPr>
                <w:rFonts w:cstheme="minorHAnsi"/>
              </w:rPr>
            </w:pPr>
            <w:r>
              <w:rPr>
                <w:rFonts w:cstheme="minorHAnsi"/>
              </w:rPr>
              <w:t>Large chest of drawers (black mark to top)</w:t>
            </w:r>
          </w:p>
        </w:tc>
      </w:tr>
    </w:tbl>
    <w:p w14:paraId="1F995EA5" w14:textId="77777777" w:rsidR="00A13076" w:rsidRPr="0087540B" w:rsidRDefault="00A13076" w:rsidP="00A13076">
      <w:pPr>
        <w:rPr>
          <w:sz w:val="10"/>
        </w:rPr>
      </w:pPr>
      <w:r w:rsidRPr="0087540B">
        <w:rPr>
          <w:sz w:val="10"/>
        </w:rPr>
        <w:br w:type="page"/>
      </w:r>
    </w:p>
    <w:p w14:paraId="59D0B32F" w14:textId="77777777" w:rsidR="00A13076" w:rsidRPr="00DF05C5" w:rsidRDefault="00A13076" w:rsidP="00A13076">
      <w:pPr>
        <w:pStyle w:val="Head1Red12ptLeft"/>
        <w:rPr>
          <w:color w:val="7FA841"/>
        </w:rPr>
      </w:pPr>
      <w:bookmarkStart w:id="46" w:name="_Toc197392026"/>
      <w:r>
        <w:rPr>
          <w:color w:val="7FA841"/>
        </w:rPr>
        <w:lastRenderedPageBreak/>
        <w:t xml:space="preserve">Bedroom 2 </w:t>
      </w:r>
      <w:r w:rsidRPr="00DF05C5">
        <w:rPr>
          <w:color w:val="7FA841"/>
        </w:rPr>
        <w:t>Photos</w:t>
      </w:r>
      <w:bookmarkEnd w:id="46"/>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04316A83"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6770AB6" w14:textId="77777777" w:rsidR="00464DF7" w:rsidRPr="00E90287" w:rsidRDefault="00464DF7" w:rsidP="00464DF7">
            <w:pPr>
              <w:spacing w:line="290" w:lineRule="atLeast"/>
              <w:jc w:val="center"/>
              <w:rPr>
                <w:b/>
                <w:color w:val="7FA841"/>
                <w:szCs w:val="21"/>
              </w:rPr>
            </w:pPr>
            <w:r>
              <w:rPr>
                <w:b/>
                <w:color w:val="7FA841"/>
                <w:szCs w:val="21"/>
              </w:rPr>
              <w:t>Bedroom Two</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FE2AC88" w14:textId="77777777" w:rsidR="00464DF7" w:rsidRPr="00E90287" w:rsidRDefault="00464DF7" w:rsidP="00464DF7">
            <w:pPr>
              <w:spacing w:line="290" w:lineRule="atLeast"/>
              <w:jc w:val="center"/>
              <w:rPr>
                <w:b/>
                <w:color w:val="7FA841"/>
                <w:szCs w:val="21"/>
              </w:rPr>
            </w:pPr>
            <w:r>
              <w:rPr>
                <w:b/>
                <w:color w:val="7FA841"/>
                <w:szCs w:val="21"/>
              </w:rPr>
              <w:t>Bedroom Two</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6018AAB" w14:textId="77777777" w:rsidR="00464DF7" w:rsidRPr="00E90287" w:rsidRDefault="00464DF7" w:rsidP="00464DF7">
            <w:pPr>
              <w:spacing w:line="290" w:lineRule="atLeast"/>
              <w:jc w:val="center"/>
              <w:rPr>
                <w:b/>
                <w:color w:val="7FA841"/>
                <w:szCs w:val="21"/>
              </w:rPr>
            </w:pPr>
            <w:r>
              <w:rPr>
                <w:b/>
                <w:color w:val="7FA841"/>
                <w:szCs w:val="21"/>
              </w:rPr>
              <w:t>Bedroom Two door black scuffs</w:t>
            </w:r>
          </w:p>
        </w:tc>
      </w:tr>
      <w:tr w:rsidR="00464DF7" w14:paraId="75AC3CDD"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76CFD364"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7939BD39" wp14:editId="371D2320">
                  <wp:extent cx="2790825" cy="2095500"/>
                  <wp:effectExtent l="0" t="0" r="0" b="0"/>
                  <wp:docPr id="518" name="Picture 518"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4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1DED9F30"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73D9605C" wp14:editId="75528C2D">
                  <wp:extent cx="2790825" cy="2095500"/>
                  <wp:effectExtent l="0" t="0" r="0" b="0"/>
                  <wp:docPr id="517" name="Picture 517" descr="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4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shd w:val="clear" w:color="auto" w:fill="auto"/>
            <w:vAlign w:val="center"/>
          </w:tcPr>
          <w:p w14:paraId="4000B1A7" w14:textId="77777777" w:rsidR="00464DF7" w:rsidRPr="00E90287" w:rsidRDefault="00464DF7" w:rsidP="00464DF7">
            <w:pPr>
              <w:spacing w:line="290" w:lineRule="atLeast"/>
              <w:jc w:val="center"/>
              <w:rPr>
                <w:b/>
                <w:color w:val="7FA841"/>
                <w:szCs w:val="21"/>
              </w:rPr>
            </w:pPr>
            <w:r w:rsidRPr="00AE1615">
              <w:rPr>
                <w:b/>
                <w:noProof/>
                <w:color w:val="7FA841"/>
                <w:szCs w:val="21"/>
                <w:lang w:eastAsia="en-GB"/>
              </w:rPr>
              <w:drawing>
                <wp:inline distT="0" distB="0" distL="0" distR="0" wp14:anchorId="7AD883C5" wp14:editId="5F440C48">
                  <wp:extent cx="2790825" cy="2095500"/>
                  <wp:effectExtent l="0" t="0" r="0" b="0"/>
                  <wp:docPr id="516" name="Picture 516" descr="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4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568A843C" w14:textId="77777777" w:rsidTr="00464DF7">
        <w:trPr>
          <w:trHeight w:val="341"/>
        </w:trPr>
        <w:tc>
          <w:tcPr>
            <w:tcW w:w="4901" w:type="dxa"/>
            <w:shd w:val="clear" w:color="auto" w:fill="E7E6E6"/>
          </w:tcPr>
          <w:p w14:paraId="6BA7EB62" w14:textId="77777777" w:rsidR="00464DF7" w:rsidRPr="00E90287" w:rsidRDefault="00464DF7" w:rsidP="00464DF7">
            <w:pPr>
              <w:spacing w:line="290" w:lineRule="atLeast"/>
              <w:jc w:val="center"/>
              <w:rPr>
                <w:b/>
                <w:color w:val="7FA841"/>
                <w:szCs w:val="21"/>
              </w:rPr>
            </w:pPr>
            <w:r>
              <w:rPr>
                <w:b/>
                <w:color w:val="7FA841"/>
                <w:szCs w:val="21"/>
              </w:rPr>
              <w:t>Bedroom Two curtain hooks detached from track</w:t>
            </w:r>
          </w:p>
        </w:tc>
        <w:tc>
          <w:tcPr>
            <w:tcW w:w="4901" w:type="dxa"/>
            <w:shd w:val="clear" w:color="auto" w:fill="E7E6E6"/>
          </w:tcPr>
          <w:p w14:paraId="23FE0D9B" w14:textId="77777777" w:rsidR="00464DF7" w:rsidRPr="00E90287" w:rsidRDefault="00464DF7" w:rsidP="00464DF7">
            <w:pPr>
              <w:spacing w:line="290" w:lineRule="atLeast"/>
              <w:jc w:val="center"/>
              <w:rPr>
                <w:b/>
                <w:color w:val="7FA841"/>
                <w:szCs w:val="21"/>
              </w:rPr>
            </w:pPr>
            <w:r>
              <w:rPr>
                <w:b/>
                <w:color w:val="7FA841"/>
                <w:szCs w:val="21"/>
              </w:rPr>
              <w:t>Bedroom Two curtain hooks detached from track</w:t>
            </w:r>
          </w:p>
        </w:tc>
        <w:tc>
          <w:tcPr>
            <w:tcW w:w="4778" w:type="dxa"/>
            <w:shd w:val="clear" w:color="auto" w:fill="E7E6E6"/>
          </w:tcPr>
          <w:p w14:paraId="645CC8A6" w14:textId="77777777" w:rsidR="00464DF7" w:rsidRPr="00E90287" w:rsidRDefault="00464DF7" w:rsidP="00464DF7">
            <w:pPr>
              <w:spacing w:line="290" w:lineRule="atLeast"/>
              <w:jc w:val="center"/>
              <w:rPr>
                <w:b/>
                <w:color w:val="7FA841"/>
                <w:szCs w:val="21"/>
              </w:rPr>
            </w:pPr>
            <w:r>
              <w:rPr>
                <w:b/>
                <w:color w:val="7FA841"/>
                <w:szCs w:val="21"/>
              </w:rPr>
              <w:t>Bedroom Two carpet appears yellowed</w:t>
            </w:r>
          </w:p>
        </w:tc>
      </w:tr>
      <w:tr w:rsidR="00464DF7" w14:paraId="0BCA1ACD" w14:textId="77777777" w:rsidTr="00DC517C">
        <w:trPr>
          <w:trHeight w:val="4598"/>
        </w:trPr>
        <w:tc>
          <w:tcPr>
            <w:tcW w:w="4901" w:type="dxa"/>
            <w:vAlign w:val="center"/>
          </w:tcPr>
          <w:p w14:paraId="1AFFDC46"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50981FC4" wp14:editId="77077479">
                  <wp:extent cx="2790825" cy="2095500"/>
                  <wp:effectExtent l="0" t="0" r="0" b="0"/>
                  <wp:docPr id="536" name="Picture 536"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42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vAlign w:val="center"/>
          </w:tcPr>
          <w:p w14:paraId="64B2212D"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740C30BA" wp14:editId="12B649A2">
                  <wp:extent cx="2790825" cy="2095500"/>
                  <wp:effectExtent l="0" t="0" r="0" b="0"/>
                  <wp:docPr id="535" name="Picture 535"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42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vAlign w:val="center"/>
          </w:tcPr>
          <w:p w14:paraId="20AF9A95"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76337B47" wp14:editId="300D522C">
                  <wp:extent cx="2790825" cy="2095500"/>
                  <wp:effectExtent l="0" t="0" r="0" b="0"/>
                  <wp:docPr id="534" name="Picture 534"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42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04DB23B6" w14:textId="77777777" w:rsidTr="00464DF7">
        <w:trPr>
          <w:trHeight w:val="232"/>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372E7B0" w14:textId="77777777" w:rsidR="00464DF7" w:rsidRPr="00E90287" w:rsidRDefault="00464DF7" w:rsidP="00464DF7">
            <w:pPr>
              <w:spacing w:line="290" w:lineRule="atLeast"/>
              <w:jc w:val="center"/>
              <w:rPr>
                <w:b/>
                <w:color w:val="7FA841"/>
                <w:szCs w:val="21"/>
              </w:rPr>
            </w:pPr>
            <w:r>
              <w:rPr>
                <w:b/>
                <w:color w:val="7FA841"/>
                <w:szCs w:val="21"/>
              </w:rPr>
              <w:lastRenderedPageBreak/>
              <w:t>Bedroom Two carpet spears yellowed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A2F3423" w14:textId="77777777" w:rsidR="00464DF7" w:rsidRPr="00E90287" w:rsidRDefault="00464DF7" w:rsidP="00464DF7">
            <w:pPr>
              <w:spacing w:line="290" w:lineRule="atLeast"/>
              <w:jc w:val="center"/>
              <w:rPr>
                <w:b/>
                <w:color w:val="7FA841"/>
                <w:szCs w:val="21"/>
              </w:rPr>
            </w:pPr>
            <w:r>
              <w:rPr>
                <w:b/>
                <w:color w:val="7FA841"/>
                <w:szCs w:val="21"/>
              </w:rPr>
              <w:t>Bedroom Two carpet yellow stains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0FEFFD75" w14:textId="77777777" w:rsidR="00464DF7" w:rsidRPr="00E90287" w:rsidRDefault="00464DF7" w:rsidP="00464DF7">
            <w:pPr>
              <w:spacing w:line="290" w:lineRule="atLeast"/>
              <w:jc w:val="center"/>
              <w:rPr>
                <w:b/>
                <w:color w:val="7FA841"/>
                <w:szCs w:val="21"/>
              </w:rPr>
            </w:pPr>
            <w:r>
              <w:rPr>
                <w:b/>
                <w:color w:val="7FA841"/>
                <w:szCs w:val="21"/>
              </w:rPr>
              <w:t>Bedroom Two carpet yellow stains</w:t>
            </w:r>
          </w:p>
        </w:tc>
      </w:tr>
      <w:tr w:rsidR="00464DF7" w14:paraId="77502F57"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65F5A50D"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0A1633BC" wp14:editId="10CB6D4B">
                  <wp:extent cx="2790825" cy="2095500"/>
                  <wp:effectExtent l="0" t="0" r="0" b="0"/>
                  <wp:docPr id="533" name="Picture 533" descr="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42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1BC9DCCF"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672CA059" wp14:editId="361068D3">
                  <wp:extent cx="2790825" cy="2095500"/>
                  <wp:effectExtent l="0" t="0" r="0" b="0"/>
                  <wp:docPr id="532" name="Picture 532" descr="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4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2A28B90F"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2E922F1C" wp14:editId="39261173">
                  <wp:extent cx="2790825" cy="2095500"/>
                  <wp:effectExtent l="0" t="0" r="0" b="0"/>
                  <wp:docPr id="531" name="Picture 531" descr="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42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736EF59B"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A3513F7" w14:textId="77777777" w:rsidR="00464DF7" w:rsidRPr="00E90287" w:rsidRDefault="00464DF7" w:rsidP="00464DF7">
            <w:pPr>
              <w:spacing w:line="290" w:lineRule="atLeast"/>
              <w:jc w:val="center"/>
              <w:rPr>
                <w:b/>
                <w:color w:val="7FA841"/>
                <w:szCs w:val="21"/>
              </w:rPr>
            </w:pPr>
            <w:r>
              <w:rPr>
                <w:b/>
                <w:color w:val="7FA841"/>
                <w:szCs w:val="21"/>
              </w:rPr>
              <w:t>Bedroom Two carpet yellow stains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14BD235" w14:textId="77777777" w:rsidR="00464DF7" w:rsidRPr="00E90287" w:rsidRDefault="00464DF7" w:rsidP="00464DF7">
            <w:pPr>
              <w:spacing w:line="290" w:lineRule="atLeast"/>
              <w:jc w:val="center"/>
              <w:rPr>
                <w:b/>
                <w:color w:val="7FA841"/>
                <w:szCs w:val="21"/>
              </w:rPr>
            </w:pPr>
            <w:r>
              <w:rPr>
                <w:b/>
                <w:color w:val="7FA841"/>
                <w:szCs w:val="21"/>
              </w:rPr>
              <w:t>Bedroom Two carpet wall screw</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14CC0F2D" w14:textId="77777777" w:rsidR="00464DF7" w:rsidRPr="00E90287" w:rsidRDefault="00464DF7" w:rsidP="00464DF7">
            <w:pPr>
              <w:spacing w:line="290" w:lineRule="atLeast"/>
              <w:jc w:val="center"/>
              <w:rPr>
                <w:b/>
                <w:color w:val="7FA841"/>
                <w:szCs w:val="21"/>
              </w:rPr>
            </w:pPr>
            <w:r>
              <w:rPr>
                <w:b/>
                <w:color w:val="7FA841"/>
                <w:szCs w:val="21"/>
              </w:rPr>
              <w:t>Bedroom Two carpet wall appears damp by sockets</w:t>
            </w:r>
          </w:p>
        </w:tc>
      </w:tr>
      <w:tr w:rsidR="00464DF7" w14:paraId="71176165"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02D1275C"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04783F2C" wp14:editId="141C3F06">
                  <wp:extent cx="2790825" cy="2095500"/>
                  <wp:effectExtent l="0" t="0" r="0" b="0"/>
                  <wp:docPr id="530" name="Picture 530" descr="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42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CDFA534"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1AAA79F6" wp14:editId="19158F5D">
                  <wp:extent cx="2790825" cy="2095500"/>
                  <wp:effectExtent l="0" t="0" r="0" b="0"/>
                  <wp:docPr id="529" name="Picture 529" descr="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42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1AD178E3"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6B2990B7" wp14:editId="34A1A395">
                  <wp:extent cx="2790825" cy="2095500"/>
                  <wp:effectExtent l="0" t="0" r="0" b="0"/>
                  <wp:docPr id="528" name="Picture 528" descr="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42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29006417" w14:textId="77777777" w:rsidR="004949EC" w:rsidRDefault="004949EC">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1DD32899"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F0C9EB3" w14:textId="77777777" w:rsidR="00464DF7" w:rsidRPr="00E90287" w:rsidRDefault="00464DF7" w:rsidP="00464DF7">
            <w:pPr>
              <w:spacing w:line="290" w:lineRule="atLeast"/>
              <w:jc w:val="center"/>
              <w:rPr>
                <w:b/>
                <w:color w:val="7FA841"/>
                <w:szCs w:val="21"/>
              </w:rPr>
            </w:pPr>
            <w:r>
              <w:rPr>
                <w:b/>
                <w:color w:val="7FA841"/>
                <w:szCs w:val="21"/>
              </w:rPr>
              <w:lastRenderedPageBreak/>
              <w:t>Bedroom Two carpet wall damp by Patio door</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230F26B" w14:textId="77777777" w:rsidR="00464DF7" w:rsidRPr="00E90287" w:rsidRDefault="00464DF7" w:rsidP="00464DF7">
            <w:pPr>
              <w:spacing w:line="290" w:lineRule="atLeast"/>
              <w:jc w:val="center"/>
              <w:rPr>
                <w:b/>
                <w:color w:val="7FA841"/>
                <w:szCs w:val="21"/>
              </w:rPr>
            </w:pPr>
            <w:r>
              <w:rPr>
                <w:b/>
                <w:color w:val="7FA841"/>
                <w:szCs w:val="21"/>
              </w:rPr>
              <w:t>Bedroom Two carpet wall screws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5AD0F851" w14:textId="77777777" w:rsidR="00464DF7" w:rsidRPr="00E90287" w:rsidRDefault="00464DF7" w:rsidP="00464DF7">
            <w:pPr>
              <w:spacing w:line="290" w:lineRule="atLeast"/>
              <w:jc w:val="center"/>
              <w:rPr>
                <w:b/>
                <w:color w:val="7FA841"/>
                <w:szCs w:val="21"/>
              </w:rPr>
            </w:pPr>
            <w:r>
              <w:rPr>
                <w:b/>
                <w:color w:val="7FA841"/>
                <w:szCs w:val="21"/>
              </w:rPr>
              <w:t>Bedroom Two carpet wall screw</w:t>
            </w:r>
          </w:p>
        </w:tc>
      </w:tr>
      <w:tr w:rsidR="00464DF7" w14:paraId="3FD01491"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8C94202"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380D6292" wp14:editId="748B53E7">
                  <wp:extent cx="2790825" cy="2095500"/>
                  <wp:effectExtent l="0" t="0" r="0" b="0"/>
                  <wp:docPr id="527" name="Picture 527" descr="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43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6BF62B0E"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201EAF18" wp14:editId="542FEE08">
                  <wp:extent cx="2790825" cy="2095500"/>
                  <wp:effectExtent l="0" t="0" r="0" b="0"/>
                  <wp:docPr id="526" name="Picture 526" descr="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43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5DDE9A3E"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4DCB793B" wp14:editId="11F69B7C">
                  <wp:extent cx="2790825" cy="2095500"/>
                  <wp:effectExtent l="0" t="0" r="0" b="0"/>
                  <wp:docPr id="525" name="Picture 525"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43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464DF7" w14:paraId="0541CAC6" w14:textId="77777777" w:rsidTr="00464DF7">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CB1C290" w14:textId="77777777" w:rsidR="00464DF7" w:rsidRPr="00E90287" w:rsidRDefault="00464DF7" w:rsidP="00464DF7">
            <w:pPr>
              <w:spacing w:line="290" w:lineRule="atLeast"/>
              <w:jc w:val="center"/>
              <w:rPr>
                <w:b/>
                <w:color w:val="7FA841"/>
                <w:szCs w:val="21"/>
              </w:rPr>
            </w:pPr>
            <w:r>
              <w:rPr>
                <w:b/>
                <w:color w:val="7FA841"/>
                <w:szCs w:val="21"/>
              </w:rPr>
              <w:t>Bedroom Two carpet additional items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A81D785" w14:textId="77777777" w:rsidR="00464DF7" w:rsidRPr="00E90287" w:rsidRDefault="00464DF7" w:rsidP="00464DF7">
            <w:pPr>
              <w:spacing w:line="290" w:lineRule="atLeast"/>
              <w:jc w:val="center"/>
              <w:rPr>
                <w:b/>
                <w:color w:val="7FA841"/>
                <w:szCs w:val="21"/>
              </w:rPr>
            </w:pPr>
            <w:r>
              <w:rPr>
                <w:b/>
                <w:color w:val="7FA841"/>
                <w:szCs w:val="21"/>
              </w:rPr>
              <w:t>Bedroom Two carpet additional items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2235CE8D" w14:textId="77777777" w:rsidR="00464DF7" w:rsidRPr="00E90287" w:rsidRDefault="00464DF7" w:rsidP="00464DF7">
            <w:pPr>
              <w:spacing w:line="290" w:lineRule="atLeast"/>
              <w:jc w:val="center"/>
              <w:rPr>
                <w:b/>
                <w:color w:val="7FA841"/>
                <w:szCs w:val="21"/>
              </w:rPr>
            </w:pPr>
            <w:r>
              <w:rPr>
                <w:b/>
                <w:color w:val="7FA841"/>
                <w:szCs w:val="21"/>
              </w:rPr>
              <w:t>Bedroom Two carpet additional items</w:t>
            </w:r>
          </w:p>
        </w:tc>
      </w:tr>
      <w:tr w:rsidR="00464DF7" w14:paraId="6366C1C3"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480CAF59"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3CB7AFBA" wp14:editId="6DDD3794">
                  <wp:extent cx="2790825" cy="2095500"/>
                  <wp:effectExtent l="0" t="0" r="0" b="0"/>
                  <wp:docPr id="524" name="Picture 524" descr="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43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9AFC39F"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5AAA0DC5" wp14:editId="48DF12B6">
                  <wp:extent cx="2790825" cy="2095500"/>
                  <wp:effectExtent l="0" t="0" r="0" b="0"/>
                  <wp:docPr id="523" name="Picture 523" descr="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43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56F07FE1"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30DDA948" wp14:editId="42B40ED7">
                  <wp:extent cx="2790825" cy="2095500"/>
                  <wp:effectExtent l="0" t="0" r="0" b="0"/>
                  <wp:docPr id="522" name="Picture 522" descr="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43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78244CAC" w14:textId="77777777" w:rsidR="004949EC" w:rsidRDefault="004949EC">
      <w:r>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64DF7" w14:paraId="553A3B72" w14:textId="77777777" w:rsidTr="00464DF7">
        <w:trPr>
          <w:trHeight w:val="270"/>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39E65D6" w14:textId="77777777" w:rsidR="00464DF7" w:rsidRPr="00E90287" w:rsidRDefault="00464DF7" w:rsidP="00464DF7">
            <w:pPr>
              <w:spacing w:line="290" w:lineRule="atLeast"/>
              <w:jc w:val="center"/>
              <w:rPr>
                <w:b/>
                <w:color w:val="7FA841"/>
                <w:szCs w:val="21"/>
              </w:rPr>
            </w:pPr>
            <w:r>
              <w:rPr>
                <w:b/>
                <w:color w:val="7FA841"/>
                <w:szCs w:val="21"/>
              </w:rPr>
              <w:lastRenderedPageBreak/>
              <w:t>Bedroom Two carpet additional mattress is stained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EB58642" w14:textId="77777777" w:rsidR="00464DF7" w:rsidRPr="00E90287" w:rsidRDefault="00464DF7" w:rsidP="00464DF7">
            <w:pPr>
              <w:spacing w:line="290" w:lineRule="atLeast"/>
              <w:jc w:val="center"/>
              <w:rPr>
                <w:b/>
                <w:color w:val="7FA841"/>
                <w:szCs w:val="21"/>
              </w:rPr>
            </w:pPr>
            <w:r>
              <w:rPr>
                <w:b/>
                <w:color w:val="7FA841"/>
                <w:szCs w:val="21"/>
              </w:rPr>
              <w:t>Bedroom Two carpet additional items</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64EC3857" w14:textId="77777777" w:rsidR="00464DF7" w:rsidRPr="00E90287" w:rsidRDefault="00464DF7" w:rsidP="00464DF7">
            <w:pPr>
              <w:spacing w:line="290" w:lineRule="atLeast"/>
              <w:jc w:val="center"/>
              <w:rPr>
                <w:b/>
                <w:color w:val="7FA841"/>
                <w:szCs w:val="21"/>
              </w:rPr>
            </w:pPr>
            <w:r>
              <w:rPr>
                <w:b/>
                <w:color w:val="7FA841"/>
                <w:szCs w:val="21"/>
              </w:rPr>
              <w:t>Bedroom Two carpet additional drawer mark to top</w:t>
            </w:r>
          </w:p>
        </w:tc>
      </w:tr>
      <w:tr w:rsidR="00464DF7" w14:paraId="7A09B4C4" w14:textId="77777777" w:rsidTr="00464DF7">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36075616"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10AA2639" wp14:editId="6A89238F">
                  <wp:extent cx="2790825" cy="2095500"/>
                  <wp:effectExtent l="0" t="0" r="0" b="0"/>
                  <wp:docPr id="521" name="Picture 521" descr="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43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527E6361" w14:textId="77777777" w:rsidR="00464DF7" w:rsidRDefault="00464DF7" w:rsidP="00464DF7">
            <w:pPr>
              <w:spacing w:line="290" w:lineRule="atLeast"/>
              <w:jc w:val="center"/>
              <w:rPr>
                <w:szCs w:val="21"/>
              </w:rPr>
            </w:pPr>
            <w:r w:rsidRPr="0091580D">
              <w:rPr>
                <w:noProof/>
                <w:szCs w:val="21"/>
                <w:lang w:eastAsia="en-GB"/>
              </w:rPr>
              <w:drawing>
                <wp:inline distT="0" distB="0" distL="0" distR="0" wp14:anchorId="2A261066" wp14:editId="114FDEAB">
                  <wp:extent cx="2790825" cy="2095500"/>
                  <wp:effectExtent l="0" t="0" r="0" b="0"/>
                  <wp:docPr id="520" name="Picture 520" descr="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43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55B774D3" w14:textId="77777777" w:rsidR="00464DF7" w:rsidRPr="00987577" w:rsidRDefault="00464DF7" w:rsidP="00464DF7">
            <w:pPr>
              <w:spacing w:line="290" w:lineRule="atLeast"/>
              <w:jc w:val="center"/>
              <w:rPr>
                <w:b/>
                <w:szCs w:val="21"/>
              </w:rPr>
            </w:pPr>
            <w:r w:rsidRPr="0091580D">
              <w:rPr>
                <w:b/>
                <w:noProof/>
                <w:szCs w:val="21"/>
                <w:lang w:eastAsia="en-GB"/>
              </w:rPr>
              <w:drawing>
                <wp:inline distT="0" distB="0" distL="0" distR="0" wp14:anchorId="401DEFC8" wp14:editId="5784A532">
                  <wp:extent cx="2790825" cy="2095500"/>
                  <wp:effectExtent l="0" t="0" r="0" b="0"/>
                  <wp:docPr id="519" name="Picture 519" descr="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4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6168B58B" w14:textId="77777777" w:rsidR="00A13076" w:rsidRDefault="00A13076" w:rsidP="00A13076">
      <w:r>
        <w:br w:type="page"/>
      </w:r>
    </w:p>
    <w:p w14:paraId="09097688" w14:textId="77777777" w:rsidR="00A13076" w:rsidRPr="00DF05C5" w:rsidRDefault="00A13076" w:rsidP="00A13076">
      <w:pPr>
        <w:pStyle w:val="Head1Red12ptLeft"/>
        <w:rPr>
          <w:color w:val="7FA841"/>
        </w:rPr>
      </w:pPr>
      <w:bookmarkStart w:id="47" w:name="_Toc99457385"/>
      <w:bookmarkStart w:id="48" w:name="_Toc197392027"/>
      <w:r>
        <w:rPr>
          <w:color w:val="7FA841"/>
        </w:rPr>
        <w:lastRenderedPageBreak/>
        <w:t>Patio</w:t>
      </w:r>
      <w:bookmarkEnd w:id="47"/>
      <w:bookmarkEnd w:id="48"/>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A13076" w:rsidRPr="00F46EB4" w14:paraId="3FADB66B" w14:textId="77777777" w:rsidTr="00BB4DF4">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4B14FB80" w14:textId="77777777" w:rsidR="00A13076" w:rsidRPr="00DF05C5" w:rsidRDefault="00A13076" w:rsidP="00BB4DF4">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7F012AE6" w14:textId="77777777" w:rsidR="00A13076" w:rsidRPr="00DF05C5" w:rsidRDefault="00A13076" w:rsidP="00BB4DF4">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AD7ABBE" w14:textId="77777777" w:rsidR="00A13076" w:rsidRPr="00DF05C5" w:rsidRDefault="00A13076" w:rsidP="00BB4DF4">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6EE49154" w14:textId="77777777" w:rsidR="00A13076" w:rsidRPr="00DF05C5" w:rsidRDefault="00A13076" w:rsidP="00BB4DF4">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51A846B7" w14:textId="77777777" w:rsidR="00A13076" w:rsidRPr="00DF05C5" w:rsidRDefault="00A13076" w:rsidP="00BB4DF4">
            <w:pPr>
              <w:pStyle w:val="TableTextWhiteLeft10pt"/>
              <w:rPr>
                <w:color w:val="7FA841"/>
              </w:rPr>
            </w:pPr>
            <w:r w:rsidRPr="00DF05C5">
              <w:rPr>
                <w:color w:val="7FA841"/>
              </w:rPr>
              <w:t>Check-out</w:t>
            </w:r>
          </w:p>
        </w:tc>
      </w:tr>
      <w:tr w:rsidR="00A13076" w:rsidRPr="00F46EB4" w14:paraId="032B4895" w14:textId="77777777" w:rsidTr="00BB4DF4">
        <w:trPr>
          <w:trHeight w:val="392"/>
          <w:jc w:val="center"/>
        </w:trPr>
        <w:tc>
          <w:tcPr>
            <w:tcW w:w="935" w:type="dxa"/>
            <w:tcBorders>
              <w:right w:val="nil"/>
            </w:tcBorders>
            <w:shd w:val="clear" w:color="auto" w:fill="EAEAEA"/>
            <w:vAlign w:val="center"/>
          </w:tcPr>
          <w:p w14:paraId="063BFBD8" w14:textId="77777777" w:rsidR="00A13076" w:rsidRPr="00F46EB4" w:rsidRDefault="00A13076" w:rsidP="00BB4DF4"/>
        </w:tc>
        <w:tc>
          <w:tcPr>
            <w:tcW w:w="2269" w:type="dxa"/>
            <w:tcBorders>
              <w:left w:val="nil"/>
              <w:right w:val="nil"/>
            </w:tcBorders>
            <w:shd w:val="clear" w:color="auto" w:fill="EAEAEA"/>
            <w:vAlign w:val="center"/>
          </w:tcPr>
          <w:p w14:paraId="46394032" w14:textId="77777777" w:rsidR="00A13076" w:rsidRPr="003F2161" w:rsidRDefault="00A13076" w:rsidP="00BB4DF4">
            <w:pPr>
              <w:pStyle w:val="TableTextLeft10pt"/>
            </w:pPr>
            <w:r>
              <w:rPr>
                <w:color w:val="7FA841"/>
              </w:rPr>
              <w:t>Patio</w:t>
            </w:r>
          </w:p>
        </w:tc>
        <w:tc>
          <w:tcPr>
            <w:tcW w:w="3685" w:type="dxa"/>
            <w:tcBorders>
              <w:left w:val="nil"/>
              <w:right w:val="nil"/>
            </w:tcBorders>
            <w:shd w:val="clear" w:color="auto" w:fill="EAEAEA"/>
            <w:vAlign w:val="center"/>
          </w:tcPr>
          <w:p w14:paraId="1D6096E2" w14:textId="77777777" w:rsidR="00A13076" w:rsidRPr="003F2161" w:rsidRDefault="00A13076" w:rsidP="00BB4DF4">
            <w:pPr>
              <w:pStyle w:val="TableTextLeft10pt"/>
            </w:pPr>
          </w:p>
        </w:tc>
        <w:tc>
          <w:tcPr>
            <w:tcW w:w="3685" w:type="dxa"/>
            <w:tcBorders>
              <w:left w:val="nil"/>
              <w:right w:val="single" w:sz="4" w:space="0" w:color="000000"/>
            </w:tcBorders>
            <w:shd w:val="clear" w:color="auto" w:fill="EAEAEA"/>
            <w:vAlign w:val="center"/>
          </w:tcPr>
          <w:p w14:paraId="1D8911FA" w14:textId="77777777" w:rsidR="00A13076" w:rsidRPr="00F46EB4" w:rsidRDefault="00A13076" w:rsidP="00BB4DF4">
            <w:pPr>
              <w:pStyle w:val="TableTextLeft10pt"/>
            </w:pPr>
          </w:p>
        </w:tc>
        <w:tc>
          <w:tcPr>
            <w:tcW w:w="3685" w:type="dxa"/>
            <w:tcBorders>
              <w:left w:val="single" w:sz="4" w:space="0" w:color="000000"/>
            </w:tcBorders>
            <w:shd w:val="clear" w:color="auto" w:fill="EAEAEA"/>
            <w:vAlign w:val="center"/>
          </w:tcPr>
          <w:p w14:paraId="2E836E4D" w14:textId="77777777" w:rsidR="00A13076" w:rsidRPr="00F46EB4" w:rsidRDefault="00A13076" w:rsidP="00BB4DF4">
            <w:pPr>
              <w:pStyle w:val="TableTextLeft10pt"/>
            </w:pPr>
          </w:p>
        </w:tc>
      </w:tr>
      <w:tr w:rsidR="00A13076" w:rsidRPr="00F46EB4" w14:paraId="2751EEAD" w14:textId="77777777" w:rsidTr="00BB4DF4">
        <w:trPr>
          <w:trHeight w:val="392"/>
          <w:jc w:val="center"/>
        </w:trPr>
        <w:tc>
          <w:tcPr>
            <w:tcW w:w="935" w:type="dxa"/>
            <w:vAlign w:val="center"/>
          </w:tcPr>
          <w:p w14:paraId="2E8C2FFB" w14:textId="77777777" w:rsidR="00A13076" w:rsidRPr="00F17C6A" w:rsidRDefault="00A13076" w:rsidP="00BB4DF4">
            <w:pPr>
              <w:pStyle w:val="ReportListNumbers"/>
            </w:pPr>
          </w:p>
        </w:tc>
        <w:tc>
          <w:tcPr>
            <w:tcW w:w="2269" w:type="dxa"/>
          </w:tcPr>
          <w:p w14:paraId="53197E56" w14:textId="77777777" w:rsidR="00A13076" w:rsidRPr="003F2161" w:rsidRDefault="00A13076" w:rsidP="00BB4DF4">
            <w:pPr>
              <w:pStyle w:val="TableTextLeft10pt"/>
            </w:pPr>
            <w:r>
              <w:t>Flooring</w:t>
            </w:r>
          </w:p>
        </w:tc>
        <w:tc>
          <w:tcPr>
            <w:tcW w:w="3685" w:type="dxa"/>
          </w:tcPr>
          <w:p w14:paraId="14108508" w14:textId="77777777" w:rsidR="00A13076" w:rsidRDefault="00A13076" w:rsidP="00BB4DF4">
            <w:pPr>
              <w:pStyle w:val="TableTextLeft10pt"/>
              <w:rPr>
                <w:rFonts w:cstheme="minorHAnsi"/>
              </w:rPr>
            </w:pPr>
            <w:r>
              <w:rPr>
                <w:rFonts w:cstheme="minorHAnsi"/>
              </w:rPr>
              <w:t>Grey square concrete tiles</w:t>
            </w:r>
          </w:p>
          <w:p w14:paraId="58CC4AF0" w14:textId="77777777" w:rsidR="00A13076" w:rsidRDefault="00A13076" w:rsidP="00BB4DF4">
            <w:pPr>
              <w:pStyle w:val="TableTextLeft10pt"/>
              <w:rPr>
                <w:rFonts w:cstheme="minorHAnsi"/>
              </w:rPr>
            </w:pPr>
            <w:r>
              <w:rPr>
                <w:rFonts w:cstheme="minorHAnsi"/>
              </w:rPr>
              <w:t>White grout</w:t>
            </w:r>
          </w:p>
          <w:p w14:paraId="3063BA85" w14:textId="77777777" w:rsidR="00A13076" w:rsidRDefault="00A13076" w:rsidP="00BB4DF4">
            <w:pPr>
              <w:pStyle w:val="TableTextLeft10pt"/>
              <w:rPr>
                <w:rFonts w:cstheme="minorHAnsi"/>
              </w:rPr>
            </w:pPr>
            <w:r>
              <w:rPr>
                <w:rFonts w:cstheme="minorHAnsi"/>
              </w:rPr>
              <w:t>Tiled square access panel</w:t>
            </w:r>
          </w:p>
          <w:p w14:paraId="7CF75847" w14:textId="77777777" w:rsidR="00A13076" w:rsidRDefault="00A13076" w:rsidP="00BB4DF4">
            <w:pPr>
              <w:pStyle w:val="TableTextLeft10pt"/>
              <w:rPr>
                <w:rFonts w:cstheme="minorHAnsi"/>
              </w:rPr>
            </w:pPr>
          </w:p>
          <w:p w14:paraId="3802A570" w14:textId="77777777" w:rsidR="00A13076" w:rsidRDefault="00A13076" w:rsidP="00BB4DF4">
            <w:pPr>
              <w:pStyle w:val="TableTextLeft10pt"/>
              <w:rPr>
                <w:rFonts w:cstheme="minorHAnsi"/>
              </w:rPr>
            </w:pPr>
          </w:p>
          <w:p w14:paraId="58918716" w14:textId="77777777" w:rsidR="00A13076" w:rsidRPr="00475D27" w:rsidRDefault="00A13076" w:rsidP="00BB4DF4">
            <w:pPr>
              <w:pStyle w:val="TableTextLeft10pt"/>
              <w:rPr>
                <w:rFonts w:cstheme="minorHAnsi"/>
              </w:rPr>
            </w:pPr>
            <w:r>
              <w:rPr>
                <w:rFonts w:cstheme="minorHAnsi"/>
              </w:rPr>
              <w:t>Black rectangular drain</w:t>
            </w:r>
          </w:p>
        </w:tc>
        <w:tc>
          <w:tcPr>
            <w:tcW w:w="3685" w:type="dxa"/>
            <w:tcBorders>
              <w:right w:val="single" w:sz="4" w:space="0" w:color="000000"/>
            </w:tcBorders>
          </w:tcPr>
          <w:p w14:paraId="61F8492E" w14:textId="77777777" w:rsidR="00A13076" w:rsidRDefault="00A13076" w:rsidP="00BB4DF4">
            <w:pPr>
              <w:pStyle w:val="TableTextLeft10pt"/>
              <w:rPr>
                <w:rFonts w:cstheme="minorHAnsi"/>
              </w:rPr>
            </w:pPr>
            <w:r>
              <w:rPr>
                <w:rFonts w:cstheme="minorHAnsi"/>
              </w:rPr>
              <w:t>Good used order</w:t>
            </w:r>
          </w:p>
          <w:p w14:paraId="0D1C6306" w14:textId="77777777" w:rsidR="00A13076" w:rsidRDefault="00A13076" w:rsidP="00BB4DF4">
            <w:pPr>
              <w:pStyle w:val="TableTextLeft10pt"/>
              <w:rPr>
                <w:rFonts w:cstheme="minorHAnsi"/>
              </w:rPr>
            </w:pPr>
            <w:r>
              <w:rPr>
                <w:rFonts w:cstheme="minorHAnsi"/>
              </w:rPr>
              <w:t>Dusty and recent sand covering</w:t>
            </w:r>
          </w:p>
          <w:p w14:paraId="150F9395" w14:textId="77777777" w:rsidR="00A13076" w:rsidRDefault="00A13076" w:rsidP="00BB4DF4">
            <w:pPr>
              <w:pStyle w:val="TableTextLeft10pt"/>
              <w:rPr>
                <w:rFonts w:cstheme="minorHAnsi"/>
              </w:rPr>
            </w:pPr>
            <w:r>
              <w:rPr>
                <w:rFonts w:cstheme="minorHAnsi"/>
              </w:rPr>
              <w:t>Dusty</w:t>
            </w:r>
          </w:p>
          <w:p w14:paraId="119D69AA" w14:textId="77777777" w:rsidR="00A13076" w:rsidRDefault="00A13076" w:rsidP="00BB4DF4">
            <w:pPr>
              <w:pStyle w:val="TableTextLeft10pt"/>
              <w:rPr>
                <w:rFonts w:cstheme="minorHAnsi"/>
              </w:rPr>
            </w:pPr>
            <w:r>
              <w:rPr>
                <w:rFonts w:cstheme="minorHAnsi"/>
              </w:rPr>
              <w:t>Sand covering</w:t>
            </w:r>
          </w:p>
          <w:p w14:paraId="5EEB4A84" w14:textId="77777777" w:rsidR="00A13076" w:rsidRDefault="00A13076" w:rsidP="00BB4DF4">
            <w:pPr>
              <w:pStyle w:val="TableTextLeft10pt"/>
              <w:rPr>
                <w:rFonts w:cstheme="minorHAnsi"/>
              </w:rPr>
            </w:pPr>
            <w:r>
              <w:rPr>
                <w:rFonts w:cstheme="minorHAnsi"/>
              </w:rPr>
              <w:t>Interior not inspected</w:t>
            </w:r>
          </w:p>
          <w:p w14:paraId="039686CB" w14:textId="77777777" w:rsidR="00A13076" w:rsidRDefault="00A13076" w:rsidP="00BB4DF4">
            <w:pPr>
              <w:pStyle w:val="TableTextLeft10pt"/>
              <w:rPr>
                <w:rFonts w:cstheme="minorHAnsi"/>
              </w:rPr>
            </w:pPr>
            <w:r>
              <w:rPr>
                <w:rFonts w:cstheme="minorHAnsi"/>
              </w:rPr>
              <w:t>Ingrained dust</w:t>
            </w:r>
          </w:p>
          <w:p w14:paraId="40BDCF3F" w14:textId="77777777" w:rsidR="00A13076" w:rsidRPr="00475D27" w:rsidRDefault="00A13076" w:rsidP="00BB4DF4">
            <w:pPr>
              <w:pStyle w:val="TableTextLeft10pt"/>
              <w:rPr>
                <w:rFonts w:cstheme="minorHAnsi"/>
              </w:rPr>
            </w:pPr>
            <w:r>
              <w:rPr>
                <w:rFonts w:cstheme="minorHAnsi"/>
              </w:rPr>
              <w:t>Paint marks</w:t>
            </w:r>
          </w:p>
        </w:tc>
        <w:tc>
          <w:tcPr>
            <w:tcW w:w="3685" w:type="dxa"/>
            <w:tcBorders>
              <w:left w:val="single" w:sz="4" w:space="0" w:color="000000"/>
            </w:tcBorders>
          </w:tcPr>
          <w:p w14:paraId="4CC471E3"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A13076" w:rsidRPr="00F46EB4" w14:paraId="4F8BF561" w14:textId="77777777" w:rsidTr="00BB4DF4">
        <w:trPr>
          <w:trHeight w:val="392"/>
          <w:jc w:val="center"/>
        </w:trPr>
        <w:tc>
          <w:tcPr>
            <w:tcW w:w="935" w:type="dxa"/>
            <w:vAlign w:val="center"/>
          </w:tcPr>
          <w:p w14:paraId="0D3E3B31" w14:textId="77777777" w:rsidR="00A13076" w:rsidRPr="00F17C6A" w:rsidRDefault="00A13076" w:rsidP="00BB4DF4">
            <w:pPr>
              <w:pStyle w:val="ReportListNumbers"/>
            </w:pPr>
          </w:p>
        </w:tc>
        <w:tc>
          <w:tcPr>
            <w:tcW w:w="2269" w:type="dxa"/>
          </w:tcPr>
          <w:p w14:paraId="27718033" w14:textId="77777777" w:rsidR="00A13076" w:rsidRPr="003F2161" w:rsidRDefault="00A13076" w:rsidP="00BB4DF4">
            <w:pPr>
              <w:pStyle w:val="TableTextLeft10pt"/>
            </w:pPr>
            <w:r>
              <w:t>Walls</w:t>
            </w:r>
          </w:p>
        </w:tc>
        <w:tc>
          <w:tcPr>
            <w:tcW w:w="3685" w:type="dxa"/>
          </w:tcPr>
          <w:p w14:paraId="484FDD3F" w14:textId="77777777" w:rsidR="00A13076" w:rsidRPr="00475D27" w:rsidRDefault="00A13076" w:rsidP="00BB4DF4">
            <w:pPr>
              <w:pStyle w:val="TableTextLeft10pt"/>
              <w:rPr>
                <w:rFonts w:cstheme="minorHAnsi"/>
              </w:rPr>
            </w:pPr>
            <w:r>
              <w:rPr>
                <w:rFonts w:cstheme="minorHAnsi"/>
              </w:rPr>
              <w:t>White painted</w:t>
            </w:r>
          </w:p>
        </w:tc>
        <w:tc>
          <w:tcPr>
            <w:tcW w:w="3685" w:type="dxa"/>
            <w:tcBorders>
              <w:right w:val="single" w:sz="4" w:space="0" w:color="000000"/>
            </w:tcBorders>
          </w:tcPr>
          <w:p w14:paraId="3AE7A6FC" w14:textId="77777777" w:rsidR="00A13076" w:rsidRDefault="00A13076" w:rsidP="00BB4DF4">
            <w:pPr>
              <w:pStyle w:val="TableTextLeft10pt"/>
              <w:rPr>
                <w:rFonts w:cstheme="minorHAnsi"/>
              </w:rPr>
            </w:pPr>
            <w:r>
              <w:rPr>
                <w:rFonts w:cstheme="minorHAnsi"/>
              </w:rPr>
              <w:t>Freshly painted, March 2022</w:t>
            </w:r>
          </w:p>
          <w:p w14:paraId="63FDD701" w14:textId="77777777" w:rsidR="00A13076" w:rsidRDefault="00A13076" w:rsidP="00BB4DF4">
            <w:pPr>
              <w:pStyle w:val="TableTextLeft10pt"/>
              <w:rPr>
                <w:rFonts w:cstheme="minorHAnsi"/>
              </w:rPr>
            </w:pPr>
            <w:r>
              <w:rPr>
                <w:rFonts w:cstheme="minorHAnsi"/>
              </w:rPr>
              <w:t>Painted over defects</w:t>
            </w:r>
          </w:p>
          <w:p w14:paraId="1C2E29D1" w14:textId="77777777" w:rsidR="00A13076" w:rsidRPr="00475D27" w:rsidRDefault="00A13076" w:rsidP="00BB4DF4">
            <w:pPr>
              <w:pStyle w:val="TableTextLeft10pt"/>
              <w:rPr>
                <w:rFonts w:cstheme="minorHAnsi"/>
              </w:rPr>
            </w:pPr>
            <w:r>
              <w:rPr>
                <w:rFonts w:cstheme="minorHAnsi"/>
              </w:rPr>
              <w:t>Dusty and cobwebs</w:t>
            </w:r>
          </w:p>
        </w:tc>
        <w:tc>
          <w:tcPr>
            <w:tcW w:w="3685" w:type="dxa"/>
            <w:tcBorders>
              <w:left w:val="single" w:sz="4" w:space="0" w:color="000000"/>
            </w:tcBorders>
          </w:tcPr>
          <w:p w14:paraId="3206F258" w14:textId="77777777" w:rsidR="00A13076" w:rsidRPr="00475D27" w:rsidRDefault="0087540B" w:rsidP="00BB4DF4">
            <w:pPr>
              <w:pStyle w:val="TableTextLeft10pt"/>
              <w:rPr>
                <w:rFonts w:cstheme="minorHAnsi"/>
              </w:rPr>
            </w:pPr>
            <w:r>
              <w:rPr>
                <w:rFonts w:cstheme="minorHAnsi"/>
              </w:rPr>
              <w:t>Dusty and cobwebs as noted on inventory at start of tenancy</w:t>
            </w:r>
          </w:p>
        </w:tc>
      </w:tr>
      <w:tr w:rsidR="00A13076" w:rsidRPr="00F46EB4" w14:paraId="57F0E284" w14:textId="77777777" w:rsidTr="00BB4DF4">
        <w:trPr>
          <w:trHeight w:val="392"/>
          <w:jc w:val="center"/>
        </w:trPr>
        <w:tc>
          <w:tcPr>
            <w:tcW w:w="935" w:type="dxa"/>
            <w:vAlign w:val="center"/>
          </w:tcPr>
          <w:p w14:paraId="47517B28" w14:textId="77777777" w:rsidR="00A13076" w:rsidRPr="00F17C6A" w:rsidRDefault="00A13076" w:rsidP="00BB4DF4">
            <w:pPr>
              <w:pStyle w:val="ReportListNumbers"/>
            </w:pPr>
          </w:p>
        </w:tc>
        <w:tc>
          <w:tcPr>
            <w:tcW w:w="2269" w:type="dxa"/>
          </w:tcPr>
          <w:p w14:paraId="1BEE7D1C" w14:textId="77777777" w:rsidR="00A13076" w:rsidRPr="003F2161" w:rsidRDefault="00A13076" w:rsidP="00BB4DF4">
            <w:pPr>
              <w:pStyle w:val="TableTextLeft10pt"/>
            </w:pPr>
            <w:r>
              <w:t>Ceiling</w:t>
            </w:r>
          </w:p>
        </w:tc>
        <w:tc>
          <w:tcPr>
            <w:tcW w:w="3685" w:type="dxa"/>
          </w:tcPr>
          <w:p w14:paraId="27424AE7" w14:textId="77777777" w:rsidR="00A13076" w:rsidRDefault="00A13076" w:rsidP="00BB4DF4">
            <w:pPr>
              <w:pStyle w:val="TableTextLeft10pt"/>
              <w:rPr>
                <w:rFonts w:cstheme="minorHAnsi"/>
              </w:rPr>
            </w:pPr>
            <w:r>
              <w:rPr>
                <w:rFonts w:cstheme="minorHAnsi"/>
              </w:rPr>
              <w:t>Underside of glass panels to roof terrace</w:t>
            </w:r>
          </w:p>
          <w:p w14:paraId="35404E72" w14:textId="77777777" w:rsidR="00A13076" w:rsidRPr="00475D27" w:rsidRDefault="00A13076" w:rsidP="00BB4DF4">
            <w:pPr>
              <w:pStyle w:val="TableTextLeft10pt"/>
              <w:rPr>
                <w:rFonts w:cstheme="minorHAnsi"/>
              </w:rPr>
            </w:pPr>
            <w:r>
              <w:rPr>
                <w:rFonts w:cstheme="minorHAnsi"/>
              </w:rPr>
              <w:t>White painted metal supports</w:t>
            </w:r>
          </w:p>
        </w:tc>
        <w:tc>
          <w:tcPr>
            <w:tcW w:w="3685" w:type="dxa"/>
            <w:tcBorders>
              <w:right w:val="single" w:sz="4" w:space="0" w:color="000000"/>
            </w:tcBorders>
          </w:tcPr>
          <w:p w14:paraId="7F0E2CAC" w14:textId="77777777" w:rsidR="00A13076" w:rsidRDefault="00A13076" w:rsidP="00BB4DF4">
            <w:pPr>
              <w:pStyle w:val="TableTextLeft10pt"/>
              <w:rPr>
                <w:rFonts w:cstheme="minorHAnsi"/>
              </w:rPr>
            </w:pPr>
            <w:r>
              <w:rPr>
                <w:rFonts w:cstheme="minorHAnsi"/>
              </w:rPr>
              <w:t>Glass dusty and smeary</w:t>
            </w:r>
          </w:p>
          <w:p w14:paraId="5DD4CAB4" w14:textId="77777777" w:rsidR="00A13076" w:rsidRDefault="00A13076" w:rsidP="00BB4DF4">
            <w:pPr>
              <w:pStyle w:val="TableTextLeft10pt"/>
              <w:rPr>
                <w:rFonts w:cstheme="minorHAnsi"/>
              </w:rPr>
            </w:pPr>
            <w:r>
              <w:rPr>
                <w:rFonts w:cstheme="minorHAnsi"/>
              </w:rPr>
              <w:t>Freshly painted, March 2022</w:t>
            </w:r>
          </w:p>
          <w:p w14:paraId="47713DEC" w14:textId="77777777" w:rsidR="00A13076" w:rsidRPr="00475D27" w:rsidRDefault="00A13076" w:rsidP="00BB4DF4">
            <w:pPr>
              <w:pStyle w:val="TableTextLeft10pt"/>
              <w:rPr>
                <w:rFonts w:cstheme="minorHAnsi"/>
              </w:rPr>
            </w:pPr>
            <w:r>
              <w:rPr>
                <w:rFonts w:cstheme="minorHAnsi"/>
              </w:rPr>
              <w:t>Some cobwebs</w:t>
            </w:r>
          </w:p>
        </w:tc>
        <w:tc>
          <w:tcPr>
            <w:tcW w:w="3685" w:type="dxa"/>
            <w:tcBorders>
              <w:left w:val="single" w:sz="4" w:space="0" w:color="000000"/>
            </w:tcBorders>
          </w:tcPr>
          <w:p w14:paraId="5E615B1A" w14:textId="77777777" w:rsidR="00A13076" w:rsidRPr="00475D27" w:rsidRDefault="0087540B" w:rsidP="00BB4DF4">
            <w:pPr>
              <w:pStyle w:val="TableTextLeft10pt"/>
              <w:rPr>
                <w:rFonts w:cstheme="minorHAnsi"/>
              </w:rPr>
            </w:pPr>
            <w:r>
              <w:rPr>
                <w:rFonts w:cstheme="minorHAnsi"/>
              </w:rPr>
              <w:t>White scale mark</w:t>
            </w:r>
            <w:r w:rsidR="00DC517C">
              <w:rPr>
                <w:rFonts w:cstheme="minorHAnsi"/>
              </w:rPr>
              <w:t>s</w:t>
            </w:r>
            <w:r>
              <w:rPr>
                <w:rFonts w:cstheme="minorHAnsi"/>
              </w:rPr>
              <w:t xml:space="preserve"> seen, requires clean</w:t>
            </w:r>
          </w:p>
        </w:tc>
      </w:tr>
      <w:tr w:rsidR="00A13076" w:rsidRPr="00F46EB4" w14:paraId="11C22715" w14:textId="77777777" w:rsidTr="00BB4DF4">
        <w:trPr>
          <w:trHeight w:val="392"/>
          <w:jc w:val="center"/>
        </w:trPr>
        <w:tc>
          <w:tcPr>
            <w:tcW w:w="935" w:type="dxa"/>
            <w:vAlign w:val="center"/>
          </w:tcPr>
          <w:p w14:paraId="4F2EB546" w14:textId="77777777" w:rsidR="00A13076" w:rsidRPr="00F17C6A" w:rsidRDefault="00A13076" w:rsidP="00BB4DF4">
            <w:pPr>
              <w:pStyle w:val="ReportListNumbers"/>
            </w:pPr>
          </w:p>
        </w:tc>
        <w:tc>
          <w:tcPr>
            <w:tcW w:w="2269" w:type="dxa"/>
          </w:tcPr>
          <w:p w14:paraId="4DED17AB" w14:textId="77777777" w:rsidR="00A13076" w:rsidRPr="003F2161" w:rsidRDefault="00A13076" w:rsidP="00BB4DF4">
            <w:pPr>
              <w:pStyle w:val="TableTextLeft10pt"/>
            </w:pPr>
            <w:r>
              <w:t>Tap</w:t>
            </w:r>
          </w:p>
        </w:tc>
        <w:tc>
          <w:tcPr>
            <w:tcW w:w="3685" w:type="dxa"/>
          </w:tcPr>
          <w:p w14:paraId="1BB1E1C7" w14:textId="77777777" w:rsidR="00A13076" w:rsidRPr="00475D27" w:rsidRDefault="00A13076" w:rsidP="00BB4DF4">
            <w:pPr>
              <w:pStyle w:val="TableTextLeft10pt"/>
              <w:rPr>
                <w:rFonts w:cstheme="minorHAnsi"/>
              </w:rPr>
            </w:pPr>
            <w:r>
              <w:rPr>
                <w:rFonts w:cstheme="minorHAnsi"/>
              </w:rPr>
              <w:t>Wall mounted garden tap with yellow nozzle</w:t>
            </w:r>
          </w:p>
        </w:tc>
        <w:tc>
          <w:tcPr>
            <w:tcW w:w="3685" w:type="dxa"/>
            <w:tcBorders>
              <w:right w:val="single" w:sz="4" w:space="0" w:color="000000"/>
            </w:tcBorders>
          </w:tcPr>
          <w:p w14:paraId="122F3CED" w14:textId="77777777" w:rsidR="00A13076" w:rsidRPr="00475D27" w:rsidRDefault="00A13076" w:rsidP="00BB4DF4">
            <w:pPr>
              <w:pStyle w:val="TableTextLeft10pt"/>
              <w:rPr>
                <w:rFonts w:cstheme="minorHAnsi"/>
              </w:rPr>
            </w:pPr>
            <w:r>
              <w:rPr>
                <w:rFonts w:cstheme="minorHAnsi"/>
              </w:rPr>
              <w:t>Paint marked</w:t>
            </w:r>
          </w:p>
        </w:tc>
        <w:tc>
          <w:tcPr>
            <w:tcW w:w="3685" w:type="dxa"/>
            <w:tcBorders>
              <w:left w:val="single" w:sz="4" w:space="0" w:color="000000"/>
            </w:tcBorders>
          </w:tcPr>
          <w:p w14:paraId="39411B54"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A13076" w:rsidRPr="00F46EB4" w14:paraId="6348F616" w14:textId="77777777" w:rsidTr="00BB4DF4">
        <w:trPr>
          <w:trHeight w:val="392"/>
          <w:jc w:val="center"/>
        </w:trPr>
        <w:tc>
          <w:tcPr>
            <w:tcW w:w="935" w:type="dxa"/>
            <w:vAlign w:val="center"/>
          </w:tcPr>
          <w:p w14:paraId="606201A1" w14:textId="77777777" w:rsidR="00A13076" w:rsidRPr="00F17C6A" w:rsidRDefault="00A13076" w:rsidP="00BB4DF4">
            <w:pPr>
              <w:pStyle w:val="ReportListNumbers"/>
            </w:pPr>
          </w:p>
        </w:tc>
        <w:tc>
          <w:tcPr>
            <w:tcW w:w="2269" w:type="dxa"/>
          </w:tcPr>
          <w:p w14:paraId="2AE575C0" w14:textId="77777777" w:rsidR="00A13076" w:rsidRPr="003F2161" w:rsidRDefault="00A13076" w:rsidP="00BB4DF4">
            <w:pPr>
              <w:pStyle w:val="TableTextLeft10pt"/>
            </w:pPr>
            <w:r>
              <w:t>Keys</w:t>
            </w:r>
          </w:p>
        </w:tc>
        <w:tc>
          <w:tcPr>
            <w:tcW w:w="3685" w:type="dxa"/>
          </w:tcPr>
          <w:p w14:paraId="3FE30EAE" w14:textId="77777777" w:rsidR="00A13076" w:rsidRPr="00475D27" w:rsidRDefault="00A13076" w:rsidP="00BB4DF4">
            <w:pPr>
              <w:pStyle w:val="TableTextLeft10pt"/>
              <w:rPr>
                <w:rFonts w:cstheme="minorHAnsi"/>
              </w:rPr>
            </w:pPr>
            <w:r>
              <w:rPr>
                <w:rFonts w:cstheme="minorHAnsi"/>
              </w:rPr>
              <w:t>2 x black T-bar keys</w:t>
            </w:r>
          </w:p>
        </w:tc>
        <w:tc>
          <w:tcPr>
            <w:tcW w:w="3685" w:type="dxa"/>
            <w:tcBorders>
              <w:right w:val="single" w:sz="4" w:space="0" w:color="000000"/>
            </w:tcBorders>
          </w:tcPr>
          <w:p w14:paraId="04B71171" w14:textId="77777777" w:rsidR="00A13076" w:rsidRPr="00475D27" w:rsidRDefault="00A13076" w:rsidP="00BB4DF4">
            <w:pPr>
              <w:pStyle w:val="TableTextLeft10pt"/>
              <w:rPr>
                <w:rFonts w:cstheme="minorHAnsi"/>
              </w:rPr>
            </w:pPr>
            <w:r>
              <w:rPr>
                <w:rFonts w:cstheme="minorHAnsi"/>
              </w:rPr>
              <w:t>Tied with blue cord underneath pipework</w:t>
            </w:r>
          </w:p>
        </w:tc>
        <w:tc>
          <w:tcPr>
            <w:tcW w:w="3685" w:type="dxa"/>
            <w:tcBorders>
              <w:left w:val="single" w:sz="4" w:space="0" w:color="000000"/>
            </w:tcBorders>
          </w:tcPr>
          <w:p w14:paraId="7E24C28F" w14:textId="77777777" w:rsidR="00A13076" w:rsidRPr="00475D27" w:rsidRDefault="0087540B" w:rsidP="00BB4DF4">
            <w:pPr>
              <w:pStyle w:val="TableTextLeft10pt"/>
              <w:rPr>
                <w:rFonts w:cstheme="minorHAnsi"/>
              </w:rPr>
            </w:pPr>
            <w:r w:rsidRPr="00116A53">
              <w:rPr>
                <w:color w:val="0070C0"/>
                <w:szCs w:val="21"/>
              </w:rPr>
              <w:sym w:font="Wingdings" w:char="F0FC"/>
            </w:r>
          </w:p>
        </w:tc>
      </w:tr>
      <w:tr w:rsidR="0087540B" w:rsidRPr="00F46EB4" w14:paraId="58A687A3" w14:textId="77777777" w:rsidTr="00BB4DF4">
        <w:trPr>
          <w:trHeight w:val="392"/>
          <w:jc w:val="center"/>
        </w:trPr>
        <w:tc>
          <w:tcPr>
            <w:tcW w:w="935" w:type="dxa"/>
            <w:vAlign w:val="center"/>
          </w:tcPr>
          <w:p w14:paraId="011599DD" w14:textId="77777777" w:rsidR="0087540B" w:rsidRPr="00F17C6A" w:rsidRDefault="0087540B" w:rsidP="0087540B">
            <w:pPr>
              <w:pStyle w:val="ReportListNumbers"/>
              <w:numPr>
                <w:ilvl w:val="0"/>
                <w:numId w:val="0"/>
              </w:numPr>
              <w:ind w:left="928"/>
            </w:pPr>
          </w:p>
        </w:tc>
        <w:tc>
          <w:tcPr>
            <w:tcW w:w="2269" w:type="dxa"/>
          </w:tcPr>
          <w:p w14:paraId="34BC6E08" w14:textId="77777777" w:rsidR="0087540B" w:rsidRDefault="0087540B" w:rsidP="00BB4DF4">
            <w:pPr>
              <w:pStyle w:val="TableTextLeft10pt"/>
            </w:pPr>
          </w:p>
        </w:tc>
        <w:tc>
          <w:tcPr>
            <w:tcW w:w="3685" w:type="dxa"/>
          </w:tcPr>
          <w:p w14:paraId="3BD5EBF8" w14:textId="77777777" w:rsidR="0087540B" w:rsidRDefault="0087540B" w:rsidP="00BB4DF4">
            <w:pPr>
              <w:pStyle w:val="TableTextLeft10pt"/>
              <w:rPr>
                <w:rFonts w:cstheme="minorHAnsi"/>
              </w:rPr>
            </w:pPr>
          </w:p>
        </w:tc>
        <w:tc>
          <w:tcPr>
            <w:tcW w:w="3685" w:type="dxa"/>
            <w:tcBorders>
              <w:right w:val="single" w:sz="4" w:space="0" w:color="000000"/>
            </w:tcBorders>
          </w:tcPr>
          <w:p w14:paraId="18CA5DE1" w14:textId="77777777" w:rsidR="0087540B" w:rsidRDefault="0087540B" w:rsidP="00BB4DF4">
            <w:pPr>
              <w:pStyle w:val="TableTextLeft10pt"/>
              <w:rPr>
                <w:rFonts w:cstheme="minorHAnsi"/>
              </w:rPr>
            </w:pPr>
          </w:p>
        </w:tc>
        <w:tc>
          <w:tcPr>
            <w:tcW w:w="3685" w:type="dxa"/>
            <w:tcBorders>
              <w:left w:val="single" w:sz="4" w:space="0" w:color="000000"/>
            </w:tcBorders>
          </w:tcPr>
          <w:p w14:paraId="26803531" w14:textId="77777777" w:rsidR="0087540B" w:rsidRPr="0087540B" w:rsidRDefault="0087540B" w:rsidP="00BB4DF4">
            <w:pPr>
              <w:pStyle w:val="TableTextLeft10pt"/>
              <w:rPr>
                <w:rFonts w:cstheme="minorHAnsi"/>
                <w:b/>
                <w:u w:val="single"/>
              </w:rPr>
            </w:pPr>
            <w:r w:rsidRPr="0087540B">
              <w:rPr>
                <w:rFonts w:cstheme="minorHAnsi"/>
                <w:b/>
                <w:u w:val="single"/>
              </w:rPr>
              <w:t>ADDITIONAL ITEMS:</w:t>
            </w:r>
          </w:p>
          <w:p w14:paraId="1F8551F9" w14:textId="77777777" w:rsidR="0087540B" w:rsidRPr="00475D27" w:rsidRDefault="00DC517C" w:rsidP="00DC517C">
            <w:pPr>
              <w:pStyle w:val="TableTextLeft10pt"/>
              <w:rPr>
                <w:rFonts w:cstheme="minorHAnsi"/>
              </w:rPr>
            </w:pPr>
            <w:r>
              <w:rPr>
                <w:rFonts w:cstheme="minorHAnsi"/>
              </w:rPr>
              <w:t>D</w:t>
            </w:r>
            <w:r w:rsidR="0087540B">
              <w:rPr>
                <w:rFonts w:cstheme="minorHAnsi"/>
              </w:rPr>
              <w:t>eck chair</w:t>
            </w:r>
          </w:p>
        </w:tc>
      </w:tr>
    </w:tbl>
    <w:p w14:paraId="07AE4B50" w14:textId="77777777" w:rsidR="00A13076" w:rsidRDefault="00A13076" w:rsidP="00A13076">
      <w:r>
        <w:br w:type="page"/>
      </w:r>
    </w:p>
    <w:p w14:paraId="448C0066" w14:textId="77777777" w:rsidR="00A13076" w:rsidRPr="00DF05C5" w:rsidRDefault="00A13076" w:rsidP="00A13076">
      <w:pPr>
        <w:pStyle w:val="Head1Red12ptLeft"/>
        <w:rPr>
          <w:color w:val="7FA841"/>
        </w:rPr>
      </w:pPr>
      <w:bookmarkStart w:id="49" w:name="_Toc197392028"/>
      <w:r>
        <w:rPr>
          <w:color w:val="7FA841"/>
        </w:rPr>
        <w:lastRenderedPageBreak/>
        <w:t xml:space="preserve">Patio </w:t>
      </w:r>
      <w:r w:rsidRPr="00DF05C5">
        <w:rPr>
          <w:color w:val="7FA841"/>
        </w:rPr>
        <w:t>Photos</w:t>
      </w:r>
      <w:bookmarkEnd w:id="49"/>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778"/>
      </w:tblGrid>
      <w:tr w:rsidR="004949EC" w14:paraId="5D90AE62" w14:textId="77777777" w:rsidTr="00D016C1">
        <w:trPr>
          <w:trHeight w:val="209"/>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9F815B5" w14:textId="77777777" w:rsidR="004949EC" w:rsidRPr="00E90287" w:rsidRDefault="004949EC" w:rsidP="00D016C1">
            <w:pPr>
              <w:spacing w:line="290" w:lineRule="atLeast"/>
              <w:jc w:val="center"/>
              <w:rPr>
                <w:b/>
                <w:color w:val="7FA841"/>
                <w:szCs w:val="21"/>
              </w:rPr>
            </w:pPr>
            <w:r>
              <w:rPr>
                <w:b/>
                <w:color w:val="7FA841"/>
                <w:szCs w:val="21"/>
              </w:rPr>
              <w:t>Patio additional deck chair to far end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D6593A0" w14:textId="77777777" w:rsidR="004949EC" w:rsidRPr="00E90287" w:rsidRDefault="004949EC" w:rsidP="00D016C1">
            <w:pPr>
              <w:spacing w:line="290" w:lineRule="atLeast"/>
              <w:jc w:val="center"/>
              <w:rPr>
                <w:b/>
                <w:color w:val="7FA841"/>
                <w:szCs w:val="21"/>
              </w:rPr>
            </w:pPr>
            <w:r>
              <w:rPr>
                <w:b/>
                <w:color w:val="7FA841"/>
                <w:szCs w:val="21"/>
              </w:rPr>
              <w:t>Patio</w:t>
            </w:r>
          </w:p>
        </w:tc>
        <w:tc>
          <w:tcPr>
            <w:tcW w:w="4778" w:type="dxa"/>
            <w:tcBorders>
              <w:top w:val="single" w:sz="4" w:space="0" w:color="auto"/>
              <w:left w:val="single" w:sz="4" w:space="0" w:color="auto"/>
              <w:bottom w:val="single" w:sz="4" w:space="0" w:color="auto"/>
              <w:right w:val="single" w:sz="4" w:space="0" w:color="auto"/>
            </w:tcBorders>
            <w:shd w:val="clear" w:color="auto" w:fill="E7E6E6"/>
            <w:vAlign w:val="center"/>
          </w:tcPr>
          <w:p w14:paraId="4CDD36EB" w14:textId="77777777" w:rsidR="004949EC" w:rsidRPr="00E90287" w:rsidRDefault="004949EC" w:rsidP="00D016C1">
            <w:pPr>
              <w:spacing w:line="290" w:lineRule="atLeast"/>
              <w:jc w:val="center"/>
              <w:rPr>
                <w:b/>
                <w:color w:val="7FA841"/>
                <w:szCs w:val="21"/>
              </w:rPr>
            </w:pPr>
            <w:r>
              <w:rPr>
                <w:b/>
                <w:color w:val="7FA841"/>
                <w:szCs w:val="21"/>
              </w:rPr>
              <w:t>Patio glass panels above white scaled</w:t>
            </w:r>
          </w:p>
        </w:tc>
      </w:tr>
      <w:tr w:rsidR="004949EC" w14:paraId="02C8D2BB" w14:textId="77777777" w:rsidTr="00D016C1">
        <w:trPr>
          <w:trHeight w:val="4428"/>
        </w:trPr>
        <w:tc>
          <w:tcPr>
            <w:tcW w:w="4901" w:type="dxa"/>
            <w:tcBorders>
              <w:top w:val="single" w:sz="4" w:space="0" w:color="auto"/>
              <w:left w:val="single" w:sz="4" w:space="0" w:color="auto"/>
              <w:bottom w:val="single" w:sz="4" w:space="0" w:color="auto"/>
              <w:right w:val="single" w:sz="4" w:space="0" w:color="auto"/>
            </w:tcBorders>
            <w:vAlign w:val="center"/>
          </w:tcPr>
          <w:p w14:paraId="127EDDB7" w14:textId="77777777" w:rsidR="004949EC" w:rsidRDefault="004949EC" w:rsidP="00D016C1">
            <w:pPr>
              <w:spacing w:line="290" w:lineRule="atLeast"/>
              <w:jc w:val="center"/>
              <w:rPr>
                <w:szCs w:val="21"/>
              </w:rPr>
            </w:pPr>
            <w:r w:rsidRPr="0091580D">
              <w:rPr>
                <w:noProof/>
                <w:szCs w:val="21"/>
                <w:lang w:eastAsia="en-GB"/>
              </w:rPr>
              <w:drawing>
                <wp:inline distT="0" distB="0" distL="0" distR="0" wp14:anchorId="16C24B54" wp14:editId="36D09907">
                  <wp:extent cx="2790825" cy="2095500"/>
                  <wp:effectExtent l="0" t="0" r="0" b="0"/>
                  <wp:docPr id="539" name="Picture 539" descr="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43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901" w:type="dxa"/>
            <w:tcBorders>
              <w:top w:val="single" w:sz="4" w:space="0" w:color="auto"/>
              <w:left w:val="single" w:sz="4" w:space="0" w:color="auto"/>
              <w:bottom w:val="single" w:sz="4" w:space="0" w:color="auto"/>
              <w:right w:val="single" w:sz="4" w:space="0" w:color="auto"/>
            </w:tcBorders>
            <w:vAlign w:val="center"/>
          </w:tcPr>
          <w:p w14:paraId="280C6F7A" w14:textId="77777777" w:rsidR="004949EC" w:rsidRDefault="004949EC" w:rsidP="00D016C1">
            <w:pPr>
              <w:spacing w:line="290" w:lineRule="atLeast"/>
              <w:jc w:val="center"/>
              <w:rPr>
                <w:szCs w:val="21"/>
              </w:rPr>
            </w:pPr>
            <w:r w:rsidRPr="0091580D">
              <w:rPr>
                <w:noProof/>
                <w:szCs w:val="21"/>
                <w:lang w:eastAsia="en-GB"/>
              </w:rPr>
              <w:drawing>
                <wp:inline distT="0" distB="0" distL="0" distR="0" wp14:anchorId="7B8B6E44" wp14:editId="2F1226E8">
                  <wp:extent cx="2790825" cy="2095500"/>
                  <wp:effectExtent l="0" t="0" r="0" b="0"/>
                  <wp:docPr id="538" name="Picture 538" descr="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44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778" w:type="dxa"/>
            <w:tcBorders>
              <w:top w:val="single" w:sz="4" w:space="0" w:color="auto"/>
              <w:left w:val="single" w:sz="4" w:space="0" w:color="auto"/>
              <w:bottom w:val="single" w:sz="4" w:space="0" w:color="auto"/>
              <w:right w:val="single" w:sz="4" w:space="0" w:color="auto"/>
            </w:tcBorders>
            <w:vAlign w:val="center"/>
          </w:tcPr>
          <w:p w14:paraId="001D656E" w14:textId="77777777" w:rsidR="004949EC" w:rsidRDefault="004949EC" w:rsidP="00D016C1">
            <w:pPr>
              <w:spacing w:line="290" w:lineRule="atLeast"/>
              <w:jc w:val="center"/>
              <w:rPr>
                <w:szCs w:val="21"/>
              </w:rPr>
            </w:pPr>
            <w:r w:rsidRPr="0091580D">
              <w:rPr>
                <w:noProof/>
                <w:szCs w:val="21"/>
                <w:lang w:eastAsia="en-GB"/>
              </w:rPr>
              <w:drawing>
                <wp:inline distT="0" distB="0" distL="0" distR="0" wp14:anchorId="666B6407" wp14:editId="40E940E7">
                  <wp:extent cx="2790825" cy="2095500"/>
                  <wp:effectExtent l="0" t="0" r="0" b="0"/>
                  <wp:docPr id="537" name="Picture 537"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44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bl>
    <w:p w14:paraId="6D48F206" w14:textId="77777777" w:rsidR="00A13076" w:rsidRDefault="00A13076" w:rsidP="00A13076"/>
    <w:p w14:paraId="2279D132" w14:textId="77777777" w:rsidR="00A13076" w:rsidRDefault="00A13076" w:rsidP="00A13076">
      <w:r>
        <w:br w:type="page"/>
      </w:r>
    </w:p>
    <w:p w14:paraId="365B3CE9" w14:textId="77777777" w:rsidR="001901FF" w:rsidRPr="00DF05C5" w:rsidRDefault="001901FF" w:rsidP="001901FF">
      <w:pPr>
        <w:pStyle w:val="Head1Red12ptLeft"/>
        <w:rPr>
          <w:color w:val="7FA841"/>
        </w:rPr>
      </w:pPr>
      <w:bookmarkStart w:id="50" w:name="_Toc384637810"/>
      <w:bookmarkStart w:id="51" w:name="_Toc197392029"/>
      <w:r w:rsidRPr="00DF05C5">
        <w:rPr>
          <w:color w:val="7FA841"/>
        </w:rPr>
        <w:lastRenderedPageBreak/>
        <w:t>Disclaimer</w:t>
      </w:r>
      <w:bookmarkEnd w:id="50"/>
      <w:bookmarkEnd w:id="51"/>
    </w:p>
    <w:p w14:paraId="653C9700" w14:textId="77777777" w:rsidR="001901FF" w:rsidRPr="003F2161" w:rsidRDefault="001901FF" w:rsidP="001901FF">
      <w:pPr>
        <w:pStyle w:val="SubHead2"/>
      </w:pPr>
      <w:r>
        <w:t>I</w:t>
      </w:r>
      <w:r w:rsidRPr="003F2161">
        <w:t>mportant Information to be read by all involved parties</w:t>
      </w:r>
    </w:p>
    <w:p w14:paraId="6079CB77" w14:textId="77777777" w:rsidR="001901FF" w:rsidRDefault="001901FF" w:rsidP="001901FF">
      <w:pPr>
        <w:pStyle w:val="BodyText1"/>
      </w:pPr>
      <w:r w:rsidRPr="00897AF6">
        <w:t>This inventory provides a fair and accurate record of the contents and condition of the property as well as the property’s internal condition. The sole responsibility lies with the tenant, landlord or any agent working on the landlord’s behalf to fully agree</w:t>
      </w:r>
      <w:r>
        <w:t xml:space="preserve"> with</w:t>
      </w:r>
      <w:r w:rsidRPr="00897AF6">
        <w:t xml:space="preserve"> this report and sign it to confirm this. This inventory is for making comparisons at the end of the tenancy agreement that it relates to. This inventory is prepared “as seen snapshot” of the property and its contents at the time of the inspection and is compiled as a fair and accurate record of the property’s internal condition and its contents and should not be used as an accurate description of each and every piece of furniture and equipment, or as a structural survey report. We do not comment on any structural defects. Therefore as the Inventory Clerk preparing this inventory is not an expert on fabrics, woods, materials, antiques, etc., nor is a qualified surveyor or valuer, they are not required to state whether an item is antique, made of precious metals, of unique origin, or whether it is new despite the appearance being obviously so. No attempt has been made to value the property or any of its contents. </w:t>
      </w:r>
      <w:r>
        <w:t xml:space="preserve">We will fully check blinds and curtains to ensure they are secure and fully functioning. We will also record if tie backs are present for long chords &amp; we will accept no liability for any blinds or curtains that are found to have issues after our inspection. </w:t>
      </w:r>
      <w:r w:rsidRPr="00897AF6">
        <w:t xml:space="preserve">We must be told if any items within the property are brand new so that this can be stated at the time the report is carried out. Please be advised that the items left in lofts, cellars or in locked rooms or cupboards, garages and sheds that have not been noted in the inventory are the sole responsibility of the landlord. We will need instruction to check areas such as lofts, cellars, basements, front and back gardens, garages and sheds. The moving of any heavy furniture items or appliances will not be undertaken and therefore some observations may be restricted where such items restrict full view. We will </w:t>
      </w:r>
      <w:r>
        <w:t xml:space="preserve">not </w:t>
      </w:r>
      <w:r w:rsidRPr="00897AF6">
        <w:t xml:space="preserve">lift any mattresses or be able to view in any way the undersides of such; this could miss any damage present. </w:t>
      </w:r>
      <w:r>
        <w:t xml:space="preserve">Our clerks will attempt to note all or any present odours; there sense of smells will alter and so the accuracy of this is not something we can be held accountable for. </w:t>
      </w:r>
      <w:r w:rsidRPr="00897AF6">
        <w:t>Where inventories are completed with tenants in situ and it is deemed difficult for clerks to differentiate between that belonging to the landlord or tenant, then the report may contain inaccuracies for which the clerk cannot be held responsible. Any images/photographs taken may not reflect accurately the condition or damage as stated in ou</w:t>
      </w:r>
      <w:r>
        <w:t>r</w:t>
      </w:r>
      <w:r w:rsidRPr="00897AF6">
        <w:t xml:space="preserve"> report as lighting and any other such conditions can greatly affect these images. Please use these images in connection with the written report. It is strongly advised that the receipt. This report should be thoroughly checked. Please note </w:t>
      </w:r>
      <w:r w:rsidR="00952C58">
        <w:t>clerk</w:t>
      </w:r>
      <w:r w:rsidRPr="00897AF6">
        <w:t xml:space="preserve"> cannot be held responsible for any errors, omissions or issues you may feel are contained within our reports. It is very important that any notes required within the report are mentioned to the clerk at the time of the report being complied. We cannot be held responsible for any issues or omissions. </w:t>
      </w:r>
    </w:p>
    <w:p w14:paraId="3B7F86B9" w14:textId="77777777" w:rsidR="001901FF" w:rsidRPr="00897AF6" w:rsidRDefault="001901FF" w:rsidP="001901FF">
      <w:pPr>
        <w:pStyle w:val="BodyText1"/>
      </w:pPr>
      <w:r w:rsidRPr="00897AF6">
        <w:t xml:space="preserve">When a check out report is made all comparisons will be made at the time between </w:t>
      </w:r>
      <w:r>
        <w:t>how the property has been left with</w:t>
      </w:r>
      <w:r w:rsidRPr="00897AF6">
        <w:t xml:space="preserve"> the original inventory report taken at the start of the tenancy. Meters will be checked where seen and where access is made possible.</w:t>
      </w:r>
      <w:r>
        <w:t xml:space="preserve"> We will attempt to note the location of any visible stop cocks/safety values.</w:t>
      </w:r>
      <w:r w:rsidRPr="00897AF6">
        <w:t xml:space="preserve"> We cannot be held responsible for any discrepancies or issues with our reading</w:t>
      </w:r>
      <w:r>
        <w:t>s</w:t>
      </w:r>
      <w:r w:rsidRPr="00897AF6">
        <w:t>. The utility companies must be asked to check any meter readings given or required. At the check-out all items and goods not belonging to the property/tenancy must have been removed and cleaning must have been fully completed. The property must be left in the condition it was found on the day the tenancy started.</w:t>
      </w:r>
    </w:p>
    <w:p w14:paraId="26602FAA" w14:textId="77777777" w:rsidR="001901FF" w:rsidRPr="00F46EB4" w:rsidRDefault="001901FF" w:rsidP="001901FF">
      <w:pPr>
        <w:pStyle w:val="SubHead2"/>
      </w:pPr>
      <w:r w:rsidRPr="00F46EB4">
        <w:t>Safety Disclaimer</w:t>
      </w:r>
    </w:p>
    <w:p w14:paraId="53115909" w14:textId="77777777" w:rsidR="001901FF" w:rsidRPr="00F46EB4" w:rsidRDefault="001901FF" w:rsidP="001901FF">
      <w:pPr>
        <w:pStyle w:val="BodyText1"/>
      </w:pPr>
      <w:r w:rsidRPr="00F46EB4">
        <w:t>The Inventory relates only to the furniture, furnishings and all landlord’s equipment and contents in the property. It is no guarantee of, or safety of</w:t>
      </w:r>
      <w:r>
        <w:t>,</w:t>
      </w:r>
      <w:r w:rsidRPr="00F46EB4">
        <w:t xml:space="preserve"> any such equipment or contents, merely a record that such items exist in the property at the date of the inventory and the superficial condition of the items. None of the electrical boilers, gas fires, hobs, water supplies, fire alarms, radiators or gas appliances have been checked </w:t>
      </w:r>
      <w:r>
        <w:t>for</w:t>
      </w:r>
      <w:r w:rsidRPr="00F46EB4">
        <w:t xml:space="preserve"> working order</w:t>
      </w:r>
      <w:r>
        <w:t>;</w:t>
      </w:r>
      <w:r w:rsidRPr="00F46EB4">
        <w:t xml:space="preserve"> this is not part of our standard report. Should any of the electrical appliances, switches and sockets or anything else mentioned be tested for power or working order it is absolutely no indication of its safety in any way. We are just stating the item or fixture is present</w:t>
      </w:r>
      <w:r>
        <w:t>,</w:t>
      </w:r>
      <w:r w:rsidRPr="00F46EB4">
        <w:t xml:space="preserve"> and its condition</w:t>
      </w:r>
      <w:r>
        <w:t>,</w:t>
      </w:r>
      <w:r w:rsidRPr="00F46EB4">
        <w:t xml:space="preserve"> at the time of this </w:t>
      </w:r>
      <w:r w:rsidR="00DC517C" w:rsidRPr="00F46EB4">
        <w:t>report.</w:t>
      </w:r>
      <w:r w:rsidR="00DC517C" w:rsidRPr="00D529B7">
        <w:rPr>
          <w:color w:val="000000"/>
          <w:szCs w:val="18"/>
          <w:lang w:eastAsia="en-NZ"/>
        </w:rPr>
        <w:t xml:space="preserve"> Blinds</w:t>
      </w:r>
      <w:r w:rsidRPr="00D529B7">
        <w:rPr>
          <w:color w:val="000000"/>
          <w:szCs w:val="18"/>
          <w:lang w:eastAsia="en-NZ"/>
        </w:rPr>
        <w:t xml:space="preserve"> and cord safety 1st October 2014; all binds etc</w:t>
      </w:r>
      <w:r>
        <w:rPr>
          <w:color w:val="000000"/>
          <w:szCs w:val="18"/>
          <w:lang w:eastAsia="en-NZ"/>
        </w:rPr>
        <w:t>.</w:t>
      </w:r>
      <w:r w:rsidRPr="00D529B7">
        <w:rPr>
          <w:color w:val="000000"/>
          <w:szCs w:val="18"/>
          <w:lang w:eastAsia="en-NZ"/>
        </w:rPr>
        <w:t xml:space="preserve"> must have safe pull controls/cords. We will not be held liable for any cords/controls that do not comply, whether we have noted this or not. Overlong cords can cause a health and safety </w:t>
      </w:r>
      <w:r w:rsidR="00DC517C" w:rsidRPr="00D529B7">
        <w:rPr>
          <w:color w:val="000000"/>
          <w:szCs w:val="18"/>
          <w:lang w:eastAsia="en-NZ"/>
        </w:rPr>
        <w:t>issue.</w:t>
      </w:r>
      <w:r w:rsidR="00DC517C" w:rsidRPr="004C05ED">
        <w:rPr>
          <w:color w:val="000000"/>
          <w:szCs w:val="18"/>
          <w:lang w:eastAsia="en-NZ"/>
        </w:rPr>
        <w:t xml:space="preserve"> We</w:t>
      </w:r>
      <w:r w:rsidRPr="004C05ED">
        <w:rPr>
          <w:color w:val="000000"/>
          <w:szCs w:val="18"/>
          <w:lang w:eastAsia="en-NZ"/>
        </w:rPr>
        <w:t xml:space="preserve"> do not in any circumstance look for signs of Legionella and will not in </w:t>
      </w:r>
      <w:r w:rsidR="00DC517C" w:rsidRPr="004C05ED">
        <w:rPr>
          <w:color w:val="000000"/>
          <w:szCs w:val="18"/>
          <w:lang w:eastAsia="en-NZ"/>
        </w:rPr>
        <w:t>any way</w:t>
      </w:r>
      <w:r w:rsidRPr="004C05ED">
        <w:rPr>
          <w:color w:val="000000"/>
          <w:szCs w:val="18"/>
          <w:lang w:eastAsia="en-NZ"/>
        </w:rPr>
        <w:t xml:space="preserve"> be held liable for such within any premises we carry out any such report on.</w:t>
      </w:r>
      <w:r w:rsidRPr="004C05ED">
        <w:rPr>
          <w:color w:val="000000"/>
          <w:sz w:val="16"/>
          <w:szCs w:val="16"/>
          <w:lang w:eastAsia="en-NZ"/>
        </w:rPr>
        <w:br/>
      </w:r>
    </w:p>
    <w:p w14:paraId="5B9184A9" w14:textId="77777777" w:rsidR="001901FF" w:rsidRPr="00F46EB4" w:rsidRDefault="001901FF" w:rsidP="001901FF">
      <w:pPr>
        <w:pStyle w:val="SubHead2"/>
      </w:pPr>
      <w:r w:rsidRPr="00F46EB4">
        <w:t>Furniture &amp; Furnishings (Fire) (Safety) Regulations 1988 as amended 1993</w:t>
      </w:r>
    </w:p>
    <w:p w14:paraId="789B31CA" w14:textId="77777777" w:rsidR="001901FF" w:rsidRDefault="001901FF" w:rsidP="001901FF">
      <w:pPr>
        <w:pStyle w:val="BodyText1"/>
      </w:pPr>
      <w:r w:rsidRPr="00F46EB4">
        <w:t xml:space="preserve">Relevant furniture and furnishings, which have the appropriate label complying with the above regulations, can be indicated on the inventory as “fire resistant”, but is not considered a part of our services. Where we see an F&amp;F label this does not mean that we are stating in any way that this item is suitable and complies. </w:t>
      </w:r>
    </w:p>
    <w:p w14:paraId="74D20FE3" w14:textId="77777777" w:rsidR="000C580F" w:rsidRPr="00CE64A2" w:rsidRDefault="000C580F" w:rsidP="001901FF">
      <w:pPr>
        <w:pStyle w:val="BodyText1"/>
        <w:rPr>
          <w:b/>
          <w:i/>
          <w:u w:val="single"/>
        </w:rPr>
      </w:pPr>
      <w:r w:rsidRPr="00CE64A2">
        <w:rPr>
          <w:b/>
          <w:i/>
          <w:u w:val="single"/>
        </w:rPr>
        <w:t xml:space="preserve">PLEASE NOTE: </w:t>
      </w:r>
    </w:p>
    <w:p w14:paraId="39B85AE5" w14:textId="77777777" w:rsidR="000C580F" w:rsidRPr="00F46EB4" w:rsidRDefault="000C580F" w:rsidP="001901FF">
      <w:pPr>
        <w:pStyle w:val="BodyText1"/>
      </w:pPr>
      <w:r>
        <w:t xml:space="preserve">All furniture needs to be returned to it is </w:t>
      </w:r>
      <w:r w:rsidR="00CE64A2">
        <w:t>original</w:t>
      </w:r>
      <w:r w:rsidR="003B3DAF">
        <w:t xml:space="preserve"> position as </w:t>
      </w:r>
      <w:r>
        <w:t>noted on Check-in inventory</w:t>
      </w:r>
      <w:r w:rsidR="00CE64A2">
        <w:t xml:space="preserve"> report</w:t>
      </w:r>
      <w:r>
        <w:t xml:space="preserve">, failure to do so may result in the item being listed as not seen and result in </w:t>
      </w:r>
      <w:r w:rsidR="00CE64A2">
        <w:t>the tenant being</w:t>
      </w:r>
      <w:r>
        <w:t xml:space="preserve"> charge</w:t>
      </w:r>
      <w:r w:rsidR="00CE64A2">
        <w:t>d for the missing item.</w:t>
      </w:r>
    </w:p>
    <w:p w14:paraId="7083DE87" w14:textId="77777777" w:rsidR="001901FF" w:rsidRPr="00F46EB4" w:rsidRDefault="001901FF" w:rsidP="001901FF">
      <w:pPr>
        <w:pStyle w:val="SubHead2"/>
      </w:pPr>
      <w:r w:rsidRPr="00F46EB4">
        <w:lastRenderedPageBreak/>
        <w:t>Fireguards</w:t>
      </w:r>
    </w:p>
    <w:p w14:paraId="0DFCCAFF" w14:textId="77777777" w:rsidR="001901FF" w:rsidRPr="00F46EB4" w:rsidRDefault="001901FF" w:rsidP="001901FF">
      <w:pPr>
        <w:pStyle w:val="BodyText1"/>
      </w:pPr>
      <w:r w:rsidRPr="00F46EB4">
        <w:t>Where there are loose fireguards, not part of a heater</w:t>
      </w:r>
      <w:r>
        <w:t>,</w:t>
      </w:r>
      <w:r w:rsidRPr="00F46EB4">
        <w:t xml:space="preserve"> gas or electric fire this may be indicated on the inventory.</w:t>
      </w:r>
    </w:p>
    <w:p w14:paraId="3604461E" w14:textId="77777777" w:rsidR="001901FF" w:rsidRPr="00F46EB4" w:rsidRDefault="001901FF" w:rsidP="001901FF">
      <w:pPr>
        <w:pStyle w:val="SubHead2"/>
      </w:pPr>
      <w:r w:rsidRPr="00F46EB4">
        <w:t xml:space="preserve">Smoke </w:t>
      </w:r>
      <w:r>
        <w:t>Alarm/</w:t>
      </w:r>
      <w:r w:rsidRPr="00F46EB4">
        <w:t>Detectors</w:t>
      </w:r>
      <w:r>
        <w:t>&amp; Carbon Monoxide Alarm/Detectors</w:t>
      </w:r>
    </w:p>
    <w:p w14:paraId="5D02D08D" w14:textId="77777777" w:rsidR="001901FF" w:rsidRDefault="001901FF" w:rsidP="001901FF">
      <w:pPr>
        <w:pStyle w:val="BodyText1"/>
      </w:pPr>
      <w:r w:rsidRPr="00F46EB4">
        <w:t xml:space="preserve">It is the tenant’s </w:t>
      </w:r>
      <w:r w:rsidR="00DC517C" w:rsidRPr="00F46EB4">
        <w:t>responsibility</w:t>
      </w:r>
      <w:r w:rsidR="00DC517C">
        <w:t>, or</w:t>
      </w:r>
      <w:r>
        <w:t xml:space="preserve"> any other party such as the landlords or their agent, </w:t>
      </w:r>
      <w:r w:rsidRPr="00F46EB4">
        <w:t xml:space="preserve">to inspect any smoke </w:t>
      </w:r>
      <w:r>
        <w:t xml:space="preserve">/alarm </w:t>
      </w:r>
      <w:r w:rsidRPr="00F46EB4">
        <w:t xml:space="preserve">detector fitted in the property at regular intervals to ensure they are in full working order as per the manufacturer’s instructions. We are not responsible to check these or if we have checked the </w:t>
      </w:r>
      <w:r>
        <w:t xml:space="preserve">power or </w:t>
      </w:r>
      <w:r w:rsidRPr="00F46EB4">
        <w:t>working order of such equipment, this does not mean in any way it is still functioning or worki</w:t>
      </w:r>
      <w:r>
        <w:t xml:space="preserve">ng effectively after our checks. </w:t>
      </w:r>
    </w:p>
    <w:p w14:paraId="5007A164" w14:textId="77777777" w:rsidR="001901FF" w:rsidRPr="00021963" w:rsidRDefault="001901FF" w:rsidP="001901FF">
      <w:pPr>
        <w:pStyle w:val="BodyText1"/>
        <w:rPr>
          <w:color w:val="3B3838" w:themeColor="background2" w:themeShade="40"/>
          <w:sz w:val="24"/>
          <w:szCs w:val="24"/>
        </w:rPr>
      </w:pPr>
      <w:r w:rsidRPr="00021963">
        <w:rPr>
          <w:color w:val="3B3838" w:themeColor="background2" w:themeShade="40"/>
          <w:sz w:val="24"/>
          <w:szCs w:val="24"/>
        </w:rPr>
        <w:t>The Smoke and Carbon Monoxide Alarm England regulations 2015</w:t>
      </w:r>
    </w:p>
    <w:p w14:paraId="4FC74FF2" w14:textId="77777777" w:rsidR="00CE64A2" w:rsidRDefault="001901FF" w:rsidP="001901FF">
      <w:pPr>
        <w:rPr>
          <w:rFonts w:asciiTheme="minorHAnsi" w:hAnsiTheme="minorHAnsi"/>
          <w:i/>
          <w:color w:val="000000"/>
          <w:sz w:val="18"/>
          <w:szCs w:val="18"/>
          <w:lang w:eastAsia="en-NZ"/>
        </w:rPr>
      </w:pPr>
      <w:r w:rsidRPr="00021963">
        <w:rPr>
          <w:rFonts w:asciiTheme="minorHAnsi" w:hAnsiTheme="minorHAnsi"/>
          <w:color w:val="000000"/>
          <w:sz w:val="18"/>
          <w:szCs w:val="18"/>
          <w:lang w:eastAsia="en-NZ"/>
        </w:rPr>
        <w:t>Smoke alarms/detectors</w:t>
      </w:r>
      <w:r w:rsidR="00CE64A2">
        <w:rPr>
          <w:rFonts w:asciiTheme="minorHAnsi" w:hAnsiTheme="minorHAnsi"/>
          <w:color w:val="000000"/>
          <w:sz w:val="18"/>
          <w:szCs w:val="18"/>
          <w:lang w:eastAsia="en-NZ"/>
        </w:rPr>
        <w:t xml:space="preserve"> and</w:t>
      </w:r>
      <w:r w:rsidRPr="00021963">
        <w:rPr>
          <w:rFonts w:asciiTheme="minorHAnsi" w:hAnsiTheme="minorHAnsi"/>
          <w:color w:val="000000"/>
          <w:sz w:val="18"/>
          <w:szCs w:val="18"/>
          <w:lang w:eastAsia="en-NZ"/>
        </w:rPr>
        <w:t xml:space="preserve"> carbon monoxide alarms/detectors are tested</w:t>
      </w:r>
      <w:r w:rsidR="000C580F">
        <w:rPr>
          <w:rFonts w:asciiTheme="minorHAnsi" w:hAnsiTheme="minorHAnsi"/>
          <w:color w:val="000000"/>
          <w:sz w:val="18"/>
          <w:szCs w:val="18"/>
          <w:lang w:eastAsia="en-NZ"/>
        </w:rPr>
        <w:t xml:space="preserve"> for </w:t>
      </w:r>
      <w:r w:rsidR="00DC517C">
        <w:rPr>
          <w:rFonts w:asciiTheme="minorHAnsi" w:hAnsiTheme="minorHAnsi"/>
          <w:color w:val="000000"/>
          <w:sz w:val="18"/>
          <w:szCs w:val="18"/>
          <w:lang w:eastAsia="en-NZ"/>
        </w:rPr>
        <w:t>power only</w:t>
      </w:r>
      <w:r w:rsidR="00CE64A2">
        <w:rPr>
          <w:rFonts w:asciiTheme="minorHAnsi" w:hAnsiTheme="minorHAnsi"/>
          <w:color w:val="000000"/>
          <w:sz w:val="18"/>
          <w:szCs w:val="18"/>
          <w:lang w:eastAsia="en-NZ"/>
        </w:rPr>
        <w:t xml:space="preserve"> in compliance with </w:t>
      </w:r>
      <w:r w:rsidR="00CE64A2">
        <w:rPr>
          <w:rFonts w:asciiTheme="minorHAnsi" w:hAnsiTheme="minorHAnsi"/>
          <w:i/>
          <w:color w:val="000000"/>
          <w:sz w:val="18"/>
          <w:szCs w:val="18"/>
          <w:lang w:eastAsia="en-NZ"/>
        </w:rPr>
        <w:t xml:space="preserve">The Smoke and Carbon Monoxide Alarm England Regulations 2015. </w:t>
      </w:r>
    </w:p>
    <w:p w14:paraId="2C52CFDB" w14:textId="77777777" w:rsidR="00CE64A2" w:rsidRDefault="00CE64A2" w:rsidP="001901FF">
      <w:pPr>
        <w:rPr>
          <w:rFonts w:asciiTheme="minorHAnsi" w:hAnsiTheme="minorHAnsi"/>
          <w:color w:val="000000"/>
          <w:sz w:val="18"/>
          <w:szCs w:val="18"/>
          <w:lang w:eastAsia="en-NZ"/>
        </w:rPr>
      </w:pPr>
    </w:p>
    <w:p w14:paraId="7FFCCF55" w14:textId="77777777" w:rsidR="001901FF" w:rsidRPr="00CE64A2" w:rsidRDefault="001901FF" w:rsidP="001901FF">
      <w:pPr>
        <w:rPr>
          <w:rFonts w:asciiTheme="minorHAnsi" w:hAnsiTheme="minorHAnsi"/>
          <w:i/>
          <w:color w:val="000000"/>
          <w:sz w:val="18"/>
          <w:szCs w:val="18"/>
          <w:lang w:eastAsia="en-NZ"/>
        </w:rPr>
      </w:pPr>
      <w:r w:rsidRPr="00021963">
        <w:rPr>
          <w:rFonts w:asciiTheme="minorHAnsi" w:hAnsiTheme="minorHAnsi"/>
          <w:color w:val="000000"/>
          <w:sz w:val="18"/>
          <w:szCs w:val="18"/>
          <w:lang w:eastAsia="en-NZ"/>
        </w:rPr>
        <w:t xml:space="preserve">This law is under The Smoke and Carbon Monoxide Alarm England regulations 2015. Under this law you must provide a working and tested smoke alarm/detector on every floor of the property and a carbon monoxide alarm/detector in every room that contains a solid fuel combustion appliance.  Power and/or functionality tests must also be carried out on every new tenancy by law, via the Tenant / Instructing Principle / Landlord. As stated, we accept no responsibility whatsoever for any testing of, recording of missing or present and/or working order of any such smoke alarm/detectors and or carbon monoxide detectors within a property following a report or visit from our clerks. </w:t>
      </w:r>
      <w:r w:rsidRPr="00021963">
        <w:rPr>
          <w:rFonts w:asciiTheme="minorHAnsi" w:hAnsiTheme="minorHAnsi"/>
          <w:color w:val="212121"/>
          <w:sz w:val="18"/>
          <w:szCs w:val="18"/>
          <w:shd w:val="clear" w:color="auto" w:fill="FFFFFF"/>
        </w:rPr>
        <w:t>Where smoke alarms and CO Detectors are tested this is for power only and should not be taken to mean that the alarms are in full working order. No responsibility is taken for any damage or malfunction occurring during the testing of such alarms.</w:t>
      </w:r>
    </w:p>
    <w:p w14:paraId="20AAFAB9" w14:textId="77777777" w:rsidR="001901FF" w:rsidRPr="00021963" w:rsidRDefault="001901FF" w:rsidP="001901FF">
      <w:pPr>
        <w:pStyle w:val="BodyText1"/>
        <w:rPr>
          <w:szCs w:val="18"/>
        </w:rPr>
      </w:pPr>
    </w:p>
    <w:p w14:paraId="5A615503" w14:textId="77777777" w:rsidR="001901FF" w:rsidRPr="00DF05C5" w:rsidRDefault="001901FF" w:rsidP="001901FF">
      <w:pPr>
        <w:pStyle w:val="Head1Red12ptLeft"/>
        <w:rPr>
          <w:color w:val="7FA841"/>
        </w:rPr>
      </w:pPr>
      <w:bookmarkStart w:id="52" w:name="_Toc528223200"/>
      <w:bookmarkStart w:id="53" w:name="_Toc197392030"/>
      <w:r w:rsidRPr="00DF05C5">
        <w:rPr>
          <w:color w:val="7FA841"/>
        </w:rPr>
        <w:lastRenderedPageBreak/>
        <w:t>END OF TENANCY INFORMATION</w:t>
      </w:r>
      <w:bookmarkEnd w:id="52"/>
      <w:bookmarkEnd w:id="53"/>
    </w:p>
    <w:p w14:paraId="63072AB5" w14:textId="77777777" w:rsidR="001901FF" w:rsidRPr="00DF05C5" w:rsidRDefault="001901FF" w:rsidP="001901FF">
      <w:pPr>
        <w:pStyle w:val="Head2Red12ptLeftnoPB"/>
        <w:rPr>
          <w:color w:val="7FA841"/>
        </w:rPr>
      </w:pPr>
      <w:r w:rsidRPr="00DF05C5">
        <w:rPr>
          <w:color w:val="7FA841"/>
        </w:rPr>
        <w:t>***IMPORTANT - TO BE READ***</w:t>
      </w:r>
    </w:p>
    <w:p w14:paraId="24FE3AB2" w14:textId="77777777" w:rsidR="001901FF" w:rsidRPr="00F46EB4" w:rsidRDefault="001901FF" w:rsidP="001901FF">
      <w:pPr>
        <w:pStyle w:val="BodyText1"/>
      </w:pPr>
      <w:r w:rsidRPr="00F46EB4">
        <w:t xml:space="preserve">Please read all these notes fully as they state what needs to happen for a smooth check out process as well as what our clerks are trained to look for and note within a property.  </w:t>
      </w:r>
    </w:p>
    <w:p w14:paraId="481E8971" w14:textId="77777777" w:rsidR="001901FF" w:rsidRPr="00F46EB4" w:rsidRDefault="001901FF" w:rsidP="001901FF">
      <w:pPr>
        <w:pStyle w:val="BodyText1"/>
      </w:pPr>
      <w:r w:rsidRPr="00F46EB4">
        <w:t>FULL CLEAN: This must be very thorough. Floors, walls, sanitary ware, windows, woodwork, all kitchen units, all rooms, oven</w:t>
      </w:r>
      <w:r>
        <w:t>s</w:t>
      </w:r>
      <w:r w:rsidRPr="00F46EB4">
        <w:t>, cooker hoods, fridges and freezers, extractor fans</w:t>
      </w:r>
      <w:r>
        <w:t>,</w:t>
      </w:r>
      <w:r w:rsidRPr="00F46EB4">
        <w:t xml:space="preserve"> wardrobes, any linens and beddings. We will be inspecting all furnishings and appliances. You are required to return the property the same way as noted in the original inventory report; most managing agents and landlords will have to instruct professional cleaners if this is not done, this cost will be from your deposit.</w:t>
      </w:r>
    </w:p>
    <w:p w14:paraId="568B9887" w14:textId="77777777" w:rsidR="001901FF" w:rsidRPr="00F46EB4" w:rsidRDefault="001901FF" w:rsidP="001901FF">
      <w:pPr>
        <w:pStyle w:val="BodyText1"/>
      </w:pPr>
      <w:r w:rsidRPr="00F46EB4">
        <w:t>FLOORING: Needs to be fully cleaned. If there are any stains or marks</w:t>
      </w:r>
      <w:r>
        <w:t>,</w:t>
      </w:r>
      <w:r w:rsidRPr="00F46EB4">
        <w:t xml:space="preserve"> the flooring should be professionally cleaned by a regulated cleaning company. You can be charged for stains or marks of any kind. If a flooring is badly damaged you may be charged for its entire replacement.</w:t>
      </w:r>
    </w:p>
    <w:p w14:paraId="44676323" w14:textId="77777777" w:rsidR="001901FF" w:rsidRPr="00F46EB4" w:rsidRDefault="001901FF" w:rsidP="001901FF">
      <w:pPr>
        <w:pStyle w:val="BodyText1"/>
      </w:pPr>
      <w:r w:rsidRPr="00F46EB4">
        <w:t>UTENSILS: This will all be inspected for damage and soiling. It should all be thoroughly cleaned and in the same place as at the beginning of the tenancy or it could be noted as missing.</w:t>
      </w:r>
    </w:p>
    <w:p w14:paraId="4D53055D" w14:textId="77777777" w:rsidR="001901FF" w:rsidRDefault="001901FF" w:rsidP="001901FF">
      <w:pPr>
        <w:pStyle w:val="BodyText1"/>
      </w:pPr>
      <w:r w:rsidRPr="00F46EB4">
        <w:t xml:space="preserve">BEDROOM FURNISHINGS: All beds and their respective mattresses and bases will be thoroughly examined for stains and damage. Charges would be made if there are any issues not noted on your original report. If any sheets, duvets etc. were provided these will need to be cleaned and pressed. </w:t>
      </w:r>
      <w:r>
        <w:t>All linen should be placed on top of the respective bed so that the bed can be fully inspected.</w:t>
      </w:r>
    </w:p>
    <w:p w14:paraId="05019DDA" w14:textId="77777777" w:rsidR="001901FF" w:rsidRPr="00F46EB4" w:rsidRDefault="001901FF" w:rsidP="001901FF">
      <w:pPr>
        <w:pStyle w:val="BodyText1"/>
      </w:pPr>
      <w:r w:rsidRPr="00F46EB4">
        <w:t>ALL FURNISHINGS: These should be in a similar condition as provided and will be fully inspected. You should take all means necessary to protect all furnishings during your tenancy, as damage can result in deductions from your deposit. This includes all marks, stains, scratches, loose joins, polish finishes, burns, ring marks, soiling or discolouration etc.</w:t>
      </w:r>
      <w:r>
        <w:t xml:space="preserve"> All furnishings and any equipment must be returned to its original position or it </w:t>
      </w:r>
      <w:r w:rsidR="003B3DAF">
        <w:t xml:space="preserve">may </w:t>
      </w:r>
      <w:r>
        <w:t>not be noted as present in the check out</w:t>
      </w:r>
      <w:r w:rsidR="003B3DAF">
        <w:t xml:space="preserve"> and may incur a charge for the missing item</w:t>
      </w:r>
      <w:r>
        <w:t>.</w:t>
      </w:r>
    </w:p>
    <w:p w14:paraId="2A11583D" w14:textId="77777777" w:rsidR="001901FF" w:rsidRPr="00F46EB4" w:rsidRDefault="001901FF" w:rsidP="001901FF">
      <w:pPr>
        <w:pStyle w:val="BodyText1"/>
      </w:pPr>
      <w:r w:rsidRPr="00F46EB4">
        <w:t xml:space="preserve">GENERAL DECORATION: Any excessive damage, marking, scratches etc. can be deemed as beyond fair wear &amp; tear. This can include nails, screws and hooks in walls, furniture marks etc. </w:t>
      </w:r>
      <w:r>
        <w:t>P</w:t>
      </w:r>
      <w:r w:rsidRPr="00F46EB4">
        <w:t xml:space="preserve">lease always gain written permission from all relevant parties prior to making alterations or changes of </w:t>
      </w:r>
      <w:r>
        <w:t>a</w:t>
      </w:r>
      <w:r w:rsidRPr="00F46EB4">
        <w:t>ny kind.</w:t>
      </w:r>
    </w:p>
    <w:p w14:paraId="7672DDCB" w14:textId="77777777" w:rsidR="001901FF" w:rsidRPr="00F46EB4" w:rsidRDefault="001901FF" w:rsidP="001901FF">
      <w:pPr>
        <w:pStyle w:val="BodyText1"/>
      </w:pPr>
      <w:r w:rsidRPr="00F46EB4">
        <w:t>DRAINS: These should be tested and running free with no blockages.</w:t>
      </w:r>
    </w:p>
    <w:p w14:paraId="2FB3B972" w14:textId="77777777" w:rsidR="001901FF" w:rsidRPr="00F46EB4" w:rsidRDefault="001901FF" w:rsidP="001901FF">
      <w:pPr>
        <w:pStyle w:val="BodyText1"/>
      </w:pPr>
      <w:r w:rsidRPr="00F46EB4">
        <w:t xml:space="preserve">LIGHTBULBS: These should all be replaced and fully working. </w:t>
      </w:r>
    </w:p>
    <w:p w14:paraId="1CDE1844" w14:textId="77777777" w:rsidR="001901FF" w:rsidRPr="00F46EB4" w:rsidRDefault="001901FF" w:rsidP="001901FF">
      <w:pPr>
        <w:pStyle w:val="BodyText1"/>
      </w:pPr>
      <w:r w:rsidRPr="00F46EB4">
        <w:t>KEYS: All keys from the beginning of the tenancy must be available, ready and clearly marked</w:t>
      </w:r>
      <w:r>
        <w:t>,</w:t>
      </w:r>
      <w:r w:rsidRPr="00F46EB4">
        <w:t xml:space="preserve"> including any cut during the tenancy. Lost keys can result in a charge for the replacement of the propert</w:t>
      </w:r>
      <w:r>
        <w:t>y’s</w:t>
      </w:r>
      <w:r w:rsidRPr="00F46EB4">
        <w:t xml:space="preserve"> locks.</w:t>
      </w:r>
    </w:p>
    <w:p w14:paraId="0F55B7FB" w14:textId="77777777" w:rsidR="001901FF" w:rsidRPr="00F46EB4" w:rsidRDefault="001901FF" w:rsidP="001901FF">
      <w:pPr>
        <w:pStyle w:val="BodyText1"/>
      </w:pPr>
      <w:r w:rsidRPr="00F46EB4">
        <w:t xml:space="preserve">GARDENS: The front and </w:t>
      </w:r>
      <w:r>
        <w:t>b</w:t>
      </w:r>
      <w:r w:rsidRPr="00F46EB4">
        <w:t>ack gardens will need to be maintained throughout your tenancy. Lawn cutting, weeding, maintaining flower beds and any other seasonal works required. We would suggest you liaise with your landlord and or managing agent regarding this and any specific needs.</w:t>
      </w:r>
    </w:p>
    <w:p w14:paraId="667FD267" w14:textId="77777777" w:rsidR="001901FF" w:rsidRDefault="001901FF" w:rsidP="001901FF">
      <w:pPr>
        <w:pStyle w:val="BodyText1"/>
      </w:pPr>
      <w:r w:rsidRPr="00F46EB4">
        <w:t xml:space="preserve">RUBBISH: Any and all rubbish or excess rubbish should be completely removed from inside and outside the property, as </w:t>
      </w:r>
      <w:r>
        <w:t xml:space="preserve">organising </w:t>
      </w:r>
      <w:r w:rsidRPr="00F46EB4">
        <w:t>this w</w:t>
      </w:r>
      <w:r>
        <w:t xml:space="preserve">ill </w:t>
      </w:r>
      <w:r w:rsidRPr="00F46EB4">
        <w:t>incur</w:t>
      </w:r>
      <w:r>
        <w:t xml:space="preserve"> a </w:t>
      </w:r>
      <w:r w:rsidRPr="00F46EB4">
        <w:t xml:space="preserve">cost </w:t>
      </w:r>
      <w:r>
        <w:t>for</w:t>
      </w:r>
      <w:r w:rsidRPr="00F46EB4">
        <w:t xml:space="preserve"> removal. </w:t>
      </w:r>
    </w:p>
    <w:p w14:paraId="50B7986D" w14:textId="77777777" w:rsidR="001901FF" w:rsidRDefault="001901FF" w:rsidP="001901FF">
      <w:pPr>
        <w:pStyle w:val="BodyText1"/>
      </w:pPr>
      <w:r>
        <w:t>ODOURS: Any odours present in the property must be eradicated prior to the check out. These often include cooking smells, food smells, the smell of smoking, sewage smells, damp smells or the smell of any pets.</w:t>
      </w:r>
    </w:p>
    <w:p w14:paraId="2E5F73BA" w14:textId="77777777" w:rsidR="001901FF" w:rsidRDefault="001901FF" w:rsidP="001901FF">
      <w:pPr>
        <w:pStyle w:val="BodyText1"/>
      </w:pPr>
    </w:p>
    <w:p w14:paraId="1EE77027" w14:textId="77777777" w:rsidR="001901FF" w:rsidRPr="00123490" w:rsidRDefault="001901FF" w:rsidP="001901FF">
      <w:pPr>
        <w:pStyle w:val="BodyTextItalic"/>
      </w:pPr>
      <w:r w:rsidRPr="00123490">
        <w:t>All of the above useful information will vary and depend upon discrepancies, including how the property was at the beginning of any tenancy and what was agreed.</w:t>
      </w:r>
    </w:p>
    <w:p w14:paraId="2FC649E2" w14:textId="77777777" w:rsidR="00B841E0" w:rsidRDefault="00B841E0" w:rsidP="00F46EB4"/>
    <w:p w14:paraId="650D220A" w14:textId="77777777" w:rsidR="00262889" w:rsidRDefault="00262889" w:rsidP="00F46EB4"/>
    <w:p w14:paraId="43DFC9A7" w14:textId="77777777" w:rsidR="00262889" w:rsidRDefault="00262889" w:rsidP="00F46EB4"/>
    <w:p w14:paraId="7B47D458" w14:textId="77777777" w:rsidR="00262889" w:rsidRDefault="00262889" w:rsidP="00F46EB4"/>
    <w:p w14:paraId="0DAA3B84" w14:textId="77777777" w:rsidR="00262889" w:rsidRDefault="00262889" w:rsidP="00F46EB4"/>
    <w:p w14:paraId="56BA010E" w14:textId="77777777" w:rsidR="00262889" w:rsidRDefault="00262889" w:rsidP="00F46EB4"/>
    <w:p w14:paraId="38C76894" w14:textId="77777777" w:rsidR="00262889" w:rsidRDefault="00262889" w:rsidP="00262889">
      <w:pPr>
        <w:pStyle w:val="BodyText1"/>
        <w:rPr>
          <w:rFonts w:ascii="Times New Roman" w:hAnsi="Times New Roman"/>
          <w:sz w:val="20"/>
        </w:rPr>
      </w:pPr>
    </w:p>
    <w:p w14:paraId="5503BE38" w14:textId="77777777" w:rsidR="002B4058" w:rsidRPr="00DF05C5" w:rsidRDefault="002B4058" w:rsidP="002B4058">
      <w:pPr>
        <w:pStyle w:val="Head1Red12ptLeft"/>
        <w:rPr>
          <w:color w:val="7FA841"/>
        </w:rPr>
      </w:pPr>
      <w:bookmarkStart w:id="54" w:name="_Toc197392031"/>
      <w:r>
        <w:rPr>
          <w:color w:val="7FA841"/>
        </w:rPr>
        <w:lastRenderedPageBreak/>
        <w:t>Signatures</w:t>
      </w:r>
      <w:bookmarkEnd w:id="54"/>
    </w:p>
    <w:p w14:paraId="0BA55CFD" w14:textId="77777777" w:rsidR="002E518E" w:rsidRPr="00474201" w:rsidRDefault="002E518E" w:rsidP="002E518E">
      <w:pPr>
        <w:pStyle w:val="SubHead1"/>
        <w:numPr>
          <w:ilvl w:val="1"/>
          <w:numId w:val="0"/>
        </w:numPr>
        <w:rPr>
          <w:color w:val="333333"/>
          <w:sz w:val="18"/>
          <w:szCs w:val="18"/>
        </w:rPr>
      </w:pPr>
      <w:r w:rsidRPr="00474201">
        <w:rPr>
          <w:color w:val="333333"/>
          <w:sz w:val="18"/>
          <w:szCs w:val="18"/>
        </w:rPr>
        <w:t xml:space="preserve">By signing below you confirm that you have received the keys to the property. You will have 7 days upon receipt to register any queries with our office, otherwise it is understood you are in agreement with the content of the report regardless of the presence of signatures. If the property is rented to multiple tenants, one tenant signature or one tenant receiving the report denotes approval of all tenants.                                               We the tenants are satisfied of the presence and power testing of both smoke alarms/detectors on all floors within the property and carbon monoxide alarms/detectors where </w:t>
      </w:r>
      <w:r w:rsidRPr="00474201">
        <w:rPr>
          <w:rStyle w:val="legds"/>
          <w:rFonts w:cs="Arial"/>
          <w:color w:val="494949"/>
          <w:sz w:val="18"/>
          <w:szCs w:val="18"/>
        </w:rPr>
        <w:t>a solid fuel burning combustion appliance is present.</w:t>
      </w:r>
    </w:p>
    <w:p w14:paraId="61ED05F0" w14:textId="77777777" w:rsidR="002E518E" w:rsidRPr="009B61C5" w:rsidRDefault="002E518E" w:rsidP="002E518E">
      <w:pPr>
        <w:pStyle w:val="SubHead1"/>
        <w:numPr>
          <w:ilvl w:val="1"/>
          <w:numId w:val="0"/>
        </w:numPr>
        <w:rPr>
          <w:color w:val="333333"/>
        </w:rPr>
      </w:pPr>
      <w:r w:rsidRPr="009B61C5">
        <w:rPr>
          <w:color w:val="333333"/>
        </w:rPr>
        <w:t xml:space="preserve">Tenant </w:t>
      </w:r>
    </w:p>
    <w:p w14:paraId="5D09B296" w14:textId="77777777" w:rsidR="002E518E" w:rsidRPr="00B4646D" w:rsidRDefault="002E518E" w:rsidP="002E518E">
      <w:pPr>
        <w:pStyle w:val="KeyXText"/>
        <w:tabs>
          <w:tab w:val="clear" w:pos="4678"/>
          <w:tab w:val="clear" w:pos="5670"/>
          <w:tab w:val="right" w:leader="dot" w:pos="4820"/>
          <w:tab w:val="left" w:pos="5387"/>
        </w:tabs>
      </w:pPr>
      <w:r w:rsidRPr="00B4646D">
        <w:t>Name</w:t>
      </w:r>
      <w:r>
        <w:t xml:space="preserve">: </w:t>
      </w:r>
      <w:r w:rsidRPr="00B4646D">
        <w:tab/>
      </w:r>
      <w:r>
        <w:tab/>
      </w:r>
      <w:r w:rsidRPr="00B4646D">
        <w:t>Date</w:t>
      </w:r>
      <w:r>
        <w:t xml:space="preserve">: </w:t>
      </w:r>
      <w:r>
        <w:tab/>
      </w:r>
      <w:r>
        <w:tab/>
      </w:r>
    </w:p>
    <w:p w14:paraId="5814FBA2" w14:textId="77777777" w:rsidR="002E518E" w:rsidRDefault="002E518E" w:rsidP="002E518E">
      <w:pPr>
        <w:pStyle w:val="KeyXText"/>
      </w:pPr>
    </w:p>
    <w:p w14:paraId="38065935" w14:textId="77777777" w:rsidR="002E518E" w:rsidRPr="00B4646D" w:rsidRDefault="002E518E" w:rsidP="002E518E">
      <w:pPr>
        <w:pStyle w:val="KeyXText"/>
        <w:tabs>
          <w:tab w:val="clear" w:pos="4678"/>
          <w:tab w:val="right" w:leader="dot" w:pos="4820"/>
          <w:tab w:val="left" w:pos="5387"/>
          <w:tab w:val="right" w:leader="dot" w:pos="9026"/>
        </w:tabs>
      </w:pPr>
      <w:r>
        <w:t xml:space="preserve">Signature: </w:t>
      </w:r>
      <w:r w:rsidRPr="00B4646D">
        <w:tab/>
      </w:r>
    </w:p>
    <w:p w14:paraId="66991A8C" w14:textId="77777777" w:rsidR="002E518E" w:rsidRDefault="002E518E" w:rsidP="002E518E">
      <w:pPr>
        <w:pStyle w:val="KeyXText"/>
      </w:pPr>
    </w:p>
    <w:p w14:paraId="1A9C53F7" w14:textId="77777777" w:rsidR="002E518E" w:rsidRDefault="002E518E" w:rsidP="002E518E">
      <w:pPr>
        <w:pStyle w:val="SubHead1"/>
        <w:rPr>
          <w:color w:val="333333"/>
        </w:rPr>
      </w:pPr>
    </w:p>
    <w:p w14:paraId="7A4DDBCE" w14:textId="77777777" w:rsidR="002E518E" w:rsidRPr="009B61C5" w:rsidRDefault="002E518E" w:rsidP="002E518E">
      <w:pPr>
        <w:pStyle w:val="SubHead1"/>
        <w:rPr>
          <w:color w:val="333333"/>
        </w:rPr>
      </w:pPr>
      <w:r w:rsidRPr="009B61C5">
        <w:rPr>
          <w:color w:val="333333"/>
        </w:rPr>
        <w:t>Landlord/Verifier</w:t>
      </w:r>
    </w:p>
    <w:p w14:paraId="17F66D11" w14:textId="77777777" w:rsidR="002E518E" w:rsidRPr="00B4646D" w:rsidRDefault="002E518E" w:rsidP="002E518E">
      <w:pPr>
        <w:pStyle w:val="KeyXText"/>
        <w:tabs>
          <w:tab w:val="clear" w:pos="4678"/>
          <w:tab w:val="clear" w:pos="5670"/>
          <w:tab w:val="right" w:leader="dot" w:pos="4820"/>
          <w:tab w:val="left" w:pos="5387"/>
        </w:tabs>
      </w:pPr>
      <w:r w:rsidRPr="00B4646D">
        <w:t>Name</w:t>
      </w:r>
      <w:r>
        <w:t xml:space="preserve">: </w:t>
      </w:r>
      <w:r w:rsidRPr="00B4646D">
        <w:tab/>
      </w:r>
      <w:r>
        <w:tab/>
      </w:r>
      <w:r w:rsidRPr="00B4646D">
        <w:t>Date</w:t>
      </w:r>
      <w:r>
        <w:t xml:space="preserve">: </w:t>
      </w:r>
      <w:r>
        <w:tab/>
      </w:r>
    </w:p>
    <w:p w14:paraId="63C2E922" w14:textId="77777777" w:rsidR="002E518E" w:rsidRDefault="002E518E" w:rsidP="002E518E">
      <w:pPr>
        <w:pStyle w:val="KeyXText"/>
      </w:pPr>
    </w:p>
    <w:p w14:paraId="4776B3E3" w14:textId="77777777" w:rsidR="002E518E" w:rsidRDefault="002E518E" w:rsidP="002E518E">
      <w:pPr>
        <w:pStyle w:val="KeyXText"/>
        <w:tabs>
          <w:tab w:val="clear" w:pos="4678"/>
          <w:tab w:val="right" w:leader="dot" w:pos="4820"/>
          <w:tab w:val="left" w:pos="5387"/>
          <w:tab w:val="right" w:leader="dot" w:pos="9026"/>
        </w:tabs>
      </w:pPr>
      <w:r>
        <w:t xml:space="preserve">Signature: </w:t>
      </w:r>
      <w:r w:rsidRPr="00B4646D">
        <w:tab/>
      </w:r>
    </w:p>
    <w:p w14:paraId="2FDFF2F1" w14:textId="77777777" w:rsidR="002E518E" w:rsidRPr="00B4646D" w:rsidRDefault="002E518E" w:rsidP="00262889">
      <w:pPr>
        <w:pStyle w:val="BodyText1"/>
      </w:pPr>
    </w:p>
    <w:p w14:paraId="3D77DB79" w14:textId="77777777" w:rsidR="00262889" w:rsidRPr="00F46EB4" w:rsidRDefault="00262889" w:rsidP="00F46EB4"/>
    <w:sectPr w:rsidR="00262889" w:rsidRPr="00F46EB4" w:rsidSect="00282FAE">
      <w:headerReference w:type="even" r:id="rId290"/>
      <w:footerReference w:type="default" r:id="rId291"/>
      <w:footerReference w:type="first" r:id="rId292"/>
      <w:pgSz w:w="16840" w:h="11907" w:orient="landscape" w:code="9"/>
      <w:pgMar w:top="680" w:right="680" w:bottom="680" w:left="680" w:header="675" w:footer="289" w:gutter="0"/>
      <w:pgNumType w:start="2" w:chapStyle="1" w:chapSep="period"/>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00771" w14:textId="77777777" w:rsidR="00441750" w:rsidRDefault="00441750" w:rsidP="00282995">
      <w:r>
        <w:separator/>
      </w:r>
    </w:p>
  </w:endnote>
  <w:endnote w:type="continuationSeparator" w:id="0">
    <w:p w14:paraId="1F0066CF" w14:textId="77777777" w:rsidR="00441750" w:rsidRDefault="00441750" w:rsidP="00282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yington">
    <w:altName w:val="Nyala"/>
    <w:charset w:val="00"/>
    <w:family w:val="auto"/>
    <w:pitch w:val="variable"/>
    <w:sig w:usb0="80000027" w:usb1="0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hampagne &amp; Limousine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unga">
    <w:panose1 w:val="00000400000000000000"/>
    <w:charset w:val="00"/>
    <w:family w:val="swiss"/>
    <w:pitch w:val="variable"/>
    <w:sig w:usb0="004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6913113"/>
      <w:docPartObj>
        <w:docPartGallery w:val="Page Numbers (Bottom of Page)"/>
        <w:docPartUnique/>
      </w:docPartObj>
    </w:sdtPr>
    <w:sdtContent>
      <w:p w14:paraId="11F0B2ED" w14:textId="77777777" w:rsidR="00D016C1" w:rsidRDefault="00D016C1" w:rsidP="001F66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0CE4F2" w14:textId="77777777" w:rsidR="00D016C1" w:rsidRDefault="00D016C1" w:rsidP="00AB2B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CD60" w14:textId="77777777" w:rsidR="00D016C1" w:rsidRPr="00FE3A1E" w:rsidRDefault="00D016C1" w:rsidP="008233BB">
    <w:pPr>
      <w:pStyle w:val="Footer"/>
      <w:jc w:val="left"/>
    </w:pPr>
  </w:p>
  <w:p w14:paraId="0D3B9499" w14:textId="77777777" w:rsidR="00D016C1" w:rsidRDefault="00D016C1" w:rsidP="00FE3A1E">
    <w:pPr>
      <w:pStyle w:val="Footer"/>
    </w:pPr>
    <w:r w:rsidRPr="00863DAF">
      <w:rPr>
        <w:noProof/>
        <w:lang w:eastAsia="en-GB"/>
      </w:rPr>
      <w:drawing>
        <wp:anchor distT="0" distB="0" distL="114300" distR="114300" simplePos="0" relativeHeight="251677696" behindDoc="0" locked="0" layoutInCell="1" allowOverlap="1" wp14:anchorId="5496066D" wp14:editId="1A815F50">
          <wp:simplePos x="0" y="0"/>
          <wp:positionH relativeFrom="column">
            <wp:posOffset>8486775</wp:posOffset>
          </wp:positionH>
          <wp:positionV relativeFrom="paragraph">
            <wp:posOffset>-790575</wp:posOffset>
          </wp:positionV>
          <wp:extent cx="1295400" cy="685800"/>
          <wp:effectExtent l="0" t="0" r="0" b="0"/>
          <wp:wrapNone/>
          <wp:docPr id="9" name="Picture 14" descr="Description: AIIC - Association Of Independent Inventory Cle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IIC - Association Of Independent Inventory Cler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26658" w14:textId="77777777" w:rsidR="008D52CD" w:rsidRDefault="008D5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FE7A" w14:textId="77777777" w:rsidR="00D016C1" w:rsidRPr="00FE3A1E" w:rsidRDefault="00D016C1" w:rsidP="007643FD">
    <w:pPr>
      <w:pStyle w:val="Footer"/>
      <w:jc w:val="left"/>
    </w:pPr>
    <w:r>
      <w:t xml:space="preserve">    V1.9                                                                                                                 </w:t>
    </w:r>
  </w:p>
  <w:p w14:paraId="672791BE" w14:textId="77777777" w:rsidR="00D016C1" w:rsidRDefault="00D016C1" w:rsidP="00FE3A1E">
    <w:pPr>
      <w:pStyle w:val="Footer"/>
    </w:pPr>
    <w:r w:rsidRPr="00863DAF">
      <w:rPr>
        <w:noProof/>
        <w:lang w:eastAsia="en-GB"/>
      </w:rPr>
      <w:drawing>
        <wp:anchor distT="0" distB="0" distL="114300" distR="114300" simplePos="0" relativeHeight="251674624" behindDoc="0" locked="0" layoutInCell="1" allowOverlap="1" wp14:anchorId="52D2F114" wp14:editId="01776403">
          <wp:simplePos x="0" y="0"/>
          <wp:positionH relativeFrom="column">
            <wp:posOffset>8486775</wp:posOffset>
          </wp:positionH>
          <wp:positionV relativeFrom="paragraph">
            <wp:posOffset>-790575</wp:posOffset>
          </wp:positionV>
          <wp:extent cx="1295400" cy="685800"/>
          <wp:effectExtent l="0" t="0" r="0" b="0"/>
          <wp:wrapNone/>
          <wp:docPr id="10" name="Picture 14" descr="Description: AIIC - Association Of Independent Inventory Cle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IIC - Association Of Independent Inventory Cler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211E" w14:textId="77777777" w:rsidR="00D016C1" w:rsidRDefault="00D016C1" w:rsidP="007643FD">
    <w:pPr>
      <w:pStyle w:val="Footer"/>
    </w:pPr>
    <w:r>
      <w:t>My Property Inventories</w:t>
    </w:r>
  </w:p>
  <w:p w14:paraId="61B525A2" w14:textId="77777777" w:rsidR="00D016C1" w:rsidRDefault="00D016C1" w:rsidP="007643FD">
    <w:pPr>
      <w:pStyle w:val="Footer"/>
    </w:pPr>
    <w:r>
      <w:t>Tel: 020 8133 5233 | Email: info@mypropertyinventories.co.uk | Website: www.mypropertyinventories.co.uk</w:t>
    </w:r>
  </w:p>
  <w:p w14:paraId="7D71985B" w14:textId="77777777" w:rsidR="00D016C1" w:rsidRDefault="00D016C1" w:rsidP="007643FD">
    <w:pPr>
      <w:pStyle w:val="Footer"/>
    </w:pPr>
    <w:r>
      <w:t>Head Office: Churchill House, Stirling Way, Borehamwood, Herts. WD6 2HP | Registration in the UK No. 07356157 | VAT No. 127986665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olor w:val="7FA841"/>
        <w:sz w:val="20"/>
        <w:szCs w:val="20"/>
      </w:rPr>
      <w:id w:val="1450199581"/>
      <w:docPartObj>
        <w:docPartGallery w:val="Page Numbers (Bottom of Page)"/>
        <w:docPartUnique/>
      </w:docPartObj>
    </w:sdtPr>
    <w:sdtEndPr>
      <w:rPr>
        <w:rStyle w:val="PageNumber"/>
        <w:rFonts w:ascii="Champagne &amp; Limousines" w:hAnsi="Champagne &amp; Limousines"/>
        <w:sz w:val="28"/>
        <w:szCs w:val="28"/>
      </w:rPr>
    </w:sdtEndPr>
    <w:sdtContent>
      <w:p w14:paraId="1E7BC0EF" w14:textId="77777777" w:rsidR="00D016C1" w:rsidRPr="00DF05C5" w:rsidRDefault="00D016C1" w:rsidP="001F66BF">
        <w:pPr>
          <w:pStyle w:val="Footer"/>
          <w:framePr w:wrap="none" w:vAnchor="text" w:hAnchor="margin" w:xAlign="right" w:y="1"/>
          <w:rPr>
            <w:rStyle w:val="PageNumber"/>
            <w:color w:val="7FA841"/>
          </w:rPr>
        </w:pPr>
        <w:r w:rsidRPr="00DF05C5">
          <w:rPr>
            <w:rStyle w:val="PageNumber"/>
            <w:rFonts w:asciiTheme="minorHAnsi" w:hAnsiTheme="minorHAnsi"/>
            <w:color w:val="7FA841"/>
            <w:sz w:val="20"/>
            <w:szCs w:val="20"/>
          </w:rPr>
          <w:t xml:space="preserve">Page </w:t>
        </w:r>
        <w:r w:rsidRPr="00DF05C5">
          <w:rPr>
            <w:rStyle w:val="PageNumber"/>
            <w:rFonts w:asciiTheme="minorHAnsi" w:hAnsiTheme="minorHAnsi"/>
            <w:color w:val="7FA841"/>
            <w:sz w:val="20"/>
            <w:szCs w:val="20"/>
          </w:rPr>
          <w:fldChar w:fldCharType="begin"/>
        </w:r>
        <w:r w:rsidRPr="00DF05C5">
          <w:rPr>
            <w:rStyle w:val="PageNumber"/>
            <w:rFonts w:asciiTheme="minorHAnsi" w:hAnsiTheme="minorHAnsi"/>
            <w:color w:val="7FA841"/>
            <w:sz w:val="20"/>
            <w:szCs w:val="20"/>
          </w:rPr>
          <w:instrText xml:space="preserve"> PAGE </w:instrText>
        </w:r>
        <w:r w:rsidRPr="00DF05C5">
          <w:rPr>
            <w:rStyle w:val="PageNumber"/>
            <w:rFonts w:asciiTheme="minorHAnsi" w:hAnsiTheme="minorHAnsi"/>
            <w:color w:val="7FA841"/>
            <w:sz w:val="20"/>
            <w:szCs w:val="20"/>
          </w:rPr>
          <w:fldChar w:fldCharType="separate"/>
        </w:r>
        <w:r w:rsidR="00DC517C">
          <w:rPr>
            <w:rStyle w:val="PageNumber"/>
            <w:rFonts w:asciiTheme="minorHAnsi" w:hAnsiTheme="minorHAnsi"/>
            <w:noProof/>
            <w:color w:val="7FA841"/>
            <w:sz w:val="20"/>
            <w:szCs w:val="20"/>
          </w:rPr>
          <w:t>88</w:t>
        </w:r>
        <w:r w:rsidRPr="00DF05C5">
          <w:rPr>
            <w:rStyle w:val="PageNumber"/>
            <w:rFonts w:asciiTheme="minorHAnsi" w:hAnsiTheme="minorHAnsi"/>
            <w:color w:val="7FA841"/>
            <w:sz w:val="20"/>
            <w:szCs w:val="20"/>
          </w:rPr>
          <w:fldChar w:fldCharType="end"/>
        </w:r>
      </w:p>
    </w:sdtContent>
  </w:sdt>
  <w:p w14:paraId="0CA564BF" w14:textId="0409E2AA" w:rsidR="00D016C1" w:rsidRPr="00DF05C5" w:rsidRDefault="008D52CD" w:rsidP="006645F0">
    <w:pPr>
      <w:pStyle w:val="Footer"/>
      <w:pBdr>
        <w:top w:val="none" w:sz="0" w:space="0" w:color="auto"/>
      </w:pBdr>
      <w:jc w:val="left"/>
      <w:rPr>
        <w:color w:val="7FA841"/>
        <w:sz w:val="20"/>
        <w:szCs w:val="20"/>
      </w:rPr>
    </w:pPr>
    <w:r>
      <w:rPr>
        <w:color w:val="7FA841"/>
        <w:sz w:val="20"/>
        <w:szCs w:val="20"/>
      </w:rPr>
      <w:t>SAMPLE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20FD" w14:textId="77777777" w:rsidR="00D016C1" w:rsidRPr="00896E40" w:rsidRDefault="00D016C1" w:rsidP="006645F0">
    <w:pPr>
      <w:pStyle w:val="Footer"/>
      <w:pBdr>
        <w:top w:val="none" w:sz="0" w:space="0" w:color="auto"/>
      </w:pBdr>
      <w:jc w:val="left"/>
    </w:pPr>
    <w:r>
      <w:t>V1.9</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3A6A6" w14:textId="77777777" w:rsidR="00441750" w:rsidRDefault="00441750" w:rsidP="00282995">
      <w:r>
        <w:separator/>
      </w:r>
    </w:p>
  </w:footnote>
  <w:footnote w:type="continuationSeparator" w:id="0">
    <w:p w14:paraId="753D842A" w14:textId="77777777" w:rsidR="00441750" w:rsidRDefault="00441750" w:rsidP="00282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42B9" w14:textId="77777777" w:rsidR="00D016C1" w:rsidRPr="00896E40" w:rsidRDefault="00D016C1" w:rsidP="00F0708D">
    <w:pPr>
      <w:pStyle w:val="Header"/>
      <w:rPr>
        <w:rStyle w:val="PageNumber"/>
      </w:rPr>
    </w:pPr>
    <w:r>
      <w:rPr>
        <w:noProof/>
        <w:lang w:eastAsia="en-GB"/>
      </w:rPr>
      <mc:AlternateContent>
        <mc:Choice Requires="wps">
          <w:drawing>
            <wp:anchor distT="0" distB="0" distL="114300" distR="114300" simplePos="0" relativeHeight="251676672" behindDoc="1" locked="0" layoutInCell="1" allowOverlap="1" wp14:anchorId="5ED1E6C7" wp14:editId="358F46A5">
              <wp:simplePos x="0" y="0"/>
              <wp:positionH relativeFrom="margin">
                <wp:align>center</wp:align>
              </wp:positionH>
              <wp:positionV relativeFrom="margin">
                <wp:align>center</wp:align>
              </wp:positionV>
              <wp:extent cx="6091555" cy="3045460"/>
              <wp:effectExtent l="0" t="1485900" r="0" b="103124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1555" cy="3045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671223" w14:textId="77777777" w:rsidR="00D016C1" w:rsidRDefault="00D016C1" w:rsidP="00953252">
                          <w:pPr>
                            <w:pStyle w:val="NormalWeb"/>
                            <w:spacing w:before="0" w:beforeAutospacing="0" w:after="0" w:afterAutospacing="0"/>
                            <w:jc w:val="center"/>
                          </w:pPr>
                          <w:r>
                            <w:rPr>
                              <w:rFonts w:ascii="Tunga" w:hAnsi="Tunga"/>
                              <w:color w:val="000000"/>
                              <w:sz w:val="2"/>
                              <w:szCs w:val="2"/>
                              <w14:textFill>
                                <w14:solidFill>
                                  <w14:srgbClr w14:val="00000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0;margin-top:0;width:479.65pt;height:239.8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WuhQIAAPwE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" filled="f" stroked="f">
              <v:stroke joinstyle="round"/>
              <o:lock v:ext="edit" shapetype="t"/>
              <v:textbox style="mso-fit-shape-to-text:t">
                <w:txbxContent>
                  <w:p w:rsidR="00D016C1" w:rsidRDefault="00D016C1" w:rsidP="00953252">
                    <w:pPr>
                      <w:pStyle w:val="NormalWeb"/>
                      <w:spacing w:before="0" w:beforeAutospacing="0" w:after="0" w:afterAutospacing="0"/>
                      <w:jc w:val="center"/>
                    </w:pPr>
                    <w:r>
                      <w:rPr>
                        <w:rFonts w:ascii="Tunga" w:hAnsi="Tunga"/>
                        <w:color w:val="000000"/>
                        <w:sz w:val="2"/>
                        <w:szCs w:val="2"/>
                        <w14:textFill>
                          <w14:solidFill>
                            <w14:srgbClr w14:val="000000">
                              <w14:alpha w14:val="50000"/>
                            </w14:srgbClr>
                          </w14:solidFill>
                        </w14:textFill>
                      </w:rPr>
                      <w:t>SAMPLE</w:t>
                    </w:r>
                  </w:p>
                </w:txbxContent>
              </v:textbox>
              <w10:wrap anchorx="margin" anchory="margin"/>
            </v:shape>
          </w:pict>
        </mc:Fallback>
      </mc:AlternateContent>
    </w:r>
    <w:r w:rsidRPr="00896E40">
      <w:rPr>
        <w:rStyle w:val="PageNumber"/>
      </w:rPr>
      <w:fldChar w:fldCharType="begin"/>
    </w:r>
    <w:r w:rsidRPr="00896E40">
      <w:rPr>
        <w:rStyle w:val="PageNumber"/>
      </w:rPr>
      <w:instrText xml:space="preserve">PAGE  </w:instrText>
    </w:r>
    <w:r w:rsidRPr="00896E40">
      <w:rPr>
        <w:rStyle w:val="PageNumber"/>
      </w:rPr>
      <w:fldChar w:fldCharType="end"/>
    </w:r>
  </w:p>
  <w:p w14:paraId="1B5F900C" w14:textId="77777777" w:rsidR="00D016C1" w:rsidRDefault="00D016C1" w:rsidP="00F07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528C2" w14:textId="77777777" w:rsidR="008D52CD" w:rsidRDefault="008D5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7DAE9" w14:textId="77777777" w:rsidR="008D52CD" w:rsidRDefault="008D52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480E3" w14:textId="77777777" w:rsidR="00D016C1" w:rsidRPr="00896E40" w:rsidRDefault="00000000" w:rsidP="00F0708D">
    <w:pPr>
      <w:pStyle w:val="Header"/>
      <w:rPr>
        <w:rStyle w:val="PageNumber"/>
      </w:rPr>
    </w:pPr>
    <w:r>
      <w:pict w14:anchorId="70324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left:0;text-align:left;margin-left:0;margin-top:0;width:479.65pt;height:239.8pt;rotation:315;z-index:-251658240;mso-wrap-edited:f;mso-width-percent:0;mso-height-percent:0;mso-position-horizontal:center;mso-position-horizontal-relative:margin;mso-position-vertical:center;mso-position-vertical-relative:margin;mso-width-percent:0;mso-height-percent:0" fillcolor="black" stroked="f">
          <v:fill opacity=".5"/>
          <v:textpath style="font-family:&quot;Tunga&quot;;font-size:1pt" string="SAMPLE"/>
          <w10:wrap anchorx="margin" anchory="margin"/>
        </v:shape>
      </w:pict>
    </w:r>
    <w:r w:rsidR="00D016C1" w:rsidRPr="00896E40">
      <w:rPr>
        <w:rStyle w:val="PageNumber"/>
      </w:rPr>
      <w:fldChar w:fldCharType="begin"/>
    </w:r>
    <w:r w:rsidR="00D016C1" w:rsidRPr="00896E40">
      <w:rPr>
        <w:rStyle w:val="PageNumber"/>
      </w:rPr>
      <w:instrText xml:space="preserve">PAGE  </w:instrText>
    </w:r>
    <w:r w:rsidR="00D016C1" w:rsidRPr="00896E40">
      <w:rPr>
        <w:rStyle w:val="PageNumber"/>
      </w:rPr>
      <w:fldChar w:fldCharType="end"/>
    </w:r>
  </w:p>
  <w:p w14:paraId="6661468D" w14:textId="77777777" w:rsidR="00D016C1" w:rsidRDefault="00D016C1" w:rsidP="00F070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0EC6" w14:textId="77777777" w:rsidR="00D016C1" w:rsidRPr="002861FE" w:rsidRDefault="00D016C1" w:rsidP="002861FE">
    <w:pPr>
      <w:pStyle w:val="Header"/>
      <w:tabs>
        <w:tab w:val="left" w:pos="375"/>
        <w:tab w:val="right" w:pos="10547"/>
      </w:tabs>
      <w:rPr>
        <w:color w:val="808080" w:themeColor="background1" w:themeShade="80"/>
      </w:rPr>
    </w:pPr>
    <w:r w:rsidRPr="002861FE">
      <w:rPr>
        <w:color w:val="808080" w:themeColor="background1" w:themeShade="80"/>
      </w:rPr>
      <w:t xml:space="preserve">Perfect Inventories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EB21" w14:textId="77777777" w:rsidR="00D016C1" w:rsidRDefault="00D016C1" w:rsidP="007643FD">
    <w:pPr>
      <w:pStyle w:val="Header"/>
      <w:tabs>
        <w:tab w:val="left" w:pos="375"/>
        <w:tab w:val="left" w:pos="2520"/>
        <w:tab w:val="right" w:pos="1054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6E31" w14:textId="77777777" w:rsidR="00D016C1" w:rsidRDefault="00000000" w:rsidP="00F0708D">
    <w:pPr>
      <w:pStyle w:val="Header"/>
    </w:pPr>
    <w:r>
      <w:pict w14:anchorId="5C446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5" type="#_x0000_t136" alt="" style="position:absolute;left:0;text-align:left;margin-left:0;margin-top:0;width:479.65pt;height:239.8pt;rotation:315;z-index:-251657216;mso-wrap-edited:f;mso-width-percent:0;mso-height-percent:0;mso-position-horizontal:center;mso-position-horizontal-relative:margin;mso-position-vertical:center;mso-position-vertical-relative:margin;mso-width-percent:0;mso-height-percent:0" fillcolor="black" stroked="f">
          <v:fill opacity=".5"/>
          <v:textpath style="font-family:&quot;Tunga&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B44E7"/>
    <w:multiLevelType w:val="multilevel"/>
    <w:tmpl w:val="4C8CEBC0"/>
    <w:styleLink w:val="niu3"/>
    <w:lvl w:ilvl="0">
      <w:start w:val="1"/>
      <w:numFmt w:val="decimal"/>
      <w:lvlText w:val="%1."/>
      <w:lvlJc w:val="left"/>
      <w:pPr>
        <w:tabs>
          <w:tab w:val="num" w:pos="518"/>
        </w:tabs>
        <w:ind w:left="518" w:hanging="360"/>
      </w:pPr>
      <w:rPr>
        <w:rFonts w:ascii="Arial" w:hAnsi="Arial" w:cs="Arial"/>
        <w:color w:val="514D4B"/>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2ECA38CD"/>
    <w:multiLevelType w:val="hybridMultilevel"/>
    <w:tmpl w:val="9BC691B0"/>
    <w:lvl w:ilvl="0" w:tplc="0714FBDA">
      <w:start w:val="1"/>
      <w:numFmt w:val="bullet"/>
      <w:pStyle w:val="ReportNumberLis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410D58CE"/>
    <w:multiLevelType w:val="hybridMultilevel"/>
    <w:tmpl w:val="6E9E4426"/>
    <w:lvl w:ilvl="0" w:tplc="F434136C">
      <w:start w:val="1"/>
      <w:numFmt w:val="decimal"/>
      <w:pStyle w:val="SoCnumbers"/>
      <w:lvlText w:val="%1."/>
      <w:lvlJc w:val="left"/>
      <w:pPr>
        <w:tabs>
          <w:tab w:val="num" w:pos="518"/>
        </w:tabs>
        <w:ind w:left="518"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C2B3A1C"/>
    <w:multiLevelType w:val="hybridMultilevel"/>
    <w:tmpl w:val="150CE9BC"/>
    <w:lvl w:ilvl="0" w:tplc="296207BA">
      <w:start w:val="1"/>
      <w:numFmt w:val="decimal"/>
      <w:pStyle w:val="ReportList"/>
      <w:lvlText w:val="%1."/>
      <w:lvlJc w:val="right"/>
      <w:pPr>
        <w:ind w:left="720" w:hanging="360"/>
      </w:pPr>
      <w:rPr>
        <w:rFonts w:ascii="Calibri" w:hAnsi="Calibri"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22063E"/>
    <w:multiLevelType w:val="hybridMultilevel"/>
    <w:tmpl w:val="3FD42924"/>
    <w:lvl w:ilvl="0" w:tplc="81A62718">
      <w:start w:val="1"/>
      <w:numFmt w:val="decimal"/>
      <w:pStyle w:val="ListParagraph"/>
      <w:lvlText w:val="%1"/>
      <w:lvlJc w:val="right"/>
      <w:pPr>
        <w:ind w:left="720" w:hanging="360"/>
      </w:pPr>
      <w:rPr>
        <w:rFonts w:ascii="Calibri" w:hAnsi="Calibri"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692E57"/>
    <w:multiLevelType w:val="hybridMultilevel"/>
    <w:tmpl w:val="16BA59E8"/>
    <w:lvl w:ilvl="0" w:tplc="13ECA6D4">
      <w:start w:val="1"/>
      <w:numFmt w:val="decimal"/>
      <w:pStyle w:val="ReportListNumbers"/>
      <w:lvlText w:val="%1"/>
      <w:lvlJc w:val="right"/>
      <w:pPr>
        <w:ind w:left="928" w:hanging="360"/>
      </w:pPr>
      <w:rPr>
        <w:rFonts w:ascii="Calibri" w:hAnsi="Calibri" w:hint="default"/>
        <w:b w:val="0"/>
        <w:i w:val="0"/>
        <w:color w:val="333333"/>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8740FF"/>
    <w:multiLevelType w:val="multilevel"/>
    <w:tmpl w:val="4C8CEBC0"/>
    <w:styleLink w:val="StyleNumbered"/>
    <w:lvl w:ilvl="0">
      <w:start w:val="1"/>
      <w:numFmt w:val="decimal"/>
      <w:lvlText w:val="%1."/>
      <w:lvlJc w:val="left"/>
      <w:pPr>
        <w:tabs>
          <w:tab w:val="num" w:pos="720"/>
        </w:tabs>
        <w:ind w:left="720" w:hanging="360"/>
      </w:pPr>
      <w:rPr>
        <w:rFonts w:ascii="Arial" w:hAnsi="Arial" w:cs="Arial"/>
        <w:color w:val="514D4B"/>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26896373">
    <w:abstractNumId w:val="2"/>
  </w:num>
  <w:num w:numId="2" w16cid:durableId="823088390">
    <w:abstractNumId w:val="6"/>
  </w:num>
  <w:num w:numId="3" w16cid:durableId="1417509731">
    <w:abstractNumId w:val="0"/>
  </w:num>
  <w:num w:numId="4" w16cid:durableId="1062560402">
    <w:abstractNumId w:val="3"/>
  </w:num>
  <w:num w:numId="5" w16cid:durableId="340014857">
    <w:abstractNumId w:val="4"/>
  </w:num>
  <w:num w:numId="6" w16cid:durableId="1340622290">
    <w:abstractNumId w:val="1"/>
  </w:num>
  <w:num w:numId="7" w16cid:durableId="880360450">
    <w:abstractNumId w:val="5"/>
  </w:num>
  <w:num w:numId="8" w16cid:durableId="228418993">
    <w:abstractNumId w:val="5"/>
    <w:lvlOverride w:ilvl="0">
      <w:startOverride w:val="1"/>
    </w:lvlOverride>
  </w:num>
  <w:num w:numId="9" w16cid:durableId="1582176188">
    <w:abstractNumId w:val="5"/>
  </w:num>
  <w:num w:numId="10" w16cid:durableId="225531759">
    <w:abstractNumId w:val="5"/>
    <w:lvlOverride w:ilvl="0">
      <w:startOverride w:val="1"/>
    </w:lvlOverride>
  </w:num>
  <w:num w:numId="11" w16cid:durableId="284508471">
    <w:abstractNumId w:val="5"/>
    <w:lvlOverride w:ilvl="0">
      <w:startOverride w:val="1"/>
    </w:lvlOverride>
  </w:num>
  <w:num w:numId="12" w16cid:durableId="1996642696">
    <w:abstractNumId w:val="5"/>
    <w:lvlOverride w:ilvl="0">
      <w:startOverride w:val="1"/>
    </w:lvlOverride>
  </w:num>
  <w:num w:numId="13" w16cid:durableId="1987739619">
    <w:abstractNumId w:val="5"/>
    <w:lvlOverride w:ilvl="0">
      <w:startOverride w:val="1"/>
    </w:lvlOverride>
  </w:num>
  <w:num w:numId="14" w16cid:durableId="170724438">
    <w:abstractNumId w:val="5"/>
    <w:lvlOverride w:ilvl="0">
      <w:startOverride w:val="1"/>
    </w:lvlOverride>
  </w:num>
  <w:num w:numId="15" w16cid:durableId="1633901243">
    <w:abstractNumId w:val="5"/>
    <w:lvlOverride w:ilvl="0">
      <w:startOverride w:val="1"/>
    </w:lvlOverride>
  </w:num>
  <w:num w:numId="16" w16cid:durableId="335694815">
    <w:abstractNumId w:val="5"/>
    <w:lvlOverride w:ilvl="0">
      <w:startOverride w:val="1"/>
    </w:lvlOverride>
  </w:num>
  <w:num w:numId="17" w16cid:durableId="1100838925">
    <w:abstractNumId w:val="5"/>
    <w:lvlOverride w:ilvl="0">
      <w:startOverride w:val="1"/>
    </w:lvlOverride>
  </w:num>
  <w:num w:numId="18" w16cid:durableId="1285841844">
    <w:abstractNumId w:val="5"/>
    <w:lvlOverride w:ilvl="0">
      <w:startOverride w:val="1"/>
    </w:lvlOverride>
  </w:num>
  <w:num w:numId="19" w16cid:durableId="507135129">
    <w:abstractNumId w:val="5"/>
    <w:lvlOverride w:ilvl="0">
      <w:startOverride w:val="1"/>
    </w:lvlOverride>
  </w:num>
  <w:num w:numId="20" w16cid:durableId="392897742">
    <w:abstractNumId w:val="5"/>
    <w:lvlOverride w:ilvl="0">
      <w:startOverride w:val="1"/>
    </w:lvlOverride>
  </w:num>
  <w:num w:numId="21" w16cid:durableId="344748110">
    <w:abstractNumId w:val="5"/>
    <w:lvlOverride w:ilvl="0">
      <w:startOverride w:val="1"/>
    </w:lvlOverride>
  </w:num>
  <w:num w:numId="22" w16cid:durableId="1454249200">
    <w:abstractNumId w:val="5"/>
    <w:lvlOverride w:ilvl="0">
      <w:startOverride w:val="1"/>
    </w:lvlOverride>
  </w:num>
  <w:num w:numId="23" w16cid:durableId="879516508">
    <w:abstractNumId w:val="5"/>
  </w:num>
  <w:num w:numId="24" w16cid:durableId="1757700721">
    <w:abstractNumId w:val="5"/>
  </w:num>
  <w:num w:numId="25" w16cid:durableId="1384676177">
    <w:abstractNumId w:val="5"/>
  </w:num>
  <w:num w:numId="26" w16cid:durableId="799491313">
    <w:abstractNumId w:val="5"/>
  </w:num>
  <w:num w:numId="27" w16cid:durableId="2066948345">
    <w:abstractNumId w:val="5"/>
  </w:num>
  <w:num w:numId="28" w16cid:durableId="171160882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stylePaneSortMethod w:val="0000"/>
  <w:documentProtection w:formatting="1" w:enforcement="0"/>
  <w:defaultTabStop w:val="284"/>
  <w:drawingGridHorizontalSpacing w:val="10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794"/>
    <w:rsid w:val="0000075F"/>
    <w:rsid w:val="0000383B"/>
    <w:rsid w:val="00004C55"/>
    <w:rsid w:val="000059E3"/>
    <w:rsid w:val="00013261"/>
    <w:rsid w:val="00013B4C"/>
    <w:rsid w:val="00016FFA"/>
    <w:rsid w:val="00022397"/>
    <w:rsid w:val="00022C30"/>
    <w:rsid w:val="0002506A"/>
    <w:rsid w:val="000272C3"/>
    <w:rsid w:val="0003291D"/>
    <w:rsid w:val="00036C0A"/>
    <w:rsid w:val="00044FBD"/>
    <w:rsid w:val="00046452"/>
    <w:rsid w:val="00046C3C"/>
    <w:rsid w:val="00050BE0"/>
    <w:rsid w:val="00052778"/>
    <w:rsid w:val="00055249"/>
    <w:rsid w:val="000577EF"/>
    <w:rsid w:val="00060A43"/>
    <w:rsid w:val="000635C6"/>
    <w:rsid w:val="00070EE4"/>
    <w:rsid w:val="00072AA0"/>
    <w:rsid w:val="0007605A"/>
    <w:rsid w:val="00076304"/>
    <w:rsid w:val="00077346"/>
    <w:rsid w:val="000776AE"/>
    <w:rsid w:val="00082C05"/>
    <w:rsid w:val="00083037"/>
    <w:rsid w:val="000852D8"/>
    <w:rsid w:val="000854F9"/>
    <w:rsid w:val="00086D7D"/>
    <w:rsid w:val="00090ACE"/>
    <w:rsid w:val="00092105"/>
    <w:rsid w:val="000A1F90"/>
    <w:rsid w:val="000A2A94"/>
    <w:rsid w:val="000A304B"/>
    <w:rsid w:val="000A332E"/>
    <w:rsid w:val="000A37E2"/>
    <w:rsid w:val="000A3E32"/>
    <w:rsid w:val="000A77E9"/>
    <w:rsid w:val="000B2912"/>
    <w:rsid w:val="000B5140"/>
    <w:rsid w:val="000B5B45"/>
    <w:rsid w:val="000B7CAE"/>
    <w:rsid w:val="000C580F"/>
    <w:rsid w:val="000D1070"/>
    <w:rsid w:val="000D3D27"/>
    <w:rsid w:val="000D41AC"/>
    <w:rsid w:val="000D4458"/>
    <w:rsid w:val="000E09FD"/>
    <w:rsid w:val="000E239B"/>
    <w:rsid w:val="000E791D"/>
    <w:rsid w:val="000F0878"/>
    <w:rsid w:val="000F4441"/>
    <w:rsid w:val="001010E2"/>
    <w:rsid w:val="00101817"/>
    <w:rsid w:val="00106DA6"/>
    <w:rsid w:val="00111BE2"/>
    <w:rsid w:val="00115182"/>
    <w:rsid w:val="001161A3"/>
    <w:rsid w:val="001225C1"/>
    <w:rsid w:val="00122DC4"/>
    <w:rsid w:val="00123490"/>
    <w:rsid w:val="00124EEE"/>
    <w:rsid w:val="00127D65"/>
    <w:rsid w:val="00131398"/>
    <w:rsid w:val="00134F6F"/>
    <w:rsid w:val="001357F7"/>
    <w:rsid w:val="0013659A"/>
    <w:rsid w:val="001368A2"/>
    <w:rsid w:val="0014050E"/>
    <w:rsid w:val="001405FE"/>
    <w:rsid w:val="001434AC"/>
    <w:rsid w:val="00143AF1"/>
    <w:rsid w:val="001456AA"/>
    <w:rsid w:val="001504C0"/>
    <w:rsid w:val="00151126"/>
    <w:rsid w:val="001533C4"/>
    <w:rsid w:val="0015381D"/>
    <w:rsid w:val="0015517B"/>
    <w:rsid w:val="00160F57"/>
    <w:rsid w:val="00161C6C"/>
    <w:rsid w:val="0016386D"/>
    <w:rsid w:val="001656C3"/>
    <w:rsid w:val="00165B04"/>
    <w:rsid w:val="001702D6"/>
    <w:rsid w:val="001717F6"/>
    <w:rsid w:val="001770BA"/>
    <w:rsid w:val="001814B5"/>
    <w:rsid w:val="00181923"/>
    <w:rsid w:val="00186081"/>
    <w:rsid w:val="001901FF"/>
    <w:rsid w:val="0019089D"/>
    <w:rsid w:val="00193B8D"/>
    <w:rsid w:val="00194766"/>
    <w:rsid w:val="001A2B60"/>
    <w:rsid w:val="001A74D6"/>
    <w:rsid w:val="001A7D7E"/>
    <w:rsid w:val="001B501E"/>
    <w:rsid w:val="001C04AB"/>
    <w:rsid w:val="001C7C1E"/>
    <w:rsid w:val="001D2E86"/>
    <w:rsid w:val="001D3F73"/>
    <w:rsid w:val="001D5D0E"/>
    <w:rsid w:val="001D5ECC"/>
    <w:rsid w:val="001D6654"/>
    <w:rsid w:val="001D6D6A"/>
    <w:rsid w:val="001D7391"/>
    <w:rsid w:val="001D76D1"/>
    <w:rsid w:val="001E0EC0"/>
    <w:rsid w:val="001E4231"/>
    <w:rsid w:val="001E459C"/>
    <w:rsid w:val="001E577D"/>
    <w:rsid w:val="001E5A54"/>
    <w:rsid w:val="001E6BE9"/>
    <w:rsid w:val="001E7066"/>
    <w:rsid w:val="001F15D1"/>
    <w:rsid w:val="001F1A07"/>
    <w:rsid w:val="001F4961"/>
    <w:rsid w:val="001F66BF"/>
    <w:rsid w:val="002036B2"/>
    <w:rsid w:val="00205849"/>
    <w:rsid w:val="00212727"/>
    <w:rsid w:val="0021322F"/>
    <w:rsid w:val="002167D1"/>
    <w:rsid w:val="0021740D"/>
    <w:rsid w:val="00217758"/>
    <w:rsid w:val="00217957"/>
    <w:rsid w:val="00220E3D"/>
    <w:rsid w:val="00220E7D"/>
    <w:rsid w:val="00224506"/>
    <w:rsid w:val="00234311"/>
    <w:rsid w:val="00236C72"/>
    <w:rsid w:val="00237A2B"/>
    <w:rsid w:val="00241D58"/>
    <w:rsid w:val="00245530"/>
    <w:rsid w:val="00245A42"/>
    <w:rsid w:val="00250A36"/>
    <w:rsid w:val="002613E6"/>
    <w:rsid w:val="00262889"/>
    <w:rsid w:val="002636E7"/>
    <w:rsid w:val="00263F62"/>
    <w:rsid w:val="002662A0"/>
    <w:rsid w:val="002667A5"/>
    <w:rsid w:val="0027014E"/>
    <w:rsid w:val="00271955"/>
    <w:rsid w:val="002721B8"/>
    <w:rsid w:val="00274563"/>
    <w:rsid w:val="00276440"/>
    <w:rsid w:val="002817AF"/>
    <w:rsid w:val="00282995"/>
    <w:rsid w:val="00282FAE"/>
    <w:rsid w:val="00283CC2"/>
    <w:rsid w:val="0028420D"/>
    <w:rsid w:val="00286045"/>
    <w:rsid w:val="002861FE"/>
    <w:rsid w:val="00286AB1"/>
    <w:rsid w:val="00294E51"/>
    <w:rsid w:val="00297B48"/>
    <w:rsid w:val="002A2F67"/>
    <w:rsid w:val="002A37EC"/>
    <w:rsid w:val="002A502C"/>
    <w:rsid w:val="002A7A64"/>
    <w:rsid w:val="002B026C"/>
    <w:rsid w:val="002B175E"/>
    <w:rsid w:val="002B4058"/>
    <w:rsid w:val="002B747E"/>
    <w:rsid w:val="002C3794"/>
    <w:rsid w:val="002C3FFA"/>
    <w:rsid w:val="002C4702"/>
    <w:rsid w:val="002C771E"/>
    <w:rsid w:val="002D3712"/>
    <w:rsid w:val="002D5117"/>
    <w:rsid w:val="002E518E"/>
    <w:rsid w:val="002E63AA"/>
    <w:rsid w:val="002F1760"/>
    <w:rsid w:val="002F533F"/>
    <w:rsid w:val="002F69F3"/>
    <w:rsid w:val="002F70EB"/>
    <w:rsid w:val="002F772F"/>
    <w:rsid w:val="0030001B"/>
    <w:rsid w:val="0030487A"/>
    <w:rsid w:val="00306D08"/>
    <w:rsid w:val="00311357"/>
    <w:rsid w:val="00311C35"/>
    <w:rsid w:val="00311D13"/>
    <w:rsid w:val="0031681F"/>
    <w:rsid w:val="003202D0"/>
    <w:rsid w:val="00320C6E"/>
    <w:rsid w:val="003210D8"/>
    <w:rsid w:val="003217D2"/>
    <w:rsid w:val="00321C8E"/>
    <w:rsid w:val="00322598"/>
    <w:rsid w:val="0033043B"/>
    <w:rsid w:val="00330DCE"/>
    <w:rsid w:val="00331D10"/>
    <w:rsid w:val="00334C55"/>
    <w:rsid w:val="0033520C"/>
    <w:rsid w:val="00337705"/>
    <w:rsid w:val="003421E4"/>
    <w:rsid w:val="003439CF"/>
    <w:rsid w:val="00344B3F"/>
    <w:rsid w:val="00345DE1"/>
    <w:rsid w:val="0035010F"/>
    <w:rsid w:val="0035169F"/>
    <w:rsid w:val="003518D8"/>
    <w:rsid w:val="00352D58"/>
    <w:rsid w:val="003553FD"/>
    <w:rsid w:val="00355521"/>
    <w:rsid w:val="00355E5A"/>
    <w:rsid w:val="00356C3F"/>
    <w:rsid w:val="003606D6"/>
    <w:rsid w:val="00360B92"/>
    <w:rsid w:val="00361B9B"/>
    <w:rsid w:val="003716AF"/>
    <w:rsid w:val="00374AB9"/>
    <w:rsid w:val="003774D5"/>
    <w:rsid w:val="00377C11"/>
    <w:rsid w:val="00377DDF"/>
    <w:rsid w:val="00381CAE"/>
    <w:rsid w:val="00382C45"/>
    <w:rsid w:val="00383524"/>
    <w:rsid w:val="003859B1"/>
    <w:rsid w:val="00386637"/>
    <w:rsid w:val="00390517"/>
    <w:rsid w:val="003936ED"/>
    <w:rsid w:val="00395AFF"/>
    <w:rsid w:val="003A0697"/>
    <w:rsid w:val="003A2E52"/>
    <w:rsid w:val="003A3D9B"/>
    <w:rsid w:val="003A4570"/>
    <w:rsid w:val="003B0330"/>
    <w:rsid w:val="003B182D"/>
    <w:rsid w:val="003B3597"/>
    <w:rsid w:val="003B3DAF"/>
    <w:rsid w:val="003B5BA1"/>
    <w:rsid w:val="003B7728"/>
    <w:rsid w:val="003C42FE"/>
    <w:rsid w:val="003C456E"/>
    <w:rsid w:val="003C622D"/>
    <w:rsid w:val="003C6883"/>
    <w:rsid w:val="003C75B7"/>
    <w:rsid w:val="003D0B64"/>
    <w:rsid w:val="003D28E2"/>
    <w:rsid w:val="003E1B4C"/>
    <w:rsid w:val="003E2E51"/>
    <w:rsid w:val="003E5EF0"/>
    <w:rsid w:val="003E71D1"/>
    <w:rsid w:val="003F2161"/>
    <w:rsid w:val="003F37F0"/>
    <w:rsid w:val="003F5247"/>
    <w:rsid w:val="003F6014"/>
    <w:rsid w:val="003F67E8"/>
    <w:rsid w:val="00401BAC"/>
    <w:rsid w:val="00404CCE"/>
    <w:rsid w:val="004119AC"/>
    <w:rsid w:val="0041427E"/>
    <w:rsid w:val="00417545"/>
    <w:rsid w:val="00417BEF"/>
    <w:rsid w:val="00421DD2"/>
    <w:rsid w:val="00422ED5"/>
    <w:rsid w:val="004236F6"/>
    <w:rsid w:val="00425088"/>
    <w:rsid w:val="004259CD"/>
    <w:rsid w:val="004271BA"/>
    <w:rsid w:val="00427F83"/>
    <w:rsid w:val="00434BC9"/>
    <w:rsid w:val="00434E4B"/>
    <w:rsid w:val="00434F07"/>
    <w:rsid w:val="004411F1"/>
    <w:rsid w:val="00441750"/>
    <w:rsid w:val="004418AB"/>
    <w:rsid w:val="00442FFD"/>
    <w:rsid w:val="0044658F"/>
    <w:rsid w:val="00446D11"/>
    <w:rsid w:val="004525ED"/>
    <w:rsid w:val="00452AF5"/>
    <w:rsid w:val="004539F2"/>
    <w:rsid w:val="00454486"/>
    <w:rsid w:val="00456683"/>
    <w:rsid w:val="00456899"/>
    <w:rsid w:val="0045767B"/>
    <w:rsid w:val="00457C41"/>
    <w:rsid w:val="00464DF7"/>
    <w:rsid w:val="00465970"/>
    <w:rsid w:val="00465BF5"/>
    <w:rsid w:val="00467B88"/>
    <w:rsid w:val="00470388"/>
    <w:rsid w:val="00471DE9"/>
    <w:rsid w:val="004724EF"/>
    <w:rsid w:val="00474201"/>
    <w:rsid w:val="00475C43"/>
    <w:rsid w:val="00475D27"/>
    <w:rsid w:val="00477C15"/>
    <w:rsid w:val="00480B12"/>
    <w:rsid w:val="00480CE2"/>
    <w:rsid w:val="00481467"/>
    <w:rsid w:val="004842C1"/>
    <w:rsid w:val="00485000"/>
    <w:rsid w:val="00485452"/>
    <w:rsid w:val="00486505"/>
    <w:rsid w:val="00486A2C"/>
    <w:rsid w:val="00490358"/>
    <w:rsid w:val="004933BD"/>
    <w:rsid w:val="004949EC"/>
    <w:rsid w:val="00495E47"/>
    <w:rsid w:val="00497271"/>
    <w:rsid w:val="0049793E"/>
    <w:rsid w:val="004A1EB2"/>
    <w:rsid w:val="004A44EE"/>
    <w:rsid w:val="004A644A"/>
    <w:rsid w:val="004A671B"/>
    <w:rsid w:val="004B1C67"/>
    <w:rsid w:val="004B63A8"/>
    <w:rsid w:val="004C05ED"/>
    <w:rsid w:val="004C0B36"/>
    <w:rsid w:val="004C20D0"/>
    <w:rsid w:val="004C23A9"/>
    <w:rsid w:val="004C5E79"/>
    <w:rsid w:val="004D03BE"/>
    <w:rsid w:val="004D72B3"/>
    <w:rsid w:val="004E032B"/>
    <w:rsid w:val="004E234D"/>
    <w:rsid w:val="004E2B4E"/>
    <w:rsid w:val="004E6984"/>
    <w:rsid w:val="004E7E4A"/>
    <w:rsid w:val="004F1EF7"/>
    <w:rsid w:val="004F2190"/>
    <w:rsid w:val="004F4825"/>
    <w:rsid w:val="004F67F6"/>
    <w:rsid w:val="004F6A66"/>
    <w:rsid w:val="00500B04"/>
    <w:rsid w:val="005011FD"/>
    <w:rsid w:val="0050123B"/>
    <w:rsid w:val="005053DB"/>
    <w:rsid w:val="00505E92"/>
    <w:rsid w:val="005122A5"/>
    <w:rsid w:val="00513CC1"/>
    <w:rsid w:val="00515402"/>
    <w:rsid w:val="00515953"/>
    <w:rsid w:val="00515B10"/>
    <w:rsid w:val="005163CA"/>
    <w:rsid w:val="00517F34"/>
    <w:rsid w:val="00520D2F"/>
    <w:rsid w:val="00521B46"/>
    <w:rsid w:val="00524448"/>
    <w:rsid w:val="005244FB"/>
    <w:rsid w:val="005245EF"/>
    <w:rsid w:val="005262A9"/>
    <w:rsid w:val="00526B7C"/>
    <w:rsid w:val="0053140D"/>
    <w:rsid w:val="0053195D"/>
    <w:rsid w:val="00532278"/>
    <w:rsid w:val="00534C71"/>
    <w:rsid w:val="005373CC"/>
    <w:rsid w:val="00537E09"/>
    <w:rsid w:val="0054124C"/>
    <w:rsid w:val="00541942"/>
    <w:rsid w:val="00543855"/>
    <w:rsid w:val="00547A83"/>
    <w:rsid w:val="00547E17"/>
    <w:rsid w:val="005526B2"/>
    <w:rsid w:val="00561FA5"/>
    <w:rsid w:val="00562ACF"/>
    <w:rsid w:val="00562E95"/>
    <w:rsid w:val="00563D3D"/>
    <w:rsid w:val="00565828"/>
    <w:rsid w:val="005678BA"/>
    <w:rsid w:val="00567D64"/>
    <w:rsid w:val="00570799"/>
    <w:rsid w:val="00572E8D"/>
    <w:rsid w:val="005732A1"/>
    <w:rsid w:val="005742B1"/>
    <w:rsid w:val="00582861"/>
    <w:rsid w:val="0058375C"/>
    <w:rsid w:val="005851C1"/>
    <w:rsid w:val="00590309"/>
    <w:rsid w:val="00590735"/>
    <w:rsid w:val="00593BB7"/>
    <w:rsid w:val="005956F7"/>
    <w:rsid w:val="005A02BF"/>
    <w:rsid w:val="005A3694"/>
    <w:rsid w:val="005A3D8A"/>
    <w:rsid w:val="005A53C4"/>
    <w:rsid w:val="005B02CD"/>
    <w:rsid w:val="005B1294"/>
    <w:rsid w:val="005B2F4F"/>
    <w:rsid w:val="005B30A2"/>
    <w:rsid w:val="005C1666"/>
    <w:rsid w:val="005C2E19"/>
    <w:rsid w:val="005C3094"/>
    <w:rsid w:val="005C461B"/>
    <w:rsid w:val="005D0800"/>
    <w:rsid w:val="005D409F"/>
    <w:rsid w:val="005D4153"/>
    <w:rsid w:val="005D4285"/>
    <w:rsid w:val="005D506E"/>
    <w:rsid w:val="005D6FEB"/>
    <w:rsid w:val="005D75BF"/>
    <w:rsid w:val="005E27EC"/>
    <w:rsid w:val="005F0159"/>
    <w:rsid w:val="005F34E3"/>
    <w:rsid w:val="005F4054"/>
    <w:rsid w:val="005F45F7"/>
    <w:rsid w:val="005F534A"/>
    <w:rsid w:val="005F5D88"/>
    <w:rsid w:val="00600E06"/>
    <w:rsid w:val="00602E1A"/>
    <w:rsid w:val="00603450"/>
    <w:rsid w:val="006043E6"/>
    <w:rsid w:val="0060456C"/>
    <w:rsid w:val="00611EAD"/>
    <w:rsid w:val="0061296B"/>
    <w:rsid w:val="00613D90"/>
    <w:rsid w:val="00614FF8"/>
    <w:rsid w:val="00615DE2"/>
    <w:rsid w:val="006162CA"/>
    <w:rsid w:val="00616DF1"/>
    <w:rsid w:val="006227A6"/>
    <w:rsid w:val="00630DF9"/>
    <w:rsid w:val="006337A8"/>
    <w:rsid w:val="00635E0E"/>
    <w:rsid w:val="006373F9"/>
    <w:rsid w:val="006374D9"/>
    <w:rsid w:val="00637B68"/>
    <w:rsid w:val="00643838"/>
    <w:rsid w:val="00652F7C"/>
    <w:rsid w:val="0065418C"/>
    <w:rsid w:val="00660B2C"/>
    <w:rsid w:val="00662428"/>
    <w:rsid w:val="00662E66"/>
    <w:rsid w:val="006635C8"/>
    <w:rsid w:val="006645F0"/>
    <w:rsid w:val="00665850"/>
    <w:rsid w:val="0066742C"/>
    <w:rsid w:val="0067141B"/>
    <w:rsid w:val="00676D84"/>
    <w:rsid w:val="006817AC"/>
    <w:rsid w:val="006835BA"/>
    <w:rsid w:val="00687273"/>
    <w:rsid w:val="0068799F"/>
    <w:rsid w:val="00693B02"/>
    <w:rsid w:val="00693BA2"/>
    <w:rsid w:val="00694352"/>
    <w:rsid w:val="0069725C"/>
    <w:rsid w:val="006977FB"/>
    <w:rsid w:val="006978BB"/>
    <w:rsid w:val="006A0A7B"/>
    <w:rsid w:val="006A1158"/>
    <w:rsid w:val="006A2467"/>
    <w:rsid w:val="006A680C"/>
    <w:rsid w:val="006B2CE2"/>
    <w:rsid w:val="006B421E"/>
    <w:rsid w:val="006B73EF"/>
    <w:rsid w:val="006D35A5"/>
    <w:rsid w:val="006D4758"/>
    <w:rsid w:val="006D67EE"/>
    <w:rsid w:val="006D792C"/>
    <w:rsid w:val="006E0936"/>
    <w:rsid w:val="006E70E3"/>
    <w:rsid w:val="006F133D"/>
    <w:rsid w:val="006F36E5"/>
    <w:rsid w:val="00704E02"/>
    <w:rsid w:val="007072C9"/>
    <w:rsid w:val="00707DFC"/>
    <w:rsid w:val="0071281D"/>
    <w:rsid w:val="0071439D"/>
    <w:rsid w:val="007144C1"/>
    <w:rsid w:val="00715A96"/>
    <w:rsid w:val="007170F7"/>
    <w:rsid w:val="0072432E"/>
    <w:rsid w:val="00724641"/>
    <w:rsid w:val="00730270"/>
    <w:rsid w:val="007306F2"/>
    <w:rsid w:val="00743775"/>
    <w:rsid w:val="00746637"/>
    <w:rsid w:val="00756305"/>
    <w:rsid w:val="0075636B"/>
    <w:rsid w:val="00756820"/>
    <w:rsid w:val="00756F50"/>
    <w:rsid w:val="00761035"/>
    <w:rsid w:val="00761332"/>
    <w:rsid w:val="007625A4"/>
    <w:rsid w:val="007643FD"/>
    <w:rsid w:val="00764DF0"/>
    <w:rsid w:val="00765001"/>
    <w:rsid w:val="00766E12"/>
    <w:rsid w:val="00770D05"/>
    <w:rsid w:val="00772AD4"/>
    <w:rsid w:val="007800AE"/>
    <w:rsid w:val="00780990"/>
    <w:rsid w:val="00780E00"/>
    <w:rsid w:val="00781022"/>
    <w:rsid w:val="00783A68"/>
    <w:rsid w:val="007845C7"/>
    <w:rsid w:val="007847A7"/>
    <w:rsid w:val="007962FD"/>
    <w:rsid w:val="007964A7"/>
    <w:rsid w:val="007A356A"/>
    <w:rsid w:val="007A3D32"/>
    <w:rsid w:val="007A4FFD"/>
    <w:rsid w:val="007A5E0F"/>
    <w:rsid w:val="007A69F6"/>
    <w:rsid w:val="007B0752"/>
    <w:rsid w:val="007B3B0E"/>
    <w:rsid w:val="007B49AA"/>
    <w:rsid w:val="007B4EAF"/>
    <w:rsid w:val="007B689A"/>
    <w:rsid w:val="007C1989"/>
    <w:rsid w:val="007C5FA2"/>
    <w:rsid w:val="007C7509"/>
    <w:rsid w:val="007C7A62"/>
    <w:rsid w:val="007D033D"/>
    <w:rsid w:val="007D367F"/>
    <w:rsid w:val="007D5992"/>
    <w:rsid w:val="007D6A07"/>
    <w:rsid w:val="007F0E14"/>
    <w:rsid w:val="007F13EC"/>
    <w:rsid w:val="007F15C7"/>
    <w:rsid w:val="007F2BC0"/>
    <w:rsid w:val="007F310A"/>
    <w:rsid w:val="00801B64"/>
    <w:rsid w:val="00803C02"/>
    <w:rsid w:val="00807B58"/>
    <w:rsid w:val="00810CB5"/>
    <w:rsid w:val="00812535"/>
    <w:rsid w:val="00812D70"/>
    <w:rsid w:val="008151B6"/>
    <w:rsid w:val="00816037"/>
    <w:rsid w:val="0082096B"/>
    <w:rsid w:val="008233BB"/>
    <w:rsid w:val="00823933"/>
    <w:rsid w:val="00825891"/>
    <w:rsid w:val="008267A0"/>
    <w:rsid w:val="00827064"/>
    <w:rsid w:val="00832FC0"/>
    <w:rsid w:val="00837AC1"/>
    <w:rsid w:val="00837E77"/>
    <w:rsid w:val="0084119C"/>
    <w:rsid w:val="00841BE8"/>
    <w:rsid w:val="00841EF8"/>
    <w:rsid w:val="00843A09"/>
    <w:rsid w:val="008445C3"/>
    <w:rsid w:val="00845F83"/>
    <w:rsid w:val="008518FC"/>
    <w:rsid w:val="008519C7"/>
    <w:rsid w:val="00854431"/>
    <w:rsid w:val="008544AD"/>
    <w:rsid w:val="00856F20"/>
    <w:rsid w:val="0086353E"/>
    <w:rsid w:val="00863DAF"/>
    <w:rsid w:val="0086499D"/>
    <w:rsid w:val="00864EBE"/>
    <w:rsid w:val="008652D0"/>
    <w:rsid w:val="0087347E"/>
    <w:rsid w:val="0087540B"/>
    <w:rsid w:val="00885324"/>
    <w:rsid w:val="00885902"/>
    <w:rsid w:val="0088618F"/>
    <w:rsid w:val="00886764"/>
    <w:rsid w:val="00887F35"/>
    <w:rsid w:val="00896E40"/>
    <w:rsid w:val="00897AF6"/>
    <w:rsid w:val="008A049E"/>
    <w:rsid w:val="008A34A0"/>
    <w:rsid w:val="008A4CD5"/>
    <w:rsid w:val="008A7C1F"/>
    <w:rsid w:val="008B0578"/>
    <w:rsid w:val="008B2937"/>
    <w:rsid w:val="008B3A27"/>
    <w:rsid w:val="008B42EB"/>
    <w:rsid w:val="008B4806"/>
    <w:rsid w:val="008C01AE"/>
    <w:rsid w:val="008C3890"/>
    <w:rsid w:val="008C78C5"/>
    <w:rsid w:val="008D1BB7"/>
    <w:rsid w:val="008D52CD"/>
    <w:rsid w:val="008E0866"/>
    <w:rsid w:val="008E0CBC"/>
    <w:rsid w:val="008E13FE"/>
    <w:rsid w:val="008E41DC"/>
    <w:rsid w:val="008E7C09"/>
    <w:rsid w:val="008F012B"/>
    <w:rsid w:val="008F151E"/>
    <w:rsid w:val="008F1E92"/>
    <w:rsid w:val="009006C3"/>
    <w:rsid w:val="00907EF1"/>
    <w:rsid w:val="00912EA7"/>
    <w:rsid w:val="009135F6"/>
    <w:rsid w:val="00916226"/>
    <w:rsid w:val="009241CF"/>
    <w:rsid w:val="009251EE"/>
    <w:rsid w:val="009253BD"/>
    <w:rsid w:val="009258B6"/>
    <w:rsid w:val="00925F43"/>
    <w:rsid w:val="00926E39"/>
    <w:rsid w:val="0092794B"/>
    <w:rsid w:val="00927ABB"/>
    <w:rsid w:val="009315B9"/>
    <w:rsid w:val="00932F9D"/>
    <w:rsid w:val="009427B5"/>
    <w:rsid w:val="00945EEC"/>
    <w:rsid w:val="00946C0E"/>
    <w:rsid w:val="00952C58"/>
    <w:rsid w:val="00953252"/>
    <w:rsid w:val="00953272"/>
    <w:rsid w:val="009604BB"/>
    <w:rsid w:val="00961CF2"/>
    <w:rsid w:val="00962896"/>
    <w:rsid w:val="00964928"/>
    <w:rsid w:val="00966114"/>
    <w:rsid w:val="009661B5"/>
    <w:rsid w:val="0097101C"/>
    <w:rsid w:val="00975E9B"/>
    <w:rsid w:val="00977DCD"/>
    <w:rsid w:val="0098002E"/>
    <w:rsid w:val="00985961"/>
    <w:rsid w:val="00985DFC"/>
    <w:rsid w:val="00987752"/>
    <w:rsid w:val="00987BBC"/>
    <w:rsid w:val="009909FD"/>
    <w:rsid w:val="00991942"/>
    <w:rsid w:val="009920C1"/>
    <w:rsid w:val="0099335E"/>
    <w:rsid w:val="00993A60"/>
    <w:rsid w:val="0099585F"/>
    <w:rsid w:val="009A1BD7"/>
    <w:rsid w:val="009A4435"/>
    <w:rsid w:val="009B0452"/>
    <w:rsid w:val="009B0A68"/>
    <w:rsid w:val="009B3063"/>
    <w:rsid w:val="009B3A6D"/>
    <w:rsid w:val="009B47B8"/>
    <w:rsid w:val="009B5ABC"/>
    <w:rsid w:val="009D589D"/>
    <w:rsid w:val="009D6D1F"/>
    <w:rsid w:val="009D75E2"/>
    <w:rsid w:val="009E2674"/>
    <w:rsid w:val="009E4E8B"/>
    <w:rsid w:val="009E6952"/>
    <w:rsid w:val="009E74E3"/>
    <w:rsid w:val="009F44B0"/>
    <w:rsid w:val="009F4B54"/>
    <w:rsid w:val="00A00A6A"/>
    <w:rsid w:val="00A020D5"/>
    <w:rsid w:val="00A04B61"/>
    <w:rsid w:val="00A07A94"/>
    <w:rsid w:val="00A122C2"/>
    <w:rsid w:val="00A13076"/>
    <w:rsid w:val="00A15621"/>
    <w:rsid w:val="00A16A6E"/>
    <w:rsid w:val="00A214C7"/>
    <w:rsid w:val="00A231B3"/>
    <w:rsid w:val="00A24ECB"/>
    <w:rsid w:val="00A25EAD"/>
    <w:rsid w:val="00A27090"/>
    <w:rsid w:val="00A304D8"/>
    <w:rsid w:val="00A355E4"/>
    <w:rsid w:val="00A36BE9"/>
    <w:rsid w:val="00A41465"/>
    <w:rsid w:val="00A4207F"/>
    <w:rsid w:val="00A47A85"/>
    <w:rsid w:val="00A507B7"/>
    <w:rsid w:val="00A50C65"/>
    <w:rsid w:val="00A50D0E"/>
    <w:rsid w:val="00A527E6"/>
    <w:rsid w:val="00A53989"/>
    <w:rsid w:val="00A558E5"/>
    <w:rsid w:val="00A6052F"/>
    <w:rsid w:val="00A61176"/>
    <w:rsid w:val="00A61536"/>
    <w:rsid w:val="00A61B62"/>
    <w:rsid w:val="00A624ED"/>
    <w:rsid w:val="00A633B1"/>
    <w:rsid w:val="00A6519C"/>
    <w:rsid w:val="00A761D2"/>
    <w:rsid w:val="00A80BC7"/>
    <w:rsid w:val="00A840AF"/>
    <w:rsid w:val="00A84A53"/>
    <w:rsid w:val="00A84C2C"/>
    <w:rsid w:val="00A857AA"/>
    <w:rsid w:val="00A85BE1"/>
    <w:rsid w:val="00A86B20"/>
    <w:rsid w:val="00A92B4F"/>
    <w:rsid w:val="00A946F1"/>
    <w:rsid w:val="00A96633"/>
    <w:rsid w:val="00AA077D"/>
    <w:rsid w:val="00AA3B58"/>
    <w:rsid w:val="00AB188F"/>
    <w:rsid w:val="00AB2B40"/>
    <w:rsid w:val="00AB3963"/>
    <w:rsid w:val="00AB59AD"/>
    <w:rsid w:val="00AC09DA"/>
    <w:rsid w:val="00AC1C94"/>
    <w:rsid w:val="00AC4326"/>
    <w:rsid w:val="00AC4D8F"/>
    <w:rsid w:val="00AC6889"/>
    <w:rsid w:val="00AC7594"/>
    <w:rsid w:val="00AC777F"/>
    <w:rsid w:val="00AD1147"/>
    <w:rsid w:val="00AD2231"/>
    <w:rsid w:val="00AE2541"/>
    <w:rsid w:val="00AE2714"/>
    <w:rsid w:val="00AE58B0"/>
    <w:rsid w:val="00AE59FF"/>
    <w:rsid w:val="00AE5E54"/>
    <w:rsid w:val="00AE7EF8"/>
    <w:rsid w:val="00AF12CE"/>
    <w:rsid w:val="00AF7F20"/>
    <w:rsid w:val="00B01334"/>
    <w:rsid w:val="00B04018"/>
    <w:rsid w:val="00B10D83"/>
    <w:rsid w:val="00B300FC"/>
    <w:rsid w:val="00B34693"/>
    <w:rsid w:val="00B43963"/>
    <w:rsid w:val="00B4465B"/>
    <w:rsid w:val="00B45EC9"/>
    <w:rsid w:val="00B47162"/>
    <w:rsid w:val="00B50E0C"/>
    <w:rsid w:val="00B553C1"/>
    <w:rsid w:val="00B561A4"/>
    <w:rsid w:val="00B615DA"/>
    <w:rsid w:val="00B64244"/>
    <w:rsid w:val="00B657F5"/>
    <w:rsid w:val="00B71210"/>
    <w:rsid w:val="00B74A61"/>
    <w:rsid w:val="00B76E68"/>
    <w:rsid w:val="00B8006F"/>
    <w:rsid w:val="00B83357"/>
    <w:rsid w:val="00B841E0"/>
    <w:rsid w:val="00B8676C"/>
    <w:rsid w:val="00B91479"/>
    <w:rsid w:val="00B969C2"/>
    <w:rsid w:val="00BA1895"/>
    <w:rsid w:val="00BA2070"/>
    <w:rsid w:val="00BA232A"/>
    <w:rsid w:val="00BA70D7"/>
    <w:rsid w:val="00BB44EC"/>
    <w:rsid w:val="00BB4DF4"/>
    <w:rsid w:val="00BB6829"/>
    <w:rsid w:val="00BB6E4C"/>
    <w:rsid w:val="00BC36EA"/>
    <w:rsid w:val="00BC7D32"/>
    <w:rsid w:val="00BC7FAE"/>
    <w:rsid w:val="00BD179C"/>
    <w:rsid w:val="00BD179F"/>
    <w:rsid w:val="00BD23EC"/>
    <w:rsid w:val="00BD7A9B"/>
    <w:rsid w:val="00BD7C1C"/>
    <w:rsid w:val="00BE1D72"/>
    <w:rsid w:val="00BE319B"/>
    <w:rsid w:val="00BE7682"/>
    <w:rsid w:val="00BE76D1"/>
    <w:rsid w:val="00BF378A"/>
    <w:rsid w:val="00BF6825"/>
    <w:rsid w:val="00BF7874"/>
    <w:rsid w:val="00C016A9"/>
    <w:rsid w:val="00C04816"/>
    <w:rsid w:val="00C05D59"/>
    <w:rsid w:val="00C05F1C"/>
    <w:rsid w:val="00C07932"/>
    <w:rsid w:val="00C079E6"/>
    <w:rsid w:val="00C10D56"/>
    <w:rsid w:val="00C135BF"/>
    <w:rsid w:val="00C175CD"/>
    <w:rsid w:val="00C27F2E"/>
    <w:rsid w:val="00C313F8"/>
    <w:rsid w:val="00C3290F"/>
    <w:rsid w:val="00C33960"/>
    <w:rsid w:val="00C3557A"/>
    <w:rsid w:val="00C35D0F"/>
    <w:rsid w:val="00C3670B"/>
    <w:rsid w:val="00C36849"/>
    <w:rsid w:val="00C36898"/>
    <w:rsid w:val="00C43B3C"/>
    <w:rsid w:val="00C43F37"/>
    <w:rsid w:val="00C442CD"/>
    <w:rsid w:val="00C51A9C"/>
    <w:rsid w:val="00C53050"/>
    <w:rsid w:val="00C56B80"/>
    <w:rsid w:val="00C6253E"/>
    <w:rsid w:val="00C64318"/>
    <w:rsid w:val="00C67C67"/>
    <w:rsid w:val="00C723BF"/>
    <w:rsid w:val="00C75E3B"/>
    <w:rsid w:val="00C80AAF"/>
    <w:rsid w:val="00C810A4"/>
    <w:rsid w:val="00C85C13"/>
    <w:rsid w:val="00C901F5"/>
    <w:rsid w:val="00C909B9"/>
    <w:rsid w:val="00C90F43"/>
    <w:rsid w:val="00C92A3B"/>
    <w:rsid w:val="00C940C8"/>
    <w:rsid w:val="00C951B4"/>
    <w:rsid w:val="00C963AC"/>
    <w:rsid w:val="00CA3EE3"/>
    <w:rsid w:val="00CA57F2"/>
    <w:rsid w:val="00CB00DB"/>
    <w:rsid w:val="00CB52CD"/>
    <w:rsid w:val="00CB603F"/>
    <w:rsid w:val="00CB70B2"/>
    <w:rsid w:val="00CC578D"/>
    <w:rsid w:val="00CD37FE"/>
    <w:rsid w:val="00CD4D01"/>
    <w:rsid w:val="00CD64E5"/>
    <w:rsid w:val="00CE0A3B"/>
    <w:rsid w:val="00CE2E29"/>
    <w:rsid w:val="00CE5726"/>
    <w:rsid w:val="00CE5DCF"/>
    <w:rsid w:val="00CE64A2"/>
    <w:rsid w:val="00CE6C15"/>
    <w:rsid w:val="00CF5576"/>
    <w:rsid w:val="00CF66CB"/>
    <w:rsid w:val="00D016C1"/>
    <w:rsid w:val="00D01E9F"/>
    <w:rsid w:val="00D06F7D"/>
    <w:rsid w:val="00D137F3"/>
    <w:rsid w:val="00D1607C"/>
    <w:rsid w:val="00D16531"/>
    <w:rsid w:val="00D20166"/>
    <w:rsid w:val="00D20C1C"/>
    <w:rsid w:val="00D253E1"/>
    <w:rsid w:val="00D266DA"/>
    <w:rsid w:val="00D33FB4"/>
    <w:rsid w:val="00D404CA"/>
    <w:rsid w:val="00D405A3"/>
    <w:rsid w:val="00D44DC6"/>
    <w:rsid w:val="00D4517B"/>
    <w:rsid w:val="00D47C81"/>
    <w:rsid w:val="00D529B7"/>
    <w:rsid w:val="00D52D79"/>
    <w:rsid w:val="00D53E97"/>
    <w:rsid w:val="00D55AF1"/>
    <w:rsid w:val="00D570B0"/>
    <w:rsid w:val="00D573B9"/>
    <w:rsid w:val="00D57842"/>
    <w:rsid w:val="00D62B2C"/>
    <w:rsid w:val="00D672FA"/>
    <w:rsid w:val="00D70216"/>
    <w:rsid w:val="00D71CFE"/>
    <w:rsid w:val="00D723C6"/>
    <w:rsid w:val="00D7322C"/>
    <w:rsid w:val="00D75664"/>
    <w:rsid w:val="00D76873"/>
    <w:rsid w:val="00D81D9D"/>
    <w:rsid w:val="00D82EF6"/>
    <w:rsid w:val="00D840C0"/>
    <w:rsid w:val="00D86984"/>
    <w:rsid w:val="00D91983"/>
    <w:rsid w:val="00D94171"/>
    <w:rsid w:val="00D970CF"/>
    <w:rsid w:val="00D97F30"/>
    <w:rsid w:val="00DA15FF"/>
    <w:rsid w:val="00DA34B0"/>
    <w:rsid w:val="00DA38EF"/>
    <w:rsid w:val="00DA3DF5"/>
    <w:rsid w:val="00DA4AE8"/>
    <w:rsid w:val="00DA5B25"/>
    <w:rsid w:val="00DA5BF6"/>
    <w:rsid w:val="00DB1E33"/>
    <w:rsid w:val="00DB48BE"/>
    <w:rsid w:val="00DB4BA8"/>
    <w:rsid w:val="00DB5489"/>
    <w:rsid w:val="00DB5CF3"/>
    <w:rsid w:val="00DC2E71"/>
    <w:rsid w:val="00DC4601"/>
    <w:rsid w:val="00DC517C"/>
    <w:rsid w:val="00DC5E0C"/>
    <w:rsid w:val="00DC67BB"/>
    <w:rsid w:val="00DD2438"/>
    <w:rsid w:val="00DD27D9"/>
    <w:rsid w:val="00DD3634"/>
    <w:rsid w:val="00DD60BB"/>
    <w:rsid w:val="00DD745A"/>
    <w:rsid w:val="00DE0951"/>
    <w:rsid w:val="00DE1169"/>
    <w:rsid w:val="00DE20C3"/>
    <w:rsid w:val="00DE420C"/>
    <w:rsid w:val="00DE62CD"/>
    <w:rsid w:val="00DE6DB7"/>
    <w:rsid w:val="00DE746A"/>
    <w:rsid w:val="00DE7599"/>
    <w:rsid w:val="00DE7D1A"/>
    <w:rsid w:val="00DF05C5"/>
    <w:rsid w:val="00DF0AA5"/>
    <w:rsid w:val="00E03E98"/>
    <w:rsid w:val="00E05F1F"/>
    <w:rsid w:val="00E0674C"/>
    <w:rsid w:val="00E06944"/>
    <w:rsid w:val="00E07257"/>
    <w:rsid w:val="00E15C8C"/>
    <w:rsid w:val="00E15D5C"/>
    <w:rsid w:val="00E1657A"/>
    <w:rsid w:val="00E240AF"/>
    <w:rsid w:val="00E32F18"/>
    <w:rsid w:val="00E3484C"/>
    <w:rsid w:val="00E355B4"/>
    <w:rsid w:val="00E36F77"/>
    <w:rsid w:val="00E37D18"/>
    <w:rsid w:val="00E40296"/>
    <w:rsid w:val="00E40655"/>
    <w:rsid w:val="00E40930"/>
    <w:rsid w:val="00E424F8"/>
    <w:rsid w:val="00E5107F"/>
    <w:rsid w:val="00E530AE"/>
    <w:rsid w:val="00E53E56"/>
    <w:rsid w:val="00E540ED"/>
    <w:rsid w:val="00E56128"/>
    <w:rsid w:val="00E61162"/>
    <w:rsid w:val="00E61CF5"/>
    <w:rsid w:val="00E62AA4"/>
    <w:rsid w:val="00E64CD1"/>
    <w:rsid w:val="00E6600F"/>
    <w:rsid w:val="00E66E0C"/>
    <w:rsid w:val="00E7296D"/>
    <w:rsid w:val="00E76734"/>
    <w:rsid w:val="00E77F2D"/>
    <w:rsid w:val="00E84820"/>
    <w:rsid w:val="00E86AC5"/>
    <w:rsid w:val="00E8729F"/>
    <w:rsid w:val="00E9066E"/>
    <w:rsid w:val="00E90A3E"/>
    <w:rsid w:val="00E91713"/>
    <w:rsid w:val="00E930B6"/>
    <w:rsid w:val="00E94331"/>
    <w:rsid w:val="00E9708B"/>
    <w:rsid w:val="00EA0B27"/>
    <w:rsid w:val="00EA191F"/>
    <w:rsid w:val="00EA278B"/>
    <w:rsid w:val="00EA292A"/>
    <w:rsid w:val="00EC4C15"/>
    <w:rsid w:val="00EC796E"/>
    <w:rsid w:val="00ED0359"/>
    <w:rsid w:val="00ED06A2"/>
    <w:rsid w:val="00ED1F02"/>
    <w:rsid w:val="00ED35E9"/>
    <w:rsid w:val="00ED4314"/>
    <w:rsid w:val="00ED6773"/>
    <w:rsid w:val="00ED73E9"/>
    <w:rsid w:val="00ED7882"/>
    <w:rsid w:val="00EE0821"/>
    <w:rsid w:val="00EE7029"/>
    <w:rsid w:val="00EF1EA5"/>
    <w:rsid w:val="00EF27DF"/>
    <w:rsid w:val="00EF3767"/>
    <w:rsid w:val="00EF667A"/>
    <w:rsid w:val="00EF780F"/>
    <w:rsid w:val="00F00F15"/>
    <w:rsid w:val="00F030DD"/>
    <w:rsid w:val="00F04F8D"/>
    <w:rsid w:val="00F0708D"/>
    <w:rsid w:val="00F10BCB"/>
    <w:rsid w:val="00F1380E"/>
    <w:rsid w:val="00F17C6A"/>
    <w:rsid w:val="00F208D4"/>
    <w:rsid w:val="00F20DB2"/>
    <w:rsid w:val="00F22A07"/>
    <w:rsid w:val="00F25BDC"/>
    <w:rsid w:val="00F26BD8"/>
    <w:rsid w:val="00F31FD3"/>
    <w:rsid w:val="00F33888"/>
    <w:rsid w:val="00F463A9"/>
    <w:rsid w:val="00F46EB4"/>
    <w:rsid w:val="00F4743D"/>
    <w:rsid w:val="00F47AF3"/>
    <w:rsid w:val="00F54AD9"/>
    <w:rsid w:val="00F5718E"/>
    <w:rsid w:val="00F65173"/>
    <w:rsid w:val="00F6562D"/>
    <w:rsid w:val="00F777D8"/>
    <w:rsid w:val="00F86082"/>
    <w:rsid w:val="00F86249"/>
    <w:rsid w:val="00F86364"/>
    <w:rsid w:val="00F9034B"/>
    <w:rsid w:val="00F90DAB"/>
    <w:rsid w:val="00F926AF"/>
    <w:rsid w:val="00F9300C"/>
    <w:rsid w:val="00F94A63"/>
    <w:rsid w:val="00F9683C"/>
    <w:rsid w:val="00F972BC"/>
    <w:rsid w:val="00FA26E8"/>
    <w:rsid w:val="00FA5057"/>
    <w:rsid w:val="00FA5091"/>
    <w:rsid w:val="00FA6BFA"/>
    <w:rsid w:val="00FB452E"/>
    <w:rsid w:val="00FB6E8F"/>
    <w:rsid w:val="00FC13A2"/>
    <w:rsid w:val="00FC64CB"/>
    <w:rsid w:val="00FD078F"/>
    <w:rsid w:val="00FD2700"/>
    <w:rsid w:val="00FD4D98"/>
    <w:rsid w:val="00FD705F"/>
    <w:rsid w:val="00FE0DC8"/>
    <w:rsid w:val="00FE238D"/>
    <w:rsid w:val="00FE3A1E"/>
    <w:rsid w:val="00FE614C"/>
    <w:rsid w:val="00FE6303"/>
    <w:rsid w:val="00FE67C8"/>
    <w:rsid w:val="00FF01B5"/>
    <w:rsid w:val="00FF1A52"/>
    <w:rsid w:val="00FF255D"/>
    <w:rsid w:val="00FF431F"/>
    <w:rsid w:val="00FF7B8C"/>
  </w:rsids>
  <m:mathPr>
    <m:mathFont m:val="Cambria Math"/>
    <m:brkBin m:val="before"/>
    <m:brkBinSub m:val="--"/>
    <m:smallFrac/>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FDBA7"/>
  <w15:docId w15:val="{347C5F29-3ED5-401C-B778-2C0345F5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66"/>
    <w:rPr>
      <w:rFonts w:ascii="Times New Roman" w:eastAsia="Times New Roman" w:hAnsi="Times New Roman"/>
      <w:lang w:eastAsia="en-US"/>
    </w:rPr>
  </w:style>
  <w:style w:type="paragraph" w:styleId="Heading1">
    <w:name w:val="heading 1"/>
    <w:basedOn w:val="Normal"/>
    <w:next w:val="Normal"/>
    <w:link w:val="Heading1Char"/>
    <w:uiPriority w:val="99"/>
    <w:qFormat/>
    <w:rsid w:val="000A332E"/>
    <w:pPr>
      <w:pageBreakBefore/>
      <w:widowControl w:val="0"/>
      <w:spacing w:before="120" w:after="120"/>
      <w:outlineLvl w:val="0"/>
    </w:pPr>
    <w:rPr>
      <w:rFonts w:ascii="Calibri" w:hAnsi="Calibri"/>
      <w:sz w:val="24"/>
      <w:szCs w:val="32"/>
    </w:rPr>
  </w:style>
  <w:style w:type="paragraph" w:styleId="Heading2">
    <w:name w:val="heading 2"/>
    <w:basedOn w:val="Normal"/>
    <w:next w:val="Normal"/>
    <w:link w:val="Heading2Char"/>
    <w:uiPriority w:val="99"/>
    <w:qFormat/>
    <w:rsid w:val="00EE0821"/>
    <w:pPr>
      <w:keepNext/>
      <w:pageBreakBefore/>
      <w:outlineLvl w:val="1"/>
    </w:pPr>
    <w:rPr>
      <w:rFonts w:ascii="Byington" w:eastAsia="Calibri" w:hAnsi="Byington"/>
      <w:color w:val="514D4B"/>
      <w:sz w:val="24"/>
      <w:szCs w:val="22"/>
    </w:rPr>
  </w:style>
  <w:style w:type="paragraph" w:styleId="Heading3">
    <w:name w:val="heading 3"/>
    <w:basedOn w:val="Normal"/>
    <w:next w:val="Normal"/>
    <w:link w:val="Heading3Char"/>
    <w:uiPriority w:val="99"/>
    <w:qFormat/>
    <w:rsid w:val="0054124C"/>
    <w:pPr>
      <w:keepNext/>
      <w:spacing w:before="120" w:after="240"/>
      <w:outlineLvl w:val="2"/>
    </w:pPr>
    <w:rPr>
      <w:rFonts w:ascii="Byington" w:eastAsia="Calibri" w:hAnsi="Byington"/>
      <w:bCs/>
      <w:sz w:val="24"/>
    </w:rPr>
  </w:style>
  <w:style w:type="paragraph" w:styleId="Heading4">
    <w:name w:val="heading 4"/>
    <w:basedOn w:val="Normal"/>
    <w:next w:val="Normal"/>
    <w:link w:val="Heading4Char"/>
    <w:uiPriority w:val="99"/>
    <w:qFormat/>
    <w:rsid w:val="00330DCE"/>
    <w:pPr>
      <w:keepNext/>
      <w:jc w:val="center"/>
      <w:outlineLvl w:val="3"/>
    </w:pPr>
    <w:rPr>
      <w:rFonts w:eastAsia="Calibri"/>
      <w:b/>
      <w:bCs/>
    </w:rPr>
  </w:style>
  <w:style w:type="paragraph" w:styleId="Heading5">
    <w:name w:val="heading 5"/>
    <w:basedOn w:val="Normal"/>
    <w:next w:val="Normal"/>
    <w:link w:val="Heading5Char"/>
    <w:uiPriority w:val="99"/>
    <w:qFormat/>
    <w:rsid w:val="00330DCE"/>
    <w:pPr>
      <w:keepNext/>
      <w:outlineLvl w:val="4"/>
    </w:pPr>
    <w:rPr>
      <w:rFonts w:eastAsia="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A332E"/>
    <w:rPr>
      <w:rFonts w:eastAsia="Times New Roman"/>
      <w:sz w:val="24"/>
      <w:szCs w:val="32"/>
      <w:lang w:eastAsia="en-US"/>
    </w:rPr>
  </w:style>
  <w:style w:type="character" w:customStyle="1" w:styleId="Heading2Char">
    <w:name w:val="Heading 2 Char"/>
    <w:link w:val="Heading2"/>
    <w:uiPriority w:val="99"/>
    <w:rsid w:val="00EE0821"/>
    <w:rPr>
      <w:rFonts w:ascii="Byington" w:hAnsi="Byington"/>
      <w:color w:val="514D4B"/>
      <w:sz w:val="24"/>
      <w:szCs w:val="22"/>
      <w:lang w:eastAsia="en-US"/>
    </w:rPr>
  </w:style>
  <w:style w:type="character" w:customStyle="1" w:styleId="Heading3Char">
    <w:name w:val="Heading 3 Char"/>
    <w:link w:val="Heading3"/>
    <w:uiPriority w:val="99"/>
    <w:rsid w:val="0054124C"/>
    <w:rPr>
      <w:rFonts w:ascii="Byington" w:hAnsi="Byington"/>
      <w:bCs/>
      <w:sz w:val="24"/>
      <w:lang w:eastAsia="en-US"/>
    </w:rPr>
  </w:style>
  <w:style w:type="character" w:customStyle="1" w:styleId="Heading4Char">
    <w:name w:val="Heading 4 Char"/>
    <w:link w:val="Heading4"/>
    <w:uiPriority w:val="99"/>
    <w:rsid w:val="00330DCE"/>
    <w:rPr>
      <w:rFonts w:ascii="Times New Roman" w:hAnsi="Times New Roman" w:cs="Times New Roman"/>
      <w:b/>
      <w:bCs/>
      <w:sz w:val="20"/>
      <w:szCs w:val="20"/>
    </w:rPr>
  </w:style>
  <w:style w:type="character" w:customStyle="1" w:styleId="Heading5Char">
    <w:name w:val="Heading 5 Char"/>
    <w:link w:val="Heading5"/>
    <w:uiPriority w:val="99"/>
    <w:rsid w:val="00330DCE"/>
    <w:rPr>
      <w:rFonts w:ascii="Times New Roman" w:hAnsi="Times New Roman" w:cs="Times New Roman"/>
      <w:b/>
      <w:bCs/>
      <w:sz w:val="20"/>
      <w:szCs w:val="20"/>
    </w:rPr>
  </w:style>
  <w:style w:type="paragraph" w:styleId="Header">
    <w:name w:val="header"/>
    <w:basedOn w:val="Normal"/>
    <w:link w:val="HeaderChar"/>
    <w:uiPriority w:val="99"/>
    <w:rsid w:val="00F0708D"/>
    <w:pPr>
      <w:tabs>
        <w:tab w:val="center" w:pos="4153"/>
        <w:tab w:val="right" w:pos="8306"/>
      </w:tabs>
      <w:ind w:left="-94"/>
    </w:pPr>
    <w:rPr>
      <w:rFonts w:ascii="Calibri" w:eastAsia="Calibri" w:hAnsi="Calibri"/>
      <w:color w:val="3B3B3B"/>
    </w:rPr>
  </w:style>
  <w:style w:type="character" w:customStyle="1" w:styleId="HeaderChar">
    <w:name w:val="Header Char"/>
    <w:link w:val="Header"/>
    <w:uiPriority w:val="99"/>
    <w:rsid w:val="00F0708D"/>
    <w:rPr>
      <w:color w:val="3B3B3B"/>
      <w:lang w:eastAsia="en-US"/>
    </w:rPr>
  </w:style>
  <w:style w:type="paragraph" w:styleId="Footer">
    <w:name w:val="footer"/>
    <w:basedOn w:val="Normal"/>
    <w:link w:val="FooterChar"/>
    <w:uiPriority w:val="99"/>
    <w:rsid w:val="00FE3A1E"/>
    <w:pPr>
      <w:pBdr>
        <w:top w:val="single" w:sz="4" w:space="4" w:color="333333"/>
      </w:pBdr>
      <w:tabs>
        <w:tab w:val="center" w:pos="4153"/>
        <w:tab w:val="right" w:pos="8306"/>
      </w:tabs>
      <w:jc w:val="center"/>
    </w:pPr>
    <w:rPr>
      <w:rFonts w:ascii="Calibri" w:eastAsia="Calibri" w:hAnsi="Calibri"/>
      <w:color w:val="333333"/>
      <w:sz w:val="16"/>
      <w:szCs w:val="16"/>
    </w:rPr>
  </w:style>
  <w:style w:type="character" w:customStyle="1" w:styleId="FooterChar">
    <w:name w:val="Footer Char"/>
    <w:link w:val="Footer"/>
    <w:uiPriority w:val="99"/>
    <w:rsid w:val="00FE3A1E"/>
    <w:rPr>
      <w:color w:val="333333"/>
      <w:sz w:val="16"/>
      <w:szCs w:val="16"/>
      <w:lang w:eastAsia="en-US"/>
    </w:rPr>
  </w:style>
  <w:style w:type="paragraph" w:customStyle="1" w:styleId="Tabbodycentre">
    <w:name w:val="Tabbodycentre"/>
    <w:basedOn w:val="Normal"/>
    <w:rsid w:val="00630DF9"/>
    <w:pPr>
      <w:jc w:val="center"/>
    </w:pPr>
    <w:rPr>
      <w:rFonts w:ascii="Calibri" w:eastAsia="Calibri" w:hAnsi="Calibri" w:cs="Arial"/>
      <w:color w:val="514D4B"/>
      <w:szCs w:val="18"/>
    </w:rPr>
  </w:style>
  <w:style w:type="character" w:styleId="Hyperlink">
    <w:name w:val="Hyperlink"/>
    <w:uiPriority w:val="99"/>
    <w:rsid w:val="00330DCE"/>
    <w:rPr>
      <w:color w:val="0000FF"/>
      <w:u w:val="single"/>
    </w:rPr>
  </w:style>
  <w:style w:type="paragraph" w:styleId="DocumentMap">
    <w:name w:val="Document Map"/>
    <w:basedOn w:val="Normal"/>
    <w:link w:val="DocumentMapChar"/>
    <w:uiPriority w:val="99"/>
    <w:semiHidden/>
    <w:rsid w:val="00330DCE"/>
    <w:pPr>
      <w:shd w:val="clear" w:color="auto" w:fill="000080"/>
    </w:pPr>
    <w:rPr>
      <w:rFonts w:ascii="Tahoma" w:eastAsia="Calibri" w:hAnsi="Tahoma"/>
    </w:rPr>
  </w:style>
  <w:style w:type="character" w:customStyle="1" w:styleId="DocumentMapChar">
    <w:name w:val="Document Map Char"/>
    <w:link w:val="DocumentMap"/>
    <w:uiPriority w:val="99"/>
    <w:semiHidden/>
    <w:rsid w:val="00330DCE"/>
    <w:rPr>
      <w:rFonts w:ascii="Tahoma" w:hAnsi="Tahoma" w:cs="Tahoma"/>
      <w:sz w:val="20"/>
      <w:szCs w:val="20"/>
      <w:shd w:val="clear" w:color="auto" w:fill="000080"/>
    </w:rPr>
  </w:style>
  <w:style w:type="paragraph" w:customStyle="1" w:styleId="Tabhead">
    <w:name w:val="Tabhead"/>
    <w:basedOn w:val="Normal"/>
    <w:rsid w:val="00454486"/>
    <w:pPr>
      <w:keepNext/>
    </w:pPr>
    <w:rPr>
      <w:rFonts w:ascii="Calibri" w:hAnsi="Calibri" w:cs="Arial"/>
      <w:color w:val="FFFFFF"/>
      <w:sz w:val="24"/>
      <w:szCs w:val="28"/>
    </w:rPr>
  </w:style>
  <w:style w:type="character" w:styleId="PageNumber">
    <w:name w:val="page number"/>
    <w:uiPriority w:val="99"/>
    <w:rsid w:val="001E459C"/>
    <w:rPr>
      <w:rFonts w:ascii="Champagne &amp; Limousines" w:hAnsi="Champagne &amp; Limousines" w:cs="Champagne &amp; Limousines"/>
      <w:color w:val="514D4B"/>
      <w:sz w:val="28"/>
      <w:szCs w:val="28"/>
    </w:rPr>
  </w:style>
  <w:style w:type="table" w:styleId="TableGrid">
    <w:name w:val="Table Grid"/>
    <w:basedOn w:val="TableNormal"/>
    <w:uiPriority w:val="59"/>
    <w:rsid w:val="00330D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30DCE"/>
    <w:rPr>
      <w:rFonts w:ascii="Tahoma" w:eastAsia="Calibri" w:hAnsi="Tahoma"/>
      <w:sz w:val="16"/>
      <w:szCs w:val="16"/>
    </w:rPr>
  </w:style>
  <w:style w:type="character" w:customStyle="1" w:styleId="BalloonTextChar">
    <w:name w:val="Balloon Text Char"/>
    <w:link w:val="BalloonText"/>
    <w:uiPriority w:val="99"/>
    <w:semiHidden/>
    <w:rsid w:val="00330DCE"/>
    <w:rPr>
      <w:rFonts w:ascii="Tahoma" w:hAnsi="Tahoma" w:cs="Tahoma"/>
      <w:sz w:val="16"/>
      <w:szCs w:val="16"/>
    </w:rPr>
  </w:style>
  <w:style w:type="paragraph" w:styleId="TOC4">
    <w:name w:val="toc 4"/>
    <w:basedOn w:val="Normal"/>
    <w:next w:val="Normal"/>
    <w:autoRedefine/>
    <w:uiPriority w:val="99"/>
    <w:semiHidden/>
    <w:rsid w:val="00330DCE"/>
    <w:pPr>
      <w:ind w:left="400"/>
    </w:pPr>
  </w:style>
  <w:style w:type="paragraph" w:customStyle="1" w:styleId="Heading2a">
    <w:name w:val="Heading 2a"/>
    <w:basedOn w:val="Normal"/>
    <w:uiPriority w:val="99"/>
    <w:rsid w:val="00CE2E29"/>
    <w:pPr>
      <w:spacing w:after="120"/>
    </w:pPr>
    <w:rPr>
      <w:rFonts w:ascii="Calibri" w:hAnsi="Calibri" w:cs="Arial"/>
      <w:color w:val="514D4B"/>
      <w:sz w:val="24"/>
      <w:szCs w:val="32"/>
    </w:rPr>
  </w:style>
  <w:style w:type="paragraph" w:styleId="BodyText">
    <w:name w:val="Body Text"/>
    <w:basedOn w:val="Normal"/>
    <w:link w:val="BodyTextChar"/>
    <w:uiPriority w:val="99"/>
    <w:rsid w:val="00BB6E4C"/>
    <w:pPr>
      <w:spacing w:after="200" w:line="240" w:lineRule="exact"/>
      <w:jc w:val="both"/>
    </w:pPr>
    <w:rPr>
      <w:rFonts w:ascii="Calibri" w:eastAsia="Calibri" w:hAnsi="Calibri"/>
      <w:color w:val="514D4B"/>
      <w:sz w:val="22"/>
    </w:rPr>
  </w:style>
  <w:style w:type="character" w:customStyle="1" w:styleId="BodyTextChar">
    <w:name w:val="Body Text Char"/>
    <w:link w:val="BodyText"/>
    <w:uiPriority w:val="99"/>
    <w:rsid w:val="00BB6E4C"/>
    <w:rPr>
      <w:rFonts w:ascii="Calibri" w:hAnsi="Calibri"/>
      <w:color w:val="514D4B"/>
      <w:sz w:val="22"/>
      <w:lang w:eastAsia="en-US"/>
    </w:rPr>
  </w:style>
  <w:style w:type="paragraph" w:customStyle="1" w:styleId="Tablesubhead">
    <w:name w:val="Table subhead"/>
    <w:basedOn w:val="BodyText"/>
    <w:uiPriority w:val="99"/>
    <w:rsid w:val="00C3670B"/>
    <w:pPr>
      <w:spacing w:after="0"/>
    </w:pPr>
  </w:style>
  <w:style w:type="character" w:customStyle="1" w:styleId="EmailStyle38">
    <w:name w:val="EmailStyle38"/>
    <w:uiPriority w:val="99"/>
    <w:semiHidden/>
    <w:rsid w:val="00330DCE"/>
    <w:rPr>
      <w:rFonts w:ascii="Arial" w:hAnsi="Arial" w:cs="Arial"/>
      <w:color w:val="auto"/>
      <w:sz w:val="20"/>
      <w:szCs w:val="20"/>
    </w:rPr>
  </w:style>
  <w:style w:type="table" w:styleId="Table3Deffects1">
    <w:name w:val="Table 3D effects 1"/>
    <w:basedOn w:val="TableNormal"/>
    <w:uiPriority w:val="99"/>
    <w:rsid w:val="00330DCE"/>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330DCE"/>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330DCE"/>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330DCE"/>
    <w:rPr>
      <w:rFonts w:ascii="Times New Roman" w:eastAsia="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330DCE"/>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330DCE"/>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330DCE"/>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uiPriority w:val="99"/>
    <w:rsid w:val="00330DCE"/>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uiPriority w:val="99"/>
    <w:rsid w:val="00330DCE"/>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List4">
    <w:name w:val="Table List 4"/>
    <w:basedOn w:val="TableNormal"/>
    <w:uiPriority w:val="99"/>
    <w:rsid w:val="00330DC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uiPriority w:val="99"/>
    <w:rsid w:val="00330DC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uiPriority w:val="99"/>
    <w:rsid w:val="00330DC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HeadLeft">
    <w:name w:val="TableHeadLeft"/>
    <w:basedOn w:val="Normal"/>
    <w:uiPriority w:val="99"/>
    <w:rsid w:val="00A558E5"/>
    <w:rPr>
      <w:rFonts w:ascii="Calibri" w:hAnsi="Calibri" w:cs="Arial"/>
      <w:color w:val="FFFFFF"/>
      <w:szCs w:val="18"/>
    </w:rPr>
  </w:style>
  <w:style w:type="paragraph" w:customStyle="1" w:styleId="TOCHeading1">
    <w:name w:val="TOC Heading1"/>
    <w:basedOn w:val="Heading1"/>
    <w:next w:val="Normal"/>
    <w:uiPriority w:val="99"/>
    <w:qFormat/>
    <w:rsid w:val="00B8006F"/>
    <w:pPr>
      <w:keepLines/>
      <w:spacing w:before="480" w:line="276" w:lineRule="auto"/>
      <w:ind w:left="567"/>
      <w:outlineLvl w:val="9"/>
    </w:pPr>
    <w:rPr>
      <w:rFonts w:cs="Cambria"/>
      <w:color w:val="365F91"/>
      <w:szCs w:val="28"/>
      <w:lang w:val="en-US"/>
    </w:rPr>
  </w:style>
  <w:style w:type="paragraph" w:styleId="TOC2">
    <w:name w:val="toc 2"/>
    <w:basedOn w:val="Normal"/>
    <w:next w:val="Normal"/>
    <w:autoRedefine/>
    <w:uiPriority w:val="39"/>
    <w:rsid w:val="00330DCE"/>
    <w:pPr>
      <w:spacing w:before="240"/>
    </w:pPr>
    <w:rPr>
      <w:b/>
      <w:bCs/>
    </w:rPr>
  </w:style>
  <w:style w:type="paragraph" w:styleId="TOC3">
    <w:name w:val="toc 3"/>
    <w:basedOn w:val="Normal"/>
    <w:next w:val="Normal"/>
    <w:autoRedefine/>
    <w:uiPriority w:val="39"/>
    <w:rsid w:val="00330DCE"/>
    <w:pPr>
      <w:ind w:left="200"/>
    </w:pPr>
  </w:style>
  <w:style w:type="paragraph" w:customStyle="1" w:styleId="FPtableleft">
    <w:name w:val="FP table left"/>
    <w:basedOn w:val="Normal"/>
    <w:uiPriority w:val="99"/>
    <w:rsid w:val="001E459C"/>
    <w:pPr>
      <w:widowControl w:val="0"/>
      <w:tabs>
        <w:tab w:val="center" w:pos="7769"/>
      </w:tabs>
      <w:autoSpaceDE w:val="0"/>
      <w:autoSpaceDN w:val="0"/>
      <w:adjustRightInd w:val="0"/>
      <w:ind w:left="113"/>
    </w:pPr>
    <w:rPr>
      <w:rFonts w:ascii="Arial" w:hAnsi="Arial" w:cs="Arial"/>
      <w:color w:val="514D4B"/>
    </w:rPr>
  </w:style>
  <w:style w:type="paragraph" w:customStyle="1" w:styleId="Contents">
    <w:name w:val="Contents"/>
    <w:basedOn w:val="Normal"/>
    <w:uiPriority w:val="99"/>
    <w:rsid w:val="007D5992"/>
    <w:pPr>
      <w:spacing w:before="60" w:after="240"/>
      <w:ind w:left="1985"/>
    </w:pPr>
    <w:rPr>
      <w:rFonts w:ascii="Calibri" w:eastAsia="Calibri" w:hAnsi="Calibri" w:cs="Arial"/>
      <w:color w:val="3B3B3B"/>
      <w:sz w:val="24"/>
      <w:szCs w:val="32"/>
    </w:rPr>
  </w:style>
  <w:style w:type="paragraph" w:customStyle="1" w:styleId="Tablebodyleft">
    <w:name w:val="Tablebodyleft"/>
    <w:basedOn w:val="BodyText"/>
    <w:uiPriority w:val="99"/>
    <w:rsid w:val="000A332E"/>
    <w:pPr>
      <w:spacing w:before="40" w:after="0" w:line="240" w:lineRule="auto"/>
      <w:jc w:val="left"/>
    </w:pPr>
    <w:rPr>
      <w:color w:val="3B3B3B"/>
      <w:sz w:val="18"/>
      <w:szCs w:val="18"/>
    </w:rPr>
  </w:style>
  <w:style w:type="paragraph" w:customStyle="1" w:styleId="FPtableright">
    <w:name w:val="FP table right"/>
    <w:basedOn w:val="FPtableleft"/>
    <w:uiPriority w:val="99"/>
    <w:rsid w:val="001E459C"/>
    <w:pPr>
      <w:ind w:left="0" w:right="113"/>
      <w:jc w:val="right"/>
    </w:pPr>
  </w:style>
  <w:style w:type="paragraph" w:customStyle="1" w:styleId="ColorfulList-Accent11">
    <w:name w:val="Colorful List - Accent 11"/>
    <w:basedOn w:val="Normal"/>
    <w:uiPriority w:val="99"/>
    <w:qFormat/>
    <w:rsid w:val="009909FD"/>
    <w:pPr>
      <w:ind w:left="720"/>
      <w:contextualSpacing/>
    </w:pPr>
  </w:style>
  <w:style w:type="paragraph" w:styleId="TOC5">
    <w:name w:val="toc 5"/>
    <w:basedOn w:val="Normal"/>
    <w:next w:val="Normal"/>
    <w:autoRedefine/>
    <w:uiPriority w:val="99"/>
    <w:semiHidden/>
    <w:rsid w:val="00C3670B"/>
    <w:pPr>
      <w:ind w:left="600"/>
    </w:pPr>
  </w:style>
  <w:style w:type="paragraph" w:styleId="TOC6">
    <w:name w:val="toc 6"/>
    <w:basedOn w:val="Normal"/>
    <w:next w:val="Normal"/>
    <w:autoRedefine/>
    <w:uiPriority w:val="99"/>
    <w:semiHidden/>
    <w:rsid w:val="00C3670B"/>
    <w:pPr>
      <w:ind w:left="800"/>
    </w:pPr>
  </w:style>
  <w:style w:type="paragraph" w:styleId="TOC7">
    <w:name w:val="toc 7"/>
    <w:basedOn w:val="Normal"/>
    <w:next w:val="Normal"/>
    <w:autoRedefine/>
    <w:uiPriority w:val="99"/>
    <w:semiHidden/>
    <w:rsid w:val="00C3670B"/>
    <w:pPr>
      <w:ind w:left="1000"/>
    </w:pPr>
  </w:style>
  <w:style w:type="paragraph" w:styleId="TOC8">
    <w:name w:val="toc 8"/>
    <w:basedOn w:val="Normal"/>
    <w:next w:val="Normal"/>
    <w:autoRedefine/>
    <w:uiPriority w:val="99"/>
    <w:semiHidden/>
    <w:rsid w:val="00C3670B"/>
    <w:pPr>
      <w:ind w:left="1200"/>
    </w:pPr>
  </w:style>
  <w:style w:type="paragraph" w:styleId="TOC9">
    <w:name w:val="toc 9"/>
    <w:basedOn w:val="Normal"/>
    <w:next w:val="Normal"/>
    <w:autoRedefine/>
    <w:uiPriority w:val="99"/>
    <w:semiHidden/>
    <w:rsid w:val="00C3670B"/>
    <w:pPr>
      <w:ind w:left="1400"/>
    </w:pPr>
  </w:style>
  <w:style w:type="paragraph" w:customStyle="1" w:styleId="niu2">
    <w:name w:val="niu2"/>
    <w:basedOn w:val="Normal"/>
    <w:uiPriority w:val="99"/>
    <w:rsid w:val="00D253E1"/>
    <w:pPr>
      <w:keepNext/>
      <w:pageBreakBefore/>
    </w:pPr>
    <w:rPr>
      <w:rFonts w:ascii="Calibri" w:hAnsi="Calibri" w:cs="Calibri"/>
      <w:color w:val="FFFFFF"/>
      <w:sz w:val="22"/>
      <w:szCs w:val="22"/>
    </w:rPr>
  </w:style>
  <w:style w:type="paragraph" w:styleId="TOC1">
    <w:name w:val="toc 1"/>
    <w:basedOn w:val="Normal"/>
    <w:next w:val="Normal"/>
    <w:autoRedefine/>
    <w:uiPriority w:val="39"/>
    <w:qFormat/>
    <w:rsid w:val="00ED73E9"/>
    <w:pPr>
      <w:tabs>
        <w:tab w:val="right" w:leader="dot" w:pos="8789"/>
      </w:tabs>
      <w:spacing w:after="120"/>
      <w:ind w:left="851" w:right="851"/>
      <w:jc w:val="center"/>
    </w:pPr>
    <w:rPr>
      <w:rFonts w:ascii="Calibri" w:hAnsi="Calibri" w:cs="Arial"/>
      <w:color w:val="333333"/>
      <w:sz w:val="22"/>
      <w:szCs w:val="22"/>
    </w:rPr>
  </w:style>
  <w:style w:type="paragraph" w:customStyle="1" w:styleId="FPHead">
    <w:name w:val="FP Head"/>
    <w:basedOn w:val="FPtableright"/>
    <w:uiPriority w:val="99"/>
    <w:rsid w:val="00704E02"/>
    <w:pPr>
      <w:spacing w:before="120" w:after="40"/>
      <w:ind w:right="0"/>
      <w:jc w:val="center"/>
    </w:pPr>
    <w:rPr>
      <w:rFonts w:cs="Champagne &amp; Limousines"/>
      <w:sz w:val="36"/>
      <w:szCs w:val="40"/>
    </w:rPr>
  </w:style>
  <w:style w:type="paragraph" w:customStyle="1" w:styleId="TableHeadCentre">
    <w:name w:val="TableHeadCentre"/>
    <w:basedOn w:val="Normal"/>
    <w:uiPriority w:val="99"/>
    <w:rsid w:val="00F04F8D"/>
    <w:pPr>
      <w:spacing w:before="40"/>
      <w:jc w:val="center"/>
    </w:pPr>
    <w:rPr>
      <w:rFonts w:ascii="Arial" w:hAnsi="Arial" w:cs="Arial"/>
      <w:color w:val="FFFFFF"/>
      <w:sz w:val="18"/>
      <w:szCs w:val="18"/>
    </w:rPr>
  </w:style>
  <w:style w:type="paragraph" w:customStyle="1" w:styleId="niu1">
    <w:name w:val="niu1"/>
    <w:basedOn w:val="Normal"/>
    <w:uiPriority w:val="99"/>
    <w:rsid w:val="00F5718E"/>
    <w:pPr>
      <w:spacing w:before="40"/>
    </w:pPr>
    <w:rPr>
      <w:rFonts w:ascii="Arial" w:hAnsi="Arial" w:cs="Arial"/>
      <w:color w:val="514D4B"/>
      <w:sz w:val="18"/>
      <w:szCs w:val="18"/>
    </w:rPr>
  </w:style>
  <w:style w:type="paragraph" w:customStyle="1" w:styleId="niu4">
    <w:name w:val="niu4"/>
    <w:basedOn w:val="Normal"/>
    <w:uiPriority w:val="99"/>
    <w:rsid w:val="00F5718E"/>
    <w:pPr>
      <w:spacing w:before="40"/>
    </w:pPr>
    <w:rPr>
      <w:rFonts w:ascii="Arial" w:hAnsi="Arial" w:cs="Arial"/>
      <w:color w:val="514D4B"/>
      <w:sz w:val="18"/>
      <w:szCs w:val="18"/>
    </w:rPr>
  </w:style>
  <w:style w:type="paragraph" w:customStyle="1" w:styleId="Signaturebox">
    <w:name w:val="Signaturebox"/>
    <w:basedOn w:val="BodyText"/>
    <w:uiPriority w:val="99"/>
    <w:rsid w:val="00F5718E"/>
    <w:pPr>
      <w:pBdr>
        <w:bottom w:val="dashed" w:sz="8" w:space="1" w:color="auto"/>
      </w:pBdr>
      <w:spacing w:after="0" w:line="240" w:lineRule="auto"/>
    </w:pPr>
  </w:style>
  <w:style w:type="paragraph" w:customStyle="1" w:styleId="Tabletext1">
    <w:name w:val="Tabletext 1"/>
    <w:basedOn w:val="BodyText"/>
    <w:uiPriority w:val="99"/>
    <w:rsid w:val="00DB5489"/>
    <w:pPr>
      <w:spacing w:before="40" w:after="0" w:line="240" w:lineRule="auto"/>
      <w:jc w:val="left"/>
    </w:pPr>
    <w:rPr>
      <w:color w:val="auto"/>
    </w:rPr>
  </w:style>
  <w:style w:type="paragraph" w:customStyle="1" w:styleId="Tableindent">
    <w:name w:val="Tableindent"/>
    <w:basedOn w:val="Normal"/>
    <w:uiPriority w:val="99"/>
    <w:rsid w:val="00DB5489"/>
    <w:pPr>
      <w:spacing w:before="40"/>
      <w:ind w:left="113"/>
    </w:pPr>
    <w:rPr>
      <w:rFonts w:ascii="Arial" w:hAnsi="Arial" w:cs="Arial"/>
      <w:color w:val="514D4B"/>
      <w:sz w:val="18"/>
      <w:szCs w:val="18"/>
    </w:rPr>
  </w:style>
  <w:style w:type="paragraph" w:customStyle="1" w:styleId="Tabletextcentre">
    <w:name w:val="Tabletext centre"/>
    <w:basedOn w:val="Normal"/>
    <w:uiPriority w:val="99"/>
    <w:rsid w:val="00C35D0F"/>
    <w:pPr>
      <w:spacing w:before="40"/>
      <w:jc w:val="center"/>
    </w:pPr>
    <w:rPr>
      <w:rFonts w:ascii="Arial" w:hAnsi="Arial" w:cs="Arial"/>
    </w:rPr>
  </w:style>
  <w:style w:type="numbering" w:customStyle="1" w:styleId="niu3">
    <w:name w:val="niu3"/>
    <w:rsid w:val="004E7153"/>
    <w:pPr>
      <w:numPr>
        <w:numId w:val="3"/>
      </w:numPr>
    </w:pPr>
  </w:style>
  <w:style w:type="numbering" w:customStyle="1" w:styleId="StyleNumbered">
    <w:name w:val="Style Numbered"/>
    <w:rsid w:val="004E7153"/>
    <w:pPr>
      <w:numPr>
        <w:numId w:val="2"/>
      </w:numPr>
    </w:pPr>
  </w:style>
  <w:style w:type="paragraph" w:styleId="NormalWeb">
    <w:name w:val="Normal (Web)"/>
    <w:basedOn w:val="Normal"/>
    <w:uiPriority w:val="99"/>
    <w:semiHidden/>
    <w:unhideWhenUsed/>
    <w:rsid w:val="004E7E4A"/>
    <w:pPr>
      <w:spacing w:before="100" w:beforeAutospacing="1" w:after="100" w:afterAutospacing="1"/>
    </w:pPr>
    <w:rPr>
      <w:rFonts w:eastAsia="Calibri"/>
      <w:sz w:val="24"/>
      <w:szCs w:val="24"/>
      <w:lang w:eastAsia="en-GB"/>
    </w:rPr>
  </w:style>
  <w:style w:type="paragraph" w:customStyle="1" w:styleId="SmallFPHead">
    <w:name w:val="Small FP Head"/>
    <w:basedOn w:val="FPHead"/>
    <w:rsid w:val="00B969C2"/>
    <w:rPr>
      <w:sz w:val="24"/>
    </w:rPr>
  </w:style>
  <w:style w:type="paragraph" w:customStyle="1" w:styleId="Itemnumber">
    <w:name w:val="Item number"/>
    <w:basedOn w:val="Normal"/>
    <w:rsid w:val="00EF3767"/>
    <w:pPr>
      <w:spacing w:before="40"/>
    </w:pPr>
    <w:rPr>
      <w:rFonts w:ascii="Arial" w:hAnsi="Arial"/>
      <w:color w:val="514D4B"/>
      <w:sz w:val="18"/>
    </w:rPr>
  </w:style>
  <w:style w:type="paragraph" w:styleId="ListParagraph">
    <w:name w:val="List Paragraph"/>
    <w:basedOn w:val="Normal"/>
    <w:uiPriority w:val="72"/>
    <w:qFormat/>
    <w:rsid w:val="006A2467"/>
    <w:pPr>
      <w:numPr>
        <w:numId w:val="5"/>
      </w:numPr>
      <w:ind w:right="-170"/>
      <w:contextualSpacing/>
    </w:pPr>
    <w:rPr>
      <w:rFonts w:asciiTheme="minorHAnsi" w:hAnsiTheme="minorHAnsi"/>
      <w:color w:val="333333" w:themeColor="text1"/>
    </w:rPr>
  </w:style>
  <w:style w:type="paragraph" w:customStyle="1" w:styleId="StyleBodyCalibri9ptCustomColorRGB817775Before">
    <w:name w:val="Style +Body (Calibri) 9 pt Custom Color(RGB(817775)) Before:  ..."/>
    <w:basedOn w:val="Normal"/>
    <w:rsid w:val="00630DF9"/>
    <w:pPr>
      <w:spacing w:before="40"/>
    </w:pPr>
    <w:rPr>
      <w:rFonts w:ascii="Calibri" w:hAnsi="Calibri"/>
      <w:color w:val="514D4B"/>
    </w:rPr>
  </w:style>
  <w:style w:type="paragraph" w:customStyle="1" w:styleId="Heading1a">
    <w:name w:val="Heading 1a"/>
    <w:basedOn w:val="Heading1"/>
    <w:rsid w:val="00A558E5"/>
    <w:pPr>
      <w:keepLines/>
      <w:spacing w:before="0" w:after="0"/>
      <w:jc w:val="center"/>
    </w:pPr>
    <w:rPr>
      <w:color w:val="FFFFFF"/>
      <w:szCs w:val="20"/>
    </w:rPr>
  </w:style>
  <w:style w:type="paragraph" w:customStyle="1" w:styleId="Bodytext0">
    <w:name w:val="Bodytext"/>
    <w:basedOn w:val="Normal"/>
    <w:qFormat/>
    <w:rsid w:val="00BB6E4C"/>
    <w:pPr>
      <w:spacing w:after="240"/>
    </w:pPr>
    <w:rPr>
      <w:rFonts w:ascii="Arial" w:hAnsi="Arial"/>
      <w:color w:val="333333"/>
      <w:szCs w:val="22"/>
    </w:rPr>
  </w:style>
  <w:style w:type="paragraph" w:customStyle="1" w:styleId="ReportNumberList">
    <w:name w:val="ReportNumberList"/>
    <w:basedOn w:val="ListParagraph"/>
    <w:qFormat/>
    <w:rsid w:val="00A6052F"/>
    <w:pPr>
      <w:numPr>
        <w:numId w:val="6"/>
      </w:numPr>
    </w:pPr>
    <w:rPr>
      <w:color w:val="333333"/>
    </w:rPr>
  </w:style>
  <w:style w:type="paragraph" w:styleId="TOCHeading">
    <w:name w:val="TOC Heading"/>
    <w:basedOn w:val="Heading1"/>
    <w:next w:val="Normal"/>
    <w:uiPriority w:val="39"/>
    <w:unhideWhenUsed/>
    <w:qFormat/>
    <w:rsid w:val="000776AE"/>
    <w:pPr>
      <w:keepNext/>
      <w:keepLines/>
      <w:pageBreakBefore w:val="0"/>
      <w:widowControl/>
      <w:spacing w:before="0"/>
      <w:outlineLvl w:val="9"/>
    </w:pPr>
    <w:rPr>
      <w:rFonts w:ascii="Cambria" w:hAnsi="Cambria"/>
      <w:bCs/>
      <w:szCs w:val="28"/>
      <w:lang w:val="en-US" w:eastAsia="ja-JP"/>
    </w:rPr>
  </w:style>
  <w:style w:type="paragraph" w:customStyle="1" w:styleId="StyleTOCHeadingLatinCalibriLeft15cm">
    <w:name w:val="Style TOC Heading + (Latin) Calibri Left:  1.5 cm"/>
    <w:basedOn w:val="TOCHeading"/>
    <w:rsid w:val="002036B2"/>
    <w:pPr>
      <w:ind w:left="851"/>
    </w:pPr>
    <w:rPr>
      <w:rFonts w:ascii="Calibri" w:hAnsi="Calibri"/>
      <w:bCs w:val="0"/>
      <w:color w:val="000000"/>
      <w:szCs w:val="20"/>
    </w:rPr>
  </w:style>
  <w:style w:type="character" w:styleId="Strong">
    <w:name w:val="Strong"/>
    <w:basedOn w:val="DefaultParagraphFont"/>
    <w:uiPriority w:val="22"/>
    <w:qFormat/>
    <w:rsid w:val="00E40930"/>
    <w:rPr>
      <w:b/>
      <w:bCs/>
    </w:rPr>
  </w:style>
  <w:style w:type="paragraph" w:customStyle="1" w:styleId="Style1">
    <w:name w:val="Style1"/>
    <w:basedOn w:val="FPHead"/>
    <w:qFormat/>
    <w:rsid w:val="00077346"/>
    <w:pPr>
      <w:jc w:val="right"/>
    </w:pPr>
    <w:rPr>
      <w:color w:val="5D5C66"/>
      <w:sz w:val="32"/>
    </w:rPr>
  </w:style>
  <w:style w:type="paragraph" w:customStyle="1" w:styleId="SoCnumbers">
    <w:name w:val="SoC numbers"/>
    <w:basedOn w:val="Normal"/>
    <w:qFormat/>
    <w:rsid w:val="0099335E"/>
    <w:pPr>
      <w:numPr>
        <w:numId w:val="1"/>
      </w:numPr>
      <w:spacing w:before="40"/>
      <w:ind w:left="0" w:firstLine="0"/>
    </w:pPr>
    <w:rPr>
      <w:rFonts w:asciiTheme="minorHAnsi" w:hAnsiTheme="minorHAnsi" w:cs="Arial"/>
      <w:bCs/>
      <w:color w:val="5D5C66"/>
    </w:rPr>
  </w:style>
  <w:style w:type="paragraph" w:customStyle="1" w:styleId="SoCheads">
    <w:name w:val="SoC heads"/>
    <w:basedOn w:val="Normal"/>
    <w:qFormat/>
    <w:rsid w:val="0099335E"/>
    <w:pPr>
      <w:spacing w:before="40"/>
    </w:pPr>
    <w:rPr>
      <w:rFonts w:asciiTheme="minorHAnsi" w:hAnsiTheme="minorHAnsi" w:cs="Arial"/>
      <w:b/>
      <w:bCs/>
      <w:color w:val="5D5C66"/>
    </w:rPr>
  </w:style>
  <w:style w:type="paragraph" w:customStyle="1" w:styleId="SoCQs">
    <w:name w:val="SoC Qs"/>
    <w:basedOn w:val="Normal"/>
    <w:qFormat/>
    <w:rsid w:val="0099335E"/>
    <w:pPr>
      <w:spacing w:before="40"/>
    </w:pPr>
    <w:rPr>
      <w:rFonts w:asciiTheme="minorHAnsi" w:hAnsiTheme="minorHAnsi" w:cs="Arial"/>
      <w:color w:val="5D5C66"/>
    </w:rPr>
  </w:style>
  <w:style w:type="paragraph" w:customStyle="1" w:styleId="Tablebodyleft10ptBackground1">
    <w:name w:val="Tablebodyleft 10 pt Background 1"/>
    <w:basedOn w:val="Tablebodyleft"/>
    <w:rsid w:val="0099335E"/>
    <w:rPr>
      <w:color w:val="FFFFFF" w:themeColor="background1"/>
      <w:sz w:val="20"/>
    </w:rPr>
  </w:style>
  <w:style w:type="paragraph" w:customStyle="1" w:styleId="Tablebodycentre">
    <w:name w:val="Tablebodycentre"/>
    <w:basedOn w:val="Normal"/>
    <w:qFormat/>
    <w:rsid w:val="0099335E"/>
    <w:pPr>
      <w:spacing w:before="40"/>
      <w:ind w:left="-111" w:right="-105" w:firstLine="111"/>
      <w:jc w:val="center"/>
    </w:pPr>
    <w:rPr>
      <w:rFonts w:asciiTheme="minorHAnsi" w:hAnsiTheme="minorHAnsi" w:cs="Arial"/>
      <w:color w:val="5D5C66"/>
    </w:rPr>
  </w:style>
  <w:style w:type="paragraph" w:customStyle="1" w:styleId="TablebodyComments">
    <w:name w:val="TablebodyComments"/>
    <w:basedOn w:val="Normal"/>
    <w:qFormat/>
    <w:rsid w:val="0099335E"/>
    <w:pPr>
      <w:spacing w:before="40"/>
    </w:pPr>
    <w:rPr>
      <w:rFonts w:asciiTheme="minorHAnsi" w:hAnsiTheme="minorHAnsi" w:cs="Arial"/>
      <w:color w:val="5D5C66"/>
    </w:rPr>
  </w:style>
  <w:style w:type="paragraph" w:customStyle="1" w:styleId="TOCHeadingCalibri12pt">
    <w:name w:val="TOC Heading Calibri 12pt"/>
    <w:basedOn w:val="StyleTOCHeadingLatinCalibriLeft15cm"/>
    <w:qFormat/>
    <w:rsid w:val="00707DFC"/>
    <w:pPr>
      <w:pageBreakBefore/>
      <w:ind w:left="0"/>
    </w:pPr>
  </w:style>
  <w:style w:type="paragraph" w:customStyle="1" w:styleId="Headingwithpagebreak">
    <w:name w:val="Heading with page break"/>
    <w:basedOn w:val="StyleTOCHeadingLatinCalibriLeft15cm"/>
    <w:rsid w:val="00707DFC"/>
    <w:pPr>
      <w:pageBreakBefore/>
      <w:spacing w:before="240"/>
      <w:ind w:left="0"/>
    </w:pPr>
  </w:style>
  <w:style w:type="paragraph" w:customStyle="1" w:styleId="FPReportHead">
    <w:name w:val="FP Report Head"/>
    <w:basedOn w:val="Normal"/>
    <w:qFormat/>
    <w:rsid w:val="00F46EB4"/>
    <w:pPr>
      <w:jc w:val="right"/>
    </w:pPr>
    <w:rPr>
      <w:rFonts w:asciiTheme="minorHAnsi" w:hAnsiTheme="minorHAnsi"/>
      <w:color w:val="585769"/>
      <w:sz w:val="36"/>
      <w:szCs w:val="36"/>
    </w:rPr>
  </w:style>
  <w:style w:type="paragraph" w:customStyle="1" w:styleId="FPTableHeadCentreWhite">
    <w:name w:val="FPTableHeadCentreWhite"/>
    <w:basedOn w:val="Normal"/>
    <w:qFormat/>
    <w:rsid w:val="00F46EB4"/>
    <w:pPr>
      <w:jc w:val="center"/>
    </w:pPr>
    <w:rPr>
      <w:rFonts w:asciiTheme="minorHAnsi" w:hAnsiTheme="minorHAnsi"/>
      <w:color w:val="FFFFFF" w:themeColor="background1"/>
      <w:sz w:val="24"/>
      <w:szCs w:val="24"/>
    </w:rPr>
  </w:style>
  <w:style w:type="paragraph" w:customStyle="1" w:styleId="PhotoText">
    <w:name w:val="PhotoText"/>
    <w:basedOn w:val="Normal"/>
    <w:qFormat/>
    <w:rsid w:val="00F46EB4"/>
    <w:pPr>
      <w:jc w:val="center"/>
    </w:pPr>
    <w:rPr>
      <w:rFonts w:asciiTheme="minorHAnsi" w:hAnsiTheme="minorHAnsi"/>
      <w:color w:val="585769"/>
    </w:rPr>
  </w:style>
  <w:style w:type="paragraph" w:customStyle="1" w:styleId="KeyXText">
    <w:name w:val="KeyX Text"/>
    <w:basedOn w:val="Normal"/>
    <w:qFormat/>
    <w:rsid w:val="00480CE2"/>
    <w:pPr>
      <w:tabs>
        <w:tab w:val="right" w:leader="dot" w:pos="4678"/>
        <w:tab w:val="left" w:pos="5670"/>
        <w:tab w:val="right" w:leader="dot" w:pos="10206"/>
      </w:tabs>
      <w:spacing w:before="120" w:after="120"/>
    </w:pPr>
    <w:rPr>
      <w:rFonts w:asciiTheme="minorHAnsi" w:hAnsiTheme="minorHAnsi" w:cs="Arial"/>
      <w:sz w:val="18"/>
      <w:szCs w:val="18"/>
    </w:rPr>
  </w:style>
  <w:style w:type="paragraph" w:customStyle="1" w:styleId="FPBodyText">
    <w:name w:val="FPBodyText"/>
    <w:basedOn w:val="Normal"/>
    <w:qFormat/>
    <w:rsid w:val="00A527E6"/>
    <w:pPr>
      <w:ind w:left="868"/>
    </w:pPr>
    <w:rPr>
      <w:rFonts w:asciiTheme="minorHAnsi" w:hAnsiTheme="minorHAnsi"/>
      <w:color w:val="585769"/>
      <w:sz w:val="24"/>
      <w:szCs w:val="24"/>
    </w:rPr>
  </w:style>
  <w:style w:type="paragraph" w:customStyle="1" w:styleId="Head1Red12ptLeft">
    <w:name w:val="Head1Red12ptLeft"/>
    <w:basedOn w:val="Normal"/>
    <w:next w:val="Normal"/>
    <w:qFormat/>
    <w:rsid w:val="00D55AF1"/>
    <w:pPr>
      <w:keepNext/>
      <w:keepLines/>
      <w:pageBreakBefore/>
      <w:spacing w:before="120" w:after="120"/>
    </w:pPr>
    <w:rPr>
      <w:rFonts w:asciiTheme="minorHAnsi" w:hAnsiTheme="minorHAnsi"/>
      <w:color w:val="9D1418"/>
      <w:sz w:val="24"/>
      <w:szCs w:val="24"/>
    </w:rPr>
  </w:style>
  <w:style w:type="paragraph" w:customStyle="1" w:styleId="TableTextWhiteLeft10pt">
    <w:name w:val="TableTextWhiteLeft10pt"/>
    <w:basedOn w:val="Normal"/>
    <w:qFormat/>
    <w:rsid w:val="00217957"/>
    <w:rPr>
      <w:rFonts w:asciiTheme="minorHAnsi" w:hAnsiTheme="minorHAnsi"/>
      <w:color w:val="FFFFFF" w:themeColor="background1"/>
    </w:rPr>
  </w:style>
  <w:style w:type="paragraph" w:customStyle="1" w:styleId="TableTextLeft10pt">
    <w:name w:val="TableTextLeft10pt"/>
    <w:basedOn w:val="Normal"/>
    <w:qFormat/>
    <w:rsid w:val="003F2161"/>
    <w:pPr>
      <w:spacing w:before="40"/>
    </w:pPr>
    <w:rPr>
      <w:rFonts w:asciiTheme="minorHAnsi" w:hAnsiTheme="minorHAnsi"/>
      <w:color w:val="333333"/>
    </w:rPr>
  </w:style>
  <w:style w:type="paragraph" w:customStyle="1" w:styleId="Head2Red12ptLeftnoPB">
    <w:name w:val="Head2Red12ptLeft no PB"/>
    <w:basedOn w:val="Normal"/>
    <w:next w:val="Normal"/>
    <w:qFormat/>
    <w:rsid w:val="00D55AF1"/>
    <w:pPr>
      <w:keepNext/>
      <w:spacing w:before="240" w:after="120"/>
    </w:pPr>
    <w:rPr>
      <w:rFonts w:asciiTheme="minorHAnsi" w:hAnsiTheme="minorHAnsi"/>
      <w:color w:val="9D1418"/>
      <w:sz w:val="24"/>
      <w:szCs w:val="24"/>
    </w:rPr>
  </w:style>
  <w:style w:type="paragraph" w:customStyle="1" w:styleId="TableTextLeftBold">
    <w:name w:val="TableTextLeftBold"/>
    <w:basedOn w:val="Normal"/>
    <w:qFormat/>
    <w:rsid w:val="001E5A54"/>
    <w:rPr>
      <w:rFonts w:asciiTheme="minorHAnsi" w:hAnsiTheme="minorHAnsi"/>
      <w:b/>
      <w:color w:val="333333"/>
    </w:rPr>
  </w:style>
  <w:style w:type="paragraph" w:customStyle="1" w:styleId="TableTextCentreWhite10pt">
    <w:name w:val="TableTextCentreWhite10pt"/>
    <w:basedOn w:val="Normal"/>
    <w:qFormat/>
    <w:rsid w:val="001E5A54"/>
    <w:pPr>
      <w:jc w:val="center"/>
    </w:pPr>
    <w:rPr>
      <w:rFonts w:asciiTheme="minorHAnsi" w:hAnsiTheme="minorHAnsi"/>
      <w:color w:val="FFFFFF" w:themeColor="background1"/>
    </w:rPr>
  </w:style>
  <w:style w:type="paragraph" w:customStyle="1" w:styleId="TableTextCentreGrey10pt">
    <w:name w:val="TableTextCentreGrey10pt"/>
    <w:basedOn w:val="Normal"/>
    <w:qFormat/>
    <w:rsid w:val="003F2161"/>
    <w:pPr>
      <w:spacing w:before="40"/>
      <w:jc w:val="center"/>
    </w:pPr>
    <w:rPr>
      <w:rFonts w:asciiTheme="minorHAnsi" w:hAnsiTheme="minorHAnsi"/>
      <w:color w:val="333333"/>
    </w:rPr>
  </w:style>
  <w:style w:type="paragraph" w:customStyle="1" w:styleId="ReportList">
    <w:name w:val="ReportList"/>
    <w:basedOn w:val="Normal"/>
    <w:rsid w:val="003E2E51"/>
    <w:pPr>
      <w:numPr>
        <w:numId w:val="4"/>
      </w:numPr>
      <w:jc w:val="center"/>
    </w:pPr>
  </w:style>
  <w:style w:type="paragraph" w:customStyle="1" w:styleId="ReportTableTextLeft">
    <w:name w:val="ReportTableTextLeft"/>
    <w:basedOn w:val="Normal"/>
    <w:qFormat/>
    <w:rsid w:val="003E2E51"/>
    <w:pPr>
      <w:spacing w:before="40"/>
    </w:pPr>
    <w:rPr>
      <w:rFonts w:ascii="Calibri" w:hAnsi="Calibri"/>
    </w:rPr>
  </w:style>
  <w:style w:type="paragraph" w:customStyle="1" w:styleId="ReportListPara">
    <w:name w:val="ReportListPara"/>
    <w:basedOn w:val="Normal"/>
    <w:qFormat/>
    <w:rsid w:val="00127D65"/>
    <w:pPr>
      <w:spacing w:before="40"/>
      <w:ind w:left="714" w:hanging="357"/>
      <w:contextualSpacing/>
    </w:pPr>
    <w:rPr>
      <w:rFonts w:ascii="Calibri" w:hAnsi="Calibri"/>
      <w:color w:val="333333"/>
    </w:rPr>
  </w:style>
  <w:style w:type="paragraph" w:customStyle="1" w:styleId="ReportTableCentre">
    <w:name w:val="ReportTableCentre"/>
    <w:basedOn w:val="Normal"/>
    <w:qFormat/>
    <w:rsid w:val="0031681F"/>
    <w:pPr>
      <w:jc w:val="center"/>
    </w:pPr>
    <w:rPr>
      <w:rFonts w:asciiTheme="minorHAnsi" w:hAnsiTheme="minorHAnsi"/>
    </w:rPr>
  </w:style>
  <w:style w:type="paragraph" w:customStyle="1" w:styleId="ReportPhotoswPB">
    <w:name w:val="ReportPhotos wPB"/>
    <w:basedOn w:val="Normal"/>
    <w:qFormat/>
    <w:rsid w:val="00E15C8C"/>
    <w:pPr>
      <w:keepNext/>
      <w:keepLines/>
      <w:pageBreakBefore/>
      <w:spacing w:before="120" w:after="120"/>
    </w:pPr>
    <w:rPr>
      <w:rFonts w:asciiTheme="minorHAnsi" w:hAnsiTheme="minorHAnsi"/>
      <w:color w:val="9D1418"/>
      <w:sz w:val="24"/>
      <w:szCs w:val="24"/>
    </w:rPr>
  </w:style>
  <w:style w:type="paragraph" w:customStyle="1" w:styleId="StyleTableTextCentreGrey10ptBefore2pt">
    <w:name w:val="Style TableTextCentreGrey10pt + Before:  2 pt"/>
    <w:basedOn w:val="TableTextCentreGrey10pt"/>
    <w:rsid w:val="003F2161"/>
  </w:style>
  <w:style w:type="paragraph" w:customStyle="1" w:styleId="SubHead2">
    <w:name w:val="SubHead2"/>
    <w:basedOn w:val="Normal"/>
    <w:next w:val="Normal"/>
    <w:qFormat/>
    <w:rsid w:val="004418AB"/>
    <w:pPr>
      <w:spacing w:after="120"/>
    </w:pPr>
    <w:rPr>
      <w:rFonts w:asciiTheme="minorHAnsi" w:hAnsiTheme="minorHAnsi"/>
      <w:color w:val="333333" w:themeColor="text1"/>
      <w:sz w:val="24"/>
      <w:szCs w:val="24"/>
    </w:rPr>
  </w:style>
  <w:style w:type="paragraph" w:customStyle="1" w:styleId="BodyText1">
    <w:name w:val="BodyText"/>
    <w:basedOn w:val="Normal"/>
    <w:qFormat/>
    <w:rsid w:val="00897AF6"/>
    <w:pPr>
      <w:spacing w:after="120" w:line="264" w:lineRule="auto"/>
    </w:pPr>
    <w:rPr>
      <w:rFonts w:asciiTheme="minorHAnsi" w:hAnsiTheme="minorHAnsi"/>
      <w:sz w:val="18"/>
    </w:rPr>
  </w:style>
  <w:style w:type="paragraph" w:customStyle="1" w:styleId="EoTHeadwithPB">
    <w:name w:val="EoTHead with PB"/>
    <w:basedOn w:val="Head2Red12ptLeftnoPB"/>
    <w:qFormat/>
    <w:rsid w:val="00897AF6"/>
    <w:pPr>
      <w:keepLines/>
      <w:pageBreakBefore/>
      <w:tabs>
        <w:tab w:val="right" w:pos="10490"/>
      </w:tabs>
    </w:pPr>
  </w:style>
  <w:style w:type="character" w:customStyle="1" w:styleId="FPTableLeft12pt">
    <w:name w:val="FPTableLeft12pt"/>
    <w:basedOn w:val="DefaultParagraphFont"/>
    <w:rsid w:val="00DC67BB"/>
    <w:rPr>
      <w:rFonts w:asciiTheme="minorHAnsi" w:hAnsiTheme="minorHAnsi"/>
      <w:color w:val="585769"/>
      <w:sz w:val="24"/>
    </w:rPr>
  </w:style>
  <w:style w:type="paragraph" w:customStyle="1" w:styleId="FPTableCentreGrey12pt">
    <w:name w:val="FPTableCentreGrey12pt"/>
    <w:basedOn w:val="Normal"/>
    <w:rsid w:val="00DC67BB"/>
    <w:pPr>
      <w:jc w:val="center"/>
    </w:pPr>
    <w:rPr>
      <w:rFonts w:ascii="Calibri" w:hAnsi="Calibri"/>
      <w:sz w:val="24"/>
    </w:rPr>
  </w:style>
  <w:style w:type="paragraph" w:customStyle="1" w:styleId="ContentsnoPB">
    <w:name w:val="Contents no PB"/>
    <w:basedOn w:val="Head2Red12ptLeftnoPB"/>
    <w:rsid w:val="001A7D7E"/>
    <w:pPr>
      <w:keepLines/>
      <w:pageBreakBefore/>
      <w:spacing w:before="0"/>
    </w:pPr>
  </w:style>
  <w:style w:type="paragraph" w:customStyle="1" w:styleId="StyleListParagraphRight-02cm">
    <w:name w:val="Style List Paragraph + Right:  -0.2 cm"/>
    <w:basedOn w:val="Normal"/>
    <w:rsid w:val="00127D65"/>
    <w:pPr>
      <w:ind w:right="-113"/>
    </w:pPr>
  </w:style>
  <w:style w:type="paragraph" w:customStyle="1" w:styleId="ReportListNumbers">
    <w:name w:val="ReportListNumbers"/>
    <w:basedOn w:val="Normal"/>
    <w:qFormat/>
    <w:rsid w:val="00F17C6A"/>
    <w:pPr>
      <w:numPr>
        <w:numId w:val="7"/>
      </w:numPr>
      <w:ind w:right="-170"/>
    </w:pPr>
    <w:rPr>
      <w:rFonts w:ascii="Calibri" w:hAnsi="Calibri"/>
      <w:color w:val="333333" w:themeColor="text1"/>
    </w:rPr>
  </w:style>
  <w:style w:type="paragraph" w:styleId="NoSpacing">
    <w:name w:val="No Spacing"/>
    <w:uiPriority w:val="1"/>
    <w:qFormat/>
    <w:rsid w:val="00E15C8C"/>
    <w:rPr>
      <w:rFonts w:asciiTheme="minorHAnsi" w:eastAsiaTheme="minorEastAsia" w:hAnsiTheme="minorHAnsi" w:cstheme="minorBidi"/>
      <w:sz w:val="22"/>
      <w:szCs w:val="22"/>
    </w:rPr>
  </w:style>
  <w:style w:type="paragraph" w:customStyle="1" w:styleId="BodyTextItalic">
    <w:name w:val="BodyText Italic"/>
    <w:basedOn w:val="Normal"/>
    <w:qFormat/>
    <w:rsid w:val="00E15C8C"/>
    <w:pPr>
      <w:ind w:left="868" w:right="850"/>
    </w:pPr>
    <w:rPr>
      <w:rFonts w:asciiTheme="minorHAnsi" w:hAnsiTheme="minorHAnsi"/>
      <w:i/>
      <w:iCs/>
    </w:rPr>
  </w:style>
  <w:style w:type="paragraph" w:customStyle="1" w:styleId="FPTableTextGrey">
    <w:name w:val="FPTableTextGrey"/>
    <w:basedOn w:val="Normal"/>
    <w:qFormat/>
    <w:rsid w:val="0087347E"/>
    <w:pPr>
      <w:jc w:val="center"/>
    </w:pPr>
    <w:rPr>
      <w:rFonts w:asciiTheme="minorHAnsi" w:hAnsiTheme="minorHAnsi"/>
      <w:color w:val="333333" w:themeColor="text1"/>
      <w:sz w:val="24"/>
      <w:szCs w:val="24"/>
    </w:rPr>
  </w:style>
  <w:style w:type="paragraph" w:customStyle="1" w:styleId="SubHead1">
    <w:name w:val="SubHead1"/>
    <w:basedOn w:val="SubHead2"/>
    <w:rsid w:val="004418AB"/>
    <w:pPr>
      <w:spacing w:before="240"/>
    </w:pPr>
    <w:rPr>
      <w:szCs w:val="20"/>
    </w:rPr>
  </w:style>
  <w:style w:type="paragraph" w:customStyle="1" w:styleId="KeyXtableleft">
    <w:name w:val="KeyXtableleft"/>
    <w:basedOn w:val="ReportTableTextLeft"/>
    <w:rsid w:val="00BC36EA"/>
    <w:pPr>
      <w:ind w:left="-108"/>
    </w:pPr>
  </w:style>
  <w:style w:type="paragraph" w:customStyle="1" w:styleId="Line">
    <w:name w:val="Line"/>
    <w:basedOn w:val="Normal"/>
    <w:qFormat/>
    <w:rsid w:val="00FE3A1E"/>
    <w:pPr>
      <w:pBdr>
        <w:top w:val="single" w:sz="4" w:space="4" w:color="333333"/>
      </w:pBdr>
    </w:pPr>
  </w:style>
  <w:style w:type="character" w:customStyle="1" w:styleId="legds">
    <w:name w:val="legds"/>
    <w:basedOn w:val="DefaultParagraphFont"/>
    <w:rsid w:val="00975E9B"/>
  </w:style>
  <w:style w:type="character" w:customStyle="1" w:styleId="UnresolvedMention1">
    <w:name w:val="Unresolved Mention1"/>
    <w:basedOn w:val="DefaultParagraphFont"/>
    <w:uiPriority w:val="99"/>
    <w:semiHidden/>
    <w:unhideWhenUsed/>
    <w:rsid w:val="00D40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741306">
      <w:bodyDiv w:val="1"/>
      <w:marLeft w:val="0"/>
      <w:marRight w:val="0"/>
      <w:marTop w:val="0"/>
      <w:marBottom w:val="0"/>
      <w:divBdr>
        <w:top w:val="none" w:sz="0" w:space="0" w:color="auto"/>
        <w:left w:val="none" w:sz="0" w:space="0" w:color="auto"/>
        <w:bottom w:val="none" w:sz="0" w:space="0" w:color="auto"/>
        <w:right w:val="none" w:sz="0" w:space="0" w:color="auto"/>
      </w:divBdr>
    </w:div>
    <w:div w:id="855192426">
      <w:bodyDiv w:val="1"/>
      <w:marLeft w:val="0"/>
      <w:marRight w:val="0"/>
      <w:marTop w:val="0"/>
      <w:marBottom w:val="0"/>
      <w:divBdr>
        <w:top w:val="none" w:sz="0" w:space="0" w:color="auto"/>
        <w:left w:val="none" w:sz="0" w:space="0" w:color="auto"/>
        <w:bottom w:val="none" w:sz="0" w:space="0" w:color="auto"/>
        <w:right w:val="none" w:sz="0" w:space="0" w:color="auto"/>
      </w:divBdr>
    </w:div>
    <w:div w:id="868227359">
      <w:bodyDiv w:val="1"/>
      <w:marLeft w:val="0"/>
      <w:marRight w:val="0"/>
      <w:marTop w:val="0"/>
      <w:marBottom w:val="0"/>
      <w:divBdr>
        <w:top w:val="none" w:sz="0" w:space="0" w:color="auto"/>
        <w:left w:val="none" w:sz="0" w:space="0" w:color="auto"/>
        <w:bottom w:val="none" w:sz="0" w:space="0" w:color="auto"/>
        <w:right w:val="none" w:sz="0" w:space="0" w:color="auto"/>
      </w:divBdr>
    </w:div>
    <w:div w:id="1347748128">
      <w:marLeft w:val="0"/>
      <w:marRight w:val="0"/>
      <w:marTop w:val="0"/>
      <w:marBottom w:val="0"/>
      <w:divBdr>
        <w:top w:val="none" w:sz="0" w:space="0" w:color="auto"/>
        <w:left w:val="none" w:sz="0" w:space="0" w:color="auto"/>
        <w:bottom w:val="none" w:sz="0" w:space="0" w:color="auto"/>
        <w:right w:val="none" w:sz="0" w:space="0" w:color="auto"/>
      </w:divBdr>
    </w:div>
    <w:div w:id="1347748129">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footer" Target="footer5.xml"/><Relationship Id="rId63" Type="http://schemas.openxmlformats.org/officeDocument/2006/relationships/image" Target="media/image45.jpeg"/><Relationship Id="rId159" Type="http://schemas.openxmlformats.org/officeDocument/2006/relationships/image" Target="media/image141.jpeg"/><Relationship Id="rId170" Type="http://schemas.openxmlformats.org/officeDocument/2006/relationships/image" Target="media/image152.jpeg"/><Relationship Id="rId226" Type="http://schemas.openxmlformats.org/officeDocument/2006/relationships/image" Target="media/image208.jpeg"/><Relationship Id="rId268" Type="http://schemas.openxmlformats.org/officeDocument/2006/relationships/image" Target="media/image250.jpeg"/><Relationship Id="rId32" Type="http://schemas.openxmlformats.org/officeDocument/2006/relationships/image" Target="media/image14.jpeg"/><Relationship Id="rId74" Type="http://schemas.openxmlformats.org/officeDocument/2006/relationships/image" Target="media/image56.jpeg"/><Relationship Id="rId128" Type="http://schemas.openxmlformats.org/officeDocument/2006/relationships/image" Target="media/image110.jpeg"/><Relationship Id="rId5" Type="http://schemas.openxmlformats.org/officeDocument/2006/relationships/webSettings" Target="webSettings.xml"/><Relationship Id="rId181" Type="http://schemas.openxmlformats.org/officeDocument/2006/relationships/image" Target="media/image163.jpeg"/><Relationship Id="rId237" Type="http://schemas.openxmlformats.org/officeDocument/2006/relationships/image" Target="media/image219.jpeg"/><Relationship Id="rId279" Type="http://schemas.openxmlformats.org/officeDocument/2006/relationships/image" Target="media/image261.jpeg"/><Relationship Id="rId43" Type="http://schemas.openxmlformats.org/officeDocument/2006/relationships/image" Target="media/image25.jpeg"/><Relationship Id="rId139" Type="http://schemas.openxmlformats.org/officeDocument/2006/relationships/image" Target="media/image121.jpeg"/><Relationship Id="rId290" Type="http://schemas.openxmlformats.org/officeDocument/2006/relationships/header" Target="header7.xml"/><Relationship Id="rId85" Type="http://schemas.openxmlformats.org/officeDocument/2006/relationships/image" Target="media/image67.jpeg"/><Relationship Id="rId150" Type="http://schemas.openxmlformats.org/officeDocument/2006/relationships/image" Target="media/image132.jpeg"/><Relationship Id="rId192" Type="http://schemas.openxmlformats.org/officeDocument/2006/relationships/image" Target="media/image174.jpeg"/><Relationship Id="rId206" Type="http://schemas.openxmlformats.org/officeDocument/2006/relationships/image" Target="media/image188.jpeg"/><Relationship Id="rId248" Type="http://schemas.openxmlformats.org/officeDocument/2006/relationships/image" Target="media/image230.jpeg"/><Relationship Id="rId12" Type="http://schemas.openxmlformats.org/officeDocument/2006/relationships/header" Target="header2.xml"/><Relationship Id="rId33" Type="http://schemas.openxmlformats.org/officeDocument/2006/relationships/image" Target="media/image15.jpeg"/><Relationship Id="rId108" Type="http://schemas.openxmlformats.org/officeDocument/2006/relationships/image" Target="media/image90.jpeg"/><Relationship Id="rId129" Type="http://schemas.openxmlformats.org/officeDocument/2006/relationships/image" Target="media/image111.jpeg"/><Relationship Id="rId280" Type="http://schemas.openxmlformats.org/officeDocument/2006/relationships/image" Target="media/image262.jpeg"/><Relationship Id="rId54" Type="http://schemas.openxmlformats.org/officeDocument/2006/relationships/image" Target="media/image36.jpeg"/><Relationship Id="rId75" Type="http://schemas.openxmlformats.org/officeDocument/2006/relationships/image" Target="media/image57.jpeg"/><Relationship Id="rId96" Type="http://schemas.openxmlformats.org/officeDocument/2006/relationships/image" Target="media/image78.jpeg"/><Relationship Id="rId140" Type="http://schemas.openxmlformats.org/officeDocument/2006/relationships/image" Target="media/image122.jpeg"/><Relationship Id="rId161" Type="http://schemas.openxmlformats.org/officeDocument/2006/relationships/image" Target="media/image143.jpeg"/><Relationship Id="rId182" Type="http://schemas.openxmlformats.org/officeDocument/2006/relationships/image" Target="media/image164.jpeg"/><Relationship Id="rId217" Type="http://schemas.openxmlformats.org/officeDocument/2006/relationships/image" Target="media/image199.jpeg"/><Relationship Id="rId6" Type="http://schemas.openxmlformats.org/officeDocument/2006/relationships/footnotes" Target="footnotes.xml"/><Relationship Id="rId238" Type="http://schemas.openxmlformats.org/officeDocument/2006/relationships/image" Target="media/image220.jpeg"/><Relationship Id="rId259" Type="http://schemas.openxmlformats.org/officeDocument/2006/relationships/image" Target="media/image241.jpeg"/><Relationship Id="rId23" Type="http://schemas.openxmlformats.org/officeDocument/2006/relationships/image" Target="media/image5.jpeg"/><Relationship Id="rId119" Type="http://schemas.openxmlformats.org/officeDocument/2006/relationships/image" Target="media/image101.jpeg"/><Relationship Id="rId270" Type="http://schemas.openxmlformats.org/officeDocument/2006/relationships/image" Target="media/image252.jpeg"/><Relationship Id="rId291" Type="http://schemas.openxmlformats.org/officeDocument/2006/relationships/footer" Target="footer6.xml"/><Relationship Id="rId44" Type="http://schemas.openxmlformats.org/officeDocument/2006/relationships/image" Target="media/image26.jpeg"/><Relationship Id="rId65" Type="http://schemas.openxmlformats.org/officeDocument/2006/relationships/image" Target="media/image47.jpeg"/><Relationship Id="rId86" Type="http://schemas.openxmlformats.org/officeDocument/2006/relationships/image" Target="media/image68.jpeg"/><Relationship Id="rId130" Type="http://schemas.openxmlformats.org/officeDocument/2006/relationships/image" Target="media/image112.jpeg"/><Relationship Id="rId151" Type="http://schemas.openxmlformats.org/officeDocument/2006/relationships/image" Target="media/image133.jpeg"/><Relationship Id="rId172" Type="http://schemas.openxmlformats.org/officeDocument/2006/relationships/image" Target="media/image154.jpeg"/><Relationship Id="rId193" Type="http://schemas.openxmlformats.org/officeDocument/2006/relationships/image" Target="media/image175.jpeg"/><Relationship Id="rId207" Type="http://schemas.openxmlformats.org/officeDocument/2006/relationships/image" Target="media/image189.jpeg"/><Relationship Id="rId228" Type="http://schemas.openxmlformats.org/officeDocument/2006/relationships/image" Target="media/image210.jpeg"/><Relationship Id="rId249" Type="http://schemas.openxmlformats.org/officeDocument/2006/relationships/image" Target="media/image231.jpeg"/><Relationship Id="rId13" Type="http://schemas.openxmlformats.org/officeDocument/2006/relationships/footer" Target="footer1.xml"/><Relationship Id="rId109" Type="http://schemas.openxmlformats.org/officeDocument/2006/relationships/image" Target="media/image91.jpeg"/><Relationship Id="rId260" Type="http://schemas.openxmlformats.org/officeDocument/2006/relationships/image" Target="media/image242.jpeg"/><Relationship Id="rId281" Type="http://schemas.openxmlformats.org/officeDocument/2006/relationships/image" Target="media/image263.jpeg"/><Relationship Id="rId34" Type="http://schemas.openxmlformats.org/officeDocument/2006/relationships/image" Target="media/image16.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20" Type="http://schemas.openxmlformats.org/officeDocument/2006/relationships/image" Target="media/image102.jpeg"/><Relationship Id="rId141" Type="http://schemas.openxmlformats.org/officeDocument/2006/relationships/image" Target="media/image123.jpeg"/><Relationship Id="rId7" Type="http://schemas.openxmlformats.org/officeDocument/2006/relationships/endnotes" Target="endnotes.xml"/><Relationship Id="rId162" Type="http://schemas.openxmlformats.org/officeDocument/2006/relationships/image" Target="media/image144.jpeg"/><Relationship Id="rId183" Type="http://schemas.openxmlformats.org/officeDocument/2006/relationships/image" Target="media/image165.jpeg"/><Relationship Id="rId218" Type="http://schemas.openxmlformats.org/officeDocument/2006/relationships/image" Target="media/image200.jpeg"/><Relationship Id="rId239" Type="http://schemas.openxmlformats.org/officeDocument/2006/relationships/image" Target="media/image221.jpeg"/><Relationship Id="rId250" Type="http://schemas.openxmlformats.org/officeDocument/2006/relationships/image" Target="media/image232.jpeg"/><Relationship Id="rId271" Type="http://schemas.openxmlformats.org/officeDocument/2006/relationships/image" Target="media/image253.jpeg"/><Relationship Id="rId292" Type="http://schemas.openxmlformats.org/officeDocument/2006/relationships/footer" Target="footer7.xml"/><Relationship Id="rId24" Type="http://schemas.openxmlformats.org/officeDocument/2006/relationships/image" Target="media/image6.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92.jpeg"/><Relationship Id="rId131" Type="http://schemas.openxmlformats.org/officeDocument/2006/relationships/image" Target="media/image113.jpeg"/><Relationship Id="rId152" Type="http://schemas.openxmlformats.org/officeDocument/2006/relationships/image" Target="media/image134.jpeg"/><Relationship Id="rId173" Type="http://schemas.openxmlformats.org/officeDocument/2006/relationships/image" Target="media/image155.jpeg"/><Relationship Id="rId194" Type="http://schemas.openxmlformats.org/officeDocument/2006/relationships/image" Target="media/image176.jpeg"/><Relationship Id="rId208" Type="http://schemas.openxmlformats.org/officeDocument/2006/relationships/image" Target="media/image190.jpeg"/><Relationship Id="rId229" Type="http://schemas.openxmlformats.org/officeDocument/2006/relationships/image" Target="media/image211.jpeg"/><Relationship Id="rId240" Type="http://schemas.openxmlformats.org/officeDocument/2006/relationships/image" Target="media/image222.jpeg"/><Relationship Id="rId261" Type="http://schemas.openxmlformats.org/officeDocument/2006/relationships/image" Target="media/image243.jpeg"/><Relationship Id="rId14" Type="http://schemas.openxmlformats.org/officeDocument/2006/relationships/footer" Target="footer2.xml"/><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2.jpeg"/><Relationship Id="rId282" Type="http://schemas.openxmlformats.org/officeDocument/2006/relationships/image" Target="media/image264.jpeg"/><Relationship Id="rId8" Type="http://schemas.openxmlformats.org/officeDocument/2006/relationships/image" Target="media/image1.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24.jpeg"/><Relationship Id="rId163" Type="http://schemas.openxmlformats.org/officeDocument/2006/relationships/image" Target="media/image145.jpeg"/><Relationship Id="rId184" Type="http://schemas.openxmlformats.org/officeDocument/2006/relationships/image" Target="media/image166.jpeg"/><Relationship Id="rId219" Type="http://schemas.openxmlformats.org/officeDocument/2006/relationships/image" Target="media/image201.jpeg"/><Relationship Id="rId230" Type="http://schemas.openxmlformats.org/officeDocument/2006/relationships/image" Target="media/image212.jpeg"/><Relationship Id="rId251" Type="http://schemas.openxmlformats.org/officeDocument/2006/relationships/image" Target="media/image233.jpeg"/><Relationship Id="rId25" Type="http://schemas.openxmlformats.org/officeDocument/2006/relationships/image" Target="media/image7.jpeg"/><Relationship Id="rId46" Type="http://schemas.openxmlformats.org/officeDocument/2006/relationships/image" Target="media/image28.jpeg"/><Relationship Id="rId67" Type="http://schemas.openxmlformats.org/officeDocument/2006/relationships/image" Target="media/image49.jpeg"/><Relationship Id="rId272" Type="http://schemas.openxmlformats.org/officeDocument/2006/relationships/image" Target="media/image254.jpeg"/><Relationship Id="rId293" Type="http://schemas.openxmlformats.org/officeDocument/2006/relationships/fontTable" Target="fontTable.xml"/><Relationship Id="rId88" Type="http://schemas.openxmlformats.org/officeDocument/2006/relationships/image" Target="media/image70.jpe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56.jpeg"/><Relationship Id="rId195" Type="http://schemas.openxmlformats.org/officeDocument/2006/relationships/image" Target="media/image177.jpeg"/><Relationship Id="rId209" Type="http://schemas.openxmlformats.org/officeDocument/2006/relationships/image" Target="media/image191.jpeg"/><Relationship Id="rId220" Type="http://schemas.openxmlformats.org/officeDocument/2006/relationships/image" Target="media/image202.jpeg"/><Relationship Id="rId241" Type="http://schemas.openxmlformats.org/officeDocument/2006/relationships/image" Target="media/image223.jpeg"/><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image" Target="media/image39.jpeg"/><Relationship Id="rId262" Type="http://schemas.openxmlformats.org/officeDocument/2006/relationships/image" Target="media/image244.jpeg"/><Relationship Id="rId283" Type="http://schemas.openxmlformats.org/officeDocument/2006/relationships/image" Target="media/image265.jpeg"/><Relationship Id="rId78" Type="http://schemas.openxmlformats.org/officeDocument/2006/relationships/image" Target="media/image60.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43" Type="http://schemas.openxmlformats.org/officeDocument/2006/relationships/image" Target="media/image125.jpeg"/><Relationship Id="rId164" Type="http://schemas.openxmlformats.org/officeDocument/2006/relationships/image" Target="media/image146.jpeg"/><Relationship Id="rId185" Type="http://schemas.openxmlformats.org/officeDocument/2006/relationships/image" Target="media/image167.jpeg"/><Relationship Id="rId9" Type="http://schemas.openxmlformats.org/officeDocument/2006/relationships/image" Target="media/image2.png"/><Relationship Id="rId210" Type="http://schemas.openxmlformats.org/officeDocument/2006/relationships/image" Target="media/image192.jpeg"/><Relationship Id="rId26" Type="http://schemas.openxmlformats.org/officeDocument/2006/relationships/image" Target="media/image8.jpeg"/><Relationship Id="rId231" Type="http://schemas.openxmlformats.org/officeDocument/2006/relationships/image" Target="media/image213.jpeg"/><Relationship Id="rId252" Type="http://schemas.openxmlformats.org/officeDocument/2006/relationships/image" Target="media/image234.jpeg"/><Relationship Id="rId273" Type="http://schemas.openxmlformats.org/officeDocument/2006/relationships/image" Target="media/image255.jpeg"/><Relationship Id="rId294" Type="http://schemas.openxmlformats.org/officeDocument/2006/relationships/theme" Target="theme/theme1.xml"/><Relationship Id="rId47" Type="http://schemas.openxmlformats.org/officeDocument/2006/relationships/image" Target="media/image29.jpeg"/><Relationship Id="rId68" Type="http://schemas.openxmlformats.org/officeDocument/2006/relationships/image" Target="media/image50.jpeg"/><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54" Type="http://schemas.openxmlformats.org/officeDocument/2006/relationships/image" Target="media/image136.jpeg"/><Relationship Id="rId175" Type="http://schemas.openxmlformats.org/officeDocument/2006/relationships/image" Target="media/image157.jpeg"/><Relationship Id="rId196" Type="http://schemas.openxmlformats.org/officeDocument/2006/relationships/image" Target="media/image178.jpeg"/><Relationship Id="rId200" Type="http://schemas.openxmlformats.org/officeDocument/2006/relationships/image" Target="media/image182.jpeg"/><Relationship Id="rId16" Type="http://schemas.openxmlformats.org/officeDocument/2006/relationships/footer" Target="footer3.xml"/><Relationship Id="rId221" Type="http://schemas.openxmlformats.org/officeDocument/2006/relationships/image" Target="media/image203.jpeg"/><Relationship Id="rId242" Type="http://schemas.openxmlformats.org/officeDocument/2006/relationships/image" Target="media/image224.jpeg"/><Relationship Id="rId263" Type="http://schemas.openxmlformats.org/officeDocument/2006/relationships/image" Target="media/image245.jpeg"/><Relationship Id="rId284" Type="http://schemas.openxmlformats.org/officeDocument/2006/relationships/image" Target="media/image266.jpeg"/><Relationship Id="rId37" Type="http://schemas.openxmlformats.org/officeDocument/2006/relationships/image" Target="media/image19.jpeg"/><Relationship Id="rId58" Type="http://schemas.openxmlformats.org/officeDocument/2006/relationships/image" Target="media/image40.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5.jpeg"/><Relationship Id="rId144" Type="http://schemas.openxmlformats.org/officeDocument/2006/relationships/image" Target="media/image126.jpeg"/><Relationship Id="rId90" Type="http://schemas.openxmlformats.org/officeDocument/2006/relationships/image" Target="media/image72.jpeg"/><Relationship Id="rId165" Type="http://schemas.openxmlformats.org/officeDocument/2006/relationships/image" Target="media/image147.jpeg"/><Relationship Id="rId186" Type="http://schemas.openxmlformats.org/officeDocument/2006/relationships/image" Target="media/image168.jpeg"/><Relationship Id="rId211" Type="http://schemas.openxmlformats.org/officeDocument/2006/relationships/image" Target="media/image193.jpeg"/><Relationship Id="rId232" Type="http://schemas.openxmlformats.org/officeDocument/2006/relationships/image" Target="media/image214.jpeg"/><Relationship Id="rId253" Type="http://schemas.openxmlformats.org/officeDocument/2006/relationships/image" Target="media/image235.jpeg"/><Relationship Id="rId274" Type="http://schemas.openxmlformats.org/officeDocument/2006/relationships/image" Target="media/image256.jpeg"/><Relationship Id="rId27" Type="http://schemas.openxmlformats.org/officeDocument/2006/relationships/image" Target="media/image9.jpeg"/><Relationship Id="rId48" Type="http://schemas.openxmlformats.org/officeDocument/2006/relationships/image" Target="media/image30.jpeg"/><Relationship Id="rId69" Type="http://schemas.openxmlformats.org/officeDocument/2006/relationships/image" Target="media/image51.jpeg"/><Relationship Id="rId113" Type="http://schemas.openxmlformats.org/officeDocument/2006/relationships/image" Target="media/image95.jpeg"/><Relationship Id="rId134" Type="http://schemas.openxmlformats.org/officeDocument/2006/relationships/image" Target="media/image116.jpeg"/><Relationship Id="rId80" Type="http://schemas.openxmlformats.org/officeDocument/2006/relationships/image" Target="media/image62.jpeg"/><Relationship Id="rId155" Type="http://schemas.openxmlformats.org/officeDocument/2006/relationships/image" Target="media/image137.jpeg"/><Relationship Id="rId176" Type="http://schemas.openxmlformats.org/officeDocument/2006/relationships/image" Target="media/image158.jpeg"/><Relationship Id="rId197" Type="http://schemas.openxmlformats.org/officeDocument/2006/relationships/image" Target="media/image179.jpeg"/><Relationship Id="rId201" Type="http://schemas.openxmlformats.org/officeDocument/2006/relationships/image" Target="media/image183.jpeg"/><Relationship Id="rId222" Type="http://schemas.openxmlformats.org/officeDocument/2006/relationships/image" Target="media/image204.jpeg"/><Relationship Id="rId243" Type="http://schemas.openxmlformats.org/officeDocument/2006/relationships/image" Target="media/image225.jpeg"/><Relationship Id="rId264" Type="http://schemas.openxmlformats.org/officeDocument/2006/relationships/image" Target="media/image246.jpeg"/><Relationship Id="rId285" Type="http://schemas.openxmlformats.org/officeDocument/2006/relationships/image" Target="media/image267.jpeg"/><Relationship Id="rId17" Type="http://schemas.openxmlformats.org/officeDocument/2006/relationships/header" Target="header4.xml"/><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85.jpeg"/><Relationship Id="rId124" Type="http://schemas.openxmlformats.org/officeDocument/2006/relationships/image" Target="media/image106.jpeg"/><Relationship Id="rId70" Type="http://schemas.openxmlformats.org/officeDocument/2006/relationships/image" Target="media/image52.jpeg"/><Relationship Id="rId91" Type="http://schemas.openxmlformats.org/officeDocument/2006/relationships/image" Target="media/image73.jpeg"/><Relationship Id="rId145" Type="http://schemas.openxmlformats.org/officeDocument/2006/relationships/image" Target="media/image127.jpeg"/><Relationship Id="rId166" Type="http://schemas.openxmlformats.org/officeDocument/2006/relationships/image" Target="media/image148.jpeg"/><Relationship Id="rId187" Type="http://schemas.openxmlformats.org/officeDocument/2006/relationships/image" Target="media/image169.jpeg"/><Relationship Id="rId1" Type="http://schemas.openxmlformats.org/officeDocument/2006/relationships/customXml" Target="../customXml/item1.xml"/><Relationship Id="rId212" Type="http://schemas.openxmlformats.org/officeDocument/2006/relationships/image" Target="media/image194.jpeg"/><Relationship Id="rId233" Type="http://schemas.openxmlformats.org/officeDocument/2006/relationships/image" Target="media/image215.jpeg"/><Relationship Id="rId254" Type="http://schemas.openxmlformats.org/officeDocument/2006/relationships/image" Target="media/image236.jpeg"/><Relationship Id="rId28" Type="http://schemas.openxmlformats.org/officeDocument/2006/relationships/image" Target="media/image10.jpeg"/><Relationship Id="rId49" Type="http://schemas.openxmlformats.org/officeDocument/2006/relationships/image" Target="media/image31.jpeg"/><Relationship Id="rId114" Type="http://schemas.openxmlformats.org/officeDocument/2006/relationships/image" Target="media/image96.jpeg"/><Relationship Id="rId275" Type="http://schemas.openxmlformats.org/officeDocument/2006/relationships/image" Target="media/image257.jpeg"/><Relationship Id="rId60" Type="http://schemas.openxmlformats.org/officeDocument/2006/relationships/image" Target="media/image42.jpeg"/><Relationship Id="rId81" Type="http://schemas.openxmlformats.org/officeDocument/2006/relationships/image" Target="media/image63.jpeg"/><Relationship Id="rId135" Type="http://schemas.openxmlformats.org/officeDocument/2006/relationships/image" Target="media/image117.jpeg"/><Relationship Id="rId156" Type="http://schemas.openxmlformats.org/officeDocument/2006/relationships/image" Target="media/image138.jpeg"/><Relationship Id="rId177" Type="http://schemas.openxmlformats.org/officeDocument/2006/relationships/image" Target="media/image159.jpeg"/><Relationship Id="rId198" Type="http://schemas.openxmlformats.org/officeDocument/2006/relationships/image" Target="media/image180.jpeg"/><Relationship Id="rId202" Type="http://schemas.openxmlformats.org/officeDocument/2006/relationships/image" Target="media/image184.jpeg"/><Relationship Id="rId223" Type="http://schemas.openxmlformats.org/officeDocument/2006/relationships/image" Target="media/image205.jpeg"/><Relationship Id="rId244" Type="http://schemas.openxmlformats.org/officeDocument/2006/relationships/image" Target="media/image226.jpeg"/><Relationship Id="rId18" Type="http://schemas.openxmlformats.org/officeDocument/2006/relationships/header" Target="header5.xml"/><Relationship Id="rId39" Type="http://schemas.openxmlformats.org/officeDocument/2006/relationships/image" Target="media/image21.jpeg"/><Relationship Id="rId265" Type="http://schemas.openxmlformats.org/officeDocument/2006/relationships/image" Target="media/image247.jpeg"/><Relationship Id="rId286" Type="http://schemas.openxmlformats.org/officeDocument/2006/relationships/image" Target="media/image268.jpeg"/><Relationship Id="rId50" Type="http://schemas.openxmlformats.org/officeDocument/2006/relationships/image" Target="media/image32.jpeg"/><Relationship Id="rId104" Type="http://schemas.openxmlformats.org/officeDocument/2006/relationships/image" Target="media/image86.jpeg"/><Relationship Id="rId125" Type="http://schemas.openxmlformats.org/officeDocument/2006/relationships/image" Target="media/image107.jpeg"/><Relationship Id="rId146" Type="http://schemas.openxmlformats.org/officeDocument/2006/relationships/image" Target="media/image128.jpeg"/><Relationship Id="rId167" Type="http://schemas.openxmlformats.org/officeDocument/2006/relationships/image" Target="media/image149.jpeg"/><Relationship Id="rId188" Type="http://schemas.openxmlformats.org/officeDocument/2006/relationships/image" Target="media/image170.jpeg"/><Relationship Id="rId71" Type="http://schemas.openxmlformats.org/officeDocument/2006/relationships/image" Target="media/image53.jpeg"/><Relationship Id="rId92" Type="http://schemas.openxmlformats.org/officeDocument/2006/relationships/image" Target="media/image74.jpeg"/><Relationship Id="rId213" Type="http://schemas.openxmlformats.org/officeDocument/2006/relationships/image" Target="media/image195.jpeg"/><Relationship Id="rId234" Type="http://schemas.openxmlformats.org/officeDocument/2006/relationships/image" Target="media/image216.jpeg"/><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image" Target="media/image237.jpeg"/><Relationship Id="rId276" Type="http://schemas.openxmlformats.org/officeDocument/2006/relationships/image" Target="media/image258.jpeg"/><Relationship Id="rId40" Type="http://schemas.openxmlformats.org/officeDocument/2006/relationships/image" Target="media/image22.jpeg"/><Relationship Id="rId115" Type="http://schemas.openxmlformats.org/officeDocument/2006/relationships/image" Target="media/image97.jpeg"/><Relationship Id="rId136" Type="http://schemas.openxmlformats.org/officeDocument/2006/relationships/image" Target="media/image118.jpeg"/><Relationship Id="rId157" Type="http://schemas.openxmlformats.org/officeDocument/2006/relationships/image" Target="media/image139.jpeg"/><Relationship Id="rId178" Type="http://schemas.openxmlformats.org/officeDocument/2006/relationships/image" Target="media/image160.jpeg"/><Relationship Id="rId61" Type="http://schemas.openxmlformats.org/officeDocument/2006/relationships/image" Target="media/image43.jpeg"/><Relationship Id="rId82" Type="http://schemas.openxmlformats.org/officeDocument/2006/relationships/image" Target="media/image64.jpeg"/><Relationship Id="rId199" Type="http://schemas.openxmlformats.org/officeDocument/2006/relationships/image" Target="media/image181.jpeg"/><Relationship Id="rId203" Type="http://schemas.openxmlformats.org/officeDocument/2006/relationships/image" Target="media/image185.jpeg"/><Relationship Id="rId19" Type="http://schemas.openxmlformats.org/officeDocument/2006/relationships/footer" Target="footer4.xml"/><Relationship Id="rId224" Type="http://schemas.openxmlformats.org/officeDocument/2006/relationships/image" Target="media/image206.jpeg"/><Relationship Id="rId245" Type="http://schemas.openxmlformats.org/officeDocument/2006/relationships/image" Target="media/image227.jpeg"/><Relationship Id="rId266" Type="http://schemas.openxmlformats.org/officeDocument/2006/relationships/image" Target="media/image248.jpeg"/><Relationship Id="rId287" Type="http://schemas.openxmlformats.org/officeDocument/2006/relationships/image" Target="media/image269.jpeg"/><Relationship Id="rId30" Type="http://schemas.openxmlformats.org/officeDocument/2006/relationships/image" Target="media/image12.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image" Target="media/image129.jpeg"/><Relationship Id="rId168" Type="http://schemas.openxmlformats.org/officeDocument/2006/relationships/image" Target="media/image150.jpe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5.jpeg"/><Relationship Id="rId189" Type="http://schemas.openxmlformats.org/officeDocument/2006/relationships/image" Target="media/image171.jpeg"/><Relationship Id="rId3" Type="http://schemas.openxmlformats.org/officeDocument/2006/relationships/styles" Target="styles.xml"/><Relationship Id="rId214" Type="http://schemas.openxmlformats.org/officeDocument/2006/relationships/image" Target="media/image196.jpeg"/><Relationship Id="rId235" Type="http://schemas.openxmlformats.org/officeDocument/2006/relationships/image" Target="media/image217.jpeg"/><Relationship Id="rId256" Type="http://schemas.openxmlformats.org/officeDocument/2006/relationships/image" Target="media/image238.jpeg"/><Relationship Id="rId277" Type="http://schemas.openxmlformats.org/officeDocument/2006/relationships/image" Target="media/image259.jpeg"/><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image" Target="media/image140.jpeg"/><Relationship Id="rId20" Type="http://schemas.openxmlformats.org/officeDocument/2006/relationships/header" Target="header6.xml"/><Relationship Id="rId41" Type="http://schemas.openxmlformats.org/officeDocument/2006/relationships/image" Target="media/image23.jpeg"/><Relationship Id="rId62" Type="http://schemas.openxmlformats.org/officeDocument/2006/relationships/image" Target="media/image44.jpeg"/><Relationship Id="rId83" Type="http://schemas.openxmlformats.org/officeDocument/2006/relationships/image" Target="media/image65.jpeg"/><Relationship Id="rId179" Type="http://schemas.openxmlformats.org/officeDocument/2006/relationships/image" Target="media/image161.jpeg"/><Relationship Id="rId190" Type="http://schemas.openxmlformats.org/officeDocument/2006/relationships/image" Target="media/image172.jpeg"/><Relationship Id="rId204" Type="http://schemas.openxmlformats.org/officeDocument/2006/relationships/image" Target="media/image186.jpeg"/><Relationship Id="rId225" Type="http://schemas.openxmlformats.org/officeDocument/2006/relationships/image" Target="media/image207.jpeg"/><Relationship Id="rId246" Type="http://schemas.openxmlformats.org/officeDocument/2006/relationships/image" Target="media/image228.jpeg"/><Relationship Id="rId267" Type="http://schemas.openxmlformats.org/officeDocument/2006/relationships/image" Target="media/image249.jpeg"/><Relationship Id="rId288" Type="http://schemas.openxmlformats.org/officeDocument/2006/relationships/image" Target="media/image270.jpeg"/><Relationship Id="rId106" Type="http://schemas.openxmlformats.org/officeDocument/2006/relationships/image" Target="media/image88.jpeg"/><Relationship Id="rId127" Type="http://schemas.openxmlformats.org/officeDocument/2006/relationships/image" Target="media/image109.jpeg"/><Relationship Id="rId10" Type="http://schemas.openxmlformats.org/officeDocument/2006/relationships/hyperlink" Target="mailto:perfectinven@gmail.com" TargetMode="External"/><Relationship Id="rId31" Type="http://schemas.openxmlformats.org/officeDocument/2006/relationships/image" Target="media/image13.jpeg"/><Relationship Id="rId52" Type="http://schemas.openxmlformats.org/officeDocument/2006/relationships/image" Target="media/image34.jpeg"/><Relationship Id="rId73" Type="http://schemas.openxmlformats.org/officeDocument/2006/relationships/image" Target="media/image55.jpeg"/><Relationship Id="rId94" Type="http://schemas.openxmlformats.org/officeDocument/2006/relationships/image" Target="media/image76.jpeg"/><Relationship Id="rId148" Type="http://schemas.openxmlformats.org/officeDocument/2006/relationships/image" Target="media/image130.jpeg"/><Relationship Id="rId169" Type="http://schemas.openxmlformats.org/officeDocument/2006/relationships/image" Target="media/image151.jpeg"/><Relationship Id="rId4" Type="http://schemas.openxmlformats.org/officeDocument/2006/relationships/settings" Target="settings.xml"/><Relationship Id="rId180" Type="http://schemas.openxmlformats.org/officeDocument/2006/relationships/image" Target="media/image162.jpeg"/><Relationship Id="rId215" Type="http://schemas.openxmlformats.org/officeDocument/2006/relationships/image" Target="media/image197.jpeg"/><Relationship Id="rId236" Type="http://schemas.openxmlformats.org/officeDocument/2006/relationships/image" Target="media/image218.jpeg"/><Relationship Id="rId257" Type="http://schemas.openxmlformats.org/officeDocument/2006/relationships/image" Target="media/image239.jpeg"/><Relationship Id="rId278" Type="http://schemas.openxmlformats.org/officeDocument/2006/relationships/image" Target="media/image260.jpeg"/><Relationship Id="rId42" Type="http://schemas.openxmlformats.org/officeDocument/2006/relationships/image" Target="media/image24.jpeg"/><Relationship Id="rId84" Type="http://schemas.openxmlformats.org/officeDocument/2006/relationships/image" Target="media/image66.jpeg"/><Relationship Id="rId138" Type="http://schemas.openxmlformats.org/officeDocument/2006/relationships/image" Target="media/image120.jpeg"/><Relationship Id="rId191" Type="http://schemas.openxmlformats.org/officeDocument/2006/relationships/image" Target="media/image173.jpeg"/><Relationship Id="rId205" Type="http://schemas.openxmlformats.org/officeDocument/2006/relationships/image" Target="media/image187.jpeg"/><Relationship Id="rId247" Type="http://schemas.openxmlformats.org/officeDocument/2006/relationships/image" Target="media/image229.jpeg"/><Relationship Id="rId107" Type="http://schemas.openxmlformats.org/officeDocument/2006/relationships/image" Target="media/image89.jpeg"/><Relationship Id="rId289" Type="http://schemas.openxmlformats.org/officeDocument/2006/relationships/image" Target="media/image271.jpeg"/><Relationship Id="rId11" Type="http://schemas.openxmlformats.org/officeDocument/2006/relationships/header" Target="header1.xml"/><Relationship Id="rId53" Type="http://schemas.openxmlformats.org/officeDocument/2006/relationships/image" Target="media/image35.jpeg"/><Relationship Id="rId149" Type="http://schemas.openxmlformats.org/officeDocument/2006/relationships/image" Target="media/image131.jpeg"/><Relationship Id="rId95" Type="http://schemas.openxmlformats.org/officeDocument/2006/relationships/image" Target="media/image77.jpeg"/><Relationship Id="rId160" Type="http://schemas.openxmlformats.org/officeDocument/2006/relationships/image" Target="media/image142.jpeg"/><Relationship Id="rId216" Type="http://schemas.openxmlformats.org/officeDocument/2006/relationships/image" Target="media/image198.jpeg"/><Relationship Id="rId258" Type="http://schemas.openxmlformats.org/officeDocument/2006/relationships/image" Target="media/image240.jpeg"/><Relationship Id="rId22" Type="http://schemas.openxmlformats.org/officeDocument/2006/relationships/image" Target="media/image4.jpeg"/><Relationship Id="rId64" Type="http://schemas.openxmlformats.org/officeDocument/2006/relationships/image" Target="media/image46.jpeg"/><Relationship Id="rId118" Type="http://schemas.openxmlformats.org/officeDocument/2006/relationships/image" Target="media/image100.jpeg"/><Relationship Id="rId171" Type="http://schemas.openxmlformats.org/officeDocument/2006/relationships/image" Target="media/image153.jpeg"/><Relationship Id="rId227" Type="http://schemas.openxmlformats.org/officeDocument/2006/relationships/image" Target="media/image209.jpeg"/><Relationship Id="rId269" Type="http://schemas.openxmlformats.org/officeDocument/2006/relationships/image" Target="media/image25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quieF\Desktop\_Access%20Inventories\Templates\Report%20Template.dotx" TargetMode="External"/></Relationships>
</file>

<file path=word/theme/theme1.xml><?xml version="1.0" encoding="utf-8"?>
<a:theme xmlns:a="http://schemas.openxmlformats.org/drawingml/2006/main" name="MPI">
  <a:themeElements>
    <a:clrScheme name="MPI">
      <a:dk1>
        <a:srgbClr val="333333"/>
      </a:dk1>
      <a:lt1>
        <a:sysClr val="window" lastClr="FFFFFF"/>
      </a:lt1>
      <a:dk2>
        <a:srgbClr val="9D1418"/>
      </a:dk2>
      <a:lt2>
        <a:srgbClr val="E7E6E6"/>
      </a:lt2>
      <a:accent1>
        <a:srgbClr val="334D55"/>
      </a:accent1>
      <a:accent2>
        <a:srgbClr val="585769"/>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D2FBC79-A59D-4CA9-973A-5B6CB7744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2</TotalTime>
  <Pages>89</Pages>
  <Words>9422</Words>
  <Characters>53712</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Inventory Template</vt:lpstr>
    </vt:vector>
  </TitlesOfParts>
  <Company>Microsoft</Company>
  <LinksUpToDate>false</LinksUpToDate>
  <CharactersWithSpaces>63008</CharactersWithSpaces>
  <SharedDoc>false</SharedDoc>
  <HLinks>
    <vt:vector size="66" baseType="variant">
      <vt:variant>
        <vt:i4>1114168</vt:i4>
      </vt:variant>
      <vt:variant>
        <vt:i4>62</vt:i4>
      </vt:variant>
      <vt:variant>
        <vt:i4>0</vt:i4>
      </vt:variant>
      <vt:variant>
        <vt:i4>5</vt:i4>
      </vt:variant>
      <vt:variant>
        <vt:lpwstr/>
      </vt:variant>
      <vt:variant>
        <vt:lpwstr>_Toc366090409</vt:lpwstr>
      </vt:variant>
      <vt:variant>
        <vt:i4>1114168</vt:i4>
      </vt:variant>
      <vt:variant>
        <vt:i4>56</vt:i4>
      </vt:variant>
      <vt:variant>
        <vt:i4>0</vt:i4>
      </vt:variant>
      <vt:variant>
        <vt:i4>5</vt:i4>
      </vt:variant>
      <vt:variant>
        <vt:lpwstr/>
      </vt:variant>
      <vt:variant>
        <vt:lpwstr>_Toc366090408</vt:lpwstr>
      </vt:variant>
      <vt:variant>
        <vt:i4>1114168</vt:i4>
      </vt:variant>
      <vt:variant>
        <vt:i4>50</vt:i4>
      </vt:variant>
      <vt:variant>
        <vt:i4>0</vt:i4>
      </vt:variant>
      <vt:variant>
        <vt:i4>5</vt:i4>
      </vt:variant>
      <vt:variant>
        <vt:lpwstr/>
      </vt:variant>
      <vt:variant>
        <vt:lpwstr>_Toc366090407</vt:lpwstr>
      </vt:variant>
      <vt:variant>
        <vt:i4>1114168</vt:i4>
      </vt:variant>
      <vt:variant>
        <vt:i4>44</vt:i4>
      </vt:variant>
      <vt:variant>
        <vt:i4>0</vt:i4>
      </vt:variant>
      <vt:variant>
        <vt:i4>5</vt:i4>
      </vt:variant>
      <vt:variant>
        <vt:lpwstr/>
      </vt:variant>
      <vt:variant>
        <vt:lpwstr>_Toc366090406</vt:lpwstr>
      </vt:variant>
      <vt:variant>
        <vt:i4>1114168</vt:i4>
      </vt:variant>
      <vt:variant>
        <vt:i4>38</vt:i4>
      </vt:variant>
      <vt:variant>
        <vt:i4>0</vt:i4>
      </vt:variant>
      <vt:variant>
        <vt:i4>5</vt:i4>
      </vt:variant>
      <vt:variant>
        <vt:lpwstr/>
      </vt:variant>
      <vt:variant>
        <vt:lpwstr>_Toc366090405</vt:lpwstr>
      </vt:variant>
      <vt:variant>
        <vt:i4>1114168</vt:i4>
      </vt:variant>
      <vt:variant>
        <vt:i4>32</vt:i4>
      </vt:variant>
      <vt:variant>
        <vt:i4>0</vt:i4>
      </vt:variant>
      <vt:variant>
        <vt:i4>5</vt:i4>
      </vt:variant>
      <vt:variant>
        <vt:lpwstr/>
      </vt:variant>
      <vt:variant>
        <vt:lpwstr>_Toc366090404</vt:lpwstr>
      </vt:variant>
      <vt:variant>
        <vt:i4>1114168</vt:i4>
      </vt:variant>
      <vt:variant>
        <vt:i4>26</vt:i4>
      </vt:variant>
      <vt:variant>
        <vt:i4>0</vt:i4>
      </vt:variant>
      <vt:variant>
        <vt:i4>5</vt:i4>
      </vt:variant>
      <vt:variant>
        <vt:lpwstr/>
      </vt:variant>
      <vt:variant>
        <vt:lpwstr>_Toc366090403</vt:lpwstr>
      </vt:variant>
      <vt:variant>
        <vt:i4>1114168</vt:i4>
      </vt:variant>
      <vt:variant>
        <vt:i4>20</vt:i4>
      </vt:variant>
      <vt:variant>
        <vt:i4>0</vt:i4>
      </vt:variant>
      <vt:variant>
        <vt:i4>5</vt:i4>
      </vt:variant>
      <vt:variant>
        <vt:lpwstr/>
      </vt:variant>
      <vt:variant>
        <vt:lpwstr>_Toc366090402</vt:lpwstr>
      </vt:variant>
      <vt:variant>
        <vt:i4>1114168</vt:i4>
      </vt:variant>
      <vt:variant>
        <vt:i4>14</vt:i4>
      </vt:variant>
      <vt:variant>
        <vt:i4>0</vt:i4>
      </vt:variant>
      <vt:variant>
        <vt:i4>5</vt:i4>
      </vt:variant>
      <vt:variant>
        <vt:lpwstr/>
      </vt:variant>
      <vt:variant>
        <vt:lpwstr>_Toc366090401</vt:lpwstr>
      </vt:variant>
      <vt:variant>
        <vt:i4>1114168</vt:i4>
      </vt:variant>
      <vt:variant>
        <vt:i4>8</vt:i4>
      </vt:variant>
      <vt:variant>
        <vt:i4>0</vt:i4>
      </vt:variant>
      <vt:variant>
        <vt:i4>5</vt:i4>
      </vt:variant>
      <vt:variant>
        <vt:lpwstr/>
      </vt:variant>
      <vt:variant>
        <vt:lpwstr>_Toc366090400</vt:lpwstr>
      </vt:variant>
      <vt:variant>
        <vt:i4>1572927</vt:i4>
      </vt:variant>
      <vt:variant>
        <vt:i4>2</vt:i4>
      </vt:variant>
      <vt:variant>
        <vt:i4>0</vt:i4>
      </vt:variant>
      <vt:variant>
        <vt:i4>5</vt:i4>
      </vt:variant>
      <vt:variant>
        <vt:lpwstr/>
      </vt:variant>
      <vt:variant>
        <vt:lpwstr>_Toc366090399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 Template</dc:title>
  <dc:subject>MPI</dc:subject>
  <dc:creator>Jaquie Fallon</dc:creator>
  <cp:lastModifiedBy>Emily Readman</cp:lastModifiedBy>
  <cp:revision>4</cp:revision>
  <cp:lastPrinted>2025-05-06T07:00:00Z</cp:lastPrinted>
  <dcterms:created xsi:type="dcterms:W3CDTF">2025-05-13T11:51:00Z</dcterms:created>
  <dcterms:modified xsi:type="dcterms:W3CDTF">2025-05-13T11:53:00Z</dcterms:modified>
</cp:coreProperties>
</file>